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people.xml" ContentType="application/vnd.openxmlformats-officedocument.wordprocessingml.peop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Style w:val="Ombrageclair1"/>
        <w:tblpPr w:vertAnchor="page" w:horzAnchor="page" w:tblpX="852" w:tblpYSpec="bottom"/>
        <w:tblW w:w="21546" w:type="dxa"/>
        <w:tblLayout w:type="fixed"/>
        <w:tblCellMar>
          <w:left w:w="0" w:type="dxa"/>
          <w:right w:w="0" w:type="dxa"/>
        </w:tblCellMar>
        <w:tblLook w:val="04A0" w:firstRow="1" w:lastRow="0" w:firstColumn="1" w:lastColumn="0" w:noHBand="0" w:noVBand="1"/>
      </w:tblPr>
      <w:tblGrid>
        <w:gridCol w:w="21546"/>
      </w:tblGrid>
      <w:tr w:rsidR="00CA4E9C" w:rsidRPr="00626229" w14:paraId="1765DD38" w14:textId="77777777" w:rsidTr="0049247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546" w:type="dxa"/>
            <w:shd w:val="clear" w:color="auto" w:fill="auto"/>
          </w:tcPr>
          <w:p w14:paraId="352CEBFB" w14:textId="77777777" w:rsidR="00DD1E17" w:rsidRPr="00626229" w:rsidRDefault="00DD1E17" w:rsidP="006C4362">
            <w:pPr>
              <w:pStyle w:val="Textediffusionlimitee"/>
              <w:framePr w:wrap="auto" w:vAnchor="margin" w:hAnchor="text" w:xAlign="left" w:yAlign="inline"/>
              <w:suppressOverlap w:val="0"/>
            </w:pPr>
          </w:p>
        </w:tc>
      </w:tr>
    </w:tbl>
    <w:tbl>
      <w:tblPr>
        <w:tblStyle w:val="Ombrageclair1"/>
        <w:tblpPr w:leftFromText="141" w:rightFromText="141" w:vertAnchor="text" w:horzAnchor="margin" w:tblpY="2388"/>
        <w:tblOverlap w:val="never"/>
        <w:tblW w:w="4901" w:type="pct"/>
        <w:tblCellMar>
          <w:left w:w="0" w:type="dxa"/>
          <w:right w:w="0" w:type="dxa"/>
        </w:tblCellMar>
        <w:tblLook w:val="06A0" w:firstRow="1" w:lastRow="0" w:firstColumn="1" w:lastColumn="0" w:noHBand="1" w:noVBand="1"/>
      </w:tblPr>
      <w:tblGrid>
        <w:gridCol w:w="14282"/>
      </w:tblGrid>
      <w:tr w:rsidR="00DD1E17" w:rsidRPr="00626229" w14:paraId="538FDDA9" w14:textId="77777777" w:rsidTr="004B5656">
        <w:trPr>
          <w:cnfStyle w:val="100000000000" w:firstRow="1" w:lastRow="0" w:firstColumn="0" w:lastColumn="0" w:oddVBand="0" w:evenVBand="0" w:oddHBand="0" w:evenHBand="0" w:firstRowFirstColumn="0" w:firstRowLastColumn="0" w:lastRowFirstColumn="0" w:lastRowLastColumn="0"/>
          <w:trHeight w:hRule="exact" w:val="4900"/>
        </w:trPr>
        <w:tc>
          <w:tcPr>
            <w:cnfStyle w:val="001000000000" w:firstRow="0" w:lastRow="0" w:firstColumn="1" w:lastColumn="0" w:oddVBand="0" w:evenVBand="0" w:oddHBand="0" w:evenHBand="0" w:firstRowFirstColumn="0" w:firstRowLastColumn="0" w:lastRowFirstColumn="0" w:lastRowLastColumn="0"/>
            <w:tcW w:w="21119" w:type="dxa"/>
            <w:vAlign w:val="center"/>
          </w:tcPr>
          <w:p w14:paraId="39E46970" w14:textId="77777777" w:rsidR="006B77C9" w:rsidRDefault="006B77C9" w:rsidP="004B5656">
            <w:pPr>
              <w:pStyle w:val="Titredudocument"/>
            </w:pPr>
          </w:p>
          <w:p w14:paraId="0AADBB18" w14:textId="77777777" w:rsidR="006B77C9" w:rsidRDefault="006B77C9" w:rsidP="004B5656">
            <w:pPr>
              <w:pStyle w:val="Titredudocument"/>
            </w:pPr>
          </w:p>
          <w:p w14:paraId="45EF2D2F" w14:textId="77777777" w:rsidR="006B77C9" w:rsidRDefault="006B77C9" w:rsidP="004B5656">
            <w:pPr>
              <w:pStyle w:val="Titredudocument"/>
            </w:pPr>
          </w:p>
          <w:p w14:paraId="60BBB99B" w14:textId="77777777" w:rsidR="004462C5" w:rsidRDefault="004462C5" w:rsidP="004B5656">
            <w:pPr>
              <w:pStyle w:val="Titredudocument"/>
            </w:pPr>
          </w:p>
          <w:p w14:paraId="03A53706" w14:textId="21BAC548" w:rsidR="00BC40FF" w:rsidRDefault="00B21569" w:rsidP="004B5656">
            <w:pPr>
              <w:pStyle w:val="Titredudocument"/>
            </w:pPr>
            <w:r>
              <w:t>RÉ</w:t>
            </w:r>
            <w:r w:rsidR="001C71E5">
              <w:t>VISION DU CLASSEMENT SONORE 2017</w:t>
            </w:r>
          </w:p>
          <w:p w14:paraId="743C9793" w14:textId="77777777" w:rsidR="00DD1E17" w:rsidRPr="00626229" w:rsidRDefault="00640492" w:rsidP="001D0063">
            <w:pPr>
              <w:pStyle w:val="Titredudocument"/>
            </w:pPr>
            <w:r w:rsidRPr="00640492">
              <w:t xml:space="preserve">DU RÉSEAU FERRÉ EN </w:t>
            </w:r>
            <w:r w:rsidR="001D0063">
              <w:t>région Hauts-de-france</w:t>
            </w:r>
          </w:p>
        </w:tc>
      </w:tr>
      <w:tr w:rsidR="00DD1E17" w:rsidRPr="00626229" w14:paraId="569A7AA9" w14:textId="77777777" w:rsidTr="004B5656">
        <w:trPr>
          <w:trHeight w:hRule="exact" w:val="240"/>
        </w:trPr>
        <w:tc>
          <w:tcPr>
            <w:cnfStyle w:val="001000000000" w:firstRow="0" w:lastRow="0" w:firstColumn="1" w:lastColumn="0" w:oddVBand="0" w:evenVBand="0" w:oddHBand="0" w:evenHBand="0" w:firstRowFirstColumn="0" w:firstRowLastColumn="0" w:lastRowFirstColumn="0" w:lastRowLastColumn="0"/>
            <w:tcW w:w="21119" w:type="dxa"/>
          </w:tcPr>
          <w:p w14:paraId="51376E97" w14:textId="77777777" w:rsidR="00DD1E17" w:rsidRPr="00626229" w:rsidRDefault="00DD1E17" w:rsidP="004B5656"/>
        </w:tc>
      </w:tr>
      <w:tr w:rsidR="00DD1E17" w:rsidRPr="00626229" w14:paraId="04C8DF86" w14:textId="77777777" w:rsidTr="004B5656">
        <w:trPr>
          <w:trHeight w:val="800"/>
        </w:trPr>
        <w:tc>
          <w:tcPr>
            <w:cnfStyle w:val="001000000000" w:firstRow="0" w:lastRow="0" w:firstColumn="1" w:lastColumn="0" w:oddVBand="0" w:evenVBand="0" w:oddHBand="0" w:evenHBand="0" w:firstRowFirstColumn="0" w:firstRowLastColumn="0" w:lastRowFirstColumn="0" w:lastRowLastColumn="0"/>
            <w:tcW w:w="21119" w:type="dxa"/>
          </w:tcPr>
          <w:p w14:paraId="7F607D22" w14:textId="77777777" w:rsidR="00C45D91" w:rsidRDefault="00C45D91" w:rsidP="004B5656">
            <w:pPr>
              <w:pStyle w:val="Sous-titredudocument"/>
            </w:pPr>
          </w:p>
          <w:p w14:paraId="33AD7617" w14:textId="77777777" w:rsidR="006B77C9" w:rsidRDefault="006B77C9" w:rsidP="004B5656">
            <w:pPr>
              <w:pStyle w:val="Sous-titredudocument"/>
            </w:pPr>
          </w:p>
          <w:p w14:paraId="20982A32" w14:textId="2DDBC11E" w:rsidR="00E87C5E" w:rsidRDefault="00B21569" w:rsidP="004B5656">
            <w:pPr>
              <w:pStyle w:val="Sous-titredudocument"/>
            </w:pPr>
            <w:r>
              <w:t>DÉ</w:t>
            </w:r>
            <w:r w:rsidR="00E87C5E">
              <w:t xml:space="preserve">partement </w:t>
            </w:r>
            <w:r w:rsidR="001C71E5">
              <w:t>DE L’OISE</w:t>
            </w:r>
            <w:r w:rsidR="00E87C5E">
              <w:t xml:space="preserve"> </w:t>
            </w:r>
          </w:p>
          <w:p w14:paraId="089791D7" w14:textId="77777777" w:rsidR="00E87C5E" w:rsidRDefault="00E87C5E" w:rsidP="004B5656">
            <w:pPr>
              <w:pStyle w:val="Sous-titredudocument"/>
            </w:pPr>
          </w:p>
          <w:p w14:paraId="39C29822" w14:textId="77777777" w:rsidR="00C45D91" w:rsidRPr="00E87C5E" w:rsidRDefault="00C45D91" w:rsidP="004B5656">
            <w:pPr>
              <w:pStyle w:val="Sous-titredudocument"/>
              <w:rPr>
                <w:color w:val="auto"/>
                <w:sz w:val="32"/>
                <w:szCs w:val="32"/>
              </w:rPr>
            </w:pPr>
            <w:r w:rsidRPr="00E87C5E">
              <w:rPr>
                <w:color w:val="auto"/>
                <w:sz w:val="32"/>
                <w:szCs w:val="32"/>
              </w:rPr>
              <w:t>Rapport de classement sonore</w:t>
            </w:r>
          </w:p>
          <w:p w14:paraId="79531E93" w14:textId="77777777" w:rsidR="00A32395" w:rsidRPr="00626229" w:rsidRDefault="00A32395" w:rsidP="004B5656">
            <w:pPr>
              <w:pStyle w:val="Sous-titredudocument"/>
            </w:pPr>
          </w:p>
        </w:tc>
      </w:tr>
      <w:tr w:rsidR="00DD1E17" w:rsidRPr="00626229" w14:paraId="40F4A700" w14:textId="77777777" w:rsidTr="004B5656">
        <w:trPr>
          <w:trHeight w:hRule="exact" w:val="841"/>
        </w:trPr>
        <w:tc>
          <w:tcPr>
            <w:cnfStyle w:val="001000000000" w:firstRow="0" w:lastRow="0" w:firstColumn="1" w:lastColumn="0" w:oddVBand="0" w:evenVBand="0" w:oddHBand="0" w:evenHBand="0" w:firstRowFirstColumn="0" w:firstRowLastColumn="0" w:lastRowFirstColumn="0" w:lastRowLastColumn="0"/>
            <w:tcW w:w="21119" w:type="dxa"/>
          </w:tcPr>
          <w:p w14:paraId="2933BD5F" w14:textId="0F3CFEB8" w:rsidR="00DD1E17" w:rsidRPr="00626229" w:rsidRDefault="00DD1E17" w:rsidP="004B5656"/>
        </w:tc>
      </w:tr>
      <w:tr w:rsidR="00DD1E17" w:rsidRPr="00626229" w14:paraId="3F305240" w14:textId="77777777" w:rsidTr="004B5656">
        <w:trPr>
          <w:trHeight w:val="240"/>
        </w:trPr>
        <w:tc>
          <w:tcPr>
            <w:cnfStyle w:val="001000000000" w:firstRow="0" w:lastRow="0" w:firstColumn="1" w:lastColumn="0" w:oddVBand="0" w:evenVBand="0" w:oddHBand="0" w:evenHBand="0" w:firstRowFirstColumn="0" w:firstRowLastColumn="0" w:lastRowFirstColumn="0" w:lastRowLastColumn="0"/>
            <w:tcW w:w="21119" w:type="dxa"/>
          </w:tcPr>
          <w:p w14:paraId="04B77B67" w14:textId="5399B30D" w:rsidR="00DD1E17" w:rsidRPr="00DF51FF" w:rsidRDefault="00BF457A" w:rsidP="004B5656">
            <w:pPr>
              <w:pStyle w:val="Datedudocument"/>
              <w:rPr>
                <w:b/>
              </w:rPr>
            </w:pPr>
            <w:r>
              <w:rPr>
                <w:b/>
              </w:rPr>
              <w:t>Janvier 2018</w:t>
            </w:r>
          </w:p>
          <w:p w14:paraId="0E05CE13" w14:textId="77777777" w:rsidR="00910103" w:rsidRDefault="00910103" w:rsidP="004B5656">
            <w:pPr>
              <w:pStyle w:val="Datedudocument"/>
            </w:pPr>
          </w:p>
          <w:p w14:paraId="19E9675B" w14:textId="77777777" w:rsidR="00DF51FF" w:rsidRDefault="00DF51FF" w:rsidP="004B5656">
            <w:pPr>
              <w:pStyle w:val="Datedudocument"/>
            </w:pPr>
          </w:p>
          <w:p w14:paraId="2A2EC608" w14:textId="77777777" w:rsidR="00DF51FF" w:rsidRDefault="00DF51FF" w:rsidP="004B5656">
            <w:pPr>
              <w:pStyle w:val="Datedudocument"/>
            </w:pPr>
          </w:p>
          <w:p w14:paraId="5F6FEEAE" w14:textId="77777777" w:rsidR="00DF51FF" w:rsidRDefault="00DF51FF" w:rsidP="004B5656">
            <w:pPr>
              <w:pStyle w:val="Datedudocument"/>
            </w:pPr>
          </w:p>
          <w:p w14:paraId="642477E1" w14:textId="77777777" w:rsidR="00DF51FF" w:rsidRDefault="00DF51FF" w:rsidP="004B5656">
            <w:pPr>
              <w:pStyle w:val="Datedudocument"/>
            </w:pPr>
          </w:p>
          <w:p w14:paraId="6617D771" w14:textId="77777777" w:rsidR="00DF51FF" w:rsidRDefault="00DF51FF" w:rsidP="004B5656">
            <w:pPr>
              <w:pStyle w:val="Datedudocument"/>
            </w:pPr>
          </w:p>
          <w:p w14:paraId="0FBF7676" w14:textId="32049B02" w:rsidR="00910103" w:rsidRPr="00626229" w:rsidRDefault="00DF51FF" w:rsidP="004B5656">
            <w:pPr>
              <w:pStyle w:val="Datedudocument"/>
            </w:pPr>
            <w:r>
              <w:rPr>
                <w:noProof/>
                <w:lang w:eastAsia="fr-FR"/>
              </w:rPr>
              <w:drawing>
                <wp:inline distT="0" distB="0" distL="0" distR="0" wp14:anchorId="75BB5E1C" wp14:editId="301655D4">
                  <wp:extent cx="1554542" cy="1333500"/>
                  <wp:effectExtent l="0" t="0" r="7620" b="0"/>
                  <wp:docPr id="20"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554542" cy="1333500"/>
                          </a:xfrm>
                          <a:prstGeom prst="rect">
                            <a:avLst/>
                          </a:prstGeom>
                          <a:noFill/>
                        </pic:spPr>
                      </pic:pic>
                    </a:graphicData>
                  </a:graphic>
                </wp:inline>
              </w:drawing>
            </w:r>
          </w:p>
        </w:tc>
      </w:tr>
    </w:tbl>
    <w:p w14:paraId="3BD042BB" w14:textId="77777777" w:rsidR="00D7752A" w:rsidRDefault="001D0063">
      <w:pPr>
        <w:spacing w:after="200" w:line="276" w:lineRule="auto"/>
        <w:sectPr w:rsidR="00D7752A" w:rsidSect="002C5FB0">
          <w:headerReference w:type="default" r:id="rId10"/>
          <w:footerReference w:type="even" r:id="rId11"/>
          <w:footerReference w:type="default" r:id="rId12"/>
          <w:headerReference w:type="first" r:id="rId13"/>
          <w:footerReference w:type="first" r:id="rId14"/>
          <w:type w:val="continuous"/>
          <w:pgSz w:w="16839" w:h="23814" w:code="8"/>
          <w:pgMar w:top="1134" w:right="1134" w:bottom="1134" w:left="1134" w:header="567" w:footer="567" w:gutter="0"/>
          <w:cols w:space="708"/>
          <w:titlePg/>
          <w:docGrid w:linePitch="360"/>
        </w:sectPr>
      </w:pPr>
      <w:r>
        <w:rPr>
          <w:noProof/>
          <w:lang w:eastAsia="fr-FR"/>
        </w:rPr>
        <w:drawing>
          <wp:anchor distT="0" distB="0" distL="114300" distR="114300" simplePos="0" relativeHeight="251700224" behindDoc="0" locked="0" layoutInCell="1" allowOverlap="1" wp14:anchorId="2B6D3830" wp14:editId="18116288">
            <wp:simplePos x="0" y="0"/>
            <wp:positionH relativeFrom="column">
              <wp:posOffset>3810</wp:posOffset>
            </wp:positionH>
            <wp:positionV relativeFrom="paragraph">
              <wp:posOffset>-354330</wp:posOffset>
            </wp:positionV>
            <wp:extent cx="4671695" cy="2987675"/>
            <wp:effectExtent l="0" t="0" r="0" b="3175"/>
            <wp:wrapNone/>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_0189.jpg"/>
                    <pic:cNvPicPr/>
                  </pic:nvPicPr>
                  <pic:blipFill>
                    <a:blip r:embed="rId15" cstate="email">
                      <a:extLst>
                        <a:ext uri="{28A0092B-C50C-407E-A947-70E740481C1C}">
                          <a14:useLocalDpi xmlns:a14="http://schemas.microsoft.com/office/drawing/2010/main"/>
                        </a:ext>
                      </a:extLst>
                    </a:blip>
                    <a:stretch>
                      <a:fillRect/>
                    </a:stretch>
                  </pic:blipFill>
                  <pic:spPr>
                    <a:xfrm>
                      <a:off x="0" y="0"/>
                      <a:ext cx="4671695" cy="2987675"/>
                    </a:xfrm>
                    <a:prstGeom prst="rect">
                      <a:avLst/>
                    </a:prstGeom>
                  </pic:spPr>
                </pic:pic>
              </a:graphicData>
            </a:graphic>
            <wp14:sizeRelH relativeFrom="page">
              <wp14:pctWidth>0</wp14:pctWidth>
            </wp14:sizeRelH>
            <wp14:sizeRelV relativeFrom="page">
              <wp14:pctHeight>0</wp14:pctHeight>
            </wp14:sizeRelV>
          </wp:anchor>
        </w:drawing>
      </w:r>
      <w:r w:rsidR="006B77C9">
        <w:rPr>
          <w:noProof/>
          <w:lang w:eastAsia="fr-FR"/>
        </w:rPr>
        <mc:AlternateContent>
          <mc:Choice Requires="wps">
            <w:drawing>
              <wp:anchor distT="0" distB="0" distL="114300" distR="114300" simplePos="0" relativeHeight="251702272" behindDoc="0" locked="0" layoutInCell="1" allowOverlap="1" wp14:anchorId="6DFDADC1" wp14:editId="37FFC7B7">
                <wp:simplePos x="0" y="0"/>
                <wp:positionH relativeFrom="column">
                  <wp:posOffset>3810</wp:posOffset>
                </wp:positionH>
                <wp:positionV relativeFrom="paragraph">
                  <wp:posOffset>2753995</wp:posOffset>
                </wp:positionV>
                <wp:extent cx="4671695" cy="635"/>
                <wp:effectExtent l="0" t="0" r="0" b="0"/>
                <wp:wrapNone/>
                <wp:docPr id="5" name="Zone de texte 5"/>
                <wp:cNvGraphicFramePr/>
                <a:graphic xmlns:a="http://schemas.openxmlformats.org/drawingml/2006/main">
                  <a:graphicData uri="http://schemas.microsoft.com/office/word/2010/wordprocessingShape">
                    <wps:wsp>
                      <wps:cNvSpPr txBox="1"/>
                      <wps:spPr>
                        <a:xfrm>
                          <a:off x="0" y="0"/>
                          <a:ext cx="4671695" cy="635"/>
                        </a:xfrm>
                        <a:prstGeom prst="rect">
                          <a:avLst/>
                        </a:prstGeom>
                        <a:solidFill>
                          <a:prstClr val="white"/>
                        </a:solidFill>
                        <a:ln>
                          <a:noFill/>
                        </a:ln>
                        <a:effectLst/>
                      </wps:spPr>
                      <wps:txbx>
                        <w:txbxContent>
                          <w:p w14:paraId="61B64BDF" w14:textId="77777777" w:rsidR="00DF51FF" w:rsidRPr="006B77C9" w:rsidRDefault="00DF51FF" w:rsidP="006B77C9">
                            <w:pPr>
                              <w:pStyle w:val="Lgende0"/>
                              <w:rPr>
                                <w:i/>
                                <w:color w:val="auto"/>
                                <w:sz w:val="16"/>
                                <w:szCs w:val="16"/>
                              </w:rPr>
                            </w:pPr>
                            <w:r w:rsidRPr="006B77C9">
                              <w:rPr>
                                <w:i/>
                                <w:color w:val="auto"/>
                                <w:sz w:val="16"/>
                                <w:szCs w:val="16"/>
                              </w:rPr>
                              <w:t xml:space="preserve">Crédit photo : </w:t>
                            </w:r>
                            <w:proofErr w:type="spellStart"/>
                            <w:r w:rsidRPr="001D0063">
                              <w:rPr>
                                <w:iCs/>
                                <w:color w:val="auto"/>
                                <w:sz w:val="16"/>
                                <w:szCs w:val="16"/>
                              </w:rPr>
                              <w:t>M.Libert</w:t>
                            </w:r>
                            <w:proofErr w:type="spellEnd"/>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type id="_x0000_t202" coordsize="21600,21600" o:spt="202" path="m,l,21600r21600,l21600,xe">
                <v:stroke joinstyle="miter"/>
                <v:path gradientshapeok="t" o:connecttype="rect"/>
              </v:shapetype>
              <v:shape id="Zone de texte 5" o:spid="_x0000_s1026" type="#_x0000_t202" style="position:absolute;margin-left:.3pt;margin-top:216.85pt;width:367.85pt;height:.05pt;z-index:2517022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kWJeOAIAAHAEAAAOAAAAZHJzL2Uyb0RvYy54bWysVN9v0zAQfkfif7D8TtMOViBqOpVORUjV&#10;NqlDk3hzHaex5PjM2W1S/nrOTtLB4Anx4pzvzvfj++6yuOkaw04KvQZb8NlkypmyEkptDwX/+rh5&#10;84EzH4QthQGrCn5Wnt8sX79atC5XV1CDKRUyCmJ93rqC1yG4PMu8rFUj/AScsmSsABsR6IqHrETR&#10;UvTGZFfT6TxrAUuHIJX3pL3tjXyZ4leVkuG+qrwKzBScagvpxHTu45ktFyI/oHC1lkMZ4h+qaIS2&#10;lPQS6lYEwY6o/wjVaIngoQoTCU0GVaWlSj1QN7Ppi252tXAq9ULgeHeByf+/sPLu9IBMlwW/5syK&#10;hij6RkSxUrGguqDYdYSodT4nz50j39B9go6oHvWelLHzrsImfqknRnYC+3wBmCIxScp38/ez+UfK&#10;JMk2f5tiZ89PHfrwWUHDolBwJPYSqOK09YHKINfRJWbyYHS50cbESzSsDbKTIKbbWgcVC6QXv3kZ&#10;G30txFe9udeoNCpDltht31WUQrfvBgj2UJ4JAYR+jLyTG01pt8KHB4E0N9Q07UK4p6My0BYcBomz&#10;GvDH3/TRn+gkK2ctzWHB/fejQMWZ+WKJ6Di0o4CjsB8Fe2zWQA3PaMucTCI9wGBGsUJonmhFVjEL&#10;mYSVlKvgYRTXod8GWjGpVqvkRKPpRNjanZMx9AjvY/ck0A3kxOm4g3FCRf6Co943seRWx0CAJwIj&#10;oD2KxE280FgnloYVjHvz6z15Pf8olj8BAAD//wMAUEsDBBQABgAIAAAAIQA5V30h3gAAAAgBAAAP&#10;AAAAZHJzL2Rvd25yZXYueG1sTI/BTsMwEETvSPyDtUhcEHXAUVqFOFVVwQEuFaEXbm68jQPxOrKd&#10;Nvw9hgscZ2c087Zaz3ZgJ/ShdyThbpEBQ2qd7qmTsH97ul0BC1GRVoMjlPCFAdb15UWlSu3O9Iqn&#10;JnYslVAolQQT41hyHlqDVoWFG5GSd3Teqpik77j26pzK7cDvs6zgVvWUFowacWuw/WwmK2GXv+/M&#10;zXR8fNnkwj/vp23x0TVSXl/NmwdgEef4F4Yf/IQOdWI6uIl0YIOEIuUk5EIsgSV7KQoB7PB7WQGv&#10;K/7/gfobAAD//wMAUEsBAi0AFAAGAAgAAAAhALaDOJL+AAAA4QEAABMAAAAAAAAAAAAAAAAAAAAA&#10;AFtDb250ZW50X1R5cGVzXS54bWxQSwECLQAUAAYACAAAACEAOP0h/9YAAACUAQAACwAAAAAAAAAA&#10;AAAAAAAvAQAAX3JlbHMvLnJlbHNQSwECLQAUAAYACAAAACEAnZFiXjgCAABwBAAADgAAAAAAAAAA&#10;AAAAAAAuAgAAZHJzL2Uyb0RvYy54bWxQSwECLQAUAAYACAAAACEAOVd9Id4AAAAIAQAADwAAAAAA&#10;AAAAAAAAAACSBAAAZHJzL2Rvd25yZXYueG1sUEsFBgAAAAAEAAQA8wAAAJ0FAAAAAA==&#10;" stroked="f">
                <v:textbox style="mso-fit-shape-to-text:t" inset="0,0,0,0">
                  <w:txbxContent>
                    <w:p w14:paraId="61B64BDF" w14:textId="77777777" w:rsidR="00DF51FF" w:rsidRPr="006B77C9" w:rsidRDefault="00DF51FF" w:rsidP="006B77C9">
                      <w:pPr>
                        <w:pStyle w:val="Lgende0"/>
                        <w:rPr>
                          <w:i/>
                          <w:color w:val="auto"/>
                          <w:sz w:val="16"/>
                          <w:szCs w:val="16"/>
                        </w:rPr>
                      </w:pPr>
                      <w:r w:rsidRPr="006B77C9">
                        <w:rPr>
                          <w:i/>
                          <w:color w:val="auto"/>
                          <w:sz w:val="16"/>
                          <w:szCs w:val="16"/>
                        </w:rPr>
                        <w:t xml:space="preserve">Crédit photo : </w:t>
                      </w:r>
                      <w:proofErr w:type="spellStart"/>
                      <w:r w:rsidRPr="001D0063">
                        <w:rPr>
                          <w:iCs/>
                          <w:color w:val="auto"/>
                          <w:sz w:val="16"/>
                          <w:szCs w:val="16"/>
                        </w:rPr>
                        <w:t>M.Libert</w:t>
                      </w:r>
                      <w:proofErr w:type="spellEnd"/>
                    </w:p>
                  </w:txbxContent>
                </v:textbox>
              </v:shape>
            </w:pict>
          </mc:Fallback>
        </mc:AlternateContent>
      </w:r>
      <w:r w:rsidR="00125446">
        <w:br w:type="textWrapping" w:clear="all"/>
      </w:r>
    </w:p>
    <w:p w14:paraId="3F9CE5D6" w14:textId="77777777" w:rsidR="007A12AF" w:rsidRPr="00A67A68" w:rsidRDefault="0053604F" w:rsidP="00A67A68">
      <w:pPr>
        <w:pStyle w:val="Titresommaire"/>
      </w:pPr>
      <w:r w:rsidRPr="00A67A68">
        <w:lastRenderedPageBreak/>
        <w:t>Sommaire</w:t>
      </w:r>
    </w:p>
    <w:sdt>
      <w:sdtPr>
        <w:rPr>
          <w:b w:val="0"/>
          <w:caps w:val="0"/>
          <w:noProof w:val="0"/>
          <w:color w:val="3C3732"/>
          <w:sz w:val="22"/>
          <w:shd w:val="clear" w:color="auto" w:fill="auto"/>
        </w:rPr>
        <w:id w:val="2073996213"/>
        <w:docPartObj>
          <w:docPartGallery w:val="Table of Contents"/>
          <w:docPartUnique/>
        </w:docPartObj>
      </w:sdtPr>
      <w:sdtEndPr>
        <w:rPr>
          <w:bCs/>
        </w:rPr>
      </w:sdtEndPr>
      <w:sdtContent>
        <w:p w14:paraId="74BA2A9D" w14:textId="77777777" w:rsidR="00000195" w:rsidRDefault="00F522DD" w:rsidP="00000195">
          <w:pPr>
            <w:pStyle w:val="TM1"/>
            <w:rPr>
              <w:rFonts w:eastAsiaTheme="minorEastAsia"/>
              <w:color w:val="auto"/>
              <w:sz w:val="22"/>
              <w:shd w:val="clear" w:color="auto" w:fill="auto"/>
              <w:lang w:eastAsia="fr-FR"/>
            </w:rPr>
          </w:pPr>
          <w:r>
            <w:fldChar w:fldCharType="begin"/>
          </w:r>
          <w:r>
            <w:instrText xml:space="preserve"> TOC \o "1-3" \h \z \u </w:instrText>
          </w:r>
          <w:r>
            <w:fldChar w:fldCharType="separate"/>
          </w:r>
          <w:hyperlink w:anchor="_Toc490729725" w:history="1">
            <w:r w:rsidR="00000195" w:rsidRPr="005D25B0">
              <w:rPr>
                <w:rStyle w:val="Lienhypertexte"/>
                <w:rFonts w:asciiTheme="majorHAnsi" w:eastAsiaTheme="majorEastAsia" w:hAnsiTheme="majorHAnsi" w:cstheme="majorBidi"/>
                <w:bCs/>
              </w:rPr>
              <w:t>1</w:t>
            </w:r>
            <w:r w:rsidR="00000195">
              <w:rPr>
                <w:rFonts w:eastAsiaTheme="minorEastAsia"/>
                <w:color w:val="auto"/>
                <w:sz w:val="22"/>
                <w:shd w:val="clear" w:color="auto" w:fill="auto"/>
                <w:lang w:eastAsia="fr-FR"/>
              </w:rPr>
              <w:tab/>
            </w:r>
            <w:r w:rsidR="00000195" w:rsidRPr="005D25B0">
              <w:rPr>
                <w:rStyle w:val="Lienhypertexte"/>
                <w:rFonts w:asciiTheme="majorHAnsi" w:eastAsiaTheme="majorEastAsia" w:hAnsiTheme="majorHAnsi" w:cstheme="majorBidi"/>
                <w:bCs/>
              </w:rPr>
              <w:t>PrÉsentation de l’Étude</w:t>
            </w:r>
            <w:r w:rsidR="00000195">
              <w:rPr>
                <w:webHidden/>
              </w:rPr>
              <w:tab/>
            </w:r>
            <w:r w:rsidR="00000195">
              <w:rPr>
                <w:webHidden/>
              </w:rPr>
              <w:fldChar w:fldCharType="begin"/>
            </w:r>
            <w:r w:rsidR="00000195">
              <w:rPr>
                <w:webHidden/>
              </w:rPr>
              <w:instrText xml:space="preserve"> PAGEREF _Toc490729725 \h </w:instrText>
            </w:r>
            <w:r w:rsidR="00000195">
              <w:rPr>
                <w:webHidden/>
              </w:rPr>
            </w:r>
            <w:r w:rsidR="00000195">
              <w:rPr>
                <w:webHidden/>
              </w:rPr>
              <w:fldChar w:fldCharType="separate"/>
            </w:r>
            <w:r w:rsidR="00000195">
              <w:rPr>
                <w:webHidden/>
              </w:rPr>
              <w:t>3</w:t>
            </w:r>
            <w:r w:rsidR="00000195">
              <w:rPr>
                <w:webHidden/>
              </w:rPr>
              <w:fldChar w:fldCharType="end"/>
            </w:r>
          </w:hyperlink>
        </w:p>
        <w:p w14:paraId="2501C019" w14:textId="77777777" w:rsidR="00000195" w:rsidRDefault="00826D43">
          <w:pPr>
            <w:pStyle w:val="TM2"/>
            <w:rPr>
              <w:sz w:val="22"/>
            </w:rPr>
          </w:pPr>
          <w:hyperlink w:anchor="_Toc490729726" w:history="1">
            <w:r w:rsidR="00000195" w:rsidRPr="005D25B0">
              <w:rPr>
                <w:rStyle w:val="Lienhypertexte"/>
              </w:rPr>
              <w:t>1.1</w:t>
            </w:r>
            <w:r w:rsidR="00000195">
              <w:rPr>
                <w:sz w:val="22"/>
              </w:rPr>
              <w:tab/>
            </w:r>
            <w:r w:rsidR="00000195" w:rsidRPr="005D25B0">
              <w:rPr>
                <w:rStyle w:val="Lienhypertexte"/>
              </w:rPr>
              <w:t>Objectif du classement sonore</w:t>
            </w:r>
            <w:r w:rsidR="00000195">
              <w:rPr>
                <w:webHidden/>
              </w:rPr>
              <w:tab/>
            </w:r>
            <w:r w:rsidR="00000195">
              <w:rPr>
                <w:webHidden/>
              </w:rPr>
              <w:fldChar w:fldCharType="begin"/>
            </w:r>
            <w:r w:rsidR="00000195">
              <w:rPr>
                <w:webHidden/>
              </w:rPr>
              <w:instrText xml:space="preserve"> PAGEREF _Toc490729726 \h </w:instrText>
            </w:r>
            <w:r w:rsidR="00000195">
              <w:rPr>
                <w:webHidden/>
              </w:rPr>
            </w:r>
            <w:r w:rsidR="00000195">
              <w:rPr>
                <w:webHidden/>
              </w:rPr>
              <w:fldChar w:fldCharType="separate"/>
            </w:r>
            <w:r w:rsidR="00000195">
              <w:rPr>
                <w:webHidden/>
              </w:rPr>
              <w:t>3</w:t>
            </w:r>
            <w:r w:rsidR="00000195">
              <w:rPr>
                <w:webHidden/>
              </w:rPr>
              <w:fldChar w:fldCharType="end"/>
            </w:r>
          </w:hyperlink>
        </w:p>
        <w:p w14:paraId="4F334AAF" w14:textId="77777777" w:rsidR="00000195" w:rsidRDefault="00826D43">
          <w:pPr>
            <w:pStyle w:val="TM2"/>
            <w:rPr>
              <w:sz w:val="22"/>
            </w:rPr>
          </w:pPr>
          <w:hyperlink w:anchor="_Toc490729727" w:history="1">
            <w:r w:rsidR="00000195" w:rsidRPr="005D25B0">
              <w:rPr>
                <w:rStyle w:val="Lienhypertexte"/>
              </w:rPr>
              <w:t>1.2</w:t>
            </w:r>
            <w:r w:rsidR="00000195">
              <w:rPr>
                <w:sz w:val="22"/>
              </w:rPr>
              <w:tab/>
            </w:r>
            <w:r w:rsidR="00000195" w:rsidRPr="005D25B0">
              <w:rPr>
                <w:rStyle w:val="Lienhypertexte"/>
              </w:rPr>
              <w:t>Contexte réglementaire</w:t>
            </w:r>
            <w:r w:rsidR="00000195">
              <w:rPr>
                <w:webHidden/>
              </w:rPr>
              <w:tab/>
            </w:r>
            <w:r w:rsidR="00000195">
              <w:rPr>
                <w:webHidden/>
              </w:rPr>
              <w:fldChar w:fldCharType="begin"/>
            </w:r>
            <w:r w:rsidR="00000195">
              <w:rPr>
                <w:webHidden/>
              </w:rPr>
              <w:instrText xml:space="preserve"> PAGEREF _Toc490729727 \h </w:instrText>
            </w:r>
            <w:r w:rsidR="00000195">
              <w:rPr>
                <w:webHidden/>
              </w:rPr>
            </w:r>
            <w:r w:rsidR="00000195">
              <w:rPr>
                <w:webHidden/>
              </w:rPr>
              <w:fldChar w:fldCharType="separate"/>
            </w:r>
            <w:r w:rsidR="00000195">
              <w:rPr>
                <w:webHidden/>
              </w:rPr>
              <w:t>3</w:t>
            </w:r>
            <w:r w:rsidR="00000195">
              <w:rPr>
                <w:webHidden/>
              </w:rPr>
              <w:fldChar w:fldCharType="end"/>
            </w:r>
          </w:hyperlink>
        </w:p>
        <w:p w14:paraId="7DC4FFFA" w14:textId="77777777" w:rsidR="00000195" w:rsidRDefault="00826D43">
          <w:pPr>
            <w:pStyle w:val="TM3"/>
            <w:rPr>
              <w:rFonts w:eastAsiaTheme="minorEastAsia"/>
              <w:color w:val="auto"/>
              <w:lang w:eastAsia="fr-FR"/>
            </w:rPr>
          </w:pPr>
          <w:hyperlink w:anchor="_Toc490729728" w:history="1">
            <w:r w:rsidR="00000195" w:rsidRPr="005D25B0">
              <w:rPr>
                <w:rStyle w:val="Lienhypertexte"/>
              </w:rPr>
              <w:t>1.2.1</w:t>
            </w:r>
            <w:r w:rsidR="00000195">
              <w:rPr>
                <w:rFonts w:eastAsiaTheme="minorEastAsia"/>
                <w:color w:val="auto"/>
                <w:lang w:eastAsia="fr-FR"/>
              </w:rPr>
              <w:tab/>
            </w:r>
            <w:r w:rsidR="00000195" w:rsidRPr="005D25B0">
              <w:rPr>
                <w:rStyle w:val="Lienhypertexte"/>
              </w:rPr>
              <w:t>Pour les lignes conventionnelles</w:t>
            </w:r>
            <w:r w:rsidR="00000195">
              <w:rPr>
                <w:webHidden/>
              </w:rPr>
              <w:tab/>
            </w:r>
            <w:r w:rsidR="00000195">
              <w:rPr>
                <w:webHidden/>
              </w:rPr>
              <w:fldChar w:fldCharType="begin"/>
            </w:r>
            <w:r w:rsidR="00000195">
              <w:rPr>
                <w:webHidden/>
              </w:rPr>
              <w:instrText xml:space="preserve"> PAGEREF _Toc490729728 \h </w:instrText>
            </w:r>
            <w:r w:rsidR="00000195">
              <w:rPr>
                <w:webHidden/>
              </w:rPr>
            </w:r>
            <w:r w:rsidR="00000195">
              <w:rPr>
                <w:webHidden/>
              </w:rPr>
              <w:fldChar w:fldCharType="separate"/>
            </w:r>
            <w:r w:rsidR="00000195">
              <w:rPr>
                <w:webHidden/>
              </w:rPr>
              <w:t>3</w:t>
            </w:r>
            <w:r w:rsidR="00000195">
              <w:rPr>
                <w:webHidden/>
              </w:rPr>
              <w:fldChar w:fldCharType="end"/>
            </w:r>
          </w:hyperlink>
        </w:p>
        <w:p w14:paraId="099D02F3" w14:textId="77777777" w:rsidR="00000195" w:rsidRDefault="00826D43">
          <w:pPr>
            <w:pStyle w:val="TM3"/>
            <w:rPr>
              <w:rFonts w:eastAsiaTheme="minorEastAsia"/>
              <w:color w:val="auto"/>
              <w:lang w:eastAsia="fr-FR"/>
            </w:rPr>
          </w:pPr>
          <w:hyperlink w:anchor="_Toc490729729" w:history="1">
            <w:r w:rsidR="00000195" w:rsidRPr="005D25B0">
              <w:rPr>
                <w:rStyle w:val="Lienhypertexte"/>
              </w:rPr>
              <w:t>1.2.2</w:t>
            </w:r>
            <w:r w:rsidR="00000195">
              <w:rPr>
                <w:rFonts w:eastAsiaTheme="minorEastAsia"/>
                <w:color w:val="auto"/>
                <w:lang w:eastAsia="fr-FR"/>
              </w:rPr>
              <w:tab/>
            </w:r>
            <w:r w:rsidR="00000195" w:rsidRPr="005D25B0">
              <w:rPr>
                <w:rStyle w:val="Lienhypertexte"/>
              </w:rPr>
              <w:t>Pour les lignes à grande vitesse</w:t>
            </w:r>
            <w:r w:rsidR="00000195">
              <w:rPr>
                <w:webHidden/>
              </w:rPr>
              <w:tab/>
            </w:r>
            <w:r w:rsidR="00000195">
              <w:rPr>
                <w:webHidden/>
              </w:rPr>
              <w:fldChar w:fldCharType="begin"/>
            </w:r>
            <w:r w:rsidR="00000195">
              <w:rPr>
                <w:webHidden/>
              </w:rPr>
              <w:instrText xml:space="preserve"> PAGEREF _Toc490729729 \h </w:instrText>
            </w:r>
            <w:r w:rsidR="00000195">
              <w:rPr>
                <w:webHidden/>
              </w:rPr>
            </w:r>
            <w:r w:rsidR="00000195">
              <w:rPr>
                <w:webHidden/>
              </w:rPr>
              <w:fldChar w:fldCharType="separate"/>
            </w:r>
            <w:r w:rsidR="00000195">
              <w:rPr>
                <w:webHidden/>
              </w:rPr>
              <w:t>3</w:t>
            </w:r>
            <w:r w:rsidR="00000195">
              <w:rPr>
                <w:webHidden/>
              </w:rPr>
              <w:fldChar w:fldCharType="end"/>
            </w:r>
          </w:hyperlink>
        </w:p>
        <w:p w14:paraId="6786D1C2" w14:textId="77777777" w:rsidR="00000195" w:rsidRDefault="00826D43">
          <w:pPr>
            <w:pStyle w:val="TM2"/>
            <w:rPr>
              <w:sz w:val="22"/>
            </w:rPr>
          </w:pPr>
          <w:hyperlink w:anchor="_Toc490729730" w:history="1">
            <w:r w:rsidR="00000195" w:rsidRPr="005D25B0">
              <w:rPr>
                <w:rStyle w:val="Lienhypertexte"/>
              </w:rPr>
              <w:t>1.3</w:t>
            </w:r>
            <w:r w:rsidR="00000195">
              <w:rPr>
                <w:sz w:val="22"/>
              </w:rPr>
              <w:tab/>
            </w:r>
            <w:r w:rsidR="00000195" w:rsidRPr="005D25B0">
              <w:rPr>
                <w:rStyle w:val="Lienhypertexte"/>
              </w:rPr>
              <w:t>Effet du classement sonore sur les documents d’urbanisme et les constructions</w:t>
            </w:r>
            <w:r w:rsidR="00000195">
              <w:rPr>
                <w:webHidden/>
              </w:rPr>
              <w:tab/>
            </w:r>
            <w:r w:rsidR="00000195">
              <w:rPr>
                <w:webHidden/>
              </w:rPr>
              <w:fldChar w:fldCharType="begin"/>
            </w:r>
            <w:r w:rsidR="00000195">
              <w:rPr>
                <w:webHidden/>
              </w:rPr>
              <w:instrText xml:space="preserve"> PAGEREF _Toc490729730 \h </w:instrText>
            </w:r>
            <w:r w:rsidR="00000195">
              <w:rPr>
                <w:webHidden/>
              </w:rPr>
            </w:r>
            <w:r w:rsidR="00000195">
              <w:rPr>
                <w:webHidden/>
              </w:rPr>
              <w:fldChar w:fldCharType="separate"/>
            </w:r>
            <w:r w:rsidR="00000195">
              <w:rPr>
                <w:webHidden/>
              </w:rPr>
              <w:t>4</w:t>
            </w:r>
            <w:r w:rsidR="00000195">
              <w:rPr>
                <w:webHidden/>
              </w:rPr>
              <w:fldChar w:fldCharType="end"/>
            </w:r>
          </w:hyperlink>
        </w:p>
        <w:p w14:paraId="3A29E322" w14:textId="77777777" w:rsidR="00000195" w:rsidRDefault="00826D43">
          <w:pPr>
            <w:pStyle w:val="TM3"/>
            <w:rPr>
              <w:rFonts w:eastAsiaTheme="minorEastAsia"/>
              <w:color w:val="auto"/>
              <w:lang w:eastAsia="fr-FR"/>
            </w:rPr>
          </w:pPr>
          <w:hyperlink w:anchor="_Toc490729731" w:history="1">
            <w:r w:rsidR="00000195" w:rsidRPr="005D25B0">
              <w:rPr>
                <w:rStyle w:val="Lienhypertexte"/>
              </w:rPr>
              <w:t>1.3.1</w:t>
            </w:r>
            <w:r w:rsidR="00000195">
              <w:rPr>
                <w:rFonts w:eastAsiaTheme="minorEastAsia"/>
                <w:color w:val="auto"/>
                <w:lang w:eastAsia="fr-FR"/>
              </w:rPr>
              <w:tab/>
            </w:r>
            <w:r w:rsidR="00000195" w:rsidRPr="005D25B0">
              <w:rPr>
                <w:rStyle w:val="Lienhypertexte"/>
              </w:rPr>
              <w:t>Implication du classement sonore pour les collectivités</w:t>
            </w:r>
            <w:r w:rsidR="00000195">
              <w:rPr>
                <w:webHidden/>
              </w:rPr>
              <w:tab/>
            </w:r>
            <w:r w:rsidR="00000195">
              <w:rPr>
                <w:webHidden/>
              </w:rPr>
              <w:fldChar w:fldCharType="begin"/>
            </w:r>
            <w:r w:rsidR="00000195">
              <w:rPr>
                <w:webHidden/>
              </w:rPr>
              <w:instrText xml:space="preserve"> PAGEREF _Toc490729731 \h </w:instrText>
            </w:r>
            <w:r w:rsidR="00000195">
              <w:rPr>
                <w:webHidden/>
              </w:rPr>
            </w:r>
            <w:r w:rsidR="00000195">
              <w:rPr>
                <w:webHidden/>
              </w:rPr>
              <w:fldChar w:fldCharType="separate"/>
            </w:r>
            <w:r w:rsidR="00000195">
              <w:rPr>
                <w:webHidden/>
              </w:rPr>
              <w:t>4</w:t>
            </w:r>
            <w:r w:rsidR="00000195">
              <w:rPr>
                <w:webHidden/>
              </w:rPr>
              <w:fldChar w:fldCharType="end"/>
            </w:r>
          </w:hyperlink>
        </w:p>
        <w:p w14:paraId="73FB5927" w14:textId="77777777" w:rsidR="00000195" w:rsidRDefault="00826D43">
          <w:pPr>
            <w:pStyle w:val="TM3"/>
            <w:rPr>
              <w:rFonts w:eastAsiaTheme="minorEastAsia"/>
              <w:color w:val="auto"/>
              <w:lang w:eastAsia="fr-FR"/>
            </w:rPr>
          </w:pPr>
          <w:hyperlink w:anchor="_Toc490729732" w:history="1">
            <w:r w:rsidR="00000195" w:rsidRPr="005D25B0">
              <w:rPr>
                <w:rStyle w:val="Lienhypertexte"/>
              </w:rPr>
              <w:t>1.3.2</w:t>
            </w:r>
            <w:r w:rsidR="00000195">
              <w:rPr>
                <w:rFonts w:eastAsiaTheme="minorEastAsia"/>
                <w:color w:val="auto"/>
                <w:lang w:eastAsia="fr-FR"/>
              </w:rPr>
              <w:tab/>
            </w:r>
            <w:r w:rsidR="00000195" w:rsidRPr="005D25B0">
              <w:rPr>
                <w:rStyle w:val="Lienhypertexte"/>
              </w:rPr>
              <w:t>Implication du classement sonore pour les constructeurs de bâtiments</w:t>
            </w:r>
            <w:r w:rsidR="00000195">
              <w:rPr>
                <w:webHidden/>
              </w:rPr>
              <w:tab/>
            </w:r>
            <w:r w:rsidR="00000195">
              <w:rPr>
                <w:webHidden/>
              </w:rPr>
              <w:fldChar w:fldCharType="begin"/>
            </w:r>
            <w:r w:rsidR="00000195">
              <w:rPr>
                <w:webHidden/>
              </w:rPr>
              <w:instrText xml:space="preserve"> PAGEREF _Toc490729732 \h </w:instrText>
            </w:r>
            <w:r w:rsidR="00000195">
              <w:rPr>
                <w:webHidden/>
              </w:rPr>
            </w:r>
            <w:r w:rsidR="00000195">
              <w:rPr>
                <w:webHidden/>
              </w:rPr>
              <w:fldChar w:fldCharType="separate"/>
            </w:r>
            <w:r w:rsidR="00000195">
              <w:rPr>
                <w:webHidden/>
              </w:rPr>
              <w:t>4</w:t>
            </w:r>
            <w:r w:rsidR="00000195">
              <w:rPr>
                <w:webHidden/>
              </w:rPr>
              <w:fldChar w:fldCharType="end"/>
            </w:r>
          </w:hyperlink>
        </w:p>
        <w:p w14:paraId="0C982A27" w14:textId="77777777" w:rsidR="00000195" w:rsidRDefault="00826D43">
          <w:pPr>
            <w:pStyle w:val="TM2"/>
            <w:rPr>
              <w:sz w:val="22"/>
            </w:rPr>
          </w:pPr>
          <w:hyperlink w:anchor="_Toc490729733" w:history="1">
            <w:r w:rsidR="00000195" w:rsidRPr="005D25B0">
              <w:rPr>
                <w:rStyle w:val="Lienhypertexte"/>
              </w:rPr>
              <w:t>1.4</w:t>
            </w:r>
            <w:r w:rsidR="00000195">
              <w:rPr>
                <w:sz w:val="22"/>
              </w:rPr>
              <w:tab/>
            </w:r>
            <w:r w:rsidR="00000195" w:rsidRPr="005D25B0">
              <w:rPr>
                <w:rStyle w:val="Lienhypertexte"/>
              </w:rPr>
              <w:t>Documents méthodologiques utilisés pour réaliser l’étude</w:t>
            </w:r>
            <w:r w:rsidR="00000195">
              <w:rPr>
                <w:webHidden/>
              </w:rPr>
              <w:tab/>
            </w:r>
            <w:r w:rsidR="00000195">
              <w:rPr>
                <w:webHidden/>
              </w:rPr>
              <w:fldChar w:fldCharType="begin"/>
            </w:r>
            <w:r w:rsidR="00000195">
              <w:rPr>
                <w:webHidden/>
              </w:rPr>
              <w:instrText xml:space="preserve"> PAGEREF _Toc490729733 \h </w:instrText>
            </w:r>
            <w:r w:rsidR="00000195">
              <w:rPr>
                <w:webHidden/>
              </w:rPr>
            </w:r>
            <w:r w:rsidR="00000195">
              <w:rPr>
                <w:webHidden/>
              </w:rPr>
              <w:fldChar w:fldCharType="separate"/>
            </w:r>
            <w:r w:rsidR="00000195">
              <w:rPr>
                <w:webHidden/>
              </w:rPr>
              <w:t>4</w:t>
            </w:r>
            <w:r w:rsidR="00000195">
              <w:rPr>
                <w:webHidden/>
              </w:rPr>
              <w:fldChar w:fldCharType="end"/>
            </w:r>
          </w:hyperlink>
        </w:p>
        <w:p w14:paraId="4495CCBF" w14:textId="77777777" w:rsidR="00000195" w:rsidRDefault="00826D43" w:rsidP="00000195">
          <w:pPr>
            <w:pStyle w:val="TM1"/>
            <w:rPr>
              <w:rFonts w:eastAsiaTheme="minorEastAsia"/>
              <w:color w:val="auto"/>
              <w:sz w:val="22"/>
              <w:shd w:val="clear" w:color="auto" w:fill="auto"/>
              <w:lang w:eastAsia="fr-FR"/>
            </w:rPr>
          </w:pPr>
          <w:hyperlink w:anchor="_Toc490729734" w:history="1">
            <w:r w:rsidR="00000195" w:rsidRPr="005D25B0">
              <w:rPr>
                <w:rStyle w:val="Lienhypertexte"/>
                <w:rFonts w:asciiTheme="majorHAnsi" w:eastAsiaTheme="majorEastAsia" w:hAnsiTheme="majorHAnsi" w:cstheme="majorBidi"/>
                <w:bCs/>
              </w:rPr>
              <w:t>2</w:t>
            </w:r>
            <w:r w:rsidR="00000195">
              <w:rPr>
                <w:rFonts w:eastAsiaTheme="minorEastAsia"/>
                <w:color w:val="auto"/>
                <w:sz w:val="22"/>
                <w:shd w:val="clear" w:color="auto" w:fill="auto"/>
                <w:lang w:eastAsia="fr-FR"/>
              </w:rPr>
              <w:tab/>
            </w:r>
            <w:r w:rsidR="00000195" w:rsidRPr="005D25B0">
              <w:rPr>
                <w:rStyle w:val="Lienhypertexte"/>
                <w:rFonts w:asciiTheme="majorHAnsi" w:eastAsiaTheme="majorEastAsia" w:hAnsiTheme="majorHAnsi" w:cstheme="majorBidi"/>
                <w:bCs/>
              </w:rPr>
              <w:t>mÉthodologie</w:t>
            </w:r>
            <w:r w:rsidR="00000195">
              <w:rPr>
                <w:webHidden/>
              </w:rPr>
              <w:tab/>
            </w:r>
            <w:r w:rsidR="00000195">
              <w:rPr>
                <w:webHidden/>
              </w:rPr>
              <w:fldChar w:fldCharType="begin"/>
            </w:r>
            <w:r w:rsidR="00000195">
              <w:rPr>
                <w:webHidden/>
              </w:rPr>
              <w:instrText xml:space="preserve"> PAGEREF _Toc490729734 \h </w:instrText>
            </w:r>
            <w:r w:rsidR="00000195">
              <w:rPr>
                <w:webHidden/>
              </w:rPr>
            </w:r>
            <w:r w:rsidR="00000195">
              <w:rPr>
                <w:webHidden/>
              </w:rPr>
              <w:fldChar w:fldCharType="separate"/>
            </w:r>
            <w:r w:rsidR="00000195">
              <w:rPr>
                <w:webHidden/>
              </w:rPr>
              <w:t>4</w:t>
            </w:r>
            <w:r w:rsidR="00000195">
              <w:rPr>
                <w:webHidden/>
              </w:rPr>
              <w:fldChar w:fldCharType="end"/>
            </w:r>
          </w:hyperlink>
        </w:p>
        <w:p w14:paraId="41DC862A" w14:textId="77777777" w:rsidR="00000195" w:rsidRDefault="00826D43">
          <w:pPr>
            <w:pStyle w:val="TM2"/>
            <w:rPr>
              <w:sz w:val="22"/>
            </w:rPr>
          </w:pPr>
          <w:hyperlink w:anchor="_Toc490729735" w:history="1">
            <w:r w:rsidR="00000195" w:rsidRPr="005D25B0">
              <w:rPr>
                <w:rStyle w:val="Lienhypertexte"/>
              </w:rPr>
              <w:t>2.1</w:t>
            </w:r>
            <w:r w:rsidR="00000195">
              <w:rPr>
                <w:sz w:val="22"/>
              </w:rPr>
              <w:tab/>
            </w:r>
            <w:r w:rsidR="00000195" w:rsidRPr="005D25B0">
              <w:rPr>
                <w:rStyle w:val="Lienhypertexte"/>
              </w:rPr>
              <w:t>Données d’entrée utilisées</w:t>
            </w:r>
            <w:r w:rsidR="00000195">
              <w:rPr>
                <w:webHidden/>
              </w:rPr>
              <w:tab/>
            </w:r>
            <w:r w:rsidR="00000195">
              <w:rPr>
                <w:webHidden/>
              </w:rPr>
              <w:fldChar w:fldCharType="begin"/>
            </w:r>
            <w:r w:rsidR="00000195">
              <w:rPr>
                <w:webHidden/>
              </w:rPr>
              <w:instrText xml:space="preserve"> PAGEREF _Toc490729735 \h </w:instrText>
            </w:r>
            <w:r w:rsidR="00000195">
              <w:rPr>
                <w:webHidden/>
              </w:rPr>
            </w:r>
            <w:r w:rsidR="00000195">
              <w:rPr>
                <w:webHidden/>
              </w:rPr>
              <w:fldChar w:fldCharType="separate"/>
            </w:r>
            <w:r w:rsidR="00000195">
              <w:rPr>
                <w:webHidden/>
              </w:rPr>
              <w:t>4</w:t>
            </w:r>
            <w:r w:rsidR="00000195">
              <w:rPr>
                <w:webHidden/>
              </w:rPr>
              <w:fldChar w:fldCharType="end"/>
            </w:r>
          </w:hyperlink>
        </w:p>
        <w:p w14:paraId="4413DDBD" w14:textId="77777777" w:rsidR="00000195" w:rsidRDefault="00826D43">
          <w:pPr>
            <w:pStyle w:val="TM2"/>
            <w:rPr>
              <w:sz w:val="22"/>
            </w:rPr>
          </w:pPr>
          <w:hyperlink w:anchor="_Toc490729736" w:history="1">
            <w:r w:rsidR="00000195" w:rsidRPr="005D25B0">
              <w:rPr>
                <w:rStyle w:val="Lienhypertexte"/>
              </w:rPr>
              <w:t>2.2</w:t>
            </w:r>
            <w:r w:rsidR="00000195">
              <w:rPr>
                <w:sz w:val="22"/>
              </w:rPr>
              <w:tab/>
            </w:r>
            <w:r w:rsidR="00000195" w:rsidRPr="005D25B0">
              <w:rPr>
                <w:rStyle w:val="Lienhypertexte"/>
              </w:rPr>
              <w:t>Etat des lieux du classement sonore dans le département de l’Oise</w:t>
            </w:r>
            <w:r w:rsidR="00000195">
              <w:rPr>
                <w:webHidden/>
              </w:rPr>
              <w:tab/>
            </w:r>
            <w:r w:rsidR="00000195">
              <w:rPr>
                <w:webHidden/>
              </w:rPr>
              <w:fldChar w:fldCharType="begin"/>
            </w:r>
            <w:r w:rsidR="00000195">
              <w:rPr>
                <w:webHidden/>
              </w:rPr>
              <w:instrText xml:space="preserve"> PAGEREF _Toc490729736 \h </w:instrText>
            </w:r>
            <w:r w:rsidR="00000195">
              <w:rPr>
                <w:webHidden/>
              </w:rPr>
            </w:r>
            <w:r w:rsidR="00000195">
              <w:rPr>
                <w:webHidden/>
              </w:rPr>
              <w:fldChar w:fldCharType="separate"/>
            </w:r>
            <w:r w:rsidR="00000195">
              <w:rPr>
                <w:webHidden/>
              </w:rPr>
              <w:t>5</w:t>
            </w:r>
            <w:r w:rsidR="00000195">
              <w:rPr>
                <w:webHidden/>
              </w:rPr>
              <w:fldChar w:fldCharType="end"/>
            </w:r>
          </w:hyperlink>
        </w:p>
        <w:p w14:paraId="492E6564" w14:textId="77777777" w:rsidR="00000195" w:rsidRDefault="00826D43">
          <w:pPr>
            <w:pStyle w:val="TM2"/>
            <w:rPr>
              <w:sz w:val="22"/>
            </w:rPr>
          </w:pPr>
          <w:hyperlink w:anchor="_Toc490729737" w:history="1">
            <w:r w:rsidR="00000195" w:rsidRPr="005D25B0">
              <w:rPr>
                <w:rStyle w:val="Lienhypertexte"/>
              </w:rPr>
              <w:t>2.3</w:t>
            </w:r>
            <w:r w:rsidR="00000195">
              <w:rPr>
                <w:sz w:val="22"/>
              </w:rPr>
              <w:tab/>
            </w:r>
            <w:r w:rsidR="00000195" w:rsidRPr="005D25B0">
              <w:rPr>
                <w:rStyle w:val="Lienhypertexte"/>
              </w:rPr>
              <w:t>Lignes ferroviaires à classer</w:t>
            </w:r>
            <w:r w:rsidR="00000195">
              <w:rPr>
                <w:webHidden/>
              </w:rPr>
              <w:tab/>
            </w:r>
            <w:r w:rsidR="00000195">
              <w:rPr>
                <w:webHidden/>
              </w:rPr>
              <w:fldChar w:fldCharType="begin"/>
            </w:r>
            <w:r w:rsidR="00000195">
              <w:rPr>
                <w:webHidden/>
              </w:rPr>
              <w:instrText xml:space="preserve"> PAGEREF _Toc490729737 \h </w:instrText>
            </w:r>
            <w:r w:rsidR="00000195">
              <w:rPr>
                <w:webHidden/>
              </w:rPr>
            </w:r>
            <w:r w:rsidR="00000195">
              <w:rPr>
                <w:webHidden/>
              </w:rPr>
              <w:fldChar w:fldCharType="separate"/>
            </w:r>
            <w:r w:rsidR="00000195">
              <w:rPr>
                <w:webHidden/>
              </w:rPr>
              <w:t>5</w:t>
            </w:r>
            <w:r w:rsidR="00000195">
              <w:rPr>
                <w:webHidden/>
              </w:rPr>
              <w:fldChar w:fldCharType="end"/>
            </w:r>
          </w:hyperlink>
        </w:p>
        <w:p w14:paraId="13F47CFB" w14:textId="77777777" w:rsidR="00000195" w:rsidRDefault="00826D43">
          <w:pPr>
            <w:pStyle w:val="TM2"/>
            <w:rPr>
              <w:sz w:val="22"/>
            </w:rPr>
          </w:pPr>
          <w:hyperlink w:anchor="_Toc490729738" w:history="1">
            <w:r w:rsidR="00000195" w:rsidRPr="005D25B0">
              <w:rPr>
                <w:rStyle w:val="Lienhypertexte"/>
              </w:rPr>
              <w:t>2.4</w:t>
            </w:r>
            <w:r w:rsidR="00000195">
              <w:rPr>
                <w:sz w:val="22"/>
              </w:rPr>
              <w:tab/>
            </w:r>
            <w:r w:rsidR="00000195" w:rsidRPr="005D25B0">
              <w:rPr>
                <w:rStyle w:val="Lienhypertexte"/>
              </w:rPr>
              <w:t>Découpage en tronçon acoustiquement homogène</w:t>
            </w:r>
            <w:r w:rsidR="00000195">
              <w:rPr>
                <w:webHidden/>
              </w:rPr>
              <w:tab/>
            </w:r>
            <w:r w:rsidR="00000195">
              <w:rPr>
                <w:webHidden/>
              </w:rPr>
              <w:fldChar w:fldCharType="begin"/>
            </w:r>
            <w:r w:rsidR="00000195">
              <w:rPr>
                <w:webHidden/>
              </w:rPr>
              <w:instrText xml:space="preserve"> PAGEREF _Toc490729738 \h </w:instrText>
            </w:r>
            <w:r w:rsidR="00000195">
              <w:rPr>
                <w:webHidden/>
              </w:rPr>
            </w:r>
            <w:r w:rsidR="00000195">
              <w:rPr>
                <w:webHidden/>
              </w:rPr>
              <w:fldChar w:fldCharType="separate"/>
            </w:r>
            <w:r w:rsidR="00000195">
              <w:rPr>
                <w:webHidden/>
              </w:rPr>
              <w:t>5</w:t>
            </w:r>
            <w:r w:rsidR="00000195">
              <w:rPr>
                <w:webHidden/>
              </w:rPr>
              <w:fldChar w:fldCharType="end"/>
            </w:r>
          </w:hyperlink>
        </w:p>
        <w:p w14:paraId="256B5FE2" w14:textId="77777777" w:rsidR="00000195" w:rsidRDefault="00826D43">
          <w:pPr>
            <w:pStyle w:val="TM3"/>
            <w:rPr>
              <w:rFonts w:eastAsiaTheme="minorEastAsia"/>
              <w:color w:val="auto"/>
              <w:lang w:eastAsia="fr-FR"/>
            </w:rPr>
          </w:pPr>
          <w:hyperlink w:anchor="_Toc490729739" w:history="1">
            <w:r w:rsidR="00000195" w:rsidRPr="005D25B0">
              <w:rPr>
                <w:rStyle w:val="Lienhypertexte"/>
              </w:rPr>
              <w:t>2.4.1</w:t>
            </w:r>
            <w:r w:rsidR="00000195">
              <w:rPr>
                <w:rFonts w:eastAsiaTheme="minorEastAsia"/>
                <w:color w:val="auto"/>
                <w:lang w:eastAsia="fr-FR"/>
              </w:rPr>
              <w:tab/>
            </w:r>
            <w:r w:rsidR="00000195" w:rsidRPr="005D25B0">
              <w:rPr>
                <w:rStyle w:val="Lienhypertexte"/>
              </w:rPr>
              <w:t>Volume de trafic</w:t>
            </w:r>
            <w:r w:rsidR="00000195">
              <w:rPr>
                <w:webHidden/>
              </w:rPr>
              <w:tab/>
            </w:r>
            <w:r w:rsidR="00000195">
              <w:rPr>
                <w:webHidden/>
              </w:rPr>
              <w:fldChar w:fldCharType="begin"/>
            </w:r>
            <w:r w:rsidR="00000195">
              <w:rPr>
                <w:webHidden/>
              </w:rPr>
              <w:instrText xml:space="preserve"> PAGEREF _Toc490729739 \h </w:instrText>
            </w:r>
            <w:r w:rsidR="00000195">
              <w:rPr>
                <w:webHidden/>
              </w:rPr>
            </w:r>
            <w:r w:rsidR="00000195">
              <w:rPr>
                <w:webHidden/>
              </w:rPr>
              <w:fldChar w:fldCharType="separate"/>
            </w:r>
            <w:r w:rsidR="00000195">
              <w:rPr>
                <w:webHidden/>
              </w:rPr>
              <w:t>5</w:t>
            </w:r>
            <w:r w:rsidR="00000195">
              <w:rPr>
                <w:webHidden/>
              </w:rPr>
              <w:fldChar w:fldCharType="end"/>
            </w:r>
          </w:hyperlink>
        </w:p>
        <w:p w14:paraId="234A2B82" w14:textId="77777777" w:rsidR="00000195" w:rsidRDefault="00826D43">
          <w:pPr>
            <w:pStyle w:val="TM3"/>
            <w:rPr>
              <w:rFonts w:eastAsiaTheme="minorEastAsia"/>
              <w:color w:val="auto"/>
              <w:lang w:eastAsia="fr-FR"/>
            </w:rPr>
          </w:pPr>
          <w:hyperlink w:anchor="_Toc490729740" w:history="1">
            <w:r w:rsidR="00000195" w:rsidRPr="005D25B0">
              <w:rPr>
                <w:rStyle w:val="Lienhypertexte"/>
              </w:rPr>
              <w:t>2.4.2</w:t>
            </w:r>
            <w:r w:rsidR="00000195">
              <w:rPr>
                <w:rFonts w:eastAsiaTheme="minorEastAsia"/>
                <w:color w:val="auto"/>
                <w:lang w:eastAsia="fr-FR"/>
              </w:rPr>
              <w:tab/>
            </w:r>
            <w:r w:rsidR="00000195" w:rsidRPr="005D25B0">
              <w:rPr>
                <w:rStyle w:val="Lienhypertexte"/>
              </w:rPr>
              <w:t>Hypothèses de trafic</w:t>
            </w:r>
            <w:r w:rsidR="00000195">
              <w:rPr>
                <w:webHidden/>
              </w:rPr>
              <w:tab/>
            </w:r>
            <w:r w:rsidR="00000195">
              <w:rPr>
                <w:webHidden/>
              </w:rPr>
              <w:fldChar w:fldCharType="begin"/>
            </w:r>
            <w:r w:rsidR="00000195">
              <w:rPr>
                <w:webHidden/>
              </w:rPr>
              <w:instrText xml:space="preserve"> PAGEREF _Toc490729740 \h </w:instrText>
            </w:r>
            <w:r w:rsidR="00000195">
              <w:rPr>
                <w:webHidden/>
              </w:rPr>
            </w:r>
            <w:r w:rsidR="00000195">
              <w:rPr>
                <w:webHidden/>
              </w:rPr>
              <w:fldChar w:fldCharType="separate"/>
            </w:r>
            <w:r w:rsidR="00000195">
              <w:rPr>
                <w:webHidden/>
              </w:rPr>
              <w:t>5</w:t>
            </w:r>
            <w:r w:rsidR="00000195">
              <w:rPr>
                <w:webHidden/>
              </w:rPr>
              <w:fldChar w:fldCharType="end"/>
            </w:r>
          </w:hyperlink>
        </w:p>
        <w:p w14:paraId="6F73DBDC" w14:textId="77777777" w:rsidR="00000195" w:rsidRDefault="00826D43">
          <w:pPr>
            <w:pStyle w:val="TM3"/>
            <w:rPr>
              <w:rFonts w:eastAsiaTheme="minorEastAsia"/>
              <w:color w:val="auto"/>
              <w:lang w:eastAsia="fr-FR"/>
            </w:rPr>
          </w:pPr>
          <w:hyperlink w:anchor="_Toc490729741" w:history="1">
            <w:r w:rsidR="00000195" w:rsidRPr="005D25B0">
              <w:rPr>
                <w:rStyle w:val="Lienhypertexte"/>
              </w:rPr>
              <w:t>2.4.3</w:t>
            </w:r>
            <w:r w:rsidR="00000195">
              <w:rPr>
                <w:rFonts w:eastAsiaTheme="minorEastAsia"/>
                <w:color w:val="auto"/>
                <w:lang w:eastAsia="fr-FR"/>
              </w:rPr>
              <w:tab/>
            </w:r>
            <w:r w:rsidR="00000195" w:rsidRPr="005D25B0">
              <w:rPr>
                <w:rStyle w:val="Lienhypertexte"/>
              </w:rPr>
              <w:t>Vitesse maximale de circulation</w:t>
            </w:r>
            <w:r w:rsidR="00000195">
              <w:rPr>
                <w:webHidden/>
              </w:rPr>
              <w:tab/>
            </w:r>
            <w:r w:rsidR="00000195">
              <w:rPr>
                <w:webHidden/>
              </w:rPr>
              <w:fldChar w:fldCharType="begin"/>
            </w:r>
            <w:r w:rsidR="00000195">
              <w:rPr>
                <w:webHidden/>
              </w:rPr>
              <w:instrText xml:space="preserve"> PAGEREF _Toc490729741 \h </w:instrText>
            </w:r>
            <w:r w:rsidR="00000195">
              <w:rPr>
                <w:webHidden/>
              </w:rPr>
            </w:r>
            <w:r w:rsidR="00000195">
              <w:rPr>
                <w:webHidden/>
              </w:rPr>
              <w:fldChar w:fldCharType="separate"/>
            </w:r>
            <w:r w:rsidR="00000195">
              <w:rPr>
                <w:webHidden/>
              </w:rPr>
              <w:t>7</w:t>
            </w:r>
            <w:r w:rsidR="00000195">
              <w:rPr>
                <w:webHidden/>
              </w:rPr>
              <w:fldChar w:fldCharType="end"/>
            </w:r>
          </w:hyperlink>
        </w:p>
        <w:p w14:paraId="4AC68B9F" w14:textId="77777777" w:rsidR="00000195" w:rsidRDefault="00826D43">
          <w:pPr>
            <w:pStyle w:val="TM3"/>
            <w:rPr>
              <w:rFonts w:eastAsiaTheme="minorEastAsia"/>
              <w:color w:val="auto"/>
              <w:lang w:eastAsia="fr-FR"/>
            </w:rPr>
          </w:pPr>
          <w:hyperlink w:anchor="_Toc490729742" w:history="1">
            <w:r w:rsidR="00000195" w:rsidRPr="005D25B0">
              <w:rPr>
                <w:rStyle w:val="Lienhypertexte"/>
              </w:rPr>
              <w:t>2.4.4</w:t>
            </w:r>
            <w:r w:rsidR="00000195">
              <w:rPr>
                <w:rFonts w:eastAsiaTheme="minorEastAsia"/>
                <w:color w:val="auto"/>
                <w:lang w:eastAsia="fr-FR"/>
              </w:rPr>
              <w:tab/>
            </w:r>
            <w:r w:rsidR="00000195" w:rsidRPr="005D25B0">
              <w:rPr>
                <w:rStyle w:val="Lienhypertexte"/>
              </w:rPr>
              <w:t>Nombre de voies et largeur de la plateforme</w:t>
            </w:r>
            <w:r w:rsidR="00000195">
              <w:rPr>
                <w:webHidden/>
              </w:rPr>
              <w:tab/>
            </w:r>
            <w:r w:rsidR="00000195">
              <w:rPr>
                <w:webHidden/>
              </w:rPr>
              <w:fldChar w:fldCharType="begin"/>
            </w:r>
            <w:r w:rsidR="00000195">
              <w:rPr>
                <w:webHidden/>
              </w:rPr>
              <w:instrText xml:space="preserve"> PAGEREF _Toc490729742 \h </w:instrText>
            </w:r>
            <w:r w:rsidR="00000195">
              <w:rPr>
                <w:webHidden/>
              </w:rPr>
            </w:r>
            <w:r w:rsidR="00000195">
              <w:rPr>
                <w:webHidden/>
              </w:rPr>
              <w:fldChar w:fldCharType="separate"/>
            </w:r>
            <w:r w:rsidR="00000195">
              <w:rPr>
                <w:webHidden/>
              </w:rPr>
              <w:t>7</w:t>
            </w:r>
            <w:r w:rsidR="00000195">
              <w:rPr>
                <w:webHidden/>
              </w:rPr>
              <w:fldChar w:fldCharType="end"/>
            </w:r>
          </w:hyperlink>
        </w:p>
        <w:p w14:paraId="3DE7209D" w14:textId="77777777" w:rsidR="00000195" w:rsidRDefault="00826D43">
          <w:pPr>
            <w:pStyle w:val="TM3"/>
            <w:rPr>
              <w:rFonts w:eastAsiaTheme="minorEastAsia"/>
              <w:color w:val="auto"/>
              <w:lang w:eastAsia="fr-FR"/>
            </w:rPr>
          </w:pPr>
          <w:hyperlink w:anchor="_Toc490729743" w:history="1">
            <w:r w:rsidR="00000195" w:rsidRPr="005D25B0">
              <w:rPr>
                <w:rStyle w:val="Lienhypertexte"/>
              </w:rPr>
              <w:t>2.4.5</w:t>
            </w:r>
            <w:r w:rsidR="00000195">
              <w:rPr>
                <w:rFonts w:eastAsiaTheme="minorEastAsia"/>
                <w:color w:val="auto"/>
                <w:lang w:eastAsia="fr-FR"/>
              </w:rPr>
              <w:tab/>
            </w:r>
            <w:r w:rsidR="00000195" w:rsidRPr="005D25B0">
              <w:rPr>
                <w:rStyle w:val="Lienhypertexte"/>
              </w:rPr>
              <w:t>Type de tissu</w:t>
            </w:r>
            <w:r w:rsidR="00000195">
              <w:rPr>
                <w:webHidden/>
              </w:rPr>
              <w:tab/>
            </w:r>
            <w:r w:rsidR="00000195">
              <w:rPr>
                <w:webHidden/>
              </w:rPr>
              <w:fldChar w:fldCharType="begin"/>
            </w:r>
            <w:r w:rsidR="00000195">
              <w:rPr>
                <w:webHidden/>
              </w:rPr>
              <w:instrText xml:space="preserve"> PAGEREF _Toc490729743 \h </w:instrText>
            </w:r>
            <w:r w:rsidR="00000195">
              <w:rPr>
                <w:webHidden/>
              </w:rPr>
            </w:r>
            <w:r w:rsidR="00000195">
              <w:rPr>
                <w:webHidden/>
              </w:rPr>
              <w:fldChar w:fldCharType="separate"/>
            </w:r>
            <w:r w:rsidR="00000195">
              <w:rPr>
                <w:webHidden/>
              </w:rPr>
              <w:t>7</w:t>
            </w:r>
            <w:r w:rsidR="00000195">
              <w:rPr>
                <w:webHidden/>
              </w:rPr>
              <w:fldChar w:fldCharType="end"/>
            </w:r>
          </w:hyperlink>
        </w:p>
        <w:p w14:paraId="66DAF64F" w14:textId="77777777" w:rsidR="00000195" w:rsidRDefault="00826D43">
          <w:pPr>
            <w:pStyle w:val="TM3"/>
            <w:rPr>
              <w:rFonts w:eastAsiaTheme="minorEastAsia"/>
              <w:color w:val="auto"/>
              <w:lang w:eastAsia="fr-FR"/>
            </w:rPr>
          </w:pPr>
          <w:hyperlink w:anchor="_Toc490729744" w:history="1">
            <w:r w:rsidR="00000195" w:rsidRPr="005D25B0">
              <w:rPr>
                <w:rStyle w:val="Lienhypertexte"/>
              </w:rPr>
              <w:t>2.4.6</w:t>
            </w:r>
            <w:r w:rsidR="00000195">
              <w:rPr>
                <w:rFonts w:eastAsiaTheme="minorEastAsia"/>
                <w:color w:val="auto"/>
                <w:lang w:eastAsia="fr-FR"/>
              </w:rPr>
              <w:tab/>
            </w:r>
            <w:r w:rsidR="00000195" w:rsidRPr="005D25B0">
              <w:rPr>
                <w:rStyle w:val="Lienhypertexte"/>
              </w:rPr>
              <w:t>Nature de la superstructure</w:t>
            </w:r>
            <w:r w:rsidR="00000195">
              <w:rPr>
                <w:webHidden/>
              </w:rPr>
              <w:tab/>
            </w:r>
            <w:r w:rsidR="00000195">
              <w:rPr>
                <w:webHidden/>
              </w:rPr>
              <w:fldChar w:fldCharType="begin"/>
            </w:r>
            <w:r w:rsidR="00000195">
              <w:rPr>
                <w:webHidden/>
              </w:rPr>
              <w:instrText xml:space="preserve"> PAGEREF _Toc490729744 \h </w:instrText>
            </w:r>
            <w:r w:rsidR="00000195">
              <w:rPr>
                <w:webHidden/>
              </w:rPr>
            </w:r>
            <w:r w:rsidR="00000195">
              <w:rPr>
                <w:webHidden/>
              </w:rPr>
              <w:fldChar w:fldCharType="separate"/>
            </w:r>
            <w:r w:rsidR="00000195">
              <w:rPr>
                <w:webHidden/>
              </w:rPr>
              <w:t>7</w:t>
            </w:r>
            <w:r w:rsidR="00000195">
              <w:rPr>
                <w:webHidden/>
              </w:rPr>
              <w:fldChar w:fldCharType="end"/>
            </w:r>
          </w:hyperlink>
        </w:p>
        <w:p w14:paraId="79281547" w14:textId="77777777" w:rsidR="00000195" w:rsidRDefault="00826D43">
          <w:pPr>
            <w:pStyle w:val="TM3"/>
            <w:rPr>
              <w:rFonts w:eastAsiaTheme="minorEastAsia"/>
              <w:color w:val="auto"/>
              <w:lang w:eastAsia="fr-FR"/>
            </w:rPr>
          </w:pPr>
          <w:hyperlink w:anchor="_Toc490729745" w:history="1">
            <w:r w:rsidR="00000195" w:rsidRPr="005D25B0">
              <w:rPr>
                <w:rStyle w:val="Lienhypertexte"/>
              </w:rPr>
              <w:t>2.4.7</w:t>
            </w:r>
            <w:r w:rsidR="00000195">
              <w:rPr>
                <w:rFonts w:eastAsiaTheme="minorEastAsia"/>
                <w:color w:val="auto"/>
                <w:lang w:eastAsia="fr-FR"/>
              </w:rPr>
              <w:tab/>
            </w:r>
            <w:r w:rsidR="00000195" w:rsidRPr="005D25B0">
              <w:rPr>
                <w:rStyle w:val="Lienhypertexte"/>
              </w:rPr>
              <w:t>Présence d'appareils de voie et présence de ponts métalliques</w:t>
            </w:r>
            <w:r w:rsidR="00000195">
              <w:rPr>
                <w:webHidden/>
              </w:rPr>
              <w:tab/>
            </w:r>
            <w:r w:rsidR="00000195">
              <w:rPr>
                <w:webHidden/>
              </w:rPr>
              <w:fldChar w:fldCharType="begin"/>
            </w:r>
            <w:r w:rsidR="00000195">
              <w:rPr>
                <w:webHidden/>
              </w:rPr>
              <w:instrText xml:space="preserve"> PAGEREF _Toc490729745 \h </w:instrText>
            </w:r>
            <w:r w:rsidR="00000195">
              <w:rPr>
                <w:webHidden/>
              </w:rPr>
            </w:r>
            <w:r w:rsidR="00000195">
              <w:rPr>
                <w:webHidden/>
              </w:rPr>
              <w:fldChar w:fldCharType="separate"/>
            </w:r>
            <w:r w:rsidR="00000195">
              <w:rPr>
                <w:webHidden/>
              </w:rPr>
              <w:t>7</w:t>
            </w:r>
            <w:r w:rsidR="00000195">
              <w:rPr>
                <w:webHidden/>
              </w:rPr>
              <w:fldChar w:fldCharType="end"/>
            </w:r>
          </w:hyperlink>
        </w:p>
        <w:p w14:paraId="11C54A2B" w14:textId="77777777" w:rsidR="00000195" w:rsidRDefault="00826D43">
          <w:pPr>
            <w:pStyle w:val="TM3"/>
            <w:rPr>
              <w:rFonts w:eastAsiaTheme="minorEastAsia"/>
              <w:color w:val="auto"/>
              <w:lang w:eastAsia="fr-FR"/>
            </w:rPr>
          </w:pPr>
          <w:hyperlink w:anchor="_Toc490729746" w:history="1">
            <w:r w:rsidR="00000195" w:rsidRPr="005D25B0">
              <w:rPr>
                <w:rStyle w:val="Lienhypertexte"/>
              </w:rPr>
              <w:t>2.4.8</w:t>
            </w:r>
            <w:r w:rsidR="00000195">
              <w:rPr>
                <w:rFonts w:eastAsiaTheme="minorEastAsia"/>
                <w:color w:val="auto"/>
                <w:lang w:eastAsia="fr-FR"/>
              </w:rPr>
              <w:tab/>
            </w:r>
            <w:r w:rsidR="00000195" w:rsidRPr="005D25B0">
              <w:rPr>
                <w:rStyle w:val="Lienhypertexte"/>
              </w:rPr>
              <w:t>Cas des tunnels</w:t>
            </w:r>
            <w:r w:rsidR="00000195">
              <w:rPr>
                <w:webHidden/>
              </w:rPr>
              <w:tab/>
            </w:r>
            <w:r w:rsidR="00000195">
              <w:rPr>
                <w:webHidden/>
              </w:rPr>
              <w:fldChar w:fldCharType="begin"/>
            </w:r>
            <w:r w:rsidR="00000195">
              <w:rPr>
                <w:webHidden/>
              </w:rPr>
              <w:instrText xml:space="preserve"> PAGEREF _Toc490729746 \h </w:instrText>
            </w:r>
            <w:r w:rsidR="00000195">
              <w:rPr>
                <w:webHidden/>
              </w:rPr>
            </w:r>
            <w:r w:rsidR="00000195">
              <w:rPr>
                <w:webHidden/>
              </w:rPr>
              <w:fldChar w:fldCharType="separate"/>
            </w:r>
            <w:r w:rsidR="00000195">
              <w:rPr>
                <w:webHidden/>
              </w:rPr>
              <w:t>7</w:t>
            </w:r>
            <w:r w:rsidR="00000195">
              <w:rPr>
                <w:webHidden/>
              </w:rPr>
              <w:fldChar w:fldCharType="end"/>
            </w:r>
          </w:hyperlink>
        </w:p>
        <w:p w14:paraId="58BB1362" w14:textId="77777777" w:rsidR="00000195" w:rsidRDefault="00826D43">
          <w:pPr>
            <w:pStyle w:val="TM2"/>
            <w:rPr>
              <w:sz w:val="22"/>
            </w:rPr>
          </w:pPr>
          <w:hyperlink w:anchor="_Toc490729747" w:history="1">
            <w:r w:rsidR="00000195" w:rsidRPr="005D25B0">
              <w:rPr>
                <w:rStyle w:val="Lienhypertexte"/>
              </w:rPr>
              <w:t>2.5</w:t>
            </w:r>
            <w:r w:rsidR="00000195">
              <w:rPr>
                <w:sz w:val="22"/>
              </w:rPr>
              <w:tab/>
            </w:r>
            <w:r w:rsidR="00000195" w:rsidRPr="005D25B0">
              <w:rPr>
                <w:rStyle w:val="Lienhypertexte"/>
              </w:rPr>
              <w:t>Composition des trains circulant sur chaque tronçon</w:t>
            </w:r>
            <w:r w:rsidR="00000195">
              <w:rPr>
                <w:webHidden/>
              </w:rPr>
              <w:tab/>
            </w:r>
            <w:r w:rsidR="00000195">
              <w:rPr>
                <w:webHidden/>
              </w:rPr>
              <w:fldChar w:fldCharType="begin"/>
            </w:r>
            <w:r w:rsidR="00000195">
              <w:rPr>
                <w:webHidden/>
              </w:rPr>
              <w:instrText xml:space="preserve"> PAGEREF _Toc490729747 \h </w:instrText>
            </w:r>
            <w:r w:rsidR="00000195">
              <w:rPr>
                <w:webHidden/>
              </w:rPr>
            </w:r>
            <w:r w:rsidR="00000195">
              <w:rPr>
                <w:webHidden/>
              </w:rPr>
              <w:fldChar w:fldCharType="separate"/>
            </w:r>
            <w:r w:rsidR="00000195">
              <w:rPr>
                <w:webHidden/>
              </w:rPr>
              <w:t>7</w:t>
            </w:r>
            <w:r w:rsidR="00000195">
              <w:rPr>
                <w:webHidden/>
              </w:rPr>
              <w:fldChar w:fldCharType="end"/>
            </w:r>
          </w:hyperlink>
        </w:p>
        <w:p w14:paraId="1BE3868C" w14:textId="77777777" w:rsidR="00000195" w:rsidRDefault="00826D43">
          <w:pPr>
            <w:pStyle w:val="TM3"/>
            <w:rPr>
              <w:rFonts w:eastAsiaTheme="minorEastAsia"/>
              <w:color w:val="auto"/>
              <w:lang w:eastAsia="fr-FR"/>
            </w:rPr>
          </w:pPr>
          <w:hyperlink w:anchor="_Toc490729748" w:history="1">
            <w:r w:rsidR="00000195" w:rsidRPr="005D25B0">
              <w:rPr>
                <w:rStyle w:val="Lienhypertexte"/>
              </w:rPr>
              <w:t>2.5.1</w:t>
            </w:r>
            <w:r w:rsidR="00000195">
              <w:rPr>
                <w:rFonts w:eastAsiaTheme="minorEastAsia"/>
                <w:color w:val="auto"/>
                <w:lang w:eastAsia="fr-FR"/>
              </w:rPr>
              <w:tab/>
            </w:r>
            <w:r w:rsidR="00000195" w:rsidRPr="005D25B0">
              <w:rPr>
                <w:rStyle w:val="Lienhypertexte"/>
              </w:rPr>
              <w:t>Longueur et composition des trains</w:t>
            </w:r>
            <w:r w:rsidR="00000195">
              <w:rPr>
                <w:webHidden/>
              </w:rPr>
              <w:tab/>
            </w:r>
            <w:r w:rsidR="00000195">
              <w:rPr>
                <w:webHidden/>
              </w:rPr>
              <w:fldChar w:fldCharType="begin"/>
            </w:r>
            <w:r w:rsidR="00000195">
              <w:rPr>
                <w:webHidden/>
              </w:rPr>
              <w:instrText xml:space="preserve"> PAGEREF _Toc490729748 \h </w:instrText>
            </w:r>
            <w:r w:rsidR="00000195">
              <w:rPr>
                <w:webHidden/>
              </w:rPr>
            </w:r>
            <w:r w:rsidR="00000195">
              <w:rPr>
                <w:webHidden/>
              </w:rPr>
              <w:fldChar w:fldCharType="separate"/>
            </w:r>
            <w:r w:rsidR="00000195">
              <w:rPr>
                <w:webHidden/>
              </w:rPr>
              <w:t>7</w:t>
            </w:r>
            <w:r w:rsidR="00000195">
              <w:rPr>
                <w:webHidden/>
              </w:rPr>
              <w:fldChar w:fldCharType="end"/>
            </w:r>
          </w:hyperlink>
        </w:p>
        <w:p w14:paraId="02AD6A93" w14:textId="77777777" w:rsidR="00000195" w:rsidRDefault="00826D43">
          <w:pPr>
            <w:pStyle w:val="TM3"/>
            <w:rPr>
              <w:rFonts w:eastAsiaTheme="minorEastAsia"/>
              <w:color w:val="auto"/>
              <w:lang w:eastAsia="fr-FR"/>
            </w:rPr>
          </w:pPr>
          <w:hyperlink w:anchor="_Toc490729749" w:history="1">
            <w:r w:rsidR="00000195" w:rsidRPr="005D25B0">
              <w:rPr>
                <w:rStyle w:val="Lienhypertexte"/>
              </w:rPr>
              <w:t>2.5.2</w:t>
            </w:r>
            <w:r w:rsidR="00000195">
              <w:rPr>
                <w:rFonts w:eastAsiaTheme="minorEastAsia"/>
                <w:color w:val="auto"/>
                <w:lang w:eastAsia="fr-FR"/>
              </w:rPr>
              <w:tab/>
            </w:r>
            <w:r w:rsidR="00000195" w:rsidRPr="005D25B0">
              <w:rPr>
                <w:rStyle w:val="Lienhypertexte"/>
              </w:rPr>
              <w:t>Equivalence sur le matériel roulant</w:t>
            </w:r>
            <w:r w:rsidR="00000195">
              <w:rPr>
                <w:webHidden/>
              </w:rPr>
              <w:tab/>
            </w:r>
            <w:r w:rsidR="00000195">
              <w:rPr>
                <w:webHidden/>
              </w:rPr>
              <w:fldChar w:fldCharType="begin"/>
            </w:r>
            <w:r w:rsidR="00000195">
              <w:rPr>
                <w:webHidden/>
              </w:rPr>
              <w:instrText xml:space="preserve"> PAGEREF _Toc490729749 \h </w:instrText>
            </w:r>
            <w:r w:rsidR="00000195">
              <w:rPr>
                <w:webHidden/>
              </w:rPr>
            </w:r>
            <w:r w:rsidR="00000195">
              <w:rPr>
                <w:webHidden/>
              </w:rPr>
              <w:fldChar w:fldCharType="separate"/>
            </w:r>
            <w:r w:rsidR="00000195">
              <w:rPr>
                <w:webHidden/>
              </w:rPr>
              <w:t>8</w:t>
            </w:r>
            <w:r w:rsidR="00000195">
              <w:rPr>
                <w:webHidden/>
              </w:rPr>
              <w:fldChar w:fldCharType="end"/>
            </w:r>
          </w:hyperlink>
        </w:p>
        <w:p w14:paraId="51DE4857" w14:textId="77777777" w:rsidR="00000195" w:rsidRDefault="00826D43" w:rsidP="00000195">
          <w:pPr>
            <w:pStyle w:val="TM1"/>
            <w:rPr>
              <w:rFonts w:eastAsiaTheme="minorEastAsia"/>
              <w:color w:val="auto"/>
              <w:sz w:val="22"/>
              <w:shd w:val="clear" w:color="auto" w:fill="auto"/>
              <w:lang w:eastAsia="fr-FR"/>
            </w:rPr>
          </w:pPr>
          <w:hyperlink w:anchor="_Toc490729750" w:history="1">
            <w:r w:rsidR="00000195" w:rsidRPr="005D25B0">
              <w:rPr>
                <w:rStyle w:val="Lienhypertexte"/>
                <w:rFonts w:asciiTheme="majorHAnsi" w:eastAsiaTheme="majorEastAsia" w:hAnsiTheme="majorHAnsi" w:cstheme="majorBidi"/>
                <w:bCs/>
              </w:rPr>
              <w:t>3</w:t>
            </w:r>
            <w:r w:rsidR="00000195">
              <w:rPr>
                <w:rFonts w:eastAsiaTheme="minorEastAsia"/>
                <w:color w:val="auto"/>
                <w:sz w:val="22"/>
                <w:shd w:val="clear" w:color="auto" w:fill="auto"/>
                <w:lang w:eastAsia="fr-FR"/>
              </w:rPr>
              <w:tab/>
            </w:r>
            <w:r w:rsidR="00000195" w:rsidRPr="005D25B0">
              <w:rPr>
                <w:rStyle w:val="Lienhypertexte"/>
                <w:rFonts w:asciiTheme="majorHAnsi" w:eastAsiaTheme="majorEastAsia" w:hAnsiTheme="majorHAnsi" w:cstheme="majorBidi"/>
                <w:bCs/>
              </w:rPr>
              <w:t>Résultats de classement sonore</w:t>
            </w:r>
            <w:r w:rsidR="00000195">
              <w:rPr>
                <w:webHidden/>
              </w:rPr>
              <w:tab/>
            </w:r>
            <w:r w:rsidR="00000195">
              <w:rPr>
                <w:webHidden/>
              </w:rPr>
              <w:fldChar w:fldCharType="begin"/>
            </w:r>
            <w:r w:rsidR="00000195">
              <w:rPr>
                <w:webHidden/>
              </w:rPr>
              <w:instrText xml:space="preserve"> PAGEREF _Toc490729750 \h </w:instrText>
            </w:r>
            <w:r w:rsidR="00000195">
              <w:rPr>
                <w:webHidden/>
              </w:rPr>
            </w:r>
            <w:r w:rsidR="00000195">
              <w:rPr>
                <w:webHidden/>
              </w:rPr>
              <w:fldChar w:fldCharType="separate"/>
            </w:r>
            <w:r w:rsidR="00000195">
              <w:rPr>
                <w:webHidden/>
              </w:rPr>
              <w:t>9</w:t>
            </w:r>
            <w:r w:rsidR="00000195">
              <w:rPr>
                <w:webHidden/>
              </w:rPr>
              <w:fldChar w:fldCharType="end"/>
            </w:r>
          </w:hyperlink>
        </w:p>
        <w:p w14:paraId="578A21A0" w14:textId="77777777" w:rsidR="00000195" w:rsidRDefault="00826D43">
          <w:pPr>
            <w:pStyle w:val="TM2"/>
            <w:rPr>
              <w:sz w:val="22"/>
            </w:rPr>
          </w:pPr>
          <w:hyperlink w:anchor="_Toc490729751" w:history="1">
            <w:r w:rsidR="00000195" w:rsidRPr="005D25B0">
              <w:rPr>
                <w:rStyle w:val="Lienhypertexte"/>
              </w:rPr>
              <w:t>3.1</w:t>
            </w:r>
            <w:r w:rsidR="00000195">
              <w:rPr>
                <w:sz w:val="22"/>
              </w:rPr>
              <w:tab/>
            </w:r>
            <w:r w:rsidR="00000195" w:rsidRPr="005D25B0">
              <w:rPr>
                <w:rStyle w:val="Lienhypertexte"/>
              </w:rPr>
              <w:t>Classement sonore calculé</w:t>
            </w:r>
            <w:r w:rsidR="00000195">
              <w:rPr>
                <w:webHidden/>
              </w:rPr>
              <w:tab/>
            </w:r>
            <w:r w:rsidR="00000195">
              <w:rPr>
                <w:webHidden/>
              </w:rPr>
              <w:fldChar w:fldCharType="begin"/>
            </w:r>
            <w:r w:rsidR="00000195">
              <w:rPr>
                <w:webHidden/>
              </w:rPr>
              <w:instrText xml:space="preserve"> PAGEREF _Toc490729751 \h </w:instrText>
            </w:r>
            <w:r w:rsidR="00000195">
              <w:rPr>
                <w:webHidden/>
              </w:rPr>
            </w:r>
            <w:r w:rsidR="00000195">
              <w:rPr>
                <w:webHidden/>
              </w:rPr>
              <w:fldChar w:fldCharType="separate"/>
            </w:r>
            <w:r w:rsidR="00000195">
              <w:rPr>
                <w:webHidden/>
              </w:rPr>
              <w:t>9</w:t>
            </w:r>
            <w:r w:rsidR="00000195">
              <w:rPr>
                <w:webHidden/>
              </w:rPr>
              <w:fldChar w:fldCharType="end"/>
            </w:r>
          </w:hyperlink>
        </w:p>
        <w:p w14:paraId="6938D6CE" w14:textId="77777777" w:rsidR="00000195" w:rsidRDefault="00826D43">
          <w:pPr>
            <w:pStyle w:val="TM2"/>
            <w:rPr>
              <w:sz w:val="22"/>
            </w:rPr>
          </w:pPr>
          <w:hyperlink w:anchor="_Toc490729752" w:history="1">
            <w:r w:rsidR="00000195" w:rsidRPr="005D25B0">
              <w:rPr>
                <w:rStyle w:val="Lienhypertexte"/>
              </w:rPr>
              <w:t>3.2</w:t>
            </w:r>
            <w:r w:rsidR="00000195">
              <w:rPr>
                <w:sz w:val="22"/>
              </w:rPr>
              <w:tab/>
            </w:r>
            <w:r w:rsidR="00000195" w:rsidRPr="005D25B0">
              <w:rPr>
                <w:rStyle w:val="Lienhypertexte"/>
              </w:rPr>
              <w:t>Cartes présentant les évolutions du classement sonore</w:t>
            </w:r>
            <w:r w:rsidR="00000195">
              <w:rPr>
                <w:webHidden/>
              </w:rPr>
              <w:tab/>
            </w:r>
            <w:r w:rsidR="00000195">
              <w:rPr>
                <w:webHidden/>
              </w:rPr>
              <w:fldChar w:fldCharType="begin"/>
            </w:r>
            <w:r w:rsidR="00000195">
              <w:rPr>
                <w:webHidden/>
              </w:rPr>
              <w:instrText xml:space="preserve"> PAGEREF _Toc490729752 \h </w:instrText>
            </w:r>
            <w:r w:rsidR="00000195">
              <w:rPr>
                <w:webHidden/>
              </w:rPr>
            </w:r>
            <w:r w:rsidR="00000195">
              <w:rPr>
                <w:webHidden/>
              </w:rPr>
              <w:fldChar w:fldCharType="separate"/>
            </w:r>
            <w:r w:rsidR="00000195">
              <w:rPr>
                <w:webHidden/>
              </w:rPr>
              <w:t>9</w:t>
            </w:r>
            <w:r w:rsidR="00000195">
              <w:rPr>
                <w:webHidden/>
              </w:rPr>
              <w:fldChar w:fldCharType="end"/>
            </w:r>
          </w:hyperlink>
        </w:p>
        <w:p w14:paraId="44959B51" w14:textId="77777777" w:rsidR="00000195" w:rsidRDefault="00826D43">
          <w:pPr>
            <w:pStyle w:val="TM2"/>
            <w:rPr>
              <w:sz w:val="22"/>
            </w:rPr>
          </w:pPr>
          <w:hyperlink w:anchor="_Toc490729753" w:history="1">
            <w:r w:rsidR="00000195" w:rsidRPr="005D25B0">
              <w:rPr>
                <w:rStyle w:val="Lienhypertexte"/>
              </w:rPr>
              <w:t>3.3</w:t>
            </w:r>
            <w:r w:rsidR="00000195">
              <w:rPr>
                <w:sz w:val="22"/>
              </w:rPr>
              <w:tab/>
            </w:r>
            <w:r w:rsidR="00000195" w:rsidRPr="005D25B0">
              <w:rPr>
                <w:rStyle w:val="Lienhypertexte"/>
              </w:rPr>
              <w:t>Tableaux présentant les évolutions du classement sonore par commune</w:t>
            </w:r>
            <w:r w:rsidR="00000195">
              <w:rPr>
                <w:webHidden/>
              </w:rPr>
              <w:tab/>
            </w:r>
            <w:r w:rsidR="00000195">
              <w:rPr>
                <w:webHidden/>
              </w:rPr>
              <w:fldChar w:fldCharType="begin"/>
            </w:r>
            <w:r w:rsidR="00000195">
              <w:rPr>
                <w:webHidden/>
              </w:rPr>
              <w:instrText xml:space="preserve"> PAGEREF _Toc490729753 \h </w:instrText>
            </w:r>
            <w:r w:rsidR="00000195">
              <w:rPr>
                <w:webHidden/>
              </w:rPr>
            </w:r>
            <w:r w:rsidR="00000195">
              <w:rPr>
                <w:webHidden/>
              </w:rPr>
              <w:fldChar w:fldCharType="separate"/>
            </w:r>
            <w:r w:rsidR="00000195">
              <w:rPr>
                <w:webHidden/>
              </w:rPr>
              <w:t>10</w:t>
            </w:r>
            <w:r w:rsidR="00000195">
              <w:rPr>
                <w:webHidden/>
              </w:rPr>
              <w:fldChar w:fldCharType="end"/>
            </w:r>
          </w:hyperlink>
        </w:p>
        <w:p w14:paraId="3A743D48" w14:textId="77777777" w:rsidR="00000195" w:rsidRDefault="00826D43">
          <w:pPr>
            <w:pStyle w:val="TM2"/>
            <w:rPr>
              <w:sz w:val="22"/>
            </w:rPr>
          </w:pPr>
          <w:hyperlink w:anchor="_Toc490729754" w:history="1">
            <w:r w:rsidR="00000195" w:rsidRPr="005D25B0">
              <w:rPr>
                <w:rStyle w:val="Lienhypertexte"/>
              </w:rPr>
              <w:t>3.4</w:t>
            </w:r>
            <w:r w:rsidR="00000195">
              <w:rPr>
                <w:sz w:val="22"/>
              </w:rPr>
              <w:tab/>
            </w:r>
            <w:r w:rsidR="00000195" w:rsidRPr="005D25B0">
              <w:rPr>
                <w:rStyle w:val="Lienhypertexte"/>
              </w:rPr>
              <w:t>Carte du classement sonore révisé</w:t>
            </w:r>
            <w:r w:rsidR="00000195">
              <w:rPr>
                <w:webHidden/>
              </w:rPr>
              <w:tab/>
            </w:r>
            <w:r w:rsidR="00000195">
              <w:rPr>
                <w:webHidden/>
              </w:rPr>
              <w:fldChar w:fldCharType="begin"/>
            </w:r>
            <w:r w:rsidR="00000195">
              <w:rPr>
                <w:webHidden/>
              </w:rPr>
              <w:instrText xml:space="preserve"> PAGEREF _Toc490729754 \h </w:instrText>
            </w:r>
            <w:r w:rsidR="00000195">
              <w:rPr>
                <w:webHidden/>
              </w:rPr>
            </w:r>
            <w:r w:rsidR="00000195">
              <w:rPr>
                <w:webHidden/>
              </w:rPr>
              <w:fldChar w:fldCharType="separate"/>
            </w:r>
            <w:r w:rsidR="00000195">
              <w:rPr>
                <w:webHidden/>
              </w:rPr>
              <w:t>14</w:t>
            </w:r>
            <w:r w:rsidR="00000195">
              <w:rPr>
                <w:webHidden/>
              </w:rPr>
              <w:fldChar w:fldCharType="end"/>
            </w:r>
          </w:hyperlink>
        </w:p>
        <w:p w14:paraId="185FB83E" w14:textId="77777777" w:rsidR="00000195" w:rsidRDefault="00826D43">
          <w:pPr>
            <w:pStyle w:val="TM2"/>
            <w:rPr>
              <w:sz w:val="22"/>
            </w:rPr>
          </w:pPr>
          <w:hyperlink w:anchor="_Toc490729755" w:history="1">
            <w:r w:rsidR="00000195" w:rsidRPr="005D25B0">
              <w:rPr>
                <w:rStyle w:val="Lienhypertexte"/>
              </w:rPr>
              <w:t>3.5</w:t>
            </w:r>
            <w:r w:rsidR="00000195">
              <w:rPr>
                <w:sz w:val="22"/>
              </w:rPr>
              <w:tab/>
            </w:r>
            <w:r w:rsidR="00000195" w:rsidRPr="005D25B0">
              <w:rPr>
                <w:rStyle w:val="Lienhypertexte"/>
              </w:rPr>
              <w:t>Carte d’évolution du classement sonore</w:t>
            </w:r>
            <w:r w:rsidR="00000195">
              <w:rPr>
                <w:webHidden/>
              </w:rPr>
              <w:tab/>
            </w:r>
            <w:r w:rsidR="00000195">
              <w:rPr>
                <w:webHidden/>
              </w:rPr>
              <w:fldChar w:fldCharType="begin"/>
            </w:r>
            <w:r w:rsidR="00000195">
              <w:rPr>
                <w:webHidden/>
              </w:rPr>
              <w:instrText xml:space="preserve"> PAGEREF _Toc490729755 \h </w:instrText>
            </w:r>
            <w:r w:rsidR="00000195">
              <w:rPr>
                <w:webHidden/>
              </w:rPr>
            </w:r>
            <w:r w:rsidR="00000195">
              <w:rPr>
                <w:webHidden/>
              </w:rPr>
              <w:fldChar w:fldCharType="separate"/>
            </w:r>
            <w:r w:rsidR="00000195">
              <w:rPr>
                <w:webHidden/>
              </w:rPr>
              <w:t>15</w:t>
            </w:r>
            <w:r w:rsidR="00000195">
              <w:rPr>
                <w:webHidden/>
              </w:rPr>
              <w:fldChar w:fldCharType="end"/>
            </w:r>
          </w:hyperlink>
        </w:p>
        <w:p w14:paraId="2B2BE822" w14:textId="77777777" w:rsidR="00000195" w:rsidRDefault="00826D43" w:rsidP="00000195">
          <w:pPr>
            <w:pStyle w:val="TM1"/>
            <w:rPr>
              <w:rFonts w:eastAsiaTheme="minorEastAsia"/>
              <w:color w:val="auto"/>
              <w:sz w:val="22"/>
              <w:shd w:val="clear" w:color="auto" w:fill="auto"/>
              <w:lang w:eastAsia="fr-FR"/>
            </w:rPr>
          </w:pPr>
          <w:hyperlink w:anchor="_Toc490729756" w:history="1">
            <w:r w:rsidR="00000195" w:rsidRPr="005D25B0">
              <w:rPr>
                <w:rStyle w:val="Lienhypertexte"/>
                <w:rFonts w:asciiTheme="majorHAnsi" w:eastAsiaTheme="majorEastAsia" w:hAnsiTheme="majorHAnsi" w:cstheme="majorBidi"/>
                <w:bCs/>
              </w:rPr>
              <w:t>4</w:t>
            </w:r>
            <w:r w:rsidR="00000195">
              <w:rPr>
                <w:rFonts w:eastAsiaTheme="minorEastAsia"/>
                <w:color w:val="auto"/>
                <w:sz w:val="22"/>
                <w:shd w:val="clear" w:color="auto" w:fill="auto"/>
                <w:lang w:eastAsia="fr-FR"/>
              </w:rPr>
              <w:tab/>
            </w:r>
            <w:r w:rsidR="00000195" w:rsidRPr="005D25B0">
              <w:rPr>
                <w:rStyle w:val="Lienhypertexte"/>
                <w:rFonts w:asciiTheme="majorHAnsi" w:eastAsiaTheme="majorEastAsia" w:hAnsiTheme="majorHAnsi" w:cstheme="majorBidi"/>
                <w:bCs/>
              </w:rPr>
              <w:t>Documents mis à disposition</w:t>
            </w:r>
            <w:r w:rsidR="00000195">
              <w:rPr>
                <w:webHidden/>
              </w:rPr>
              <w:tab/>
            </w:r>
            <w:r w:rsidR="00000195">
              <w:rPr>
                <w:webHidden/>
              </w:rPr>
              <w:fldChar w:fldCharType="begin"/>
            </w:r>
            <w:r w:rsidR="00000195">
              <w:rPr>
                <w:webHidden/>
              </w:rPr>
              <w:instrText xml:space="preserve"> PAGEREF _Toc490729756 \h </w:instrText>
            </w:r>
            <w:r w:rsidR="00000195">
              <w:rPr>
                <w:webHidden/>
              </w:rPr>
            </w:r>
            <w:r w:rsidR="00000195">
              <w:rPr>
                <w:webHidden/>
              </w:rPr>
              <w:fldChar w:fldCharType="separate"/>
            </w:r>
            <w:r w:rsidR="00000195">
              <w:rPr>
                <w:webHidden/>
              </w:rPr>
              <w:t>16</w:t>
            </w:r>
            <w:r w:rsidR="00000195">
              <w:rPr>
                <w:webHidden/>
              </w:rPr>
              <w:fldChar w:fldCharType="end"/>
            </w:r>
          </w:hyperlink>
        </w:p>
        <w:p w14:paraId="4E753060" w14:textId="77777777" w:rsidR="00000195" w:rsidRDefault="00826D43" w:rsidP="00000195">
          <w:pPr>
            <w:pStyle w:val="TM1"/>
            <w:rPr>
              <w:rFonts w:eastAsiaTheme="minorEastAsia"/>
              <w:color w:val="auto"/>
              <w:sz w:val="22"/>
              <w:shd w:val="clear" w:color="auto" w:fill="auto"/>
              <w:lang w:eastAsia="fr-FR"/>
            </w:rPr>
          </w:pPr>
          <w:hyperlink w:anchor="_Toc490729757" w:history="1">
            <w:r w:rsidR="00000195" w:rsidRPr="005D25B0">
              <w:rPr>
                <w:rStyle w:val="Lienhypertexte"/>
                <w:rFonts w:asciiTheme="majorHAnsi" w:eastAsiaTheme="majorEastAsia" w:hAnsiTheme="majorHAnsi" w:cstheme="majorBidi"/>
                <w:bCs/>
              </w:rPr>
              <w:t>5</w:t>
            </w:r>
            <w:r w:rsidR="00000195">
              <w:rPr>
                <w:rFonts w:eastAsiaTheme="minorEastAsia"/>
                <w:color w:val="auto"/>
                <w:sz w:val="22"/>
                <w:shd w:val="clear" w:color="auto" w:fill="auto"/>
                <w:lang w:eastAsia="fr-FR"/>
              </w:rPr>
              <w:tab/>
            </w:r>
            <w:r w:rsidR="00000195" w:rsidRPr="005D25B0">
              <w:rPr>
                <w:rStyle w:val="Lienhypertexte"/>
                <w:rFonts w:asciiTheme="majorHAnsi" w:eastAsiaTheme="majorEastAsia" w:hAnsiTheme="majorHAnsi" w:cstheme="majorBidi"/>
                <w:bCs/>
              </w:rPr>
              <w:t>ANNEXE : LEXIQUE DES ABREVIATIONS</w:t>
            </w:r>
            <w:r w:rsidR="00000195">
              <w:rPr>
                <w:webHidden/>
              </w:rPr>
              <w:tab/>
            </w:r>
            <w:r w:rsidR="00000195">
              <w:rPr>
                <w:webHidden/>
              </w:rPr>
              <w:fldChar w:fldCharType="begin"/>
            </w:r>
            <w:r w:rsidR="00000195">
              <w:rPr>
                <w:webHidden/>
              </w:rPr>
              <w:instrText xml:space="preserve"> PAGEREF _Toc490729757 \h </w:instrText>
            </w:r>
            <w:r w:rsidR="00000195">
              <w:rPr>
                <w:webHidden/>
              </w:rPr>
            </w:r>
            <w:r w:rsidR="00000195">
              <w:rPr>
                <w:webHidden/>
              </w:rPr>
              <w:fldChar w:fldCharType="separate"/>
            </w:r>
            <w:r w:rsidR="00000195">
              <w:rPr>
                <w:webHidden/>
              </w:rPr>
              <w:t>16</w:t>
            </w:r>
            <w:r w:rsidR="00000195">
              <w:rPr>
                <w:webHidden/>
              </w:rPr>
              <w:fldChar w:fldCharType="end"/>
            </w:r>
          </w:hyperlink>
        </w:p>
        <w:p w14:paraId="00CDAC6B" w14:textId="77777777" w:rsidR="00000195" w:rsidRDefault="00826D43" w:rsidP="00000195">
          <w:pPr>
            <w:pStyle w:val="TM1"/>
            <w:rPr>
              <w:rFonts w:eastAsiaTheme="minorEastAsia"/>
              <w:color w:val="auto"/>
              <w:sz w:val="22"/>
              <w:shd w:val="clear" w:color="auto" w:fill="auto"/>
              <w:lang w:eastAsia="fr-FR"/>
            </w:rPr>
          </w:pPr>
          <w:hyperlink w:anchor="_Toc490729758" w:history="1">
            <w:r w:rsidR="00000195" w:rsidRPr="005D25B0">
              <w:rPr>
                <w:rStyle w:val="Lienhypertexte"/>
                <w:rFonts w:asciiTheme="majorHAnsi" w:eastAsiaTheme="majorEastAsia" w:hAnsiTheme="majorHAnsi" w:cstheme="majorBidi"/>
                <w:bCs/>
              </w:rPr>
              <w:t>6</w:t>
            </w:r>
            <w:r w:rsidR="00000195">
              <w:rPr>
                <w:rFonts w:eastAsiaTheme="minorEastAsia"/>
                <w:color w:val="auto"/>
                <w:sz w:val="22"/>
                <w:shd w:val="clear" w:color="auto" w:fill="auto"/>
                <w:lang w:eastAsia="fr-FR"/>
              </w:rPr>
              <w:tab/>
            </w:r>
            <w:r w:rsidR="00000195" w:rsidRPr="005D25B0">
              <w:rPr>
                <w:rStyle w:val="Lienhypertexte"/>
                <w:rFonts w:asciiTheme="majorHAnsi" w:eastAsiaTheme="majorEastAsia" w:hAnsiTheme="majorHAnsi" w:cstheme="majorBidi"/>
                <w:bCs/>
              </w:rPr>
              <w:t>Contributeurs</w:t>
            </w:r>
            <w:r w:rsidR="00000195">
              <w:rPr>
                <w:webHidden/>
              </w:rPr>
              <w:tab/>
            </w:r>
            <w:r w:rsidR="00000195">
              <w:rPr>
                <w:webHidden/>
              </w:rPr>
              <w:fldChar w:fldCharType="begin"/>
            </w:r>
            <w:r w:rsidR="00000195">
              <w:rPr>
                <w:webHidden/>
              </w:rPr>
              <w:instrText xml:space="preserve"> PAGEREF _Toc490729758 \h </w:instrText>
            </w:r>
            <w:r w:rsidR="00000195">
              <w:rPr>
                <w:webHidden/>
              </w:rPr>
            </w:r>
            <w:r w:rsidR="00000195">
              <w:rPr>
                <w:webHidden/>
              </w:rPr>
              <w:fldChar w:fldCharType="separate"/>
            </w:r>
            <w:r w:rsidR="00000195">
              <w:rPr>
                <w:webHidden/>
              </w:rPr>
              <w:t>16</w:t>
            </w:r>
            <w:r w:rsidR="00000195">
              <w:rPr>
                <w:webHidden/>
              </w:rPr>
              <w:fldChar w:fldCharType="end"/>
            </w:r>
          </w:hyperlink>
        </w:p>
        <w:p w14:paraId="13E9DB87" w14:textId="77777777" w:rsidR="00F522DD" w:rsidRDefault="00F522DD">
          <w:r>
            <w:rPr>
              <w:b/>
              <w:bCs/>
            </w:rPr>
            <w:fldChar w:fldCharType="end"/>
          </w:r>
        </w:p>
      </w:sdtContent>
    </w:sdt>
    <w:p w14:paraId="0D977AC0" w14:textId="77777777" w:rsidR="007A12AF" w:rsidRPr="00626229" w:rsidRDefault="007A12AF" w:rsidP="00F35480">
      <w:r w:rsidRPr="00626229">
        <w:br w:type="page"/>
      </w:r>
    </w:p>
    <w:p w14:paraId="074CCDC7" w14:textId="77777777" w:rsidR="00C76E1E" w:rsidRPr="00C76E1E" w:rsidRDefault="00B21569" w:rsidP="00C763E1">
      <w:pPr>
        <w:keepNext/>
        <w:keepLines/>
        <w:numPr>
          <w:ilvl w:val="0"/>
          <w:numId w:val="3"/>
        </w:numPr>
        <w:spacing w:before="700" w:after="240" w:line="500" w:lineRule="atLeast"/>
        <w:ind w:left="0" w:firstLine="0"/>
        <w:outlineLvl w:val="0"/>
        <w:rPr>
          <w:rFonts w:asciiTheme="majorHAnsi" w:eastAsiaTheme="majorEastAsia" w:hAnsiTheme="majorHAnsi" w:cstheme="majorBidi"/>
          <w:bCs/>
          <w:caps/>
          <w:color w:val="009AA6" w:themeColor="accent1"/>
          <w:sz w:val="48"/>
          <w:szCs w:val="48"/>
        </w:rPr>
      </w:pPr>
      <w:bookmarkStart w:id="0" w:name="_Toc490729725"/>
      <w:bookmarkStart w:id="1" w:name="_Toc412813500"/>
      <w:r>
        <w:rPr>
          <w:rFonts w:asciiTheme="majorHAnsi" w:eastAsiaTheme="majorEastAsia" w:hAnsiTheme="majorHAnsi" w:cstheme="majorBidi"/>
          <w:bCs/>
          <w:caps/>
          <w:color w:val="009AA6" w:themeColor="accent1"/>
          <w:sz w:val="48"/>
          <w:szCs w:val="48"/>
        </w:rPr>
        <w:lastRenderedPageBreak/>
        <w:t>PrÉsentation de l’É</w:t>
      </w:r>
      <w:r w:rsidR="00EE39EE">
        <w:rPr>
          <w:rFonts w:asciiTheme="majorHAnsi" w:eastAsiaTheme="majorEastAsia" w:hAnsiTheme="majorHAnsi" w:cstheme="majorBidi"/>
          <w:bCs/>
          <w:caps/>
          <w:color w:val="009AA6" w:themeColor="accent1"/>
          <w:sz w:val="48"/>
          <w:szCs w:val="48"/>
        </w:rPr>
        <w:t>tude</w:t>
      </w:r>
      <w:bookmarkEnd w:id="0"/>
    </w:p>
    <w:p w14:paraId="287EFD59" w14:textId="77777777" w:rsidR="00C76E1E" w:rsidRPr="00C76E1E" w:rsidRDefault="00640492" w:rsidP="00C76E1E">
      <w:pPr>
        <w:pStyle w:val="Titre2"/>
        <w:spacing w:after="120"/>
      </w:pPr>
      <w:bookmarkStart w:id="2" w:name="_Toc435700006"/>
      <w:bookmarkStart w:id="3" w:name="_Toc441740233"/>
      <w:bookmarkStart w:id="4" w:name="_Toc490729726"/>
      <w:r w:rsidRPr="00640492">
        <w:t>Objectif</w:t>
      </w:r>
      <w:bookmarkEnd w:id="2"/>
      <w:r w:rsidRPr="00640492">
        <w:t xml:space="preserve"> du classement sonore</w:t>
      </w:r>
      <w:bookmarkEnd w:id="3"/>
      <w:bookmarkEnd w:id="4"/>
    </w:p>
    <w:p w14:paraId="2AC9FFB2" w14:textId="4193714C" w:rsidR="00107A2D" w:rsidRDefault="00640492" w:rsidP="00640492">
      <w:pPr>
        <w:spacing w:after="120" w:line="300" w:lineRule="atLeast"/>
        <w:jc w:val="both"/>
        <w:rPr>
          <w:color w:val="3C3732" w:themeColor="text1"/>
          <w:lang w:val="pt-BR"/>
        </w:rPr>
      </w:pPr>
      <w:r w:rsidRPr="00640492">
        <w:rPr>
          <w:color w:val="3C3732" w:themeColor="text1"/>
          <w:lang w:val="pt-BR"/>
        </w:rPr>
        <w:t xml:space="preserve">L’objectif de l’étude </w:t>
      </w:r>
      <w:r w:rsidR="00EC6253">
        <w:rPr>
          <w:color w:val="3C3732" w:themeColor="text1"/>
          <w:lang w:val="pt-BR"/>
        </w:rPr>
        <w:t>a été</w:t>
      </w:r>
      <w:r w:rsidRPr="00640492">
        <w:rPr>
          <w:color w:val="3C3732" w:themeColor="text1"/>
          <w:lang w:val="pt-BR"/>
        </w:rPr>
        <w:t xml:space="preserve"> </w:t>
      </w:r>
      <w:r w:rsidR="00107A2D" w:rsidRPr="00107A2D">
        <w:rPr>
          <w:color w:val="3C3732" w:themeColor="text1"/>
          <w:lang w:val="pt-BR"/>
        </w:rPr>
        <w:t>de répondre à l'obl</w:t>
      </w:r>
      <w:r w:rsidR="00107A2D">
        <w:rPr>
          <w:color w:val="3C3732" w:themeColor="text1"/>
          <w:lang w:val="pt-BR"/>
        </w:rPr>
        <w:t xml:space="preserve">igation réglementaire qui </w:t>
      </w:r>
      <w:r w:rsidR="00FF56E3">
        <w:rPr>
          <w:color w:val="3C3732" w:themeColor="text1"/>
          <w:lang w:val="pt-BR"/>
        </w:rPr>
        <w:t>vise à</w:t>
      </w:r>
      <w:r w:rsidR="00107A2D">
        <w:rPr>
          <w:color w:val="3C3732" w:themeColor="text1"/>
          <w:lang w:val="pt-BR"/>
        </w:rPr>
        <w:t xml:space="preserve"> réviser</w:t>
      </w:r>
      <w:r w:rsidR="00107A2D" w:rsidRPr="00107A2D">
        <w:rPr>
          <w:color w:val="3C3732" w:themeColor="text1"/>
          <w:lang w:val="pt-BR"/>
        </w:rPr>
        <w:t xml:space="preserve"> tous les 5 </w:t>
      </w:r>
      <w:r w:rsidR="00107A2D">
        <w:rPr>
          <w:color w:val="3C3732" w:themeColor="text1"/>
          <w:lang w:val="pt-BR"/>
        </w:rPr>
        <w:t>ans le</w:t>
      </w:r>
      <w:r w:rsidR="00107A2D" w:rsidRPr="00107A2D">
        <w:rPr>
          <w:color w:val="3C3732" w:themeColor="text1"/>
          <w:lang w:val="pt-BR"/>
        </w:rPr>
        <w:t xml:space="preserve"> classement sonore des voies ferré</w:t>
      </w:r>
      <w:r w:rsidR="00107A2D">
        <w:rPr>
          <w:color w:val="3C3732" w:themeColor="text1"/>
          <w:lang w:val="pt-BR"/>
        </w:rPr>
        <w:t>e</w:t>
      </w:r>
      <w:r w:rsidR="00107A2D" w:rsidRPr="00107A2D">
        <w:rPr>
          <w:color w:val="3C3732" w:themeColor="text1"/>
          <w:lang w:val="pt-BR"/>
        </w:rPr>
        <w:t xml:space="preserve">s. Cette révision </w:t>
      </w:r>
      <w:r w:rsidR="00C102C9">
        <w:rPr>
          <w:color w:val="3C3732" w:themeColor="text1"/>
          <w:lang w:val="pt-BR"/>
        </w:rPr>
        <w:t xml:space="preserve">a </w:t>
      </w:r>
      <w:r w:rsidR="00EC6253">
        <w:rPr>
          <w:color w:val="3C3732" w:themeColor="text1"/>
          <w:lang w:val="pt-BR"/>
        </w:rPr>
        <w:t>été</w:t>
      </w:r>
      <w:r w:rsidR="00107A2D" w:rsidRPr="00107A2D">
        <w:rPr>
          <w:color w:val="3C3732" w:themeColor="text1"/>
          <w:lang w:val="pt-BR"/>
        </w:rPr>
        <w:t xml:space="preserve"> l'occasion de prendre en compte les évolutions du réseau ferré </w:t>
      </w:r>
      <w:r w:rsidR="00A742A8" w:rsidRPr="00640492">
        <w:rPr>
          <w:color w:val="3C3732" w:themeColor="text1"/>
          <w:lang w:val="pt-BR"/>
        </w:rPr>
        <w:t xml:space="preserve">de la région </w:t>
      </w:r>
      <w:r w:rsidR="00A742A8">
        <w:rPr>
          <w:color w:val="3C3732" w:themeColor="text1"/>
          <w:lang w:val="pt-BR"/>
        </w:rPr>
        <w:t>Hauts-de-France</w:t>
      </w:r>
      <w:r w:rsidR="00A742A8" w:rsidRPr="00640492">
        <w:rPr>
          <w:color w:val="3C3732" w:themeColor="text1"/>
          <w:lang w:val="pt-BR"/>
        </w:rPr>
        <w:t xml:space="preserve"> </w:t>
      </w:r>
      <w:r w:rsidR="00A742A8">
        <w:rPr>
          <w:color w:val="3C3732" w:themeColor="text1"/>
          <w:lang w:val="pt-BR"/>
        </w:rPr>
        <w:t xml:space="preserve">(modification d’une </w:t>
      </w:r>
      <w:r w:rsidR="00107A2D" w:rsidRPr="00107A2D">
        <w:rPr>
          <w:color w:val="3C3732" w:themeColor="text1"/>
          <w:lang w:val="pt-BR"/>
        </w:rPr>
        <w:t>infrastructure existante, nouvelles infrastructures, évolution du trafic,</w:t>
      </w:r>
      <w:r w:rsidR="00A742A8">
        <w:rPr>
          <w:color w:val="3C3732" w:themeColor="text1"/>
          <w:lang w:val="pt-BR"/>
        </w:rPr>
        <w:t xml:space="preserve"> types de circulations,</w:t>
      </w:r>
      <w:r w:rsidR="00107A2D" w:rsidRPr="00107A2D">
        <w:rPr>
          <w:color w:val="3C3732" w:themeColor="text1"/>
          <w:lang w:val="pt-BR"/>
        </w:rPr>
        <w:t xml:space="preserve"> etc.), dans le but d'actualiser les zonages acoustiques réglementaires qui imposeront aux nouvelles habitations des prescriptions d'isolation acoustique spécifiques.</w:t>
      </w:r>
    </w:p>
    <w:p w14:paraId="7DB39484" w14:textId="77777777" w:rsidR="00640492" w:rsidRPr="00640492" w:rsidRDefault="00640492" w:rsidP="00640492">
      <w:pPr>
        <w:spacing w:after="120" w:line="300" w:lineRule="atLeast"/>
        <w:jc w:val="both"/>
        <w:rPr>
          <w:color w:val="3C3732" w:themeColor="text1"/>
          <w:lang w:val="pt-BR"/>
        </w:rPr>
      </w:pPr>
      <w:r w:rsidRPr="00640492">
        <w:rPr>
          <w:noProof/>
          <w:color w:val="3C3732" w:themeColor="text1"/>
          <w:lang w:eastAsia="fr-FR"/>
        </w:rPr>
        <mc:AlternateContent>
          <mc:Choice Requires="wps">
            <w:drawing>
              <wp:anchor distT="0" distB="0" distL="114300" distR="114300" simplePos="0" relativeHeight="251655168" behindDoc="1" locked="0" layoutInCell="1" allowOverlap="1" wp14:anchorId="6A9D8208" wp14:editId="379262D8">
                <wp:simplePos x="0" y="0"/>
                <wp:positionH relativeFrom="column">
                  <wp:posOffset>-92293</wp:posOffset>
                </wp:positionH>
                <wp:positionV relativeFrom="paragraph">
                  <wp:posOffset>173573</wp:posOffset>
                </wp:positionV>
                <wp:extent cx="4461641" cy="3330054"/>
                <wp:effectExtent l="0" t="0" r="15240" b="22860"/>
                <wp:wrapNone/>
                <wp:docPr id="6" name="Rectangle à coins arrondis 6"/>
                <wp:cNvGraphicFramePr/>
                <a:graphic xmlns:a="http://schemas.openxmlformats.org/drawingml/2006/main">
                  <a:graphicData uri="http://schemas.microsoft.com/office/word/2010/wordprocessingShape">
                    <wps:wsp>
                      <wps:cNvSpPr/>
                      <wps:spPr>
                        <a:xfrm>
                          <a:off x="0" y="0"/>
                          <a:ext cx="4461641" cy="3330054"/>
                        </a:xfrm>
                        <a:prstGeom prst="roundRect">
                          <a:avLst/>
                        </a:prstGeom>
                        <a:solidFill>
                          <a:srgbClr val="009AA6">
                            <a:alpha val="36000"/>
                          </a:srgbClr>
                        </a:solidFill>
                        <a:ln w="25400" cap="flat" cmpd="sng" algn="ctr">
                          <a:solidFill>
                            <a:srgbClr val="009AA6">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oundrect w14:anchorId="563D6416" id="Rectangle à coins arrondis 6" o:spid="_x0000_s1026" style="position:absolute;margin-left:-7.25pt;margin-top:13.65pt;width:351.3pt;height:262.2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53VOjQIAADQFAAAOAAAAZHJzL2Uyb0RvYy54bWysVNtu2zAMfR+wfxD0vtpJHG8N6hRBiw4D&#10;ijZYO/SZkeVYgCxplBKn+5r9y35slOzeBwwY9iKTIsXL4aFPTg+dZnuJXllT8clRzpk0wtbKbCv+&#10;7fbiwyfOfABTg7ZGVvxeen66fP/upHcLObWt1bVERkGMX/Su4m0IbpFlXrSyA39knTRkbCx2EEjF&#10;bVYj9BS909k0z8ust1g7tEJ6T7fng5EvU/ymkSJcN42XgemKU20hnZjOTTyz5QkstgiuVWIsA/6h&#10;ig6UoaSPoc4hANuhehOqUwKtt004ErbLbNMoIVMP1M0kf9XNTQtOpl4IHO8eYfL/L6y42q+Rqbri&#10;JWcGOhrRVwINzFZL9usnE1YZzwDRmlp5VkbAeucX9O7GrXHUPImx+0ODXfxSX+yQQL5/BFkeAhN0&#10;WRTlpCwmnAmyzWazPJ8XMWr29NyhD5+l7VgUKo52Z+pYVUIY9pc+DP4PfjGlt1rVF0rrpOB2c6aR&#10;7SGOPT9ercrhrXYtDLezMs/T+CmvH9xTDS/iaMP6ik/nBbkyAcTPRkMgsXOEmDdbzkBvifgiYErw&#10;4vUY9k0VvoVaDrdzKuKvVcQ2z8G3w5OUYgRMm9itTDwfUYnDGcYRpY2t72m+aAfieycuFEW7BB/W&#10;gMR06ou2N1zT0WhLzdpR4qy1+ONP99GfCEhWznraHALi+w5Qcqa/GKLm8aQo4qolpZh/nJKCzy2b&#10;5xaz684sTYkIQdUlMfoH/SA2aLs7WvJVzEomMIJyD5CPylkYNpp+E0KuVsmN1stBuDQ3TsTgEaeI&#10;4+3hDtCNxArEySv7sGWweEWtwTe+NHa1C7ZRiXdPuBJhokKrmagz/kbi7j/Xk9fTz275GwAA//8D&#10;AFBLAwQUAAYACAAAACEAYR9Lx+IAAAAKAQAADwAAAGRycy9kb3ducmV2LnhtbEyPwU7DMBBE70j9&#10;B2srcUGtk0LaKM2mQohKXKhEAImjG2/jQGwH220DX485wXE1TzNvy82oe3Yi5ztrENJ5AoxMY2Vn&#10;WoSX5+0sB+aDMFL01hDCF3nYVJOLUhTSns0TnerQslhifCEQVAhDwblvFGnh53YgE7ODdVqEeLqW&#10;SyfOsVz3fJEkS65FZ+KCEgPdKWo+6qNGuPI7dy8fP7+dFG14VerhfVu/IV5Ox9s1sEBj+IPhVz+q&#10;QxWd9vZopGc9wiy9ySKKsFhdA4vAMs9TYHuELEtXwKuS/3+h+gEAAP//AwBQSwECLQAUAAYACAAA&#10;ACEAtoM4kv4AAADhAQAAEwAAAAAAAAAAAAAAAAAAAAAAW0NvbnRlbnRfVHlwZXNdLnhtbFBLAQIt&#10;ABQABgAIAAAAIQA4/SH/1gAAAJQBAAALAAAAAAAAAAAAAAAAAC8BAABfcmVscy8ucmVsc1BLAQIt&#10;ABQABgAIAAAAIQBU53VOjQIAADQFAAAOAAAAAAAAAAAAAAAAAC4CAABkcnMvZTJvRG9jLnhtbFBL&#10;AQItABQABgAIAAAAIQBhH0vH4gAAAAoBAAAPAAAAAAAAAAAAAAAAAOcEAABkcnMvZG93bnJldi54&#10;bWxQSwUGAAAAAAQABADzAAAA9gUAAAAA&#10;" fillcolor="#009aa6" strokecolor="#007079" strokeweight="2pt">
                <v:fill opacity="23644f"/>
              </v:roundrect>
            </w:pict>
          </mc:Fallback>
        </mc:AlternateContent>
      </w:r>
    </w:p>
    <w:p w14:paraId="6D558629" w14:textId="77777777" w:rsidR="00640492" w:rsidRPr="00640492" w:rsidRDefault="00640492" w:rsidP="00640492">
      <w:pPr>
        <w:spacing w:after="120" w:line="300" w:lineRule="atLeast"/>
        <w:jc w:val="center"/>
        <w:rPr>
          <w:b/>
          <w:color w:val="3C3732" w:themeColor="text1"/>
          <w:lang w:val="pt-BR"/>
        </w:rPr>
      </w:pPr>
      <w:r w:rsidRPr="00640492">
        <w:rPr>
          <w:b/>
          <w:color w:val="3C3732" w:themeColor="text1"/>
          <w:lang w:val="pt-BR"/>
        </w:rPr>
        <w:t>Que classe t’on ?</w:t>
      </w:r>
    </w:p>
    <w:p w14:paraId="0508B6A1" w14:textId="7A8EE7A8" w:rsidR="00640492" w:rsidRPr="00DC6068" w:rsidRDefault="00640492" w:rsidP="00C763E1">
      <w:pPr>
        <w:numPr>
          <w:ilvl w:val="0"/>
          <w:numId w:val="2"/>
        </w:numPr>
        <w:spacing w:after="120" w:line="300" w:lineRule="atLeast"/>
        <w:ind w:left="284" w:hanging="284"/>
        <w:jc w:val="both"/>
        <w:rPr>
          <w:color w:val="3C3732" w:themeColor="text1"/>
        </w:rPr>
      </w:pPr>
      <w:r w:rsidRPr="00640492">
        <w:rPr>
          <w:color w:val="3C3732" w:themeColor="text1"/>
        </w:rPr>
        <w:t>Toutes les voies ferrées dès lors que le nombre de t</w:t>
      </w:r>
      <w:r w:rsidR="006639EA">
        <w:rPr>
          <w:color w:val="3C3732" w:themeColor="text1"/>
        </w:rPr>
        <w:t xml:space="preserve">rains </w:t>
      </w:r>
      <w:r w:rsidR="00BF457A">
        <w:rPr>
          <w:color w:val="3C3732" w:themeColor="text1"/>
        </w:rPr>
        <w:t>est supérieur à plus de 40</w:t>
      </w:r>
      <w:r w:rsidRPr="00640492">
        <w:rPr>
          <w:color w:val="3C3732" w:themeColor="text1"/>
        </w:rPr>
        <w:t xml:space="preserve"> trains par </w:t>
      </w:r>
      <w:r w:rsidR="00522300">
        <w:rPr>
          <w:color w:val="3C3732" w:themeColor="text1"/>
          <w:lang w:val="pt-BR"/>
        </w:rPr>
        <w:t xml:space="preserve">jour (marge de </w:t>
      </w:r>
      <w:r w:rsidR="00BF457A">
        <w:rPr>
          <w:color w:val="3C3732" w:themeColor="text1"/>
          <w:lang w:val="pt-BR"/>
        </w:rPr>
        <w:t>20</w:t>
      </w:r>
      <w:r w:rsidRPr="00640492">
        <w:rPr>
          <w:color w:val="3C3732" w:themeColor="text1"/>
          <w:lang w:val="pt-BR"/>
        </w:rPr>
        <w:t>% par rapport au seuil reglementaire de 50 trains</w:t>
      </w:r>
      <w:r w:rsidR="004A54A1">
        <w:rPr>
          <w:color w:val="3C3732" w:themeColor="text1"/>
          <w:lang w:val="pt-BR"/>
        </w:rPr>
        <w:t xml:space="preserve"> à l’initiative de SNCF Réseau en faveur des populations exposées</w:t>
      </w:r>
      <w:r w:rsidRPr="00640492">
        <w:rPr>
          <w:color w:val="3C3732" w:themeColor="text1"/>
          <w:lang w:val="pt-BR"/>
        </w:rPr>
        <w:t xml:space="preserve">) de façon à maintenir le classement des tronçons où le trafic a légèrement diminué ou bien pour tenir compte des voies où le trafic est proche de cette limite </w:t>
      </w:r>
      <w:r w:rsidRPr="00DC6068">
        <w:rPr>
          <w:color w:val="3C3732" w:themeColor="text1"/>
          <w:lang w:val="pt-BR"/>
        </w:rPr>
        <w:t>sans pour autant</w:t>
      </w:r>
      <w:r w:rsidRPr="00DC6068">
        <w:rPr>
          <w:color w:val="3C3732" w:themeColor="text1"/>
        </w:rPr>
        <w:t xml:space="preserve"> l’atteindre.</w:t>
      </w:r>
    </w:p>
    <w:p w14:paraId="3A52E8F9" w14:textId="2E7546D7" w:rsidR="00640492" w:rsidRPr="00640492" w:rsidRDefault="00640492" w:rsidP="00C763E1">
      <w:pPr>
        <w:numPr>
          <w:ilvl w:val="0"/>
          <w:numId w:val="2"/>
        </w:numPr>
        <w:spacing w:after="120" w:line="300" w:lineRule="atLeast"/>
        <w:ind w:left="284" w:hanging="284"/>
        <w:jc w:val="both"/>
        <w:rPr>
          <w:color w:val="3C3732" w:themeColor="text1"/>
        </w:rPr>
      </w:pPr>
      <w:r w:rsidRPr="00DC6068">
        <w:rPr>
          <w:color w:val="3C3732" w:themeColor="text1"/>
        </w:rPr>
        <w:t>Les projets ferroviaires</w:t>
      </w:r>
      <w:r w:rsidR="008350EC" w:rsidRPr="00DC6068">
        <w:rPr>
          <w:color w:val="3C3732" w:themeColor="text1"/>
        </w:rPr>
        <w:t xml:space="preserve"> à recenser pour le classement</w:t>
      </w:r>
      <w:r w:rsidRPr="00640492">
        <w:rPr>
          <w:color w:val="3C3732" w:themeColor="text1"/>
        </w:rPr>
        <w:t>, condu</w:t>
      </w:r>
      <w:r w:rsidR="00BF457A">
        <w:rPr>
          <w:color w:val="3C3732" w:themeColor="text1"/>
        </w:rPr>
        <w:t>isant à un trafic supérieur à 40</w:t>
      </w:r>
      <w:r w:rsidRPr="00640492">
        <w:rPr>
          <w:color w:val="3C3732" w:themeColor="text1"/>
        </w:rPr>
        <w:t xml:space="preserve"> trains par jour sur le tronçon </w:t>
      </w:r>
      <w:r w:rsidR="00522300">
        <w:rPr>
          <w:color w:val="3C3732" w:themeColor="text1"/>
          <w:lang w:val="pt-BR"/>
        </w:rPr>
        <w:t xml:space="preserve">(marge de </w:t>
      </w:r>
      <w:r w:rsidR="00BF457A">
        <w:rPr>
          <w:color w:val="3C3732" w:themeColor="text1"/>
          <w:lang w:val="pt-BR"/>
        </w:rPr>
        <w:t>2</w:t>
      </w:r>
      <w:r w:rsidRPr="00640492">
        <w:rPr>
          <w:color w:val="3C3732" w:themeColor="text1"/>
          <w:lang w:val="pt-BR"/>
        </w:rPr>
        <w:t>0% par rapport au seuil reglementaire de 50 trains)</w:t>
      </w:r>
      <w:r w:rsidRPr="00640492">
        <w:rPr>
          <w:color w:val="3C3732" w:themeColor="text1"/>
        </w:rPr>
        <w:t>, doivent être connus du public et avoir donné lieu soit à prescription de l'ouverture d'une enquête publique, soit à une inscription (ou prévision d'inscription) en emplacement réservé dans des documents d'urbanisme opposables.</w:t>
      </w:r>
    </w:p>
    <w:p w14:paraId="19C071ED" w14:textId="77777777" w:rsidR="00640492" w:rsidRDefault="00107A2D" w:rsidP="00B84DA2">
      <w:pPr>
        <w:pStyle w:val="Titre2"/>
        <w:spacing w:after="120"/>
      </w:pPr>
      <w:r>
        <w:rPr>
          <w:color w:val="3C3732" w:themeColor="text1"/>
          <w:lang w:val="pt-BR"/>
        </w:rPr>
        <w:br w:type="column"/>
      </w:r>
      <w:bookmarkStart w:id="5" w:name="_Toc435700008"/>
      <w:bookmarkStart w:id="6" w:name="_Toc441740234"/>
      <w:bookmarkStart w:id="7" w:name="_Toc490729727"/>
      <w:r w:rsidR="00F522DD">
        <w:lastRenderedPageBreak/>
        <w:t>Contexte ré</w:t>
      </w:r>
      <w:r w:rsidR="00640492" w:rsidRPr="00640492">
        <w:t>glementaire</w:t>
      </w:r>
      <w:bookmarkEnd w:id="5"/>
      <w:bookmarkEnd w:id="6"/>
      <w:bookmarkEnd w:id="7"/>
    </w:p>
    <w:p w14:paraId="06DF3FEF" w14:textId="77777777" w:rsidR="00640492" w:rsidRPr="00640492" w:rsidRDefault="00640492" w:rsidP="00640492">
      <w:pPr>
        <w:spacing w:after="120" w:line="300" w:lineRule="atLeast"/>
        <w:jc w:val="both"/>
        <w:rPr>
          <w:color w:val="3C3732" w:themeColor="text1"/>
          <w:lang w:val="pt-BR"/>
        </w:rPr>
      </w:pPr>
      <w:r w:rsidRPr="00640492">
        <w:rPr>
          <w:color w:val="3C3732" w:themeColor="text1"/>
          <w:lang w:val="pt-BR"/>
        </w:rPr>
        <w:t>Le classement sonore des infrastructures est réglementé en France de la façon suivante :</w:t>
      </w:r>
    </w:p>
    <w:p w14:paraId="3DA45518" w14:textId="77777777" w:rsidR="00640492" w:rsidRPr="00640492" w:rsidRDefault="00640492" w:rsidP="00C763E1">
      <w:pPr>
        <w:numPr>
          <w:ilvl w:val="0"/>
          <w:numId w:val="2"/>
        </w:numPr>
        <w:spacing w:after="120" w:line="300" w:lineRule="atLeast"/>
        <w:ind w:left="284" w:hanging="284"/>
        <w:jc w:val="both"/>
        <w:rPr>
          <w:color w:val="3C3732" w:themeColor="text1"/>
        </w:rPr>
      </w:pPr>
      <w:r w:rsidRPr="00640492">
        <w:rPr>
          <w:color w:val="3C3732" w:themeColor="text1"/>
        </w:rPr>
        <w:t xml:space="preserve">La loi </w:t>
      </w:r>
      <w:hyperlink r:id="rId16" w:tgtFrame="_blank" w:tooltip="Ouverture dans une nouvelle fenetre" w:history="1">
        <w:r w:rsidRPr="00640492">
          <w:rPr>
            <w:color w:val="3C3732" w:themeColor="text1"/>
          </w:rPr>
          <w:t>n° 92-1444 du 31 décembre 1992</w:t>
        </w:r>
      </w:hyperlink>
      <w:r w:rsidRPr="00640492">
        <w:rPr>
          <w:color w:val="3C3732" w:themeColor="text1"/>
        </w:rPr>
        <w:t xml:space="preserve"> relative à la lutte contre le bruit ainsi que le </w:t>
      </w:r>
      <w:hyperlink r:id="rId17" w:tgtFrame="_blank" w:tooltip="Ouverture dans une nouvelle fenetre" w:history="1">
        <w:r w:rsidRPr="00640492">
          <w:rPr>
            <w:color w:val="3C3732" w:themeColor="text1"/>
          </w:rPr>
          <w:t>Code de l’environnement</w:t>
        </w:r>
      </w:hyperlink>
      <w:r w:rsidRPr="00640492">
        <w:rPr>
          <w:color w:val="3C3732" w:themeColor="text1"/>
        </w:rPr>
        <w:t xml:space="preserve"> (articles L. 571-10 et R. 571-32 à R. 571-43) qui précisent que, dans chaque département, le Préfet recense et classe les infrastructures de transports terrestres en fonction de leurs caractéristiques sonores et du trafic.</w:t>
      </w:r>
    </w:p>
    <w:p w14:paraId="64614612" w14:textId="77777777" w:rsidR="00640492" w:rsidRPr="00640492" w:rsidRDefault="00640492" w:rsidP="00C763E1">
      <w:pPr>
        <w:numPr>
          <w:ilvl w:val="0"/>
          <w:numId w:val="2"/>
        </w:numPr>
        <w:spacing w:after="120" w:line="300" w:lineRule="atLeast"/>
        <w:ind w:left="284" w:hanging="284"/>
        <w:jc w:val="both"/>
        <w:rPr>
          <w:b/>
          <w:color w:val="3C3732" w:themeColor="text1"/>
        </w:rPr>
      </w:pPr>
      <w:r w:rsidRPr="00640492">
        <w:rPr>
          <w:bCs/>
          <w:color w:val="3C3732" w:themeColor="text1"/>
        </w:rPr>
        <w:t xml:space="preserve">Le décret </w:t>
      </w:r>
      <w:r w:rsidRPr="00DC6068">
        <w:rPr>
          <w:bCs/>
          <w:color w:val="3C3732" w:themeColor="text1"/>
        </w:rPr>
        <w:t>n</w:t>
      </w:r>
      <w:r w:rsidR="008350EC" w:rsidRPr="00DC6068">
        <w:rPr>
          <w:bCs/>
          <w:color w:val="3C3732" w:themeColor="text1"/>
        </w:rPr>
        <w:t>°</w:t>
      </w:r>
      <w:r w:rsidRPr="00DC6068">
        <w:rPr>
          <w:bCs/>
          <w:color w:val="3C3732" w:themeColor="text1"/>
        </w:rPr>
        <w:t xml:space="preserve"> 95-21</w:t>
      </w:r>
      <w:r w:rsidRPr="00640492">
        <w:rPr>
          <w:bCs/>
          <w:color w:val="3C3732" w:themeColor="text1"/>
        </w:rPr>
        <w:t xml:space="preserve"> du 9 janvier 1995 relatif au classement des infrastructures de transports terrestres et modifiant le code de l'urbanisme et le code de la construction et de l'habitation, qui fixe notamment le seuil de classement de 50 </w:t>
      </w:r>
      <w:r w:rsidRPr="00DC6068">
        <w:rPr>
          <w:bCs/>
          <w:color w:val="3C3732" w:themeColor="text1"/>
        </w:rPr>
        <w:t>trains par jour pour</w:t>
      </w:r>
      <w:r w:rsidRPr="00640492">
        <w:rPr>
          <w:bCs/>
          <w:color w:val="3C3732" w:themeColor="text1"/>
        </w:rPr>
        <w:t xml:space="preserve"> les lignes ferroviaires interurbaines.</w:t>
      </w:r>
    </w:p>
    <w:p w14:paraId="02C9FDE7" w14:textId="77777777" w:rsidR="00B84DA2" w:rsidRPr="00640492" w:rsidRDefault="00B84DA2" w:rsidP="00C763E1">
      <w:pPr>
        <w:numPr>
          <w:ilvl w:val="0"/>
          <w:numId w:val="2"/>
        </w:numPr>
        <w:spacing w:after="120" w:line="300" w:lineRule="atLeast"/>
        <w:ind w:left="284" w:hanging="284"/>
        <w:jc w:val="both"/>
        <w:rPr>
          <w:color w:val="3C3732" w:themeColor="text1"/>
        </w:rPr>
      </w:pPr>
      <w:r w:rsidRPr="00640492">
        <w:rPr>
          <w:color w:val="3C3732" w:themeColor="text1"/>
          <w:lang w:val="pt-BR"/>
        </w:rPr>
        <w:t xml:space="preserve">La </w:t>
      </w:r>
      <w:r w:rsidRPr="00640492">
        <w:rPr>
          <w:color w:val="3C3732" w:themeColor="text1"/>
        </w:rPr>
        <w:t xml:space="preserve">circulaire du 25 juillet 1996 relative au classement des infrastructures terrestres présentant au chapitre B de la note technique annexée à </w:t>
      </w:r>
      <w:r w:rsidRPr="00DC6068">
        <w:rPr>
          <w:color w:val="3C3732" w:themeColor="text1"/>
        </w:rPr>
        <w:t>la lettre, les méthodes</w:t>
      </w:r>
      <w:r w:rsidRPr="00640492">
        <w:rPr>
          <w:color w:val="3C3732" w:themeColor="text1"/>
        </w:rPr>
        <w:t xml:space="preserve"> de calcul à utiliser pour le classement des infrastructures de transports terrestres. </w:t>
      </w:r>
    </w:p>
    <w:p w14:paraId="1A1E46D6" w14:textId="77777777" w:rsidR="00B84DA2" w:rsidRDefault="00B84DA2" w:rsidP="00C763E1">
      <w:pPr>
        <w:numPr>
          <w:ilvl w:val="0"/>
          <w:numId w:val="2"/>
        </w:numPr>
        <w:spacing w:after="120" w:line="300" w:lineRule="atLeast"/>
        <w:ind w:left="284" w:hanging="284"/>
        <w:jc w:val="both"/>
        <w:rPr>
          <w:color w:val="3C3732" w:themeColor="text1"/>
        </w:rPr>
      </w:pPr>
      <w:r w:rsidRPr="00640492">
        <w:rPr>
          <w:color w:val="3C3732" w:themeColor="text1"/>
        </w:rPr>
        <w:t xml:space="preserve">Les articles R. 571-32 à 43 du code de l'environnement et l'arrêté d’application du 23 juillet 2013 (remplaçant celui du 30 mai 1996)  </w:t>
      </w:r>
      <w:r w:rsidRPr="00640492">
        <w:rPr>
          <w:bCs/>
          <w:color w:val="3C3732" w:themeColor="text1"/>
        </w:rPr>
        <w:t xml:space="preserve">relatif aux modalités de classement des infrastructures de transports terrestres et à l'isolement acoustique des bâtiments d'habitation dans les secteurs affectés par </w:t>
      </w:r>
      <w:r w:rsidRPr="00DC6068">
        <w:rPr>
          <w:bCs/>
          <w:color w:val="3C3732" w:themeColor="text1"/>
        </w:rPr>
        <w:t>le bruit,</w:t>
      </w:r>
      <w:r w:rsidRPr="00DC6068">
        <w:rPr>
          <w:color w:val="3C3732" w:themeColor="text1"/>
        </w:rPr>
        <w:t xml:space="preserve"> qui</w:t>
      </w:r>
      <w:r w:rsidRPr="00640492">
        <w:rPr>
          <w:color w:val="3C3732" w:themeColor="text1"/>
        </w:rPr>
        <w:t xml:space="preserve"> précisent les objectifs visés et les modalités relatives au classement.</w:t>
      </w:r>
    </w:p>
    <w:p w14:paraId="169030E6" w14:textId="77777777" w:rsidR="00B84DA2" w:rsidRDefault="00B84DA2" w:rsidP="00B84DA2">
      <w:pPr>
        <w:spacing w:after="120" w:line="300" w:lineRule="atLeast"/>
        <w:jc w:val="both"/>
        <w:rPr>
          <w:color w:val="3C3732" w:themeColor="text1"/>
        </w:rPr>
      </w:pPr>
    </w:p>
    <w:p w14:paraId="34B0B807" w14:textId="77777777" w:rsidR="00B47FC5" w:rsidRPr="00C76E1E" w:rsidRDefault="00565B2B" w:rsidP="00B47FC5">
      <w:pPr>
        <w:spacing w:after="120" w:line="300" w:lineRule="atLeast"/>
        <w:ind w:left="284"/>
        <w:jc w:val="both"/>
        <w:rPr>
          <w:b/>
          <w:color w:val="3C3732" w:themeColor="text1"/>
        </w:rPr>
      </w:pPr>
      <w:r w:rsidRPr="00C76E1E">
        <w:rPr>
          <w:b/>
          <w:color w:val="3C3732" w:themeColor="text1"/>
        </w:rPr>
        <w:t>Au sens réglementaire, l</w:t>
      </w:r>
      <w:r w:rsidR="00B47FC5" w:rsidRPr="00C76E1E">
        <w:rPr>
          <w:b/>
          <w:color w:val="3C3732" w:themeColor="text1"/>
        </w:rPr>
        <w:t>es valeurs à prendre en compte pour le calcul de la catégorie sont</w:t>
      </w:r>
      <w:r w:rsidR="00FF56E3">
        <w:rPr>
          <w:b/>
          <w:color w:val="3C3732" w:themeColor="text1"/>
        </w:rPr>
        <w:t xml:space="preserve"> les suivantes</w:t>
      </w:r>
      <w:r w:rsidRPr="00C76E1E">
        <w:rPr>
          <w:b/>
          <w:color w:val="3C3732" w:themeColor="text1"/>
        </w:rPr>
        <w:t> :</w:t>
      </w:r>
      <w:r w:rsidR="00B47FC5" w:rsidRPr="00C76E1E">
        <w:rPr>
          <w:b/>
          <w:color w:val="3C3732" w:themeColor="text1"/>
        </w:rPr>
        <w:t xml:space="preserve"> </w:t>
      </w:r>
    </w:p>
    <w:p w14:paraId="7A90C187" w14:textId="77777777" w:rsidR="00565B2B" w:rsidRPr="008333BA" w:rsidRDefault="00565B2B" w:rsidP="00FE5EAC">
      <w:pPr>
        <w:pStyle w:val="Titre3"/>
      </w:pPr>
      <w:bookmarkStart w:id="8" w:name="_Toc490729728"/>
      <w:r w:rsidRPr="00B84DA2">
        <w:t>Pour les lignes conventionnelles</w:t>
      </w:r>
      <w:bookmarkEnd w:id="8"/>
    </w:p>
    <w:p w14:paraId="1E5D41D8" w14:textId="77777777" w:rsidR="00B84DA2" w:rsidRPr="00640492" w:rsidRDefault="00B84DA2" w:rsidP="00B84DA2">
      <w:pPr>
        <w:spacing w:after="120" w:line="300" w:lineRule="atLeast"/>
        <w:ind w:left="284"/>
        <w:jc w:val="both"/>
        <w:rPr>
          <w:color w:val="3C3732" w:themeColor="text1"/>
        </w:rPr>
      </w:pPr>
      <w:r w:rsidRPr="00DC6068">
        <w:rPr>
          <w:color w:val="3C3732" w:themeColor="text1"/>
        </w:rPr>
        <w:t>Les valeurs limites des niveaux sonores de référence pour les lignes ferroviaires conventionnelles sont supérieures de 3 dB(A) aux valeurs des infrastructures routières et des lignes ferroviaires à grande vitesse, en cohérence avec l'arrêté du 8 novembre 1999 relatif au bruit des infrastructures ferroviaires.</w:t>
      </w:r>
    </w:p>
    <w:p w14:paraId="7AB3C139" w14:textId="77777777" w:rsidR="00B84DA2" w:rsidRPr="00640492" w:rsidRDefault="00B84DA2" w:rsidP="00B47FC5">
      <w:pPr>
        <w:spacing w:after="120" w:line="300" w:lineRule="atLeast"/>
        <w:ind w:left="284"/>
        <w:jc w:val="both"/>
        <w:rPr>
          <w:color w:val="3C3732" w:themeColor="text1"/>
        </w:rPr>
      </w:pPr>
      <w:r>
        <w:rPr>
          <w:color w:val="3C3732" w:themeColor="text1"/>
        </w:rPr>
        <w:br w:type="column"/>
      </w:r>
    </w:p>
    <w:tbl>
      <w:tblPr>
        <w:tblW w:w="5000" w:type="pct"/>
        <w:tblCellMar>
          <w:left w:w="70" w:type="dxa"/>
          <w:right w:w="70" w:type="dxa"/>
        </w:tblCellMar>
        <w:tblLook w:val="04A0" w:firstRow="1" w:lastRow="0" w:firstColumn="1" w:lastColumn="0" w:noHBand="0" w:noVBand="1"/>
      </w:tblPr>
      <w:tblGrid>
        <w:gridCol w:w="1693"/>
        <w:gridCol w:w="1581"/>
        <w:gridCol w:w="1701"/>
        <w:gridCol w:w="1779"/>
      </w:tblGrid>
      <w:tr w:rsidR="00B47FC5" w:rsidRPr="00640492" w14:paraId="4CBB089F" w14:textId="77777777" w:rsidTr="00436C01">
        <w:trPr>
          <w:trHeight w:val="945"/>
        </w:trPr>
        <w:tc>
          <w:tcPr>
            <w:tcW w:w="82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D08AC07" w14:textId="77777777" w:rsidR="00B47FC5" w:rsidRPr="00640492" w:rsidRDefault="00B47FC5" w:rsidP="00436C01">
            <w:pPr>
              <w:spacing w:line="240" w:lineRule="auto"/>
              <w:jc w:val="center"/>
              <w:rPr>
                <w:b/>
                <w:color w:val="3C3732" w:themeColor="text1"/>
                <w:lang w:val="pt-BR"/>
              </w:rPr>
            </w:pPr>
            <w:r w:rsidRPr="00640492">
              <w:rPr>
                <w:b/>
                <w:color w:val="3C3732" w:themeColor="text1"/>
                <w:lang w:val="pt-BR"/>
              </w:rPr>
              <w:t>Catégorie de classement de l’infrastructure</w:t>
            </w:r>
          </w:p>
        </w:tc>
        <w:tc>
          <w:tcPr>
            <w:tcW w:w="1312" w:type="pct"/>
            <w:tcBorders>
              <w:top w:val="single" w:sz="4" w:space="0" w:color="auto"/>
              <w:left w:val="nil"/>
              <w:bottom w:val="single" w:sz="4" w:space="0" w:color="auto"/>
              <w:right w:val="single" w:sz="4" w:space="0" w:color="auto"/>
            </w:tcBorders>
            <w:shd w:val="clear" w:color="auto" w:fill="auto"/>
            <w:vAlign w:val="center"/>
            <w:hideMark/>
          </w:tcPr>
          <w:p w14:paraId="30BC805B" w14:textId="77777777" w:rsidR="00B47FC5" w:rsidRPr="00640492" w:rsidRDefault="00B47FC5" w:rsidP="00436C01">
            <w:pPr>
              <w:spacing w:line="240" w:lineRule="auto"/>
              <w:jc w:val="center"/>
              <w:rPr>
                <w:b/>
                <w:color w:val="3C3732" w:themeColor="text1"/>
                <w:lang w:val="pt-BR"/>
              </w:rPr>
            </w:pPr>
            <w:r w:rsidRPr="00640492">
              <w:rPr>
                <w:b/>
                <w:color w:val="3C3732" w:themeColor="text1"/>
                <w:lang w:val="pt-BR"/>
              </w:rPr>
              <w:t xml:space="preserve">Niveau sonore de référence </w:t>
            </w:r>
            <w:r>
              <w:rPr>
                <w:b/>
                <w:color w:val="3C3732" w:themeColor="text1"/>
                <w:lang w:val="pt-BR"/>
              </w:rPr>
              <w:t>L</w:t>
            </w:r>
            <w:r w:rsidRPr="00C63A3D">
              <w:rPr>
                <w:b/>
                <w:color w:val="3C3732" w:themeColor="text1"/>
                <w:vertAlign w:val="subscript"/>
                <w:lang w:val="pt-BR"/>
              </w:rPr>
              <w:t>Aeq</w:t>
            </w:r>
            <w:r w:rsidRPr="00640492">
              <w:rPr>
                <w:b/>
                <w:color w:val="3C3732" w:themeColor="text1"/>
                <w:lang w:val="pt-BR"/>
              </w:rPr>
              <w:t>(6h-22h) en dB (A)</w:t>
            </w:r>
          </w:p>
        </w:tc>
        <w:tc>
          <w:tcPr>
            <w:tcW w:w="1401" w:type="pct"/>
            <w:tcBorders>
              <w:top w:val="single" w:sz="4" w:space="0" w:color="auto"/>
              <w:left w:val="nil"/>
              <w:bottom w:val="single" w:sz="4" w:space="0" w:color="auto"/>
              <w:right w:val="single" w:sz="4" w:space="0" w:color="auto"/>
            </w:tcBorders>
            <w:shd w:val="clear" w:color="auto" w:fill="auto"/>
            <w:vAlign w:val="center"/>
            <w:hideMark/>
          </w:tcPr>
          <w:p w14:paraId="4A94E78B" w14:textId="77777777" w:rsidR="00B47FC5" w:rsidRPr="00640492" w:rsidRDefault="00B47FC5" w:rsidP="00436C01">
            <w:pPr>
              <w:spacing w:line="240" w:lineRule="auto"/>
              <w:jc w:val="center"/>
              <w:rPr>
                <w:b/>
                <w:color w:val="3C3732" w:themeColor="text1"/>
                <w:lang w:val="pt-BR"/>
              </w:rPr>
            </w:pPr>
            <w:r w:rsidRPr="00640492">
              <w:rPr>
                <w:b/>
                <w:color w:val="3C3732" w:themeColor="text1"/>
                <w:lang w:val="pt-BR"/>
              </w:rPr>
              <w:t xml:space="preserve">Niveau sonore de référence </w:t>
            </w:r>
            <w:r>
              <w:rPr>
                <w:b/>
                <w:color w:val="3C3732" w:themeColor="text1"/>
                <w:lang w:val="pt-BR"/>
              </w:rPr>
              <w:t>L</w:t>
            </w:r>
            <w:r w:rsidRPr="00C63A3D">
              <w:rPr>
                <w:b/>
                <w:color w:val="3C3732" w:themeColor="text1"/>
                <w:vertAlign w:val="subscript"/>
                <w:lang w:val="pt-BR"/>
              </w:rPr>
              <w:t>Aeq</w:t>
            </w:r>
            <w:r w:rsidRPr="00640492">
              <w:rPr>
                <w:b/>
                <w:color w:val="3C3732" w:themeColor="text1"/>
                <w:lang w:val="pt-BR"/>
              </w:rPr>
              <w:t>(22h-6h) en dB(A)</w:t>
            </w:r>
          </w:p>
        </w:tc>
        <w:tc>
          <w:tcPr>
            <w:tcW w:w="1458" w:type="pct"/>
            <w:tcBorders>
              <w:top w:val="single" w:sz="4" w:space="0" w:color="auto"/>
              <w:left w:val="nil"/>
              <w:bottom w:val="single" w:sz="4" w:space="0" w:color="auto"/>
              <w:right w:val="single" w:sz="4" w:space="0" w:color="auto"/>
            </w:tcBorders>
            <w:shd w:val="clear" w:color="auto" w:fill="auto"/>
            <w:vAlign w:val="center"/>
            <w:hideMark/>
          </w:tcPr>
          <w:p w14:paraId="4D839A15" w14:textId="77777777" w:rsidR="00B47FC5" w:rsidRPr="00640492" w:rsidRDefault="00B47FC5" w:rsidP="00436C01">
            <w:pPr>
              <w:spacing w:line="240" w:lineRule="auto"/>
              <w:jc w:val="center"/>
              <w:rPr>
                <w:b/>
                <w:color w:val="3C3732" w:themeColor="text1"/>
                <w:lang w:val="pt-BR"/>
              </w:rPr>
            </w:pPr>
            <w:r w:rsidRPr="00640492">
              <w:rPr>
                <w:b/>
                <w:color w:val="3C3732" w:themeColor="text1"/>
                <w:lang w:val="pt-BR"/>
              </w:rPr>
              <w:t>Largeur maximale des secteurs affectés par le bruit de part et d’autre de l’infrastructure (1)</w:t>
            </w:r>
          </w:p>
        </w:tc>
      </w:tr>
      <w:tr w:rsidR="00B47FC5" w:rsidRPr="00640492" w14:paraId="2AC06331" w14:textId="77777777" w:rsidTr="00436C01">
        <w:trPr>
          <w:trHeight w:val="315"/>
        </w:trPr>
        <w:tc>
          <w:tcPr>
            <w:tcW w:w="829" w:type="pct"/>
            <w:tcBorders>
              <w:top w:val="nil"/>
              <w:left w:val="single" w:sz="4" w:space="0" w:color="auto"/>
              <w:bottom w:val="single" w:sz="4" w:space="0" w:color="auto"/>
              <w:right w:val="single" w:sz="4" w:space="0" w:color="auto"/>
            </w:tcBorders>
            <w:shd w:val="clear" w:color="auto" w:fill="auto"/>
            <w:vAlign w:val="center"/>
            <w:hideMark/>
          </w:tcPr>
          <w:p w14:paraId="3E46924E" w14:textId="77777777" w:rsidR="00B47FC5" w:rsidRPr="00640492" w:rsidRDefault="00B47FC5" w:rsidP="00436C01">
            <w:pPr>
              <w:jc w:val="center"/>
              <w:rPr>
                <w:color w:val="3C3732" w:themeColor="text1"/>
                <w:lang w:val="pt-BR"/>
              </w:rPr>
            </w:pPr>
            <w:r w:rsidRPr="00640492">
              <w:rPr>
                <w:color w:val="3C3732" w:themeColor="text1"/>
                <w:lang w:val="pt-BR"/>
              </w:rPr>
              <w:t>1</w:t>
            </w:r>
          </w:p>
        </w:tc>
        <w:tc>
          <w:tcPr>
            <w:tcW w:w="1312" w:type="pct"/>
            <w:tcBorders>
              <w:top w:val="nil"/>
              <w:left w:val="nil"/>
              <w:bottom w:val="single" w:sz="4" w:space="0" w:color="auto"/>
              <w:right w:val="single" w:sz="4" w:space="0" w:color="auto"/>
            </w:tcBorders>
            <w:shd w:val="clear" w:color="auto" w:fill="auto"/>
            <w:vAlign w:val="bottom"/>
            <w:hideMark/>
          </w:tcPr>
          <w:p w14:paraId="34678C4F" w14:textId="77777777" w:rsidR="00B47FC5" w:rsidRPr="00640492" w:rsidRDefault="00B47FC5" w:rsidP="00436C01">
            <w:pPr>
              <w:jc w:val="center"/>
              <w:rPr>
                <w:color w:val="3C3732" w:themeColor="text1"/>
                <w:lang w:val="pt-BR"/>
              </w:rPr>
            </w:pPr>
            <w:r w:rsidRPr="00640492">
              <w:rPr>
                <w:color w:val="3C3732" w:themeColor="text1"/>
                <w:lang w:val="pt-BR"/>
              </w:rPr>
              <w:t>L &gt; 84</w:t>
            </w:r>
          </w:p>
        </w:tc>
        <w:tc>
          <w:tcPr>
            <w:tcW w:w="1401" w:type="pct"/>
            <w:tcBorders>
              <w:top w:val="nil"/>
              <w:left w:val="nil"/>
              <w:bottom w:val="single" w:sz="4" w:space="0" w:color="auto"/>
              <w:right w:val="single" w:sz="4" w:space="0" w:color="auto"/>
            </w:tcBorders>
            <w:shd w:val="clear" w:color="auto" w:fill="auto"/>
            <w:vAlign w:val="center"/>
            <w:hideMark/>
          </w:tcPr>
          <w:p w14:paraId="037E819A" w14:textId="77777777" w:rsidR="00B47FC5" w:rsidRPr="00640492" w:rsidRDefault="00B47FC5" w:rsidP="00436C01">
            <w:pPr>
              <w:jc w:val="center"/>
              <w:rPr>
                <w:color w:val="3C3732" w:themeColor="text1"/>
                <w:lang w:val="pt-BR"/>
              </w:rPr>
            </w:pPr>
            <w:r w:rsidRPr="00640492">
              <w:rPr>
                <w:color w:val="3C3732" w:themeColor="text1"/>
                <w:lang w:val="pt-BR"/>
              </w:rPr>
              <w:t>L &gt; 79</w:t>
            </w:r>
          </w:p>
        </w:tc>
        <w:tc>
          <w:tcPr>
            <w:tcW w:w="1458" w:type="pct"/>
            <w:tcBorders>
              <w:top w:val="nil"/>
              <w:left w:val="nil"/>
              <w:bottom w:val="single" w:sz="4" w:space="0" w:color="auto"/>
              <w:right w:val="single" w:sz="4" w:space="0" w:color="auto"/>
            </w:tcBorders>
            <w:shd w:val="clear" w:color="auto" w:fill="auto"/>
            <w:vAlign w:val="center"/>
            <w:hideMark/>
          </w:tcPr>
          <w:p w14:paraId="273EAEB0" w14:textId="77777777" w:rsidR="00B47FC5" w:rsidRPr="00640492" w:rsidRDefault="00B47FC5" w:rsidP="00436C01">
            <w:pPr>
              <w:jc w:val="center"/>
              <w:rPr>
                <w:color w:val="3C3732" w:themeColor="text1"/>
                <w:lang w:val="pt-BR"/>
              </w:rPr>
            </w:pPr>
            <w:r w:rsidRPr="00640492">
              <w:rPr>
                <w:color w:val="3C3732" w:themeColor="text1"/>
                <w:lang w:val="pt-BR"/>
              </w:rPr>
              <w:t>d = 300 m</w:t>
            </w:r>
          </w:p>
        </w:tc>
      </w:tr>
      <w:tr w:rsidR="00B47FC5" w:rsidRPr="00640492" w14:paraId="40BFABF4" w14:textId="77777777" w:rsidTr="00436C01">
        <w:trPr>
          <w:trHeight w:val="315"/>
        </w:trPr>
        <w:tc>
          <w:tcPr>
            <w:tcW w:w="829" w:type="pct"/>
            <w:tcBorders>
              <w:top w:val="nil"/>
              <w:left w:val="single" w:sz="4" w:space="0" w:color="auto"/>
              <w:bottom w:val="single" w:sz="4" w:space="0" w:color="auto"/>
              <w:right w:val="single" w:sz="4" w:space="0" w:color="auto"/>
            </w:tcBorders>
            <w:shd w:val="clear" w:color="auto" w:fill="auto"/>
            <w:vAlign w:val="center"/>
            <w:hideMark/>
          </w:tcPr>
          <w:p w14:paraId="31AA0CB1" w14:textId="77777777" w:rsidR="00B47FC5" w:rsidRPr="00640492" w:rsidRDefault="00B47FC5" w:rsidP="00436C01">
            <w:pPr>
              <w:jc w:val="center"/>
              <w:rPr>
                <w:color w:val="3C3732" w:themeColor="text1"/>
                <w:lang w:val="pt-BR"/>
              </w:rPr>
            </w:pPr>
            <w:r w:rsidRPr="00640492">
              <w:rPr>
                <w:color w:val="3C3732" w:themeColor="text1"/>
                <w:lang w:val="pt-BR"/>
              </w:rPr>
              <w:t>2</w:t>
            </w:r>
          </w:p>
        </w:tc>
        <w:tc>
          <w:tcPr>
            <w:tcW w:w="1312" w:type="pct"/>
            <w:tcBorders>
              <w:top w:val="nil"/>
              <w:left w:val="nil"/>
              <w:bottom w:val="single" w:sz="4" w:space="0" w:color="auto"/>
              <w:right w:val="single" w:sz="4" w:space="0" w:color="auto"/>
            </w:tcBorders>
            <w:shd w:val="clear" w:color="auto" w:fill="auto"/>
            <w:vAlign w:val="bottom"/>
            <w:hideMark/>
          </w:tcPr>
          <w:p w14:paraId="63B5BD7D" w14:textId="77777777" w:rsidR="00B47FC5" w:rsidRPr="00640492" w:rsidRDefault="00B47FC5" w:rsidP="00436C01">
            <w:pPr>
              <w:jc w:val="center"/>
              <w:rPr>
                <w:color w:val="3C3732" w:themeColor="text1"/>
                <w:lang w:val="pt-BR"/>
              </w:rPr>
            </w:pPr>
            <w:r w:rsidRPr="00640492">
              <w:rPr>
                <w:color w:val="3C3732" w:themeColor="text1"/>
                <w:lang w:val="pt-BR"/>
              </w:rPr>
              <w:t>79 &lt; L ≤ 84</w:t>
            </w:r>
          </w:p>
        </w:tc>
        <w:tc>
          <w:tcPr>
            <w:tcW w:w="1401" w:type="pct"/>
            <w:tcBorders>
              <w:top w:val="nil"/>
              <w:left w:val="nil"/>
              <w:bottom w:val="single" w:sz="4" w:space="0" w:color="auto"/>
              <w:right w:val="single" w:sz="4" w:space="0" w:color="auto"/>
            </w:tcBorders>
            <w:shd w:val="clear" w:color="auto" w:fill="auto"/>
            <w:vAlign w:val="center"/>
            <w:hideMark/>
          </w:tcPr>
          <w:p w14:paraId="4E33406C" w14:textId="77777777" w:rsidR="00B47FC5" w:rsidRPr="00640492" w:rsidRDefault="00B47FC5" w:rsidP="00436C01">
            <w:pPr>
              <w:jc w:val="center"/>
              <w:rPr>
                <w:color w:val="3C3732" w:themeColor="text1"/>
                <w:lang w:val="pt-BR"/>
              </w:rPr>
            </w:pPr>
            <w:r w:rsidRPr="00640492">
              <w:rPr>
                <w:color w:val="3C3732" w:themeColor="text1"/>
                <w:lang w:val="pt-BR"/>
              </w:rPr>
              <w:t>74 &lt; L ≤ 79</w:t>
            </w:r>
          </w:p>
        </w:tc>
        <w:tc>
          <w:tcPr>
            <w:tcW w:w="1458" w:type="pct"/>
            <w:tcBorders>
              <w:top w:val="nil"/>
              <w:left w:val="nil"/>
              <w:bottom w:val="single" w:sz="4" w:space="0" w:color="auto"/>
              <w:right w:val="single" w:sz="4" w:space="0" w:color="auto"/>
            </w:tcBorders>
            <w:shd w:val="clear" w:color="auto" w:fill="auto"/>
            <w:vAlign w:val="center"/>
            <w:hideMark/>
          </w:tcPr>
          <w:p w14:paraId="1F3B4B2C" w14:textId="77777777" w:rsidR="00B47FC5" w:rsidRPr="00640492" w:rsidRDefault="00B47FC5" w:rsidP="00436C01">
            <w:pPr>
              <w:jc w:val="center"/>
              <w:rPr>
                <w:color w:val="3C3732" w:themeColor="text1"/>
                <w:lang w:val="pt-BR"/>
              </w:rPr>
            </w:pPr>
            <w:r w:rsidRPr="00640492">
              <w:rPr>
                <w:color w:val="3C3732" w:themeColor="text1"/>
                <w:lang w:val="pt-BR"/>
              </w:rPr>
              <w:t>d = 250 m</w:t>
            </w:r>
          </w:p>
        </w:tc>
      </w:tr>
      <w:tr w:rsidR="00B47FC5" w:rsidRPr="00640492" w14:paraId="75209F6C" w14:textId="77777777" w:rsidTr="00436C01">
        <w:trPr>
          <w:trHeight w:val="315"/>
        </w:trPr>
        <w:tc>
          <w:tcPr>
            <w:tcW w:w="829" w:type="pct"/>
            <w:tcBorders>
              <w:top w:val="nil"/>
              <w:left w:val="single" w:sz="4" w:space="0" w:color="auto"/>
              <w:bottom w:val="single" w:sz="4" w:space="0" w:color="auto"/>
              <w:right w:val="single" w:sz="4" w:space="0" w:color="auto"/>
            </w:tcBorders>
            <w:shd w:val="clear" w:color="auto" w:fill="auto"/>
            <w:vAlign w:val="center"/>
            <w:hideMark/>
          </w:tcPr>
          <w:p w14:paraId="143488BC" w14:textId="77777777" w:rsidR="00B47FC5" w:rsidRPr="00640492" w:rsidRDefault="00B47FC5" w:rsidP="00436C01">
            <w:pPr>
              <w:jc w:val="center"/>
              <w:rPr>
                <w:color w:val="3C3732" w:themeColor="text1"/>
                <w:lang w:val="pt-BR"/>
              </w:rPr>
            </w:pPr>
            <w:r w:rsidRPr="00640492">
              <w:rPr>
                <w:color w:val="3C3732" w:themeColor="text1"/>
                <w:lang w:val="pt-BR"/>
              </w:rPr>
              <w:t>3</w:t>
            </w:r>
          </w:p>
        </w:tc>
        <w:tc>
          <w:tcPr>
            <w:tcW w:w="1312" w:type="pct"/>
            <w:tcBorders>
              <w:top w:val="nil"/>
              <w:left w:val="nil"/>
              <w:bottom w:val="single" w:sz="4" w:space="0" w:color="auto"/>
              <w:right w:val="single" w:sz="4" w:space="0" w:color="auto"/>
            </w:tcBorders>
            <w:shd w:val="clear" w:color="auto" w:fill="auto"/>
            <w:vAlign w:val="bottom"/>
            <w:hideMark/>
          </w:tcPr>
          <w:p w14:paraId="3E6E46A6" w14:textId="77777777" w:rsidR="00B47FC5" w:rsidRPr="00640492" w:rsidRDefault="00B47FC5" w:rsidP="00436C01">
            <w:pPr>
              <w:jc w:val="center"/>
              <w:rPr>
                <w:color w:val="3C3732" w:themeColor="text1"/>
                <w:lang w:val="pt-BR"/>
              </w:rPr>
            </w:pPr>
            <w:r w:rsidRPr="00640492">
              <w:rPr>
                <w:color w:val="3C3732" w:themeColor="text1"/>
                <w:lang w:val="pt-BR"/>
              </w:rPr>
              <w:t>73 &lt; L ≤ 79</w:t>
            </w:r>
          </w:p>
        </w:tc>
        <w:tc>
          <w:tcPr>
            <w:tcW w:w="1401" w:type="pct"/>
            <w:tcBorders>
              <w:top w:val="nil"/>
              <w:left w:val="nil"/>
              <w:bottom w:val="single" w:sz="4" w:space="0" w:color="auto"/>
              <w:right w:val="single" w:sz="4" w:space="0" w:color="auto"/>
            </w:tcBorders>
            <w:shd w:val="clear" w:color="auto" w:fill="auto"/>
            <w:vAlign w:val="center"/>
            <w:hideMark/>
          </w:tcPr>
          <w:p w14:paraId="27992A8B" w14:textId="77777777" w:rsidR="00B47FC5" w:rsidRPr="00640492" w:rsidRDefault="00B47FC5" w:rsidP="00436C01">
            <w:pPr>
              <w:jc w:val="center"/>
              <w:rPr>
                <w:color w:val="3C3732" w:themeColor="text1"/>
                <w:lang w:val="pt-BR"/>
              </w:rPr>
            </w:pPr>
            <w:r w:rsidRPr="00640492">
              <w:rPr>
                <w:color w:val="3C3732" w:themeColor="text1"/>
                <w:lang w:val="pt-BR"/>
              </w:rPr>
              <w:t>68 &lt; L ≤ 74</w:t>
            </w:r>
          </w:p>
        </w:tc>
        <w:tc>
          <w:tcPr>
            <w:tcW w:w="1458" w:type="pct"/>
            <w:tcBorders>
              <w:top w:val="nil"/>
              <w:left w:val="nil"/>
              <w:bottom w:val="single" w:sz="4" w:space="0" w:color="auto"/>
              <w:right w:val="single" w:sz="4" w:space="0" w:color="auto"/>
            </w:tcBorders>
            <w:shd w:val="clear" w:color="auto" w:fill="auto"/>
            <w:vAlign w:val="center"/>
            <w:hideMark/>
          </w:tcPr>
          <w:p w14:paraId="3A01E0FA" w14:textId="25C93302" w:rsidR="00B47FC5" w:rsidRPr="00640492" w:rsidRDefault="00B47FC5" w:rsidP="00436C01">
            <w:pPr>
              <w:jc w:val="center"/>
              <w:rPr>
                <w:color w:val="3C3732" w:themeColor="text1"/>
                <w:lang w:val="pt-BR"/>
              </w:rPr>
            </w:pPr>
            <w:r w:rsidRPr="00640492">
              <w:rPr>
                <w:color w:val="3C3732" w:themeColor="text1"/>
                <w:lang w:val="pt-BR"/>
              </w:rPr>
              <w:t>d = 10</w:t>
            </w:r>
            <w:r w:rsidR="00AF0230">
              <w:rPr>
                <w:color w:val="3C3732" w:themeColor="text1"/>
                <w:lang w:val="pt-BR"/>
              </w:rPr>
              <w:t>0</w:t>
            </w:r>
            <w:r w:rsidRPr="00640492">
              <w:rPr>
                <w:color w:val="3C3732" w:themeColor="text1"/>
                <w:lang w:val="pt-BR"/>
              </w:rPr>
              <w:t xml:space="preserve"> m</w:t>
            </w:r>
          </w:p>
        </w:tc>
      </w:tr>
      <w:tr w:rsidR="00B47FC5" w:rsidRPr="00640492" w14:paraId="2CA2CABE" w14:textId="77777777" w:rsidTr="00436C01">
        <w:trPr>
          <w:trHeight w:val="315"/>
        </w:trPr>
        <w:tc>
          <w:tcPr>
            <w:tcW w:w="829" w:type="pct"/>
            <w:tcBorders>
              <w:top w:val="nil"/>
              <w:left w:val="single" w:sz="4" w:space="0" w:color="auto"/>
              <w:bottom w:val="single" w:sz="4" w:space="0" w:color="auto"/>
              <w:right w:val="single" w:sz="4" w:space="0" w:color="auto"/>
            </w:tcBorders>
            <w:shd w:val="clear" w:color="auto" w:fill="auto"/>
            <w:vAlign w:val="center"/>
            <w:hideMark/>
          </w:tcPr>
          <w:p w14:paraId="7F90F2CF" w14:textId="77777777" w:rsidR="00B47FC5" w:rsidRPr="00640492" w:rsidRDefault="00B47FC5" w:rsidP="00436C01">
            <w:pPr>
              <w:jc w:val="center"/>
              <w:rPr>
                <w:color w:val="3C3732" w:themeColor="text1"/>
                <w:lang w:val="pt-BR"/>
              </w:rPr>
            </w:pPr>
            <w:r w:rsidRPr="00640492">
              <w:rPr>
                <w:color w:val="3C3732" w:themeColor="text1"/>
                <w:lang w:val="pt-BR"/>
              </w:rPr>
              <w:t>4</w:t>
            </w:r>
          </w:p>
        </w:tc>
        <w:tc>
          <w:tcPr>
            <w:tcW w:w="1312" w:type="pct"/>
            <w:tcBorders>
              <w:top w:val="nil"/>
              <w:left w:val="nil"/>
              <w:bottom w:val="single" w:sz="4" w:space="0" w:color="auto"/>
              <w:right w:val="single" w:sz="4" w:space="0" w:color="auto"/>
            </w:tcBorders>
            <w:shd w:val="clear" w:color="auto" w:fill="auto"/>
            <w:vAlign w:val="bottom"/>
            <w:hideMark/>
          </w:tcPr>
          <w:p w14:paraId="76BFE3B6" w14:textId="77777777" w:rsidR="00B47FC5" w:rsidRPr="00640492" w:rsidRDefault="00B47FC5" w:rsidP="00436C01">
            <w:pPr>
              <w:jc w:val="center"/>
              <w:rPr>
                <w:color w:val="3C3732" w:themeColor="text1"/>
                <w:lang w:val="pt-BR"/>
              </w:rPr>
            </w:pPr>
            <w:r w:rsidRPr="00640492">
              <w:rPr>
                <w:color w:val="3C3732" w:themeColor="text1"/>
                <w:lang w:val="pt-BR"/>
              </w:rPr>
              <w:t>68 &lt; L ≤ 73</w:t>
            </w:r>
          </w:p>
        </w:tc>
        <w:tc>
          <w:tcPr>
            <w:tcW w:w="1401" w:type="pct"/>
            <w:tcBorders>
              <w:top w:val="nil"/>
              <w:left w:val="nil"/>
              <w:bottom w:val="single" w:sz="4" w:space="0" w:color="auto"/>
              <w:right w:val="single" w:sz="4" w:space="0" w:color="auto"/>
            </w:tcBorders>
            <w:shd w:val="clear" w:color="auto" w:fill="auto"/>
            <w:vAlign w:val="center"/>
            <w:hideMark/>
          </w:tcPr>
          <w:p w14:paraId="3A8FA857" w14:textId="77777777" w:rsidR="00B47FC5" w:rsidRPr="00640492" w:rsidRDefault="00B47FC5" w:rsidP="00436C01">
            <w:pPr>
              <w:jc w:val="center"/>
              <w:rPr>
                <w:color w:val="3C3732" w:themeColor="text1"/>
                <w:lang w:val="pt-BR"/>
              </w:rPr>
            </w:pPr>
            <w:r w:rsidRPr="00640492">
              <w:rPr>
                <w:color w:val="3C3732" w:themeColor="text1"/>
                <w:lang w:val="pt-BR"/>
              </w:rPr>
              <w:t>63 &lt; L ≤ 68</w:t>
            </w:r>
          </w:p>
        </w:tc>
        <w:tc>
          <w:tcPr>
            <w:tcW w:w="1458" w:type="pct"/>
            <w:tcBorders>
              <w:top w:val="nil"/>
              <w:left w:val="nil"/>
              <w:bottom w:val="single" w:sz="4" w:space="0" w:color="auto"/>
              <w:right w:val="single" w:sz="4" w:space="0" w:color="auto"/>
            </w:tcBorders>
            <w:shd w:val="clear" w:color="auto" w:fill="auto"/>
            <w:vAlign w:val="center"/>
            <w:hideMark/>
          </w:tcPr>
          <w:p w14:paraId="3439E8C0" w14:textId="77777777" w:rsidR="00B47FC5" w:rsidRPr="00640492" w:rsidRDefault="00B47FC5" w:rsidP="00436C01">
            <w:pPr>
              <w:jc w:val="center"/>
              <w:rPr>
                <w:color w:val="3C3732" w:themeColor="text1"/>
                <w:lang w:val="pt-BR"/>
              </w:rPr>
            </w:pPr>
            <w:r w:rsidRPr="00640492">
              <w:rPr>
                <w:color w:val="3C3732" w:themeColor="text1"/>
                <w:lang w:val="pt-BR"/>
              </w:rPr>
              <w:t>d = 30 m</w:t>
            </w:r>
          </w:p>
        </w:tc>
      </w:tr>
      <w:tr w:rsidR="00B47FC5" w:rsidRPr="00640492" w14:paraId="3016A0F8" w14:textId="77777777" w:rsidTr="00436C01">
        <w:trPr>
          <w:trHeight w:val="315"/>
        </w:trPr>
        <w:tc>
          <w:tcPr>
            <w:tcW w:w="829" w:type="pct"/>
            <w:tcBorders>
              <w:top w:val="nil"/>
              <w:left w:val="single" w:sz="4" w:space="0" w:color="auto"/>
              <w:bottom w:val="single" w:sz="4" w:space="0" w:color="auto"/>
              <w:right w:val="single" w:sz="4" w:space="0" w:color="auto"/>
            </w:tcBorders>
            <w:shd w:val="clear" w:color="auto" w:fill="auto"/>
            <w:vAlign w:val="center"/>
          </w:tcPr>
          <w:p w14:paraId="7C48AF50" w14:textId="77777777" w:rsidR="00B47FC5" w:rsidRPr="00DC6068" w:rsidRDefault="00B47FC5" w:rsidP="00436C01">
            <w:pPr>
              <w:jc w:val="center"/>
              <w:rPr>
                <w:color w:val="3C3732" w:themeColor="text1"/>
                <w:lang w:val="pt-BR"/>
              </w:rPr>
            </w:pPr>
            <w:r w:rsidRPr="00DC6068">
              <w:rPr>
                <w:color w:val="3C3732" w:themeColor="text1"/>
                <w:lang w:val="pt-BR"/>
              </w:rPr>
              <w:t>5</w:t>
            </w:r>
          </w:p>
        </w:tc>
        <w:tc>
          <w:tcPr>
            <w:tcW w:w="1312" w:type="pct"/>
            <w:tcBorders>
              <w:top w:val="nil"/>
              <w:left w:val="nil"/>
              <w:bottom w:val="single" w:sz="4" w:space="0" w:color="auto"/>
              <w:right w:val="single" w:sz="4" w:space="0" w:color="auto"/>
            </w:tcBorders>
            <w:shd w:val="clear" w:color="auto" w:fill="auto"/>
            <w:vAlign w:val="bottom"/>
          </w:tcPr>
          <w:p w14:paraId="0B7A9D88" w14:textId="77777777" w:rsidR="00B47FC5" w:rsidRPr="00DC6068" w:rsidRDefault="00B47FC5" w:rsidP="00436C01">
            <w:pPr>
              <w:jc w:val="center"/>
              <w:rPr>
                <w:color w:val="3C3732" w:themeColor="text1"/>
                <w:lang w:val="pt-BR"/>
              </w:rPr>
            </w:pPr>
            <w:r w:rsidRPr="00DC6068">
              <w:rPr>
                <w:color w:val="3C3732" w:themeColor="text1"/>
                <w:lang w:val="pt-BR"/>
              </w:rPr>
              <w:t>63 &lt; L ≤ 68</w:t>
            </w:r>
          </w:p>
        </w:tc>
        <w:tc>
          <w:tcPr>
            <w:tcW w:w="1401" w:type="pct"/>
            <w:tcBorders>
              <w:top w:val="nil"/>
              <w:left w:val="nil"/>
              <w:bottom w:val="single" w:sz="4" w:space="0" w:color="auto"/>
              <w:right w:val="single" w:sz="4" w:space="0" w:color="auto"/>
            </w:tcBorders>
            <w:shd w:val="clear" w:color="auto" w:fill="auto"/>
            <w:vAlign w:val="center"/>
          </w:tcPr>
          <w:p w14:paraId="79FA1B7B" w14:textId="77777777" w:rsidR="00B47FC5" w:rsidRPr="00640492" w:rsidRDefault="00B47FC5" w:rsidP="00436C01">
            <w:pPr>
              <w:jc w:val="center"/>
              <w:rPr>
                <w:color w:val="3C3732" w:themeColor="text1"/>
                <w:lang w:val="pt-BR"/>
              </w:rPr>
            </w:pPr>
            <w:r w:rsidRPr="00640492">
              <w:rPr>
                <w:color w:val="3C3732" w:themeColor="text1"/>
                <w:lang w:val="pt-BR"/>
              </w:rPr>
              <w:t>58 &lt; L ≤ 63</w:t>
            </w:r>
          </w:p>
        </w:tc>
        <w:tc>
          <w:tcPr>
            <w:tcW w:w="1458" w:type="pct"/>
            <w:tcBorders>
              <w:top w:val="nil"/>
              <w:left w:val="nil"/>
              <w:bottom w:val="single" w:sz="4" w:space="0" w:color="auto"/>
              <w:right w:val="single" w:sz="4" w:space="0" w:color="auto"/>
            </w:tcBorders>
            <w:shd w:val="clear" w:color="auto" w:fill="auto"/>
            <w:vAlign w:val="center"/>
          </w:tcPr>
          <w:p w14:paraId="0AFD3CEA" w14:textId="77777777" w:rsidR="00B47FC5" w:rsidRPr="00640492" w:rsidRDefault="00B47FC5" w:rsidP="00436C01">
            <w:pPr>
              <w:jc w:val="center"/>
              <w:rPr>
                <w:color w:val="3C3732" w:themeColor="text1"/>
                <w:lang w:val="pt-BR"/>
              </w:rPr>
            </w:pPr>
            <w:r w:rsidRPr="00640492">
              <w:rPr>
                <w:color w:val="3C3732" w:themeColor="text1"/>
                <w:lang w:val="pt-BR"/>
              </w:rPr>
              <w:t>d = 10 m</w:t>
            </w:r>
          </w:p>
        </w:tc>
      </w:tr>
      <w:tr w:rsidR="00B47FC5" w:rsidRPr="00640492" w14:paraId="3D3E8A2E" w14:textId="77777777" w:rsidTr="00436C01">
        <w:trPr>
          <w:trHeight w:val="315"/>
        </w:trPr>
        <w:tc>
          <w:tcPr>
            <w:tcW w:w="5000" w:type="pct"/>
            <w:gridSpan w:val="4"/>
            <w:tcBorders>
              <w:top w:val="nil"/>
              <w:left w:val="single" w:sz="4" w:space="0" w:color="auto"/>
              <w:bottom w:val="single" w:sz="4" w:space="0" w:color="auto"/>
              <w:right w:val="single" w:sz="4" w:space="0" w:color="auto"/>
            </w:tcBorders>
            <w:shd w:val="clear" w:color="auto" w:fill="auto"/>
            <w:vAlign w:val="center"/>
            <w:hideMark/>
          </w:tcPr>
          <w:p w14:paraId="6F2A1A44" w14:textId="77777777" w:rsidR="00B47FC5" w:rsidRPr="00DC6068" w:rsidRDefault="00B47FC5" w:rsidP="00436C01">
            <w:pPr>
              <w:ind w:left="209"/>
              <w:jc w:val="center"/>
              <w:rPr>
                <w:color w:val="3C3732" w:themeColor="text1"/>
                <w:lang w:val="pt-BR"/>
              </w:rPr>
            </w:pPr>
            <w:r w:rsidRPr="00DC6068">
              <w:rPr>
                <w:rFonts w:eastAsia="Times New Roman" w:cstheme="minorHAnsi"/>
                <w:color w:val="auto"/>
                <w:sz w:val="24"/>
                <w:szCs w:val="24"/>
                <w:lang w:eastAsia="fr-FR"/>
              </w:rPr>
              <w:t>(</w:t>
            </w:r>
            <w:r w:rsidRPr="00DC6068">
              <w:rPr>
                <w:color w:val="3C3732" w:themeColor="text1"/>
                <w:lang w:val="pt-BR"/>
              </w:rPr>
              <w:t>1) Cette largeur correspond à la distance définie à l'article 2, comptée de part et d'autre de l'infrastructure.</w:t>
            </w:r>
          </w:p>
        </w:tc>
      </w:tr>
    </w:tbl>
    <w:p w14:paraId="2347DAB5" w14:textId="77777777" w:rsidR="00B47FC5" w:rsidRPr="00640492" w:rsidRDefault="00B47FC5" w:rsidP="00B47FC5">
      <w:pPr>
        <w:spacing w:line="240" w:lineRule="auto"/>
        <w:jc w:val="center"/>
        <w:rPr>
          <w:b/>
          <w:color w:val="3C3732" w:themeColor="text1"/>
          <w:sz w:val="20"/>
          <w:lang w:val="pt-BR"/>
        </w:rPr>
      </w:pPr>
    </w:p>
    <w:p w14:paraId="169E1CFC" w14:textId="77777777" w:rsidR="00B47FC5" w:rsidRDefault="00B47FC5" w:rsidP="00B47FC5">
      <w:pPr>
        <w:spacing w:line="240" w:lineRule="auto"/>
        <w:jc w:val="center"/>
        <w:rPr>
          <w:b/>
          <w:color w:val="3C3732" w:themeColor="text1"/>
          <w:sz w:val="20"/>
          <w:lang w:val="pt-BR"/>
        </w:rPr>
      </w:pPr>
      <w:r w:rsidRPr="00640492">
        <w:rPr>
          <w:b/>
          <w:color w:val="3C3732" w:themeColor="text1"/>
          <w:sz w:val="20"/>
          <w:lang w:val="pt-BR"/>
        </w:rPr>
        <w:t xml:space="preserve">Tableau de classement des lignes </w:t>
      </w:r>
      <w:r w:rsidRPr="00805786">
        <w:rPr>
          <w:b/>
          <w:color w:val="3C3732" w:themeColor="text1"/>
          <w:sz w:val="20"/>
          <w:lang w:val="pt-BR"/>
        </w:rPr>
        <w:t>ferroviaires conventionnelles</w:t>
      </w:r>
      <w:r w:rsidRPr="00640492">
        <w:rPr>
          <w:b/>
          <w:color w:val="3C3732" w:themeColor="text1"/>
          <w:sz w:val="20"/>
          <w:lang w:val="pt-BR"/>
        </w:rPr>
        <w:t xml:space="preserve"> et des largeurs maximales des </w:t>
      </w:r>
      <w:r>
        <w:rPr>
          <w:b/>
          <w:color w:val="3C3732" w:themeColor="text1"/>
          <w:sz w:val="20"/>
          <w:lang w:val="pt-BR"/>
        </w:rPr>
        <w:t xml:space="preserve">secteurs affectés par le bruit </w:t>
      </w:r>
    </w:p>
    <w:p w14:paraId="4ACAB11C" w14:textId="77777777" w:rsidR="00B47FC5" w:rsidRPr="00640492" w:rsidRDefault="00B47FC5" w:rsidP="00B47FC5">
      <w:pPr>
        <w:spacing w:line="240" w:lineRule="auto"/>
        <w:jc w:val="center"/>
        <w:rPr>
          <w:b/>
          <w:color w:val="3C3732" w:themeColor="text1"/>
          <w:sz w:val="20"/>
          <w:lang w:val="pt-BR"/>
        </w:rPr>
      </w:pPr>
      <w:r w:rsidRPr="00640492">
        <w:rPr>
          <w:b/>
          <w:color w:val="3C3732" w:themeColor="text1"/>
          <w:sz w:val="20"/>
          <w:lang w:val="pt-BR"/>
        </w:rPr>
        <w:t>(</w:t>
      </w:r>
      <w:r w:rsidRPr="00DC6068">
        <w:rPr>
          <w:b/>
          <w:color w:val="3C3732" w:themeColor="text1"/>
          <w:sz w:val="20"/>
          <w:lang w:val="pt-BR"/>
        </w:rPr>
        <w:t>source : arrêté du</w:t>
      </w:r>
      <w:r w:rsidRPr="00640492">
        <w:rPr>
          <w:b/>
          <w:color w:val="3C3732" w:themeColor="text1"/>
          <w:sz w:val="20"/>
          <w:lang w:val="pt-BR"/>
        </w:rPr>
        <w:t xml:space="preserve"> 23 juillet 2013)</w:t>
      </w:r>
    </w:p>
    <w:p w14:paraId="5CF95689" w14:textId="77777777" w:rsidR="00B47FC5" w:rsidRDefault="00B84DA2" w:rsidP="00FE5EAC">
      <w:pPr>
        <w:pStyle w:val="Titre3"/>
      </w:pPr>
      <w:bookmarkStart w:id="9" w:name="_Toc490729729"/>
      <w:r w:rsidRPr="00B84DA2">
        <w:t>Pour les lignes à grande vitesse</w:t>
      </w:r>
      <w:bookmarkEnd w:id="9"/>
    </w:p>
    <w:p w14:paraId="6479BE07" w14:textId="77777777" w:rsidR="00B84DA2" w:rsidRDefault="00B84DA2" w:rsidP="00B84DA2"/>
    <w:tbl>
      <w:tblPr>
        <w:tblW w:w="5000" w:type="pct"/>
        <w:tblCellMar>
          <w:left w:w="70" w:type="dxa"/>
          <w:right w:w="70" w:type="dxa"/>
        </w:tblCellMar>
        <w:tblLook w:val="04A0" w:firstRow="1" w:lastRow="0" w:firstColumn="1" w:lastColumn="0" w:noHBand="0" w:noVBand="1"/>
      </w:tblPr>
      <w:tblGrid>
        <w:gridCol w:w="1693"/>
        <w:gridCol w:w="1581"/>
        <w:gridCol w:w="1701"/>
        <w:gridCol w:w="1779"/>
      </w:tblGrid>
      <w:tr w:rsidR="00B84DA2" w:rsidRPr="00640492" w14:paraId="1D616472" w14:textId="77777777" w:rsidTr="00436C01">
        <w:trPr>
          <w:trHeight w:val="945"/>
        </w:trPr>
        <w:tc>
          <w:tcPr>
            <w:tcW w:w="82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D7C00D7" w14:textId="77777777" w:rsidR="00B84DA2" w:rsidRPr="00640492" w:rsidRDefault="00B84DA2" w:rsidP="00436C01">
            <w:pPr>
              <w:spacing w:line="240" w:lineRule="auto"/>
              <w:jc w:val="center"/>
              <w:rPr>
                <w:b/>
                <w:color w:val="3C3732" w:themeColor="text1"/>
                <w:lang w:val="pt-BR"/>
              </w:rPr>
            </w:pPr>
            <w:r w:rsidRPr="00640492">
              <w:rPr>
                <w:b/>
                <w:color w:val="3C3732" w:themeColor="text1"/>
                <w:lang w:val="pt-BR"/>
              </w:rPr>
              <w:t>Catégorie de classement de l’infrastructure</w:t>
            </w:r>
          </w:p>
        </w:tc>
        <w:tc>
          <w:tcPr>
            <w:tcW w:w="1312" w:type="pct"/>
            <w:tcBorders>
              <w:top w:val="single" w:sz="4" w:space="0" w:color="auto"/>
              <w:left w:val="nil"/>
              <w:bottom w:val="single" w:sz="4" w:space="0" w:color="auto"/>
              <w:right w:val="single" w:sz="4" w:space="0" w:color="auto"/>
            </w:tcBorders>
            <w:shd w:val="clear" w:color="auto" w:fill="auto"/>
            <w:vAlign w:val="center"/>
            <w:hideMark/>
          </w:tcPr>
          <w:p w14:paraId="0938F9F9" w14:textId="77777777" w:rsidR="00B84DA2" w:rsidRPr="00640492" w:rsidRDefault="00B84DA2" w:rsidP="00436C01">
            <w:pPr>
              <w:spacing w:line="240" w:lineRule="auto"/>
              <w:jc w:val="center"/>
              <w:rPr>
                <w:b/>
                <w:color w:val="3C3732" w:themeColor="text1"/>
                <w:lang w:val="pt-BR"/>
              </w:rPr>
            </w:pPr>
            <w:r w:rsidRPr="00640492">
              <w:rPr>
                <w:b/>
                <w:color w:val="3C3732" w:themeColor="text1"/>
                <w:lang w:val="pt-BR"/>
              </w:rPr>
              <w:t xml:space="preserve">Niveau sonore de référence </w:t>
            </w:r>
            <w:r>
              <w:rPr>
                <w:b/>
                <w:color w:val="3C3732" w:themeColor="text1"/>
                <w:lang w:val="pt-BR"/>
              </w:rPr>
              <w:t>L</w:t>
            </w:r>
            <w:r w:rsidRPr="00C63A3D">
              <w:rPr>
                <w:b/>
                <w:color w:val="3C3732" w:themeColor="text1"/>
                <w:vertAlign w:val="subscript"/>
                <w:lang w:val="pt-BR"/>
              </w:rPr>
              <w:t>Aeq</w:t>
            </w:r>
            <w:r w:rsidRPr="00640492">
              <w:rPr>
                <w:b/>
                <w:color w:val="3C3732" w:themeColor="text1"/>
                <w:lang w:val="pt-BR"/>
              </w:rPr>
              <w:t>(6h-22h) en dB (A)</w:t>
            </w:r>
          </w:p>
        </w:tc>
        <w:tc>
          <w:tcPr>
            <w:tcW w:w="1401" w:type="pct"/>
            <w:tcBorders>
              <w:top w:val="single" w:sz="4" w:space="0" w:color="auto"/>
              <w:left w:val="nil"/>
              <w:bottom w:val="single" w:sz="4" w:space="0" w:color="auto"/>
              <w:right w:val="single" w:sz="4" w:space="0" w:color="auto"/>
            </w:tcBorders>
            <w:shd w:val="clear" w:color="auto" w:fill="auto"/>
            <w:vAlign w:val="center"/>
            <w:hideMark/>
          </w:tcPr>
          <w:p w14:paraId="69DA6BF8" w14:textId="77777777" w:rsidR="00B84DA2" w:rsidRPr="00640492" w:rsidRDefault="00B84DA2" w:rsidP="00436C01">
            <w:pPr>
              <w:spacing w:line="240" w:lineRule="auto"/>
              <w:jc w:val="center"/>
              <w:rPr>
                <w:b/>
                <w:color w:val="3C3732" w:themeColor="text1"/>
                <w:lang w:val="pt-BR"/>
              </w:rPr>
            </w:pPr>
            <w:r w:rsidRPr="00640492">
              <w:rPr>
                <w:b/>
                <w:color w:val="3C3732" w:themeColor="text1"/>
                <w:lang w:val="pt-BR"/>
              </w:rPr>
              <w:t xml:space="preserve">Niveau sonore de référence </w:t>
            </w:r>
            <w:r>
              <w:rPr>
                <w:b/>
                <w:color w:val="3C3732" w:themeColor="text1"/>
                <w:lang w:val="pt-BR"/>
              </w:rPr>
              <w:t>L</w:t>
            </w:r>
            <w:r w:rsidRPr="00C63A3D">
              <w:rPr>
                <w:b/>
                <w:color w:val="3C3732" w:themeColor="text1"/>
                <w:vertAlign w:val="subscript"/>
                <w:lang w:val="pt-BR"/>
              </w:rPr>
              <w:t>Aeq</w:t>
            </w:r>
            <w:r w:rsidRPr="00640492">
              <w:rPr>
                <w:b/>
                <w:color w:val="3C3732" w:themeColor="text1"/>
                <w:lang w:val="pt-BR"/>
              </w:rPr>
              <w:t>(22h-6h) en dB(A)</w:t>
            </w:r>
          </w:p>
        </w:tc>
        <w:tc>
          <w:tcPr>
            <w:tcW w:w="1458" w:type="pct"/>
            <w:tcBorders>
              <w:top w:val="single" w:sz="4" w:space="0" w:color="auto"/>
              <w:left w:val="nil"/>
              <w:bottom w:val="single" w:sz="4" w:space="0" w:color="auto"/>
              <w:right w:val="single" w:sz="4" w:space="0" w:color="auto"/>
            </w:tcBorders>
            <w:shd w:val="clear" w:color="auto" w:fill="auto"/>
            <w:vAlign w:val="center"/>
            <w:hideMark/>
          </w:tcPr>
          <w:p w14:paraId="7B6CF0DE" w14:textId="77777777" w:rsidR="00B84DA2" w:rsidRPr="00640492" w:rsidRDefault="00B84DA2" w:rsidP="00436C01">
            <w:pPr>
              <w:spacing w:line="240" w:lineRule="auto"/>
              <w:jc w:val="center"/>
              <w:rPr>
                <w:b/>
                <w:color w:val="3C3732" w:themeColor="text1"/>
                <w:lang w:val="pt-BR"/>
              </w:rPr>
            </w:pPr>
            <w:r w:rsidRPr="00640492">
              <w:rPr>
                <w:b/>
                <w:color w:val="3C3732" w:themeColor="text1"/>
                <w:lang w:val="pt-BR"/>
              </w:rPr>
              <w:t>Largeur maximale des secteurs affectés par le bruit de part et d’autre de l’infrastructure (1)</w:t>
            </w:r>
          </w:p>
        </w:tc>
      </w:tr>
      <w:tr w:rsidR="00B84DA2" w:rsidRPr="00640492" w14:paraId="7918DE2F" w14:textId="77777777" w:rsidTr="00436C01">
        <w:trPr>
          <w:trHeight w:val="315"/>
        </w:trPr>
        <w:tc>
          <w:tcPr>
            <w:tcW w:w="829" w:type="pct"/>
            <w:tcBorders>
              <w:top w:val="nil"/>
              <w:left w:val="single" w:sz="4" w:space="0" w:color="auto"/>
              <w:bottom w:val="single" w:sz="4" w:space="0" w:color="auto"/>
              <w:right w:val="single" w:sz="4" w:space="0" w:color="auto"/>
            </w:tcBorders>
            <w:shd w:val="clear" w:color="auto" w:fill="auto"/>
            <w:vAlign w:val="center"/>
            <w:hideMark/>
          </w:tcPr>
          <w:p w14:paraId="3C571D31" w14:textId="77777777" w:rsidR="00B84DA2" w:rsidRPr="00640492" w:rsidRDefault="00B84DA2" w:rsidP="00436C01">
            <w:pPr>
              <w:jc w:val="center"/>
              <w:rPr>
                <w:color w:val="3C3732" w:themeColor="text1"/>
                <w:lang w:val="pt-BR"/>
              </w:rPr>
            </w:pPr>
            <w:r w:rsidRPr="00640492">
              <w:rPr>
                <w:color w:val="3C3732" w:themeColor="text1"/>
                <w:lang w:val="pt-BR"/>
              </w:rPr>
              <w:t>1</w:t>
            </w:r>
          </w:p>
        </w:tc>
        <w:tc>
          <w:tcPr>
            <w:tcW w:w="1312" w:type="pct"/>
            <w:tcBorders>
              <w:top w:val="nil"/>
              <w:left w:val="nil"/>
              <w:bottom w:val="single" w:sz="4" w:space="0" w:color="auto"/>
              <w:right w:val="single" w:sz="4" w:space="0" w:color="auto"/>
            </w:tcBorders>
            <w:shd w:val="clear" w:color="auto" w:fill="auto"/>
            <w:vAlign w:val="bottom"/>
            <w:hideMark/>
          </w:tcPr>
          <w:p w14:paraId="7507A7FB" w14:textId="77777777" w:rsidR="00B84DA2" w:rsidRPr="00640492" w:rsidRDefault="00B84DA2" w:rsidP="00436C01">
            <w:pPr>
              <w:jc w:val="center"/>
              <w:rPr>
                <w:color w:val="3C3732" w:themeColor="text1"/>
                <w:lang w:val="pt-BR"/>
              </w:rPr>
            </w:pPr>
            <w:r>
              <w:rPr>
                <w:color w:val="3C3732" w:themeColor="text1"/>
                <w:lang w:val="pt-BR"/>
              </w:rPr>
              <w:t>L &gt; 81</w:t>
            </w:r>
          </w:p>
        </w:tc>
        <w:tc>
          <w:tcPr>
            <w:tcW w:w="1401" w:type="pct"/>
            <w:tcBorders>
              <w:top w:val="nil"/>
              <w:left w:val="nil"/>
              <w:bottom w:val="single" w:sz="4" w:space="0" w:color="auto"/>
              <w:right w:val="single" w:sz="4" w:space="0" w:color="auto"/>
            </w:tcBorders>
            <w:shd w:val="clear" w:color="auto" w:fill="auto"/>
            <w:vAlign w:val="center"/>
            <w:hideMark/>
          </w:tcPr>
          <w:p w14:paraId="41C43774" w14:textId="77777777" w:rsidR="00B84DA2" w:rsidRPr="00640492" w:rsidRDefault="00B84DA2" w:rsidP="00436C01">
            <w:pPr>
              <w:jc w:val="center"/>
              <w:rPr>
                <w:color w:val="3C3732" w:themeColor="text1"/>
                <w:lang w:val="pt-BR"/>
              </w:rPr>
            </w:pPr>
            <w:r w:rsidRPr="00640492">
              <w:rPr>
                <w:color w:val="3C3732" w:themeColor="text1"/>
                <w:lang w:val="pt-BR"/>
              </w:rPr>
              <w:t>L &gt;</w:t>
            </w:r>
            <w:r>
              <w:rPr>
                <w:color w:val="3C3732" w:themeColor="text1"/>
                <w:lang w:val="pt-BR"/>
              </w:rPr>
              <w:t xml:space="preserve"> 76</w:t>
            </w:r>
          </w:p>
        </w:tc>
        <w:tc>
          <w:tcPr>
            <w:tcW w:w="1458" w:type="pct"/>
            <w:tcBorders>
              <w:top w:val="nil"/>
              <w:left w:val="nil"/>
              <w:bottom w:val="single" w:sz="4" w:space="0" w:color="auto"/>
              <w:right w:val="single" w:sz="4" w:space="0" w:color="auto"/>
            </w:tcBorders>
            <w:shd w:val="clear" w:color="auto" w:fill="auto"/>
            <w:vAlign w:val="center"/>
            <w:hideMark/>
          </w:tcPr>
          <w:p w14:paraId="1F902CF1" w14:textId="77777777" w:rsidR="00B84DA2" w:rsidRPr="00640492" w:rsidRDefault="00B84DA2" w:rsidP="00436C01">
            <w:pPr>
              <w:jc w:val="center"/>
              <w:rPr>
                <w:color w:val="3C3732" w:themeColor="text1"/>
                <w:lang w:val="pt-BR"/>
              </w:rPr>
            </w:pPr>
            <w:r w:rsidRPr="00640492">
              <w:rPr>
                <w:color w:val="3C3732" w:themeColor="text1"/>
                <w:lang w:val="pt-BR"/>
              </w:rPr>
              <w:t>d = 300 m</w:t>
            </w:r>
          </w:p>
        </w:tc>
      </w:tr>
      <w:tr w:rsidR="00B84DA2" w:rsidRPr="00640492" w14:paraId="1870D202" w14:textId="77777777" w:rsidTr="00436C01">
        <w:trPr>
          <w:trHeight w:val="315"/>
        </w:trPr>
        <w:tc>
          <w:tcPr>
            <w:tcW w:w="829" w:type="pct"/>
            <w:tcBorders>
              <w:top w:val="nil"/>
              <w:left w:val="single" w:sz="4" w:space="0" w:color="auto"/>
              <w:bottom w:val="single" w:sz="4" w:space="0" w:color="auto"/>
              <w:right w:val="single" w:sz="4" w:space="0" w:color="auto"/>
            </w:tcBorders>
            <w:shd w:val="clear" w:color="auto" w:fill="auto"/>
            <w:vAlign w:val="center"/>
            <w:hideMark/>
          </w:tcPr>
          <w:p w14:paraId="4A109999" w14:textId="77777777" w:rsidR="00B84DA2" w:rsidRPr="00640492" w:rsidRDefault="00B84DA2" w:rsidP="00436C01">
            <w:pPr>
              <w:jc w:val="center"/>
              <w:rPr>
                <w:color w:val="3C3732" w:themeColor="text1"/>
                <w:lang w:val="pt-BR"/>
              </w:rPr>
            </w:pPr>
            <w:r w:rsidRPr="00640492">
              <w:rPr>
                <w:color w:val="3C3732" w:themeColor="text1"/>
                <w:lang w:val="pt-BR"/>
              </w:rPr>
              <w:t>2</w:t>
            </w:r>
          </w:p>
        </w:tc>
        <w:tc>
          <w:tcPr>
            <w:tcW w:w="1312" w:type="pct"/>
            <w:tcBorders>
              <w:top w:val="nil"/>
              <w:left w:val="nil"/>
              <w:bottom w:val="single" w:sz="4" w:space="0" w:color="auto"/>
              <w:right w:val="single" w:sz="4" w:space="0" w:color="auto"/>
            </w:tcBorders>
            <w:shd w:val="clear" w:color="auto" w:fill="auto"/>
            <w:vAlign w:val="bottom"/>
            <w:hideMark/>
          </w:tcPr>
          <w:p w14:paraId="79E16B67" w14:textId="77777777" w:rsidR="00B84DA2" w:rsidRPr="00640492" w:rsidRDefault="00B84DA2" w:rsidP="00B84DA2">
            <w:pPr>
              <w:jc w:val="center"/>
              <w:rPr>
                <w:color w:val="3C3732" w:themeColor="text1"/>
                <w:lang w:val="pt-BR"/>
              </w:rPr>
            </w:pPr>
            <w:r>
              <w:rPr>
                <w:color w:val="3C3732" w:themeColor="text1"/>
                <w:lang w:val="pt-BR"/>
              </w:rPr>
              <w:t>76</w:t>
            </w:r>
            <w:r w:rsidRPr="00640492">
              <w:rPr>
                <w:color w:val="3C3732" w:themeColor="text1"/>
                <w:lang w:val="pt-BR"/>
              </w:rPr>
              <w:t xml:space="preserve"> &lt; L ≤ 8</w:t>
            </w:r>
            <w:r>
              <w:rPr>
                <w:color w:val="3C3732" w:themeColor="text1"/>
                <w:lang w:val="pt-BR"/>
              </w:rPr>
              <w:t>1</w:t>
            </w:r>
          </w:p>
        </w:tc>
        <w:tc>
          <w:tcPr>
            <w:tcW w:w="1401" w:type="pct"/>
            <w:tcBorders>
              <w:top w:val="nil"/>
              <w:left w:val="nil"/>
              <w:bottom w:val="single" w:sz="4" w:space="0" w:color="auto"/>
              <w:right w:val="single" w:sz="4" w:space="0" w:color="auto"/>
            </w:tcBorders>
            <w:shd w:val="clear" w:color="auto" w:fill="auto"/>
            <w:vAlign w:val="center"/>
            <w:hideMark/>
          </w:tcPr>
          <w:p w14:paraId="57E2530A" w14:textId="77777777" w:rsidR="00B84DA2" w:rsidRPr="00640492" w:rsidRDefault="00B84DA2" w:rsidP="00436C01">
            <w:pPr>
              <w:jc w:val="center"/>
              <w:rPr>
                <w:color w:val="3C3732" w:themeColor="text1"/>
                <w:lang w:val="pt-BR"/>
              </w:rPr>
            </w:pPr>
            <w:r>
              <w:rPr>
                <w:color w:val="3C3732" w:themeColor="text1"/>
                <w:lang w:val="pt-BR"/>
              </w:rPr>
              <w:t>71 &lt; L ≤ 76</w:t>
            </w:r>
          </w:p>
        </w:tc>
        <w:tc>
          <w:tcPr>
            <w:tcW w:w="1458" w:type="pct"/>
            <w:tcBorders>
              <w:top w:val="nil"/>
              <w:left w:val="nil"/>
              <w:bottom w:val="single" w:sz="4" w:space="0" w:color="auto"/>
              <w:right w:val="single" w:sz="4" w:space="0" w:color="auto"/>
            </w:tcBorders>
            <w:shd w:val="clear" w:color="auto" w:fill="auto"/>
            <w:vAlign w:val="center"/>
            <w:hideMark/>
          </w:tcPr>
          <w:p w14:paraId="209893F5" w14:textId="77777777" w:rsidR="00B84DA2" w:rsidRPr="00640492" w:rsidRDefault="00B84DA2" w:rsidP="00436C01">
            <w:pPr>
              <w:jc w:val="center"/>
              <w:rPr>
                <w:color w:val="3C3732" w:themeColor="text1"/>
                <w:lang w:val="pt-BR"/>
              </w:rPr>
            </w:pPr>
            <w:r w:rsidRPr="00640492">
              <w:rPr>
                <w:color w:val="3C3732" w:themeColor="text1"/>
                <w:lang w:val="pt-BR"/>
              </w:rPr>
              <w:t>d = 250 m</w:t>
            </w:r>
          </w:p>
        </w:tc>
      </w:tr>
      <w:tr w:rsidR="00B84DA2" w:rsidRPr="00640492" w14:paraId="6F0A0C5E" w14:textId="77777777" w:rsidTr="00436C01">
        <w:trPr>
          <w:trHeight w:val="315"/>
        </w:trPr>
        <w:tc>
          <w:tcPr>
            <w:tcW w:w="829" w:type="pct"/>
            <w:tcBorders>
              <w:top w:val="nil"/>
              <w:left w:val="single" w:sz="4" w:space="0" w:color="auto"/>
              <w:bottom w:val="single" w:sz="4" w:space="0" w:color="auto"/>
              <w:right w:val="single" w:sz="4" w:space="0" w:color="auto"/>
            </w:tcBorders>
            <w:shd w:val="clear" w:color="auto" w:fill="auto"/>
            <w:vAlign w:val="center"/>
            <w:hideMark/>
          </w:tcPr>
          <w:p w14:paraId="3B354C73" w14:textId="77777777" w:rsidR="00B84DA2" w:rsidRPr="00640492" w:rsidRDefault="00B84DA2" w:rsidP="00436C01">
            <w:pPr>
              <w:jc w:val="center"/>
              <w:rPr>
                <w:color w:val="3C3732" w:themeColor="text1"/>
                <w:lang w:val="pt-BR"/>
              </w:rPr>
            </w:pPr>
            <w:r w:rsidRPr="00640492">
              <w:rPr>
                <w:color w:val="3C3732" w:themeColor="text1"/>
                <w:lang w:val="pt-BR"/>
              </w:rPr>
              <w:t>3</w:t>
            </w:r>
          </w:p>
        </w:tc>
        <w:tc>
          <w:tcPr>
            <w:tcW w:w="1312" w:type="pct"/>
            <w:tcBorders>
              <w:top w:val="nil"/>
              <w:left w:val="nil"/>
              <w:bottom w:val="single" w:sz="4" w:space="0" w:color="auto"/>
              <w:right w:val="single" w:sz="4" w:space="0" w:color="auto"/>
            </w:tcBorders>
            <w:shd w:val="clear" w:color="auto" w:fill="auto"/>
            <w:vAlign w:val="bottom"/>
            <w:hideMark/>
          </w:tcPr>
          <w:p w14:paraId="06C2BAB0" w14:textId="77777777" w:rsidR="00B84DA2" w:rsidRPr="00640492" w:rsidRDefault="00B84DA2" w:rsidP="00B84DA2">
            <w:pPr>
              <w:jc w:val="center"/>
              <w:rPr>
                <w:color w:val="3C3732" w:themeColor="text1"/>
                <w:lang w:val="pt-BR"/>
              </w:rPr>
            </w:pPr>
            <w:r w:rsidRPr="00640492">
              <w:rPr>
                <w:color w:val="3C3732" w:themeColor="text1"/>
                <w:lang w:val="pt-BR"/>
              </w:rPr>
              <w:t>7</w:t>
            </w:r>
            <w:r>
              <w:rPr>
                <w:color w:val="3C3732" w:themeColor="text1"/>
                <w:lang w:val="pt-BR"/>
              </w:rPr>
              <w:t>0 &lt; L ≤ 76</w:t>
            </w:r>
          </w:p>
        </w:tc>
        <w:tc>
          <w:tcPr>
            <w:tcW w:w="1401" w:type="pct"/>
            <w:tcBorders>
              <w:top w:val="nil"/>
              <w:left w:val="nil"/>
              <w:bottom w:val="single" w:sz="4" w:space="0" w:color="auto"/>
              <w:right w:val="single" w:sz="4" w:space="0" w:color="auto"/>
            </w:tcBorders>
            <w:shd w:val="clear" w:color="auto" w:fill="auto"/>
            <w:vAlign w:val="center"/>
            <w:hideMark/>
          </w:tcPr>
          <w:p w14:paraId="77809C6B" w14:textId="77777777" w:rsidR="00B84DA2" w:rsidRPr="00640492" w:rsidRDefault="00B84DA2" w:rsidP="00B84DA2">
            <w:pPr>
              <w:jc w:val="center"/>
              <w:rPr>
                <w:color w:val="3C3732" w:themeColor="text1"/>
                <w:lang w:val="pt-BR"/>
              </w:rPr>
            </w:pPr>
            <w:r w:rsidRPr="00640492">
              <w:rPr>
                <w:color w:val="3C3732" w:themeColor="text1"/>
                <w:lang w:val="pt-BR"/>
              </w:rPr>
              <w:t>6</w:t>
            </w:r>
            <w:r>
              <w:rPr>
                <w:color w:val="3C3732" w:themeColor="text1"/>
                <w:lang w:val="pt-BR"/>
              </w:rPr>
              <w:t>5 &lt; L ≤ 71</w:t>
            </w:r>
          </w:p>
        </w:tc>
        <w:tc>
          <w:tcPr>
            <w:tcW w:w="1458" w:type="pct"/>
            <w:tcBorders>
              <w:top w:val="nil"/>
              <w:left w:val="nil"/>
              <w:bottom w:val="single" w:sz="4" w:space="0" w:color="auto"/>
              <w:right w:val="single" w:sz="4" w:space="0" w:color="auto"/>
            </w:tcBorders>
            <w:shd w:val="clear" w:color="auto" w:fill="auto"/>
            <w:vAlign w:val="center"/>
            <w:hideMark/>
          </w:tcPr>
          <w:p w14:paraId="1BFDB4B4" w14:textId="2F5A6EC9" w:rsidR="00B84DA2" w:rsidRPr="00640492" w:rsidRDefault="00B84DA2" w:rsidP="00436C01">
            <w:pPr>
              <w:jc w:val="center"/>
              <w:rPr>
                <w:color w:val="3C3732" w:themeColor="text1"/>
                <w:lang w:val="pt-BR"/>
              </w:rPr>
            </w:pPr>
            <w:r w:rsidRPr="00640492">
              <w:rPr>
                <w:color w:val="3C3732" w:themeColor="text1"/>
                <w:lang w:val="pt-BR"/>
              </w:rPr>
              <w:t>d = 10</w:t>
            </w:r>
            <w:r w:rsidR="00CC3D8B">
              <w:rPr>
                <w:color w:val="3C3732" w:themeColor="text1"/>
                <w:lang w:val="pt-BR"/>
              </w:rPr>
              <w:t>0</w:t>
            </w:r>
            <w:bookmarkStart w:id="10" w:name="_GoBack"/>
            <w:bookmarkEnd w:id="10"/>
            <w:r w:rsidRPr="00640492">
              <w:rPr>
                <w:color w:val="3C3732" w:themeColor="text1"/>
                <w:lang w:val="pt-BR"/>
              </w:rPr>
              <w:t xml:space="preserve"> m</w:t>
            </w:r>
          </w:p>
        </w:tc>
      </w:tr>
      <w:tr w:rsidR="00B84DA2" w:rsidRPr="00640492" w14:paraId="5FDBF670" w14:textId="77777777" w:rsidTr="00436C01">
        <w:trPr>
          <w:trHeight w:val="315"/>
        </w:trPr>
        <w:tc>
          <w:tcPr>
            <w:tcW w:w="829" w:type="pct"/>
            <w:tcBorders>
              <w:top w:val="nil"/>
              <w:left w:val="single" w:sz="4" w:space="0" w:color="auto"/>
              <w:bottom w:val="single" w:sz="4" w:space="0" w:color="auto"/>
              <w:right w:val="single" w:sz="4" w:space="0" w:color="auto"/>
            </w:tcBorders>
            <w:shd w:val="clear" w:color="auto" w:fill="auto"/>
            <w:vAlign w:val="center"/>
            <w:hideMark/>
          </w:tcPr>
          <w:p w14:paraId="6F896E14" w14:textId="77777777" w:rsidR="00B84DA2" w:rsidRPr="00640492" w:rsidRDefault="00B84DA2" w:rsidP="00436C01">
            <w:pPr>
              <w:jc w:val="center"/>
              <w:rPr>
                <w:color w:val="3C3732" w:themeColor="text1"/>
                <w:lang w:val="pt-BR"/>
              </w:rPr>
            </w:pPr>
            <w:r w:rsidRPr="00640492">
              <w:rPr>
                <w:color w:val="3C3732" w:themeColor="text1"/>
                <w:lang w:val="pt-BR"/>
              </w:rPr>
              <w:t>4</w:t>
            </w:r>
          </w:p>
        </w:tc>
        <w:tc>
          <w:tcPr>
            <w:tcW w:w="1312" w:type="pct"/>
            <w:tcBorders>
              <w:top w:val="nil"/>
              <w:left w:val="nil"/>
              <w:bottom w:val="single" w:sz="4" w:space="0" w:color="auto"/>
              <w:right w:val="single" w:sz="4" w:space="0" w:color="auto"/>
            </w:tcBorders>
            <w:shd w:val="clear" w:color="auto" w:fill="auto"/>
            <w:vAlign w:val="bottom"/>
            <w:hideMark/>
          </w:tcPr>
          <w:p w14:paraId="0650DFE4" w14:textId="77777777" w:rsidR="00B84DA2" w:rsidRPr="00640492" w:rsidRDefault="00B84DA2" w:rsidP="00436C01">
            <w:pPr>
              <w:jc w:val="center"/>
              <w:rPr>
                <w:color w:val="3C3732" w:themeColor="text1"/>
                <w:lang w:val="pt-BR"/>
              </w:rPr>
            </w:pPr>
            <w:r>
              <w:rPr>
                <w:color w:val="3C3732" w:themeColor="text1"/>
                <w:lang w:val="pt-BR"/>
              </w:rPr>
              <w:t>65 &lt; L ≤ 70</w:t>
            </w:r>
          </w:p>
        </w:tc>
        <w:tc>
          <w:tcPr>
            <w:tcW w:w="1401" w:type="pct"/>
            <w:tcBorders>
              <w:top w:val="nil"/>
              <w:left w:val="nil"/>
              <w:bottom w:val="single" w:sz="4" w:space="0" w:color="auto"/>
              <w:right w:val="single" w:sz="4" w:space="0" w:color="auto"/>
            </w:tcBorders>
            <w:shd w:val="clear" w:color="auto" w:fill="auto"/>
            <w:vAlign w:val="center"/>
            <w:hideMark/>
          </w:tcPr>
          <w:p w14:paraId="67A9F396" w14:textId="77777777" w:rsidR="00B84DA2" w:rsidRPr="00640492" w:rsidRDefault="00B84DA2" w:rsidP="00B84DA2">
            <w:pPr>
              <w:jc w:val="center"/>
              <w:rPr>
                <w:color w:val="3C3732" w:themeColor="text1"/>
                <w:lang w:val="pt-BR"/>
              </w:rPr>
            </w:pPr>
            <w:r w:rsidRPr="00640492">
              <w:rPr>
                <w:color w:val="3C3732" w:themeColor="text1"/>
                <w:lang w:val="pt-BR"/>
              </w:rPr>
              <w:t>6</w:t>
            </w:r>
            <w:r>
              <w:rPr>
                <w:color w:val="3C3732" w:themeColor="text1"/>
                <w:lang w:val="pt-BR"/>
              </w:rPr>
              <w:t>0 &lt; L ≤ 65</w:t>
            </w:r>
          </w:p>
        </w:tc>
        <w:tc>
          <w:tcPr>
            <w:tcW w:w="1458" w:type="pct"/>
            <w:tcBorders>
              <w:top w:val="nil"/>
              <w:left w:val="nil"/>
              <w:bottom w:val="single" w:sz="4" w:space="0" w:color="auto"/>
              <w:right w:val="single" w:sz="4" w:space="0" w:color="auto"/>
            </w:tcBorders>
            <w:shd w:val="clear" w:color="auto" w:fill="auto"/>
            <w:vAlign w:val="center"/>
            <w:hideMark/>
          </w:tcPr>
          <w:p w14:paraId="7DF29F73" w14:textId="77777777" w:rsidR="00B84DA2" w:rsidRPr="00640492" w:rsidRDefault="00B84DA2" w:rsidP="00436C01">
            <w:pPr>
              <w:jc w:val="center"/>
              <w:rPr>
                <w:color w:val="3C3732" w:themeColor="text1"/>
                <w:lang w:val="pt-BR"/>
              </w:rPr>
            </w:pPr>
            <w:r w:rsidRPr="00640492">
              <w:rPr>
                <w:color w:val="3C3732" w:themeColor="text1"/>
                <w:lang w:val="pt-BR"/>
              </w:rPr>
              <w:t>d = 30 m</w:t>
            </w:r>
          </w:p>
        </w:tc>
      </w:tr>
      <w:tr w:rsidR="00B84DA2" w:rsidRPr="00640492" w14:paraId="7DF8638F" w14:textId="77777777" w:rsidTr="00436C01">
        <w:trPr>
          <w:trHeight w:val="315"/>
        </w:trPr>
        <w:tc>
          <w:tcPr>
            <w:tcW w:w="829" w:type="pct"/>
            <w:tcBorders>
              <w:top w:val="nil"/>
              <w:left w:val="single" w:sz="4" w:space="0" w:color="auto"/>
              <w:bottom w:val="single" w:sz="4" w:space="0" w:color="auto"/>
              <w:right w:val="single" w:sz="4" w:space="0" w:color="auto"/>
            </w:tcBorders>
            <w:shd w:val="clear" w:color="auto" w:fill="auto"/>
            <w:vAlign w:val="center"/>
          </w:tcPr>
          <w:p w14:paraId="148A03AD" w14:textId="77777777" w:rsidR="00B84DA2" w:rsidRPr="00DC6068" w:rsidRDefault="00B84DA2" w:rsidP="00436C01">
            <w:pPr>
              <w:jc w:val="center"/>
              <w:rPr>
                <w:color w:val="3C3732" w:themeColor="text1"/>
                <w:lang w:val="pt-BR"/>
              </w:rPr>
            </w:pPr>
            <w:r w:rsidRPr="00DC6068">
              <w:rPr>
                <w:color w:val="3C3732" w:themeColor="text1"/>
                <w:lang w:val="pt-BR"/>
              </w:rPr>
              <w:t>5</w:t>
            </w:r>
          </w:p>
        </w:tc>
        <w:tc>
          <w:tcPr>
            <w:tcW w:w="1312" w:type="pct"/>
            <w:tcBorders>
              <w:top w:val="nil"/>
              <w:left w:val="nil"/>
              <w:bottom w:val="single" w:sz="4" w:space="0" w:color="auto"/>
              <w:right w:val="single" w:sz="4" w:space="0" w:color="auto"/>
            </w:tcBorders>
            <w:shd w:val="clear" w:color="auto" w:fill="auto"/>
            <w:vAlign w:val="bottom"/>
          </w:tcPr>
          <w:p w14:paraId="0DBBC749" w14:textId="77777777" w:rsidR="00B84DA2" w:rsidRPr="00DC6068" w:rsidRDefault="00B84DA2" w:rsidP="00B84DA2">
            <w:pPr>
              <w:jc w:val="center"/>
              <w:rPr>
                <w:color w:val="3C3732" w:themeColor="text1"/>
                <w:lang w:val="pt-BR"/>
              </w:rPr>
            </w:pPr>
            <w:r>
              <w:rPr>
                <w:color w:val="3C3732" w:themeColor="text1"/>
                <w:lang w:val="pt-BR"/>
              </w:rPr>
              <w:t>60 &lt; L ≤ 65</w:t>
            </w:r>
          </w:p>
        </w:tc>
        <w:tc>
          <w:tcPr>
            <w:tcW w:w="1401" w:type="pct"/>
            <w:tcBorders>
              <w:top w:val="nil"/>
              <w:left w:val="nil"/>
              <w:bottom w:val="single" w:sz="4" w:space="0" w:color="auto"/>
              <w:right w:val="single" w:sz="4" w:space="0" w:color="auto"/>
            </w:tcBorders>
            <w:shd w:val="clear" w:color="auto" w:fill="auto"/>
            <w:vAlign w:val="center"/>
          </w:tcPr>
          <w:p w14:paraId="77D90146" w14:textId="77777777" w:rsidR="00B84DA2" w:rsidRPr="00640492" w:rsidRDefault="00B84DA2" w:rsidP="00B84DA2">
            <w:pPr>
              <w:jc w:val="center"/>
              <w:rPr>
                <w:color w:val="3C3732" w:themeColor="text1"/>
                <w:lang w:val="pt-BR"/>
              </w:rPr>
            </w:pPr>
            <w:r>
              <w:rPr>
                <w:color w:val="3C3732" w:themeColor="text1"/>
                <w:lang w:val="pt-BR"/>
              </w:rPr>
              <w:t>55</w:t>
            </w:r>
            <w:r w:rsidRPr="00640492">
              <w:rPr>
                <w:color w:val="3C3732" w:themeColor="text1"/>
                <w:lang w:val="pt-BR"/>
              </w:rPr>
              <w:t xml:space="preserve"> &lt; L ≤ 6</w:t>
            </w:r>
            <w:r>
              <w:rPr>
                <w:color w:val="3C3732" w:themeColor="text1"/>
                <w:lang w:val="pt-BR"/>
              </w:rPr>
              <w:t>0</w:t>
            </w:r>
          </w:p>
        </w:tc>
        <w:tc>
          <w:tcPr>
            <w:tcW w:w="1458" w:type="pct"/>
            <w:tcBorders>
              <w:top w:val="nil"/>
              <w:left w:val="nil"/>
              <w:bottom w:val="single" w:sz="4" w:space="0" w:color="auto"/>
              <w:right w:val="single" w:sz="4" w:space="0" w:color="auto"/>
            </w:tcBorders>
            <w:shd w:val="clear" w:color="auto" w:fill="auto"/>
            <w:vAlign w:val="center"/>
          </w:tcPr>
          <w:p w14:paraId="5B12DEC0" w14:textId="77777777" w:rsidR="00B84DA2" w:rsidRPr="00640492" w:rsidRDefault="00B84DA2" w:rsidP="00436C01">
            <w:pPr>
              <w:jc w:val="center"/>
              <w:rPr>
                <w:color w:val="3C3732" w:themeColor="text1"/>
                <w:lang w:val="pt-BR"/>
              </w:rPr>
            </w:pPr>
            <w:r w:rsidRPr="00640492">
              <w:rPr>
                <w:color w:val="3C3732" w:themeColor="text1"/>
                <w:lang w:val="pt-BR"/>
              </w:rPr>
              <w:t>d = 10 m</w:t>
            </w:r>
          </w:p>
        </w:tc>
      </w:tr>
      <w:tr w:rsidR="00B84DA2" w:rsidRPr="00640492" w14:paraId="35D21FD9" w14:textId="77777777" w:rsidTr="00436C01">
        <w:trPr>
          <w:trHeight w:val="315"/>
        </w:trPr>
        <w:tc>
          <w:tcPr>
            <w:tcW w:w="5000" w:type="pct"/>
            <w:gridSpan w:val="4"/>
            <w:tcBorders>
              <w:top w:val="nil"/>
              <w:left w:val="single" w:sz="4" w:space="0" w:color="auto"/>
              <w:bottom w:val="single" w:sz="4" w:space="0" w:color="auto"/>
              <w:right w:val="single" w:sz="4" w:space="0" w:color="auto"/>
            </w:tcBorders>
            <w:shd w:val="clear" w:color="auto" w:fill="auto"/>
            <w:vAlign w:val="center"/>
            <w:hideMark/>
          </w:tcPr>
          <w:p w14:paraId="3D104FCC" w14:textId="77777777" w:rsidR="00B84DA2" w:rsidRPr="00DC6068" w:rsidRDefault="00B84DA2" w:rsidP="00436C01">
            <w:pPr>
              <w:ind w:left="209"/>
              <w:jc w:val="center"/>
              <w:rPr>
                <w:color w:val="3C3732" w:themeColor="text1"/>
                <w:lang w:val="pt-BR"/>
              </w:rPr>
            </w:pPr>
            <w:r w:rsidRPr="00DC6068">
              <w:rPr>
                <w:rFonts w:eastAsia="Times New Roman" w:cstheme="minorHAnsi"/>
                <w:color w:val="auto"/>
                <w:sz w:val="24"/>
                <w:szCs w:val="24"/>
                <w:lang w:eastAsia="fr-FR"/>
              </w:rPr>
              <w:t>(</w:t>
            </w:r>
            <w:r w:rsidRPr="00DC6068">
              <w:rPr>
                <w:color w:val="3C3732" w:themeColor="text1"/>
                <w:lang w:val="pt-BR"/>
              </w:rPr>
              <w:t>1) Cette largeur correspond à la distance définie à l'article 2, comptée de part et d'autre de l'infrastructure.</w:t>
            </w:r>
          </w:p>
        </w:tc>
      </w:tr>
    </w:tbl>
    <w:p w14:paraId="591CA065" w14:textId="77777777" w:rsidR="00B84DA2" w:rsidRDefault="00B84DA2" w:rsidP="00B84DA2"/>
    <w:p w14:paraId="3A42375B" w14:textId="77777777" w:rsidR="00B84DA2" w:rsidRDefault="00B84DA2" w:rsidP="00B84DA2">
      <w:pPr>
        <w:spacing w:line="240" w:lineRule="auto"/>
        <w:jc w:val="center"/>
        <w:rPr>
          <w:b/>
          <w:color w:val="3C3732" w:themeColor="text1"/>
          <w:sz w:val="20"/>
          <w:lang w:val="pt-BR"/>
        </w:rPr>
      </w:pPr>
      <w:r w:rsidRPr="00640492">
        <w:rPr>
          <w:b/>
          <w:color w:val="3C3732" w:themeColor="text1"/>
          <w:sz w:val="20"/>
          <w:lang w:val="pt-BR"/>
        </w:rPr>
        <w:t xml:space="preserve">Tableau de classement des lignes </w:t>
      </w:r>
      <w:r w:rsidRPr="00805786">
        <w:rPr>
          <w:b/>
          <w:color w:val="3C3732" w:themeColor="text1"/>
          <w:sz w:val="20"/>
          <w:lang w:val="pt-BR"/>
        </w:rPr>
        <w:t xml:space="preserve">ferroviaires </w:t>
      </w:r>
      <w:r w:rsidR="00C76E1E">
        <w:rPr>
          <w:b/>
          <w:color w:val="3C3732" w:themeColor="text1"/>
          <w:sz w:val="20"/>
          <w:lang w:val="pt-BR"/>
        </w:rPr>
        <w:t xml:space="preserve">à grande vitesse </w:t>
      </w:r>
      <w:r w:rsidRPr="00640492">
        <w:rPr>
          <w:b/>
          <w:color w:val="3C3732" w:themeColor="text1"/>
          <w:sz w:val="20"/>
          <w:lang w:val="pt-BR"/>
        </w:rPr>
        <w:t xml:space="preserve">et des largeurs maximales des </w:t>
      </w:r>
      <w:r>
        <w:rPr>
          <w:b/>
          <w:color w:val="3C3732" w:themeColor="text1"/>
          <w:sz w:val="20"/>
          <w:lang w:val="pt-BR"/>
        </w:rPr>
        <w:t xml:space="preserve">secteurs affectés par le bruit </w:t>
      </w:r>
    </w:p>
    <w:p w14:paraId="195270C8" w14:textId="77777777" w:rsidR="00B84DA2" w:rsidRPr="00640492" w:rsidRDefault="00B84DA2" w:rsidP="00B84DA2">
      <w:pPr>
        <w:spacing w:line="240" w:lineRule="auto"/>
        <w:jc w:val="center"/>
        <w:rPr>
          <w:b/>
          <w:color w:val="3C3732" w:themeColor="text1"/>
          <w:sz w:val="20"/>
          <w:lang w:val="pt-BR"/>
        </w:rPr>
      </w:pPr>
      <w:r w:rsidRPr="00640492">
        <w:rPr>
          <w:b/>
          <w:color w:val="3C3732" w:themeColor="text1"/>
          <w:sz w:val="20"/>
          <w:lang w:val="pt-BR"/>
        </w:rPr>
        <w:t>(</w:t>
      </w:r>
      <w:r w:rsidRPr="00DC6068">
        <w:rPr>
          <w:b/>
          <w:color w:val="3C3732" w:themeColor="text1"/>
          <w:sz w:val="20"/>
          <w:lang w:val="pt-BR"/>
        </w:rPr>
        <w:t>source : arrêté du</w:t>
      </w:r>
      <w:r w:rsidRPr="00640492">
        <w:rPr>
          <w:b/>
          <w:color w:val="3C3732" w:themeColor="text1"/>
          <w:sz w:val="20"/>
          <w:lang w:val="pt-BR"/>
        </w:rPr>
        <w:t xml:space="preserve"> 23 juillet 2013)</w:t>
      </w:r>
    </w:p>
    <w:p w14:paraId="0ABD7084" w14:textId="77777777" w:rsidR="00C76E1E" w:rsidRDefault="00B84DA2" w:rsidP="00FF56E3">
      <w:pPr>
        <w:pStyle w:val="Titre2"/>
      </w:pPr>
      <w:r>
        <w:br w:type="column"/>
      </w:r>
      <w:bookmarkStart w:id="11" w:name="_Toc490729730"/>
      <w:r w:rsidR="00645990">
        <w:lastRenderedPageBreak/>
        <w:t>Effet du classement sonore sur les documents d’urbanisme et les constructions</w:t>
      </w:r>
      <w:bookmarkEnd w:id="11"/>
    </w:p>
    <w:p w14:paraId="209232D9" w14:textId="77777777" w:rsidR="00640492" w:rsidRDefault="00640492" w:rsidP="00FE5EAC">
      <w:pPr>
        <w:pStyle w:val="Titre3"/>
      </w:pPr>
      <w:bookmarkStart w:id="12" w:name="_Toc490729731"/>
      <w:r w:rsidRPr="00C76E1E">
        <w:t>Implication du classement</w:t>
      </w:r>
      <w:r w:rsidR="007448E2" w:rsidRPr="00C76E1E">
        <w:t xml:space="preserve"> sonore pour les collectivités</w:t>
      </w:r>
      <w:bookmarkEnd w:id="12"/>
    </w:p>
    <w:p w14:paraId="23B57FD5" w14:textId="77777777" w:rsidR="00640492" w:rsidRPr="00640492" w:rsidRDefault="00640492" w:rsidP="00381BDE">
      <w:pPr>
        <w:spacing w:after="120" w:line="300" w:lineRule="atLeast"/>
        <w:jc w:val="both"/>
        <w:rPr>
          <w:color w:val="3C3732" w:themeColor="text1"/>
          <w:lang w:val="pt-BR"/>
        </w:rPr>
      </w:pPr>
      <w:r w:rsidRPr="00640492">
        <w:rPr>
          <w:color w:val="3C3732" w:themeColor="text1"/>
          <w:lang w:val="pt-BR"/>
        </w:rPr>
        <w:t xml:space="preserve">Le classement sonore est une règle de construction et non </w:t>
      </w:r>
      <w:r w:rsidRPr="00DC6068">
        <w:rPr>
          <w:color w:val="3C3732" w:themeColor="text1"/>
          <w:lang w:val="pt-BR"/>
        </w:rPr>
        <w:t xml:space="preserve">d’urbanisme, c’est </w:t>
      </w:r>
      <w:r w:rsidR="00381BDE" w:rsidRPr="00DC6068">
        <w:rPr>
          <w:color w:val="3C3732" w:themeColor="text1"/>
          <w:lang w:val="pt-BR"/>
        </w:rPr>
        <w:t xml:space="preserve">donc </w:t>
      </w:r>
      <w:r w:rsidRPr="00DC6068">
        <w:rPr>
          <w:color w:val="3C3732" w:themeColor="text1"/>
          <w:lang w:val="pt-BR"/>
        </w:rPr>
        <w:t xml:space="preserve">le constructeur du bâtiment qui détermine les isolements </w:t>
      </w:r>
      <w:r w:rsidR="00381BDE" w:rsidRPr="00DC6068">
        <w:rPr>
          <w:color w:val="3C3732" w:themeColor="text1"/>
          <w:lang w:val="pt-BR"/>
        </w:rPr>
        <w:t xml:space="preserve">acoustiques </w:t>
      </w:r>
      <w:r w:rsidRPr="00DC6068">
        <w:rPr>
          <w:color w:val="3C3732" w:themeColor="text1"/>
          <w:lang w:val="pt-BR"/>
        </w:rPr>
        <w:t>de</w:t>
      </w:r>
      <w:r w:rsidRPr="00640492">
        <w:rPr>
          <w:color w:val="3C3732" w:themeColor="text1"/>
          <w:lang w:val="pt-BR"/>
        </w:rPr>
        <w:t xml:space="preserve"> façade requis et non le service instructeur de permis de construire.</w:t>
      </w:r>
    </w:p>
    <w:p w14:paraId="04F5CF6C" w14:textId="77777777" w:rsidR="00640492" w:rsidRPr="00640492" w:rsidRDefault="00640492" w:rsidP="00381BDE">
      <w:pPr>
        <w:spacing w:after="120" w:line="300" w:lineRule="atLeast"/>
        <w:jc w:val="both"/>
        <w:rPr>
          <w:color w:val="3C3732" w:themeColor="text1"/>
          <w:lang w:val="pt-BR"/>
        </w:rPr>
      </w:pPr>
      <w:r w:rsidRPr="00640492">
        <w:rPr>
          <w:color w:val="3C3732" w:themeColor="text1"/>
          <w:lang w:val="pt-BR"/>
        </w:rPr>
        <w:t>Le report dans le Plan Local d’U</w:t>
      </w:r>
      <w:r w:rsidR="00381BDE">
        <w:rPr>
          <w:color w:val="3C3732" w:themeColor="text1"/>
          <w:lang w:val="pt-BR"/>
        </w:rPr>
        <w:t xml:space="preserve">rbanisme est obligatoire et </w:t>
      </w:r>
      <w:r w:rsidR="00381BDE" w:rsidRPr="00DC6068">
        <w:rPr>
          <w:color w:val="3C3732" w:themeColor="text1"/>
          <w:lang w:val="pt-BR"/>
        </w:rPr>
        <w:t>nota</w:t>
      </w:r>
      <w:r w:rsidRPr="00DC6068">
        <w:rPr>
          <w:color w:val="3C3732" w:themeColor="text1"/>
          <w:lang w:val="pt-BR"/>
        </w:rPr>
        <w:t>mment</w:t>
      </w:r>
      <w:r w:rsidR="00381BDE" w:rsidRPr="00DC6068">
        <w:rPr>
          <w:color w:val="3C3732" w:themeColor="text1"/>
          <w:lang w:val="pt-BR"/>
        </w:rPr>
        <w:t xml:space="preserve"> dans</w:t>
      </w:r>
      <w:r w:rsidR="00381BDE">
        <w:rPr>
          <w:color w:val="3C3732" w:themeColor="text1"/>
          <w:lang w:val="pt-BR"/>
        </w:rPr>
        <w:t xml:space="preserve"> s</w:t>
      </w:r>
      <w:r w:rsidRPr="00640492">
        <w:rPr>
          <w:color w:val="3C3732" w:themeColor="text1"/>
          <w:lang w:val="pt-BR"/>
        </w:rPr>
        <w:t>es annexes.</w:t>
      </w:r>
    </w:p>
    <w:p w14:paraId="652308D2" w14:textId="77777777" w:rsidR="00640492" w:rsidRDefault="00640492" w:rsidP="00FE5EAC">
      <w:pPr>
        <w:pStyle w:val="Titre3"/>
      </w:pPr>
      <w:bookmarkStart w:id="13" w:name="_Toc490729732"/>
      <w:bookmarkStart w:id="14" w:name="_Toc435700009"/>
      <w:r w:rsidRPr="00C76E1E">
        <w:t xml:space="preserve">Implication du classement sonore pour </w:t>
      </w:r>
      <w:r w:rsidR="007448E2" w:rsidRPr="00C76E1E">
        <w:t>les constructeurs de bâtiments</w:t>
      </w:r>
      <w:bookmarkEnd w:id="13"/>
    </w:p>
    <w:p w14:paraId="0C164F09" w14:textId="77777777" w:rsidR="00536039" w:rsidRDefault="00640492" w:rsidP="00381BDE">
      <w:pPr>
        <w:spacing w:after="120" w:line="300" w:lineRule="atLeast"/>
        <w:jc w:val="both"/>
        <w:rPr>
          <w:color w:val="3C3732" w:themeColor="text1"/>
          <w:lang w:val="pt-BR"/>
        </w:rPr>
      </w:pPr>
      <w:r w:rsidRPr="00640492">
        <w:rPr>
          <w:color w:val="3C3732" w:themeColor="text1"/>
          <w:lang w:val="pt-BR"/>
        </w:rPr>
        <w:t xml:space="preserve">Lorsqu’une construction est prévue dans un secteur affecté par le bruit reporté au PLU, le constructeur doit respecter un niveau d'isolement acoustique de façade apte à assurer un confort d'occupation des locaux suffisant. </w:t>
      </w:r>
    </w:p>
    <w:p w14:paraId="4EE2D194" w14:textId="77777777" w:rsidR="00640492" w:rsidRPr="00640492" w:rsidRDefault="00640492" w:rsidP="00381BDE">
      <w:pPr>
        <w:spacing w:after="120" w:line="300" w:lineRule="atLeast"/>
        <w:jc w:val="both"/>
        <w:rPr>
          <w:color w:val="3C3732" w:themeColor="text1"/>
          <w:lang w:val="pt-BR"/>
        </w:rPr>
      </w:pPr>
      <w:r w:rsidRPr="00640492">
        <w:rPr>
          <w:color w:val="3C3732" w:themeColor="text1"/>
          <w:lang w:val="pt-BR"/>
        </w:rPr>
        <w:t xml:space="preserve">Un isolement acoustique minimal </w:t>
      </w:r>
      <w:r w:rsidR="00536039">
        <w:rPr>
          <w:color w:val="3C3732" w:themeColor="text1"/>
          <w:lang w:val="pt-BR"/>
        </w:rPr>
        <w:t xml:space="preserve">est </w:t>
      </w:r>
      <w:r w:rsidRPr="00640492">
        <w:rPr>
          <w:color w:val="3C3732" w:themeColor="text1"/>
          <w:lang w:val="pt-BR"/>
        </w:rPr>
        <w:t>déterminé selon les spécifications de l'arrêté du 30 mai 1996 (modifié par l'arrêté du 23 juillet 2013) doit être respecté.</w:t>
      </w:r>
    </w:p>
    <w:p w14:paraId="6E8EF547" w14:textId="77777777" w:rsidR="00640492" w:rsidRPr="00640492" w:rsidRDefault="00EE39EE" w:rsidP="008333BA">
      <w:pPr>
        <w:pStyle w:val="Titre2"/>
        <w:spacing w:after="120"/>
        <w:ind w:left="578" w:hanging="578"/>
      </w:pPr>
      <w:bookmarkStart w:id="15" w:name="_Toc441740235"/>
      <w:r>
        <w:br w:type="column"/>
      </w:r>
      <w:bookmarkStart w:id="16" w:name="_Toc490729733"/>
      <w:r w:rsidR="00E87C5E">
        <w:lastRenderedPageBreak/>
        <w:t>D</w:t>
      </w:r>
      <w:r w:rsidR="00DC6068">
        <w:t>ocuments</w:t>
      </w:r>
      <w:bookmarkEnd w:id="14"/>
      <w:bookmarkEnd w:id="15"/>
      <w:r w:rsidR="00FF56E3">
        <w:t xml:space="preserve"> méthodologiques </w:t>
      </w:r>
      <w:r w:rsidR="00F522DD">
        <w:t>utilisés pour réaliser l’étude</w:t>
      </w:r>
      <w:bookmarkEnd w:id="16"/>
    </w:p>
    <w:p w14:paraId="7D648ED0" w14:textId="77777777" w:rsidR="00640492" w:rsidRPr="00640492" w:rsidRDefault="00640492" w:rsidP="00640492">
      <w:pPr>
        <w:spacing w:after="120" w:line="300" w:lineRule="atLeast"/>
        <w:jc w:val="both"/>
        <w:rPr>
          <w:color w:val="3C3732" w:themeColor="text1"/>
          <w:lang w:val="pt-BR"/>
        </w:rPr>
      </w:pPr>
      <w:r w:rsidRPr="00640492">
        <w:rPr>
          <w:color w:val="3C3732" w:themeColor="text1"/>
          <w:lang w:val="pt-BR"/>
        </w:rPr>
        <w:t>La méthodologie applicable à la révision du classement sonore du réseau ferré est basée sur les documents suivants :</w:t>
      </w:r>
    </w:p>
    <w:p w14:paraId="15C7C2AB" w14:textId="77777777" w:rsidR="00640492" w:rsidRPr="00640492" w:rsidRDefault="00640492" w:rsidP="00640492">
      <w:pPr>
        <w:autoSpaceDE w:val="0"/>
        <w:autoSpaceDN w:val="0"/>
        <w:adjustRightInd w:val="0"/>
        <w:jc w:val="both"/>
        <w:rPr>
          <w:color w:val="3C3732" w:themeColor="text1"/>
          <w:lang w:val="pt-BR"/>
        </w:rPr>
      </w:pPr>
    </w:p>
    <w:p w14:paraId="2B83CC66" w14:textId="77777777" w:rsidR="00640492" w:rsidRPr="00640492" w:rsidRDefault="00640492" w:rsidP="00C763E1">
      <w:pPr>
        <w:numPr>
          <w:ilvl w:val="0"/>
          <w:numId w:val="2"/>
        </w:numPr>
        <w:spacing w:after="120" w:line="300" w:lineRule="atLeast"/>
        <w:ind w:left="284" w:hanging="284"/>
        <w:jc w:val="both"/>
        <w:rPr>
          <w:color w:val="3C3732" w:themeColor="text1"/>
        </w:rPr>
      </w:pPr>
      <w:r w:rsidRPr="00640492">
        <w:rPr>
          <w:color w:val="3C3732" w:themeColor="text1"/>
        </w:rPr>
        <w:t>Méthodes de calcul des niveaux sonores au point de référence décrite au chapitre B de la note technique annexée à la lettr</w:t>
      </w:r>
      <w:r w:rsidR="00323DB7">
        <w:rPr>
          <w:color w:val="3C3732" w:themeColor="text1"/>
        </w:rPr>
        <w:t>e circulaire du 25 juillet 1996 ;</w:t>
      </w:r>
      <w:r w:rsidRPr="00640492">
        <w:rPr>
          <w:color w:val="3C3732" w:themeColor="text1"/>
        </w:rPr>
        <w:t xml:space="preserve"> </w:t>
      </w:r>
    </w:p>
    <w:p w14:paraId="7A453A52" w14:textId="77777777" w:rsidR="00640492" w:rsidRPr="00640492" w:rsidRDefault="00640492" w:rsidP="00C763E1">
      <w:pPr>
        <w:numPr>
          <w:ilvl w:val="0"/>
          <w:numId w:val="2"/>
        </w:numPr>
        <w:spacing w:after="120" w:line="300" w:lineRule="atLeast"/>
        <w:ind w:left="284" w:hanging="284"/>
        <w:jc w:val="both"/>
        <w:rPr>
          <w:color w:val="3C3732" w:themeColor="text1"/>
        </w:rPr>
      </w:pPr>
      <w:r w:rsidRPr="00640492">
        <w:rPr>
          <w:color w:val="3C3732" w:themeColor="text1"/>
        </w:rPr>
        <w:t>Rapport d'étude « Classement sonore des infrastructures de transpor</w:t>
      </w:r>
      <w:r w:rsidR="00323DB7">
        <w:rPr>
          <w:color w:val="3C3732" w:themeColor="text1"/>
        </w:rPr>
        <w:t>ts terrestres » CERTU, mars1998 ;</w:t>
      </w:r>
    </w:p>
    <w:p w14:paraId="4CDB50C0" w14:textId="77777777" w:rsidR="00323DB7" w:rsidRDefault="00323DB7" w:rsidP="00323DB7">
      <w:pPr>
        <w:numPr>
          <w:ilvl w:val="0"/>
          <w:numId w:val="2"/>
        </w:numPr>
        <w:spacing w:after="120" w:line="300" w:lineRule="atLeast"/>
        <w:ind w:left="284" w:hanging="284"/>
        <w:jc w:val="both"/>
        <w:rPr>
          <w:color w:val="3C3732" w:themeColor="text1"/>
        </w:rPr>
      </w:pPr>
      <w:r w:rsidRPr="00323DB7">
        <w:rPr>
          <w:color w:val="3C3732" w:themeColor="text1"/>
        </w:rPr>
        <w:t>« Mise en place des observatoires du bruit » : manuel d’utilisation de MapBruit v3, CERTU, Version 4.3 du 2 décembre 2016</w:t>
      </w:r>
      <w:r>
        <w:rPr>
          <w:color w:val="3C3732" w:themeColor="text1"/>
        </w:rPr>
        <w:t> ;</w:t>
      </w:r>
    </w:p>
    <w:p w14:paraId="14B5C46C" w14:textId="77777777" w:rsidR="00323DB7" w:rsidRPr="00323DB7" w:rsidRDefault="00323DB7" w:rsidP="00323DB7">
      <w:pPr>
        <w:numPr>
          <w:ilvl w:val="0"/>
          <w:numId w:val="2"/>
        </w:numPr>
        <w:spacing w:after="120" w:line="300" w:lineRule="atLeast"/>
        <w:ind w:left="284" w:hanging="284"/>
        <w:jc w:val="both"/>
        <w:rPr>
          <w:color w:val="3C3732" w:themeColor="text1"/>
        </w:rPr>
      </w:pPr>
      <w:r w:rsidRPr="00323DB7">
        <w:rPr>
          <w:color w:val="3C3732" w:themeColor="text1"/>
        </w:rPr>
        <w:t>Les différentes notes présentant les évolutions de l’application MapBruit v3.</w:t>
      </w:r>
    </w:p>
    <w:p w14:paraId="1C3D2194" w14:textId="77777777" w:rsidR="00640492" w:rsidRPr="00640492" w:rsidRDefault="00640492" w:rsidP="00C763E1">
      <w:pPr>
        <w:numPr>
          <w:ilvl w:val="0"/>
          <w:numId w:val="2"/>
        </w:numPr>
        <w:spacing w:after="120" w:line="300" w:lineRule="atLeast"/>
        <w:ind w:left="284" w:hanging="284"/>
        <w:jc w:val="both"/>
        <w:rPr>
          <w:color w:val="3C3732" w:themeColor="text1"/>
        </w:rPr>
      </w:pPr>
      <w:r w:rsidRPr="00640492">
        <w:rPr>
          <w:color w:val="3C3732" w:themeColor="text1"/>
        </w:rPr>
        <w:t xml:space="preserve">Annexe C : </w:t>
      </w:r>
      <w:r w:rsidRPr="00E56DEE">
        <w:rPr>
          <w:b/>
          <w:color w:val="3C3732" w:themeColor="text1"/>
        </w:rPr>
        <w:t>Equivalence acoustique des séries de matériels</w:t>
      </w:r>
      <w:r w:rsidRPr="00640492">
        <w:rPr>
          <w:color w:val="3C3732" w:themeColor="text1"/>
        </w:rPr>
        <w:t>, du rapport « Méthode et données d’émission sonore pour la réalisation des études prévisionnelles du bruit des infrastructures de transport ferroviaire dans l’environnement », publié par le ministère et SNCF Réseau en janvier 2006</w:t>
      </w:r>
      <w:r w:rsidR="00323DB7">
        <w:rPr>
          <w:color w:val="3C3732" w:themeColor="text1"/>
        </w:rPr>
        <w:t> ;</w:t>
      </w:r>
    </w:p>
    <w:p w14:paraId="703DE309" w14:textId="77777777" w:rsidR="00640492" w:rsidRPr="00640492" w:rsidRDefault="00640492" w:rsidP="00C763E1">
      <w:pPr>
        <w:numPr>
          <w:ilvl w:val="0"/>
          <w:numId w:val="2"/>
        </w:numPr>
        <w:spacing w:after="120" w:line="300" w:lineRule="atLeast"/>
        <w:ind w:left="284" w:hanging="284"/>
        <w:jc w:val="both"/>
        <w:rPr>
          <w:color w:val="3C3732" w:themeColor="text1"/>
        </w:rPr>
      </w:pPr>
      <w:r w:rsidRPr="00640492">
        <w:rPr>
          <w:color w:val="3C3732" w:themeColor="text1"/>
        </w:rPr>
        <w:t xml:space="preserve">« Méthode et données d’émission sonore pour la réalisation des études prévisionnelles du bruit des infrastructures de transport ferroviaire dans l’environnement », publié par le ministère </w:t>
      </w:r>
      <w:r w:rsidR="00323DB7">
        <w:rPr>
          <w:color w:val="3C3732" w:themeColor="text1"/>
        </w:rPr>
        <w:t>et SNCF Réseau en octobre 2012 ;</w:t>
      </w:r>
    </w:p>
    <w:p w14:paraId="113BB9EC" w14:textId="77777777" w:rsidR="00D27EB3" w:rsidRDefault="00D27EB3" w:rsidP="00C763E1">
      <w:pPr>
        <w:numPr>
          <w:ilvl w:val="0"/>
          <w:numId w:val="2"/>
        </w:numPr>
        <w:spacing w:after="120" w:line="300" w:lineRule="atLeast"/>
        <w:ind w:left="284" w:hanging="284"/>
        <w:jc w:val="both"/>
        <w:rPr>
          <w:color w:val="3C3732" w:themeColor="text1"/>
        </w:rPr>
      </w:pPr>
      <w:r>
        <w:rPr>
          <w:color w:val="3C3732" w:themeColor="text1"/>
        </w:rPr>
        <w:t xml:space="preserve">Norme  NF  S31-133 </w:t>
      </w:r>
      <w:r w:rsidRPr="00D27EB3">
        <w:rPr>
          <w:color w:val="3C3732" w:themeColor="text1"/>
        </w:rPr>
        <w:t>«  Acoustique  – Bruit  dans  l'environnement  –  calcul  des  niveaux sonores » – AFNOR, février 2011</w:t>
      </w:r>
      <w:r w:rsidR="00323DB7">
        <w:rPr>
          <w:color w:val="3C3732" w:themeColor="text1"/>
        </w:rPr>
        <w:t> ;</w:t>
      </w:r>
    </w:p>
    <w:p w14:paraId="3B584AB5" w14:textId="77777777" w:rsidR="00D27EB3" w:rsidRPr="00D27EB3" w:rsidRDefault="00D27EB3" w:rsidP="00C763E1">
      <w:pPr>
        <w:numPr>
          <w:ilvl w:val="0"/>
          <w:numId w:val="2"/>
        </w:numPr>
        <w:spacing w:after="120" w:line="300" w:lineRule="atLeast"/>
        <w:ind w:left="284" w:hanging="284"/>
        <w:jc w:val="both"/>
        <w:rPr>
          <w:color w:val="3C3732" w:themeColor="text1"/>
        </w:rPr>
      </w:pPr>
      <w:r w:rsidRPr="00EC6253">
        <w:rPr>
          <w:color w:val="3C3732" w:themeColor="text1"/>
        </w:rPr>
        <w:t>Norme NF S 31-130  « Cartographie du bruit en milieu extérieur »</w:t>
      </w:r>
      <w:r w:rsidRPr="00D27EB3">
        <w:rPr>
          <w:color w:val="3C3732" w:themeColor="text1"/>
        </w:rPr>
        <w:t xml:space="preserve"> » – AFNOR, </w:t>
      </w:r>
      <w:r>
        <w:rPr>
          <w:color w:val="3C3732" w:themeColor="text1"/>
        </w:rPr>
        <w:t>décembre 2008</w:t>
      </w:r>
      <w:r w:rsidR="00323DB7">
        <w:rPr>
          <w:color w:val="3C3732" w:themeColor="text1"/>
        </w:rPr>
        <w:t>.</w:t>
      </w:r>
    </w:p>
    <w:p w14:paraId="4536CF88" w14:textId="77777777" w:rsidR="00611335" w:rsidRPr="004F3E6E" w:rsidRDefault="00381E7D" w:rsidP="00F553CE">
      <w:pPr>
        <w:keepNext/>
        <w:keepLines/>
        <w:numPr>
          <w:ilvl w:val="0"/>
          <w:numId w:val="3"/>
        </w:numPr>
        <w:spacing w:before="720" w:after="240" w:line="500" w:lineRule="atLeast"/>
        <w:ind w:left="0" w:firstLine="0"/>
        <w:contextualSpacing/>
        <w:outlineLvl w:val="0"/>
        <w:rPr>
          <w:rFonts w:asciiTheme="majorHAnsi" w:eastAsiaTheme="majorEastAsia" w:hAnsiTheme="majorHAnsi" w:cstheme="majorBidi"/>
          <w:bCs/>
          <w:caps/>
          <w:color w:val="009AA6" w:themeColor="accent1"/>
          <w:sz w:val="48"/>
          <w:szCs w:val="48"/>
        </w:rPr>
      </w:pPr>
      <w:r>
        <w:rPr>
          <w:color w:val="3C3732" w:themeColor="text1"/>
        </w:rPr>
        <w:br w:type="column"/>
      </w:r>
      <w:bookmarkStart w:id="17" w:name="_Toc490729734"/>
      <w:r w:rsidR="00B21569">
        <w:rPr>
          <w:rFonts w:asciiTheme="majorHAnsi" w:eastAsiaTheme="majorEastAsia" w:hAnsiTheme="majorHAnsi" w:cstheme="majorBidi"/>
          <w:bCs/>
          <w:caps/>
          <w:color w:val="009AA6" w:themeColor="accent1"/>
          <w:sz w:val="48"/>
          <w:szCs w:val="48"/>
        </w:rPr>
        <w:lastRenderedPageBreak/>
        <w:t>mÉthodologie</w:t>
      </w:r>
      <w:bookmarkEnd w:id="17"/>
    </w:p>
    <w:p w14:paraId="62C45CB6" w14:textId="77777777" w:rsidR="00381E7D" w:rsidRDefault="00381E7D" w:rsidP="00381E7D">
      <w:pPr>
        <w:pStyle w:val="Titre2"/>
        <w:spacing w:after="120"/>
      </w:pPr>
      <w:bookmarkStart w:id="18" w:name="_Toc451941657"/>
      <w:bookmarkStart w:id="19" w:name="_Toc490729735"/>
      <w:r>
        <w:t>Données d’entrée utilisées</w:t>
      </w:r>
      <w:bookmarkEnd w:id="18"/>
      <w:bookmarkEnd w:id="19"/>
    </w:p>
    <w:p w14:paraId="222596D3" w14:textId="77777777" w:rsidR="00381E7D" w:rsidRDefault="00381E7D" w:rsidP="00381E7D">
      <w:pPr>
        <w:pStyle w:val="Textepuce1"/>
      </w:pPr>
      <w:r w:rsidRPr="00EC28FA">
        <w:t>La méthodologie employée pour réviser le classement sonore d</w:t>
      </w:r>
      <w:r>
        <w:t xml:space="preserve">u réseau ferré en région </w:t>
      </w:r>
      <w:r w:rsidR="00014A23">
        <w:t>Hauts-de-France</w:t>
      </w:r>
      <w:r>
        <w:t xml:space="preserve"> suit</w:t>
      </w:r>
      <w:r w:rsidRPr="00EC28FA">
        <w:t xml:space="preserve"> celle décrite dans la circulaire du 25/07/96 et détaillée dans le rapport</w:t>
      </w:r>
      <w:r w:rsidRPr="002F01CD">
        <w:t xml:space="preserve"> d'étude « Classement sonore des infrastructures de transports terrestres » </w:t>
      </w:r>
      <w:r>
        <w:t>publié par le CERTU en</w:t>
      </w:r>
      <w:r w:rsidRPr="002F01CD">
        <w:t xml:space="preserve"> mars</w:t>
      </w:r>
      <w:r>
        <w:t xml:space="preserve"> 1</w:t>
      </w:r>
      <w:r w:rsidRPr="002F01CD">
        <w:t>998</w:t>
      </w:r>
      <w:r>
        <w:t xml:space="preserve"> (pages 66 à 78), à savoir :</w:t>
      </w:r>
    </w:p>
    <w:p w14:paraId="1717D4ED" w14:textId="77777777" w:rsidR="00381E7D" w:rsidRPr="00323DB7" w:rsidRDefault="00381E7D" w:rsidP="00381E7D"/>
    <w:p w14:paraId="08504B63" w14:textId="77777777" w:rsidR="00381E7D" w:rsidRDefault="00381E7D" w:rsidP="00381E7D">
      <w:pPr>
        <w:numPr>
          <w:ilvl w:val="0"/>
          <w:numId w:val="2"/>
        </w:numPr>
        <w:spacing w:after="120" w:line="300" w:lineRule="atLeast"/>
        <w:ind w:left="284" w:hanging="284"/>
        <w:jc w:val="both"/>
        <w:rPr>
          <w:color w:val="3C3732" w:themeColor="text1"/>
        </w:rPr>
      </w:pPr>
      <w:r w:rsidRPr="00323DB7">
        <w:rPr>
          <w:b/>
          <w:color w:val="3C3732" w:themeColor="text1"/>
        </w:rPr>
        <w:t>Le précédent classement sonore</w:t>
      </w:r>
      <w:r w:rsidRPr="00323DB7">
        <w:rPr>
          <w:color w:val="3C3732" w:themeColor="text1"/>
        </w:rPr>
        <w:t xml:space="preserve"> au format SIG provenant de MapBruit v3. Cet export </w:t>
      </w:r>
      <w:r w:rsidR="00EC6253">
        <w:rPr>
          <w:color w:val="3C3732" w:themeColor="text1"/>
        </w:rPr>
        <w:t>a permis</w:t>
      </w:r>
      <w:r w:rsidRPr="00323DB7">
        <w:rPr>
          <w:color w:val="3C3732" w:themeColor="text1"/>
        </w:rPr>
        <w:t xml:space="preserve"> de présenter l’évolution du classement sonore (différence de catégorie entre l’a</w:t>
      </w:r>
      <w:r>
        <w:rPr>
          <w:color w:val="3C3732" w:themeColor="text1"/>
        </w:rPr>
        <w:t>ncien et le nouveau classement) ;</w:t>
      </w:r>
    </w:p>
    <w:p w14:paraId="0B68CCCA" w14:textId="77777777" w:rsidR="00381E7D" w:rsidRPr="00323DB7" w:rsidRDefault="00381E7D" w:rsidP="00381E7D">
      <w:pPr>
        <w:numPr>
          <w:ilvl w:val="0"/>
          <w:numId w:val="2"/>
        </w:numPr>
        <w:spacing w:after="120" w:line="300" w:lineRule="atLeast"/>
        <w:ind w:left="284" w:hanging="284"/>
        <w:jc w:val="both"/>
        <w:rPr>
          <w:color w:val="3C3732" w:themeColor="text1"/>
        </w:rPr>
      </w:pPr>
      <w:r w:rsidRPr="00323DB7">
        <w:rPr>
          <w:color w:val="3C3732" w:themeColor="text1"/>
        </w:rPr>
        <w:t>Les arrêtés de classement en vigueur sur les dép</w:t>
      </w:r>
      <w:r>
        <w:rPr>
          <w:color w:val="3C3732" w:themeColor="text1"/>
        </w:rPr>
        <w:t>artements concernés par l’étude ;</w:t>
      </w:r>
    </w:p>
    <w:p w14:paraId="4E852139" w14:textId="77777777" w:rsidR="00381E7D" w:rsidRPr="00323DB7" w:rsidRDefault="00381E7D" w:rsidP="00381E7D">
      <w:pPr>
        <w:numPr>
          <w:ilvl w:val="0"/>
          <w:numId w:val="2"/>
        </w:numPr>
        <w:spacing w:after="120" w:line="300" w:lineRule="atLeast"/>
        <w:ind w:left="284" w:hanging="284"/>
        <w:jc w:val="both"/>
        <w:rPr>
          <w:color w:val="3C3732" w:themeColor="text1"/>
        </w:rPr>
      </w:pPr>
      <w:r w:rsidRPr="00323DB7">
        <w:rPr>
          <w:color w:val="3C3732" w:themeColor="text1"/>
        </w:rPr>
        <w:t xml:space="preserve">Les données relatives au </w:t>
      </w:r>
      <w:r w:rsidR="00522300">
        <w:rPr>
          <w:b/>
          <w:color w:val="3C3732" w:themeColor="text1"/>
        </w:rPr>
        <w:t>trafic en 2015</w:t>
      </w:r>
      <w:r w:rsidRPr="00323DB7">
        <w:rPr>
          <w:color w:val="3C3732" w:themeColor="text1"/>
        </w:rPr>
        <w:t xml:space="preserve"> (bases LERINS et BREHAT), réparties par grandes familles de convois (TGV, GL, TER,</w:t>
      </w:r>
      <w:r w:rsidR="00522300">
        <w:rPr>
          <w:color w:val="3C3732" w:themeColor="text1"/>
        </w:rPr>
        <w:t xml:space="preserve"> Transilien,</w:t>
      </w:r>
      <w:r w:rsidRPr="00323DB7">
        <w:rPr>
          <w:color w:val="3C3732" w:themeColor="text1"/>
        </w:rPr>
        <w:t xml:space="preserve"> Fret). On retrouve également dans ces données la longueur de chaque train </w:t>
      </w:r>
      <w:r>
        <w:rPr>
          <w:color w:val="3C3732" w:themeColor="text1"/>
        </w:rPr>
        <w:t>et parfois la vitesse du convoi ;</w:t>
      </w:r>
    </w:p>
    <w:p w14:paraId="64585841" w14:textId="77777777" w:rsidR="00381E7D" w:rsidRPr="00A85D74" w:rsidRDefault="00381E7D" w:rsidP="00381E7D">
      <w:pPr>
        <w:numPr>
          <w:ilvl w:val="0"/>
          <w:numId w:val="2"/>
        </w:numPr>
        <w:spacing w:after="120" w:line="300" w:lineRule="atLeast"/>
        <w:ind w:left="284" w:hanging="284"/>
        <w:jc w:val="both"/>
        <w:rPr>
          <w:color w:val="3C3732" w:themeColor="text1"/>
        </w:rPr>
      </w:pPr>
      <w:r w:rsidRPr="00A85D74">
        <w:rPr>
          <w:color w:val="3C3732" w:themeColor="text1"/>
        </w:rPr>
        <w:t xml:space="preserve">Les informations relatives aux </w:t>
      </w:r>
      <w:r w:rsidRPr="00A85D74">
        <w:rPr>
          <w:b/>
          <w:color w:val="3C3732" w:themeColor="text1"/>
        </w:rPr>
        <w:t>caractéristiques liées à l’infrastructure</w:t>
      </w:r>
      <w:r w:rsidRPr="00A85D74">
        <w:rPr>
          <w:color w:val="3C3732" w:themeColor="text1"/>
        </w:rPr>
        <w:t> : le type de voie, les vitesses maximales supportées, etc.</w:t>
      </w:r>
      <w:r>
        <w:rPr>
          <w:color w:val="3C3732" w:themeColor="text1"/>
        </w:rPr>
        <w:t> ;</w:t>
      </w:r>
    </w:p>
    <w:p w14:paraId="2C3E9992" w14:textId="77777777" w:rsidR="00381E7D" w:rsidRPr="00A85D74" w:rsidRDefault="00381E7D" w:rsidP="00381E7D">
      <w:pPr>
        <w:numPr>
          <w:ilvl w:val="0"/>
          <w:numId w:val="2"/>
        </w:numPr>
        <w:spacing w:after="120" w:line="300" w:lineRule="atLeast"/>
        <w:ind w:left="284" w:hanging="284"/>
        <w:jc w:val="both"/>
        <w:rPr>
          <w:b/>
          <w:color w:val="3C3732" w:themeColor="text1"/>
        </w:rPr>
      </w:pPr>
      <w:r w:rsidRPr="00A85D74">
        <w:rPr>
          <w:color w:val="3C3732" w:themeColor="text1"/>
        </w:rPr>
        <w:t xml:space="preserve">Les données relatives à la </w:t>
      </w:r>
      <w:r w:rsidRPr="00A85D74">
        <w:rPr>
          <w:b/>
          <w:color w:val="3C3732" w:themeColor="text1"/>
        </w:rPr>
        <w:t>cartographie du bruit stratégique</w:t>
      </w:r>
      <w:r w:rsidRPr="00A85D74">
        <w:rPr>
          <w:color w:val="3C3732" w:themeColor="text1"/>
        </w:rPr>
        <w:t xml:space="preserve"> (CBS) datant de 2011, qui permettent de connaitre la longueur des trains (locomotive + wagons) lorsque celle-ci n’est pas connue depuis l’extraction LERINS. Cette base </w:t>
      </w:r>
      <w:r w:rsidR="00EC6253">
        <w:rPr>
          <w:color w:val="3C3732" w:themeColor="text1"/>
        </w:rPr>
        <w:t>a permis</w:t>
      </w:r>
      <w:r w:rsidRPr="00A85D74">
        <w:rPr>
          <w:color w:val="3C3732" w:themeColor="text1"/>
        </w:rPr>
        <w:t xml:space="preserve"> également de connaitre directement, lorsque l’émission sonore d’un train n’est pas définie, quels sont les </w:t>
      </w:r>
      <w:r w:rsidRPr="00A85D74">
        <w:rPr>
          <w:b/>
          <w:color w:val="3C3732" w:themeColor="text1"/>
        </w:rPr>
        <w:t xml:space="preserve">trains </w:t>
      </w:r>
      <w:r>
        <w:rPr>
          <w:b/>
          <w:color w:val="3C3732" w:themeColor="text1"/>
        </w:rPr>
        <w:t>équivalents à prendre en compte ;</w:t>
      </w:r>
    </w:p>
    <w:p w14:paraId="7896355A" w14:textId="77777777" w:rsidR="00381E7D" w:rsidRPr="00A85D74" w:rsidRDefault="00381E7D" w:rsidP="00381E7D">
      <w:pPr>
        <w:numPr>
          <w:ilvl w:val="0"/>
          <w:numId w:val="2"/>
        </w:numPr>
        <w:spacing w:after="120" w:line="300" w:lineRule="atLeast"/>
        <w:ind w:left="284" w:hanging="284"/>
        <w:jc w:val="both"/>
        <w:rPr>
          <w:color w:val="3C3732" w:themeColor="text1"/>
        </w:rPr>
      </w:pPr>
      <w:r w:rsidRPr="00A85D74">
        <w:rPr>
          <w:color w:val="3C3732" w:themeColor="text1"/>
        </w:rPr>
        <w:t xml:space="preserve">Les </w:t>
      </w:r>
      <w:r w:rsidRPr="00A85D74">
        <w:rPr>
          <w:b/>
          <w:color w:val="3C3732" w:themeColor="text1"/>
        </w:rPr>
        <w:t>projets</w:t>
      </w:r>
      <w:r w:rsidRPr="00A85D74">
        <w:rPr>
          <w:color w:val="3C3732" w:themeColor="text1"/>
        </w:rPr>
        <w:t xml:space="preserve"> ayant fait l'objet d'une ouverture d'enquête publique ou d'un emplacement réservé, accompagnés de tous les éléments utiles à la localisation du tracé, au positionnement des différentes sections (PR), ainsi qu’aux tr</w:t>
      </w:r>
      <w:r w:rsidR="000E6677">
        <w:rPr>
          <w:color w:val="3C3732" w:themeColor="text1"/>
        </w:rPr>
        <w:t>afics et vitesses prévisionnels ;</w:t>
      </w:r>
    </w:p>
    <w:p w14:paraId="3589AA31" w14:textId="707CCCA9" w:rsidR="00381E7D" w:rsidRPr="00A85D74" w:rsidRDefault="00381E7D" w:rsidP="00381E7D">
      <w:pPr>
        <w:numPr>
          <w:ilvl w:val="0"/>
          <w:numId w:val="2"/>
        </w:numPr>
        <w:spacing w:after="120" w:line="300" w:lineRule="atLeast"/>
        <w:ind w:left="284" w:hanging="284"/>
        <w:jc w:val="both"/>
        <w:rPr>
          <w:color w:val="3C3732" w:themeColor="text1"/>
        </w:rPr>
      </w:pPr>
      <w:r w:rsidRPr="00A85D74">
        <w:rPr>
          <w:color w:val="3C3732" w:themeColor="text1"/>
        </w:rPr>
        <w:t xml:space="preserve">Les documents contenant les </w:t>
      </w:r>
      <w:r w:rsidRPr="00A85D74">
        <w:rPr>
          <w:b/>
          <w:color w:val="3C3732" w:themeColor="text1"/>
        </w:rPr>
        <w:t>nouvelles hypothèses de trafics</w:t>
      </w:r>
      <w:r w:rsidR="000E6677">
        <w:rPr>
          <w:b/>
          <w:color w:val="3C3732" w:themeColor="text1"/>
        </w:rPr>
        <w:t> </w:t>
      </w:r>
      <w:r w:rsidR="00A742A8">
        <w:rPr>
          <w:b/>
          <w:color w:val="3C3732" w:themeColor="text1"/>
        </w:rPr>
        <w:t>(</w:t>
      </w:r>
      <w:r w:rsidR="000D3758">
        <w:rPr>
          <w:color w:val="3C3732" w:themeColor="text1"/>
        </w:rPr>
        <w:t>exemple : dossier</w:t>
      </w:r>
      <w:r w:rsidR="00A742A8">
        <w:rPr>
          <w:color w:val="3C3732" w:themeColor="text1"/>
        </w:rPr>
        <w:t xml:space="preserve"> d’étude d’impact)</w:t>
      </w:r>
    </w:p>
    <w:p w14:paraId="7D52F43C" w14:textId="77777777" w:rsidR="00381E7D" w:rsidRDefault="00381E7D" w:rsidP="00381E7D">
      <w:pPr>
        <w:pStyle w:val="Textepuce1"/>
        <w:numPr>
          <w:ilvl w:val="0"/>
          <w:numId w:val="2"/>
        </w:numPr>
        <w:ind w:left="284" w:hanging="284"/>
      </w:pPr>
      <w:r w:rsidRPr="00CE44C3">
        <w:t xml:space="preserve">Les </w:t>
      </w:r>
      <w:r w:rsidRPr="008966FC">
        <w:rPr>
          <w:b/>
        </w:rPr>
        <w:t>fiches de calcul L</w:t>
      </w:r>
      <w:r w:rsidRPr="008966FC">
        <w:rPr>
          <w:b/>
          <w:vertAlign w:val="subscript"/>
        </w:rPr>
        <w:t>Aeq</w:t>
      </w:r>
      <w:r>
        <w:t xml:space="preserve"> </w:t>
      </w:r>
      <w:r w:rsidRPr="00CE44C3">
        <w:t>SNCF</w:t>
      </w:r>
      <w:r w:rsidR="000E6677">
        <w:t xml:space="preserve"> Réseau v3 ;</w:t>
      </w:r>
    </w:p>
    <w:p w14:paraId="7270AB36" w14:textId="5145C0E8" w:rsidR="00381E7D" w:rsidRPr="00A85D74" w:rsidRDefault="00381E7D" w:rsidP="00381E7D">
      <w:pPr>
        <w:numPr>
          <w:ilvl w:val="0"/>
          <w:numId w:val="2"/>
        </w:numPr>
        <w:spacing w:after="120" w:line="300" w:lineRule="atLeast"/>
        <w:ind w:left="284" w:hanging="284"/>
        <w:jc w:val="both"/>
        <w:rPr>
          <w:color w:val="3C3732" w:themeColor="text1"/>
        </w:rPr>
      </w:pPr>
      <w:r w:rsidRPr="00A85D74">
        <w:rPr>
          <w:color w:val="3C3732" w:themeColor="text1"/>
        </w:rPr>
        <w:t>D’autres données permettant le repérage (</w:t>
      </w:r>
      <w:r w:rsidR="00BF457A">
        <w:rPr>
          <w:color w:val="3C3732" w:themeColor="text1"/>
        </w:rPr>
        <w:t>RTE 500 pour les contours communaux</w:t>
      </w:r>
      <w:r w:rsidRPr="00A85D74">
        <w:rPr>
          <w:color w:val="3C3732" w:themeColor="text1"/>
        </w:rPr>
        <w:t>, carte du réseau ferroviaire complet…).</w:t>
      </w:r>
    </w:p>
    <w:p w14:paraId="67653BEA" w14:textId="77777777" w:rsidR="00381E7D" w:rsidRPr="00381E7D" w:rsidRDefault="00381E7D" w:rsidP="00381E7D"/>
    <w:p w14:paraId="31B85F3E" w14:textId="72FAC6BB" w:rsidR="00B9140E" w:rsidRDefault="00B9140E" w:rsidP="00B9140E">
      <w:pPr>
        <w:pStyle w:val="Titre2"/>
      </w:pPr>
      <w:bookmarkStart w:id="20" w:name="_Toc481078513"/>
      <w:bookmarkStart w:id="21" w:name="_Toc490729736"/>
      <w:bookmarkStart w:id="22" w:name="_Toc449455713"/>
      <w:r>
        <w:lastRenderedPageBreak/>
        <w:t xml:space="preserve">Etat des lieux du classement sonore </w:t>
      </w:r>
      <w:bookmarkEnd w:id="20"/>
      <w:r>
        <w:t xml:space="preserve">dans le département de </w:t>
      </w:r>
      <w:r w:rsidR="00DF51FF">
        <w:t>l’Oise</w:t>
      </w:r>
      <w:bookmarkEnd w:id="21"/>
    </w:p>
    <w:p w14:paraId="092AA232" w14:textId="1EB14477" w:rsidR="00C05F04" w:rsidRDefault="00B9140E" w:rsidP="00EC6253">
      <w:pPr>
        <w:pStyle w:val="Textepuce1"/>
      </w:pPr>
      <w:r w:rsidRPr="00EC6253">
        <w:t>Le classement sonore existant en version validée sous MapBruitv3 a été comparé au classement</w:t>
      </w:r>
      <w:r w:rsidR="00814D51">
        <w:t xml:space="preserve"> actuellement</w:t>
      </w:r>
      <w:r w:rsidRPr="00EC6253">
        <w:t xml:space="preserve"> en vigueur (arrêté</w:t>
      </w:r>
      <w:r w:rsidR="00CF21E1" w:rsidRPr="00EC6253">
        <w:t xml:space="preserve"> préfectoral</w:t>
      </w:r>
      <w:r w:rsidRPr="00EC6253">
        <w:t>)</w:t>
      </w:r>
      <w:r w:rsidRPr="003901A7">
        <w:t>.</w:t>
      </w:r>
      <w:r w:rsidRPr="00EC6253">
        <w:t xml:space="preserve"> </w:t>
      </w:r>
    </w:p>
    <w:p w14:paraId="439D1561" w14:textId="6A58A501" w:rsidR="00381E7D" w:rsidRDefault="004F5EC3" w:rsidP="00BF457A">
      <w:pPr>
        <w:pStyle w:val="Titre2"/>
      </w:pPr>
      <w:r>
        <w:br w:type="column"/>
      </w:r>
      <w:r w:rsidR="009C68A2">
        <w:lastRenderedPageBreak/>
        <w:br w:type="column"/>
      </w:r>
      <w:bookmarkStart w:id="23" w:name="_Toc490729737"/>
      <w:r w:rsidR="00381E7D">
        <w:lastRenderedPageBreak/>
        <w:t>Lignes ferroviaires à classer</w:t>
      </w:r>
      <w:bookmarkEnd w:id="22"/>
      <w:bookmarkEnd w:id="23"/>
    </w:p>
    <w:p w14:paraId="7C4A136F" w14:textId="1E51F372" w:rsidR="004776AC" w:rsidRDefault="004776AC" w:rsidP="004776AC">
      <w:pPr>
        <w:pStyle w:val="Textepuce1"/>
      </w:pPr>
      <w:r w:rsidRPr="00161C86">
        <w:t xml:space="preserve">Les lignes à classer sont celles supportant actuellement </w:t>
      </w:r>
      <w:r w:rsidR="006639EA">
        <w:t>un trafic supérieur à 4</w:t>
      </w:r>
      <w:r w:rsidR="00BF457A">
        <w:t>0</w:t>
      </w:r>
      <w:r w:rsidRPr="00E71008">
        <w:t xml:space="preserve"> trains par jour</w:t>
      </w:r>
      <w:r w:rsidR="00BF457A">
        <w:t xml:space="preserve"> (marge de 2</w:t>
      </w:r>
      <w:r w:rsidRPr="00161C86">
        <w:t>0% par rapport au seuil règlementaire de 50 trains</w:t>
      </w:r>
      <w:r>
        <w:t>).</w:t>
      </w:r>
    </w:p>
    <w:p w14:paraId="40D88A6D" w14:textId="119C4194" w:rsidR="0013609B" w:rsidRDefault="00BF457A" w:rsidP="00EC6253">
      <w:pPr>
        <w:pStyle w:val="Titre2"/>
        <w:tabs>
          <w:tab w:val="left" w:pos="567"/>
        </w:tabs>
        <w:spacing w:after="120"/>
        <w:ind w:left="578" w:hanging="578"/>
      </w:pPr>
      <w:bookmarkStart w:id="24" w:name="_Toc490729738"/>
      <w:bookmarkStart w:id="25" w:name="_Toc449455719"/>
      <w:r w:rsidRPr="00BF457A">
        <w:drawing>
          <wp:anchor distT="0" distB="0" distL="114300" distR="114300" simplePos="0" relativeHeight="251725824" behindDoc="1" locked="0" layoutInCell="1" allowOverlap="1" wp14:anchorId="62F2E848" wp14:editId="7E98542C">
            <wp:simplePos x="0" y="0"/>
            <wp:positionH relativeFrom="column">
              <wp:posOffset>-9467215</wp:posOffset>
            </wp:positionH>
            <wp:positionV relativeFrom="paragraph">
              <wp:posOffset>378460</wp:posOffset>
            </wp:positionV>
            <wp:extent cx="6364605" cy="7350125"/>
            <wp:effectExtent l="0" t="0" r="0" b="3175"/>
            <wp:wrapTight wrapText="bothSides">
              <wp:wrapPolygon edited="0">
                <wp:start x="0" y="0"/>
                <wp:lineTo x="0" y="21553"/>
                <wp:lineTo x="21529" y="21553"/>
                <wp:lineTo x="21529" y="0"/>
                <wp:lineTo x="0" y="0"/>
              </wp:wrapPolygon>
            </wp:wrapTight>
            <wp:docPr id="10"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364605" cy="7350125"/>
                    </a:xfrm>
                    <a:prstGeom prst="rect">
                      <a:avLst/>
                    </a:prstGeom>
                    <a:noFill/>
                    <a:ln>
                      <a:noFill/>
                    </a:ln>
                  </pic:spPr>
                </pic:pic>
              </a:graphicData>
            </a:graphic>
            <wp14:sizeRelH relativeFrom="page">
              <wp14:pctWidth>0</wp14:pctWidth>
            </wp14:sizeRelH>
            <wp14:sizeRelV relativeFrom="page">
              <wp14:pctHeight>0</wp14:pctHeight>
            </wp14:sizeRelV>
          </wp:anchor>
        </w:drawing>
      </w:r>
      <w:r w:rsidR="0013609B">
        <w:t>Découpage en tronçon acoustiquement homogène</w:t>
      </w:r>
      <w:bookmarkEnd w:id="24"/>
    </w:p>
    <w:p w14:paraId="4E43503D" w14:textId="77777777" w:rsidR="00CF21E1" w:rsidRDefault="00CF21E1" w:rsidP="00CF21E1">
      <w:pPr>
        <w:pStyle w:val="Textepuce1"/>
      </w:pPr>
      <w:r w:rsidRPr="002B70DC">
        <w:t xml:space="preserve">Les données d’entrées de la nouvelle base </w:t>
      </w:r>
      <w:r>
        <w:t>ont permis le découpage</w:t>
      </w:r>
      <w:r w:rsidRPr="002B70DC">
        <w:t xml:space="preserve"> </w:t>
      </w:r>
      <w:r>
        <w:t>en</w:t>
      </w:r>
      <w:r w:rsidRPr="002B70DC">
        <w:t xml:space="preserve"> </w:t>
      </w:r>
      <w:r w:rsidRPr="00936F8E">
        <w:t>tronçons acoustiquement homogènes</w:t>
      </w:r>
      <w:r>
        <w:t>.</w:t>
      </w:r>
    </w:p>
    <w:p w14:paraId="076A096F" w14:textId="77777777" w:rsidR="008E5A68" w:rsidRDefault="008E5A68" w:rsidP="008E5A68">
      <w:pPr>
        <w:pStyle w:val="Textepuce1"/>
      </w:pPr>
      <w:r w:rsidRPr="002B70DC">
        <w:t xml:space="preserve">Chaque tronçon </w:t>
      </w:r>
      <w:r>
        <w:t>homogène est</w:t>
      </w:r>
      <w:r w:rsidRPr="002B70DC">
        <w:t xml:space="preserve"> représenté par des paramètres uniques nécessaires pour le </w:t>
      </w:r>
      <w:r>
        <w:t>calcul des émissions sonores</w:t>
      </w:r>
      <w:r w:rsidRPr="00936F8E">
        <w:t xml:space="preserve"> </w:t>
      </w:r>
      <w:r>
        <w:t xml:space="preserve">et est </w:t>
      </w:r>
      <w:r w:rsidRPr="002B70DC">
        <w:t>représentatif d’une catégorie de classement.</w:t>
      </w:r>
    </w:p>
    <w:p w14:paraId="09F88F90" w14:textId="77777777" w:rsidR="00EC6253" w:rsidRDefault="00EC6253" w:rsidP="008E5A68">
      <w:pPr>
        <w:pStyle w:val="Textepuce1"/>
      </w:pPr>
      <w:r w:rsidRPr="00EC6253">
        <w:t xml:space="preserve">La longueur minimale des tronçons étudiés </w:t>
      </w:r>
      <w:r w:rsidR="00FE5EAC">
        <w:t>est</w:t>
      </w:r>
      <w:r w:rsidRPr="00EC6253">
        <w:t xml:space="preserve"> conforme aux recommandations du guide CERTU (250 mètres au minimum), excepté pour les tunnels. </w:t>
      </w:r>
    </w:p>
    <w:p w14:paraId="1FA84F8C" w14:textId="77777777" w:rsidR="00FD3038" w:rsidRDefault="00FD3038" w:rsidP="008E5A68">
      <w:pPr>
        <w:pStyle w:val="Textepuce1"/>
      </w:pPr>
    </w:p>
    <w:p w14:paraId="1700653C" w14:textId="77777777" w:rsidR="008E5A68" w:rsidRPr="008E5A68" w:rsidRDefault="008E5A68" w:rsidP="008E5A68">
      <w:pPr>
        <w:pStyle w:val="Textepuce1"/>
        <w:rPr>
          <w:b/>
        </w:rPr>
      </w:pPr>
      <w:r w:rsidRPr="008E5A68">
        <w:rPr>
          <w:b/>
        </w:rPr>
        <w:t xml:space="preserve">Le découpage des lignes ferroviaires en tronçons acoustiquement homogènes </w:t>
      </w:r>
      <w:r w:rsidR="00FE5EAC">
        <w:rPr>
          <w:b/>
        </w:rPr>
        <w:t>a été réalisé</w:t>
      </w:r>
      <w:r w:rsidRPr="008E5A68">
        <w:rPr>
          <w:b/>
        </w:rPr>
        <w:t xml:space="preserve"> en fonction des paramèt</w:t>
      </w:r>
      <w:r>
        <w:rPr>
          <w:b/>
        </w:rPr>
        <w:t>res décrits aux points suivants :</w:t>
      </w:r>
    </w:p>
    <w:p w14:paraId="05386B31" w14:textId="77777777" w:rsidR="00611335" w:rsidRDefault="00AD12E5" w:rsidP="00FE5EAC">
      <w:pPr>
        <w:pStyle w:val="Titre3"/>
      </w:pPr>
      <w:bookmarkStart w:id="26" w:name="_Toc490729739"/>
      <w:r>
        <w:t>V</w:t>
      </w:r>
      <w:r w:rsidR="00611335">
        <w:t>olume de trafic</w:t>
      </w:r>
      <w:bookmarkEnd w:id="25"/>
      <w:bookmarkEnd w:id="26"/>
    </w:p>
    <w:p w14:paraId="6074F9B6" w14:textId="77777777" w:rsidR="00611335" w:rsidRPr="00E71008" w:rsidRDefault="00611335" w:rsidP="00F72DF7">
      <w:pPr>
        <w:pStyle w:val="Textepuce1"/>
      </w:pPr>
      <w:r w:rsidRPr="00E71008">
        <w:t>Le calcul de la cat</w:t>
      </w:r>
      <w:r>
        <w:t>égorie de classement sonore a été réalisé</w:t>
      </w:r>
      <w:r w:rsidRPr="00E71008">
        <w:t xml:space="preserve"> sur des volumes de</w:t>
      </w:r>
      <w:r>
        <w:t xml:space="preserve"> trafic</w:t>
      </w:r>
      <w:r w:rsidR="00CF21E1">
        <w:t xml:space="preserve"> projetés à l’horizon 203</w:t>
      </w:r>
      <w:r w:rsidR="0090142B">
        <w:t>7</w:t>
      </w:r>
      <w:r w:rsidRPr="00E71008">
        <w:t xml:space="preserve">. </w:t>
      </w:r>
      <w:r w:rsidRPr="0090142B">
        <w:rPr>
          <w:b/>
        </w:rPr>
        <w:t>Le recensement étant au préalable réalisé sur la base des volumes de trafic actuels</w:t>
      </w:r>
      <w:r w:rsidR="0090142B">
        <w:rPr>
          <w:b/>
        </w:rPr>
        <w:t xml:space="preserve"> (LERINS 2015)</w:t>
      </w:r>
      <w:r w:rsidRPr="0090142B">
        <w:rPr>
          <w:b/>
        </w:rPr>
        <w:t>.</w:t>
      </w:r>
    </w:p>
    <w:p w14:paraId="029C9CD4" w14:textId="77777777" w:rsidR="00611335" w:rsidRPr="00E71008" w:rsidRDefault="00611335" w:rsidP="00611335">
      <w:pPr>
        <w:pStyle w:val="Textepuce1"/>
      </w:pPr>
      <w:r>
        <w:t xml:space="preserve">La répartition du volume de </w:t>
      </w:r>
      <w:r w:rsidRPr="00E71008">
        <w:t xml:space="preserve">trafic </w:t>
      </w:r>
      <w:r w:rsidR="00F809B0">
        <w:t xml:space="preserve">a été faite </w:t>
      </w:r>
      <w:r w:rsidRPr="00E71008">
        <w:t xml:space="preserve">par type de convoi (catégorie + matériel roulant) et selon les </w:t>
      </w:r>
      <w:r>
        <w:t>trois</w:t>
      </w:r>
      <w:r w:rsidRPr="00E71008">
        <w:t xml:space="preserve"> périodes réglementaires jour/soir/nuit</w:t>
      </w:r>
      <w:r>
        <w:t xml:space="preserve"> (6h-18h,</w:t>
      </w:r>
      <w:r w:rsidRPr="00E71008">
        <w:t xml:space="preserve"> 18h-22</w:t>
      </w:r>
      <w:r>
        <w:t>h</w:t>
      </w:r>
      <w:r w:rsidRPr="00E71008">
        <w:t>, 22h-6</w:t>
      </w:r>
      <w:r>
        <w:t>h</w:t>
      </w:r>
      <w:r w:rsidRPr="00E71008">
        <w:t xml:space="preserve">). </w:t>
      </w:r>
    </w:p>
    <w:p w14:paraId="4D391F19" w14:textId="77777777" w:rsidR="00611335" w:rsidRDefault="00611335" w:rsidP="00611335">
      <w:pPr>
        <w:pStyle w:val="Textepuce1"/>
      </w:pPr>
      <w:r w:rsidRPr="00E71008">
        <w:t>Les volumes de trafic projeté</w:t>
      </w:r>
      <w:r>
        <w:t>s</w:t>
      </w:r>
      <w:r w:rsidR="00FD3038">
        <w:t xml:space="preserve"> à l’horizon 2037</w:t>
      </w:r>
      <w:r w:rsidRPr="00E71008">
        <w:t xml:space="preserve"> </w:t>
      </w:r>
      <w:r>
        <w:t>ont été pris</w:t>
      </w:r>
      <w:r w:rsidRPr="00E71008">
        <w:t xml:space="preserve"> sur la base d’hypothèses définies pour les grandes familles de convois (Fret, </w:t>
      </w:r>
      <w:r w:rsidR="00FD3038">
        <w:t>Grandes L</w:t>
      </w:r>
      <w:r w:rsidRPr="00E71008">
        <w:t>ignes, TGV, TER</w:t>
      </w:r>
      <w:r w:rsidR="0090142B">
        <w:t xml:space="preserve">, </w:t>
      </w:r>
      <w:r w:rsidR="00FD3038">
        <w:t>Transilien</w:t>
      </w:r>
      <w:r w:rsidRPr="00E71008">
        <w:t xml:space="preserve">) et </w:t>
      </w:r>
      <w:r w:rsidR="00A52B72">
        <w:t xml:space="preserve">sont présentées au </w:t>
      </w:r>
      <w:r w:rsidR="00FE5EAC">
        <w:t>point suivant.</w:t>
      </w:r>
    </w:p>
    <w:p w14:paraId="236AD0C3" w14:textId="77777777" w:rsidR="00CF21E1" w:rsidRDefault="00CF21E1" w:rsidP="00FE5EAC">
      <w:pPr>
        <w:pStyle w:val="Titre3"/>
      </w:pPr>
      <w:bookmarkStart w:id="27" w:name="_Toc490729740"/>
      <w:bookmarkStart w:id="28" w:name="_Toc449455720"/>
      <w:r>
        <w:t>Hypothèses de trafic</w:t>
      </w:r>
      <w:bookmarkEnd w:id="27"/>
    </w:p>
    <w:p w14:paraId="53D788AE" w14:textId="54113094" w:rsidR="00CF21E1" w:rsidRDefault="00732BAF" w:rsidP="00CF21E1">
      <w:pPr>
        <w:pStyle w:val="Sous-titretableau"/>
        <w:spacing w:before="0" w:after="120" w:line="300" w:lineRule="atLeast"/>
        <w:jc w:val="both"/>
        <w:rPr>
          <w:b w:val="0"/>
          <w:caps w:val="0"/>
          <w:sz w:val="22"/>
          <w:szCs w:val="22"/>
        </w:rPr>
      </w:pPr>
      <w:r>
        <w:rPr>
          <w:b w:val="0"/>
          <w:caps w:val="0"/>
          <w:sz w:val="22"/>
          <w:szCs w:val="22"/>
        </w:rPr>
        <w:t>Le grand projet ferroviaire</w:t>
      </w:r>
      <w:r w:rsidR="0090142B" w:rsidRPr="0090142B">
        <w:rPr>
          <w:b w:val="0"/>
          <w:caps w:val="0"/>
          <w:sz w:val="22"/>
          <w:szCs w:val="22"/>
        </w:rPr>
        <w:t xml:space="preserve"> </w:t>
      </w:r>
      <w:r>
        <w:rPr>
          <w:b w:val="0"/>
          <w:caps w:val="0"/>
          <w:sz w:val="22"/>
          <w:szCs w:val="22"/>
        </w:rPr>
        <w:t>« </w:t>
      </w:r>
      <w:r w:rsidRPr="00732BAF">
        <w:rPr>
          <w:caps w:val="0"/>
          <w:sz w:val="22"/>
          <w:szCs w:val="22"/>
        </w:rPr>
        <w:t>Liaison Roissy-Picardie</w:t>
      </w:r>
      <w:r>
        <w:rPr>
          <w:b w:val="0"/>
          <w:caps w:val="0"/>
          <w:sz w:val="22"/>
          <w:szCs w:val="22"/>
        </w:rPr>
        <w:t xml:space="preserve"> » a été étudié </w:t>
      </w:r>
      <w:r w:rsidR="0090142B" w:rsidRPr="0090142B">
        <w:rPr>
          <w:b w:val="0"/>
          <w:caps w:val="0"/>
          <w:sz w:val="22"/>
          <w:szCs w:val="22"/>
        </w:rPr>
        <w:t>et les hypothèses de</w:t>
      </w:r>
      <w:r w:rsidR="00B74680">
        <w:rPr>
          <w:b w:val="0"/>
          <w:caps w:val="0"/>
          <w:sz w:val="22"/>
          <w:szCs w:val="22"/>
        </w:rPr>
        <w:t xml:space="preserve"> trafic intégrées.</w:t>
      </w:r>
    </w:p>
    <w:p w14:paraId="36B5817D" w14:textId="77777777" w:rsidR="00732BAF" w:rsidRDefault="00732BAF" w:rsidP="00CF21E1">
      <w:pPr>
        <w:pStyle w:val="Sous-titretableau"/>
        <w:spacing w:before="0" w:after="120" w:line="300" w:lineRule="atLeast"/>
        <w:jc w:val="both"/>
        <w:rPr>
          <w:caps w:val="0"/>
          <w:sz w:val="22"/>
          <w:szCs w:val="22"/>
        </w:rPr>
      </w:pPr>
    </w:p>
    <w:p w14:paraId="3574A2A4" w14:textId="14F83E44" w:rsidR="0090142B" w:rsidRPr="0090142B" w:rsidRDefault="00BF457A" w:rsidP="00CF21E1">
      <w:pPr>
        <w:pStyle w:val="Sous-titretableau"/>
        <w:spacing w:before="0" w:after="120" w:line="300" w:lineRule="atLeast"/>
        <w:jc w:val="both"/>
        <w:rPr>
          <w:caps w:val="0"/>
          <w:sz w:val="22"/>
          <w:szCs w:val="22"/>
        </w:rPr>
      </w:pPr>
      <w:r w:rsidRPr="008C1D39">
        <w:rPr>
          <w:b w:val="0"/>
          <w:noProof/>
          <w:sz w:val="20"/>
          <w:lang w:eastAsia="fr-FR"/>
        </w:rPr>
        <mc:AlternateContent>
          <mc:Choice Requires="wps">
            <w:drawing>
              <wp:anchor distT="0" distB="0" distL="114300" distR="114300" simplePos="0" relativeHeight="251723776" behindDoc="1" locked="0" layoutInCell="1" allowOverlap="1" wp14:anchorId="141D3A14" wp14:editId="12797366">
                <wp:simplePos x="0" y="0"/>
                <wp:positionH relativeFrom="column">
                  <wp:posOffset>-8449310</wp:posOffset>
                </wp:positionH>
                <wp:positionV relativeFrom="paragraph">
                  <wp:posOffset>839470</wp:posOffset>
                </wp:positionV>
                <wp:extent cx="4362450" cy="1403985"/>
                <wp:effectExtent l="0" t="0" r="19050" b="26670"/>
                <wp:wrapNone/>
                <wp:docPr id="30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62450" cy="1403985"/>
                        </a:xfrm>
                        <a:prstGeom prst="rect">
                          <a:avLst/>
                        </a:prstGeom>
                        <a:solidFill>
                          <a:srgbClr val="FFFFFF"/>
                        </a:solidFill>
                        <a:ln w="9525">
                          <a:solidFill>
                            <a:srgbClr val="000000"/>
                          </a:solidFill>
                          <a:miter lim="800000"/>
                          <a:headEnd/>
                          <a:tailEnd/>
                        </a:ln>
                      </wps:spPr>
                      <wps:txbx>
                        <w:txbxContent>
                          <w:p w14:paraId="7033E0B1" w14:textId="1CC23E62" w:rsidR="00064873" w:rsidRPr="008C1D39" w:rsidRDefault="00064873" w:rsidP="00064873">
                            <w:pPr>
                              <w:pStyle w:val="Textepuce1"/>
                              <w:spacing w:after="0" w:line="240" w:lineRule="auto"/>
                              <w:jc w:val="center"/>
                              <w:rPr>
                                <w:b/>
                                <w:sz w:val="20"/>
                                <w:lang w:val="pt-BR"/>
                              </w:rPr>
                            </w:pPr>
                            <w:r w:rsidRPr="00640492">
                              <w:rPr>
                                <w:b/>
                                <w:sz w:val="20"/>
                                <w:lang w:val="pt-BR"/>
                              </w:rPr>
                              <w:t xml:space="preserve">Tableau </w:t>
                            </w:r>
                            <w:r>
                              <w:rPr>
                                <w:b/>
                                <w:sz w:val="20"/>
                                <w:lang w:val="pt-BR"/>
                              </w:rPr>
                              <w:t>comparatif de la catégorie de classement arrêté et sous MapBruit v3 sur le département de l’Oise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id="_x0000_t202" coordsize="21600,21600" o:spt="202" path="m,l,21600r21600,l21600,xe">
                <v:stroke joinstyle="miter"/>
                <v:path gradientshapeok="t" o:connecttype="rect"/>
              </v:shapetype>
              <v:shape id="Zone de texte 2" o:spid="_x0000_s1027" type="#_x0000_t202" style="position:absolute;left:0;text-align:left;margin-left:-665.3pt;margin-top:66.1pt;width:343.5pt;height:110.55pt;z-index:-25159270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RHCWLAIAAFMEAAAOAAAAZHJzL2Uyb0RvYy54bWysVMlu2zAQvRfoPxC815JlObEFy0Hq1EWB&#10;dAHSXnqjSMoiyq0kbcn5+g4px3G3S1EdCA5n+PjmzYxWN4OS6MCdF0bXeDrJMeKaGib0rsZfPm9f&#10;LTDygWhGpNG8xkfu8c365YtVbytemM5Ixh0CEO2r3ta4C8FWWeZpxxXxE2O5BmdrnCIBTLfLmCM9&#10;oCuZFXl+lfXGMesM5d7D6d3oxOuE37acho9t63lAssbALaTVpbWJa7ZekWrniO0EPdEg/8BCEaHh&#10;0TPUHQkE7Z34DUoJ6ow3bZhQozLTtoLylANkM81/yeahI5anXEAcb88y+f8HSz8cPjkkWI1n+TVG&#10;migo0lcoFWIcBT4EjoooUm99BbEPFqLD8NoMUOyUsLf3hn7zSJtNR/SO3zpn+o4TBiSn8WZ2cXXE&#10;8RGk6d8bBm+RfTAJaGidigqCJgjQoVjHc4GAB6JwWM6uinIOLgq+aZnPlot5eoNUT9et8+EtNwrF&#10;TY0ddECCJ4d7HyIdUj2FxNe8kYJthZTJcLtmIx06EOiWbfpO6D+FSY36Gi/nxXxU4K8Qefr+BKFE&#10;gLaXQtV4cQ4iVdTtjWapKQMRctwDZalPQkbtRhXD0AypcEnlKHJj2BGUdWbscphK2HTGPWLUQ4fX&#10;2H/fE8cxku80VGc5Lcs4Esko59cFGO7S01x6iKYAVeOA0bjdhDRGSTd7C1XciqTvM5MTZejcJPtp&#10;yuJoXNop6vlfsP4BAAD//wMAUEsDBBQABgAIAAAAIQDoirG64QAAAA4BAAAPAAAAZHJzL2Rvd25y&#10;ZXYueG1sTI/BTsMwDIbvSLxDZCQuU5euoRXqmk4waSdO68Y9a7K2onFKkm3d22NOcLT/T78/V5vZ&#10;juxqfBgcSlgtU2AGW6cH7CQcD7vkFViICrUaHRoJdxNgUz8+VKrU7oZ7c21ix6gEQ6kk9DFOJeeh&#10;7Y1VYekmg5Sdnbcq0ug7rr26UbkdeZamBbdqQLrQq8lse9N+NRcrofhuxOLjUy9wf9+9+9bmenvM&#10;pXx+mt/WwKKZ4x8Mv/qkDjU5ndwFdWCjhGQlRFoQTJHIMmDEJMWLoNVJgsiFAF5X/P8b9Q8AAAD/&#10;/wMAUEsBAi0AFAAGAAgAAAAhALaDOJL+AAAA4QEAABMAAAAAAAAAAAAAAAAAAAAAAFtDb250ZW50&#10;X1R5cGVzXS54bWxQSwECLQAUAAYACAAAACEAOP0h/9YAAACUAQAACwAAAAAAAAAAAAAAAAAvAQAA&#10;X3JlbHMvLnJlbHNQSwECLQAUAAYACAAAACEARERwliwCAABTBAAADgAAAAAAAAAAAAAAAAAuAgAA&#10;ZHJzL2Uyb0RvYy54bWxQSwECLQAUAAYACAAAACEA6IqxuuEAAAAOAQAADwAAAAAAAAAAAAAAAACG&#10;BAAAZHJzL2Rvd25yZXYueG1sUEsFBgAAAAAEAAQA8wAAAJQFAAAAAA==&#10;">
                <v:textbox style="mso-fit-shape-to-text:t">
                  <w:txbxContent>
                    <w:p w14:paraId="7033E0B1" w14:textId="1CC23E62" w:rsidR="00064873" w:rsidRPr="008C1D39" w:rsidRDefault="00064873" w:rsidP="00064873">
                      <w:pPr>
                        <w:pStyle w:val="Textepuce1"/>
                        <w:spacing w:after="0" w:line="240" w:lineRule="auto"/>
                        <w:jc w:val="center"/>
                        <w:rPr>
                          <w:b/>
                          <w:sz w:val="20"/>
                          <w:lang w:val="pt-BR"/>
                        </w:rPr>
                      </w:pPr>
                      <w:r w:rsidRPr="00640492">
                        <w:rPr>
                          <w:b/>
                          <w:sz w:val="20"/>
                          <w:lang w:val="pt-BR"/>
                        </w:rPr>
                        <w:t xml:space="preserve">Tableau </w:t>
                      </w:r>
                      <w:r>
                        <w:rPr>
                          <w:b/>
                          <w:sz w:val="20"/>
                          <w:lang w:val="pt-BR"/>
                        </w:rPr>
                        <w:t>comparatif de la catégorie de classement arrêté et sous MapBruit v3 sur le département de l’Oise</w:t>
                      </w:r>
                    </w:p>
                  </w:txbxContent>
                </v:textbox>
              </v:shape>
            </w:pict>
          </mc:Fallback>
        </mc:AlternateContent>
      </w:r>
      <w:r w:rsidR="0090142B" w:rsidRPr="0090142B">
        <w:rPr>
          <w:caps w:val="0"/>
          <w:sz w:val="22"/>
          <w:szCs w:val="22"/>
        </w:rPr>
        <w:t>Pour les tronçons n’ayant pas d’</w:t>
      </w:r>
      <w:r w:rsidR="0090142B">
        <w:rPr>
          <w:caps w:val="0"/>
          <w:sz w:val="22"/>
          <w:szCs w:val="22"/>
        </w:rPr>
        <w:t>hypothèse</w:t>
      </w:r>
      <w:r w:rsidR="0090142B" w:rsidRPr="0090142B">
        <w:rPr>
          <w:caps w:val="0"/>
          <w:sz w:val="22"/>
          <w:szCs w:val="22"/>
        </w:rPr>
        <w:t xml:space="preserve"> à l’horizon 2037, le trafic actuel (LERINS 2015) sera reconduit de manière identique</w:t>
      </w:r>
      <w:r w:rsidR="0090142B">
        <w:rPr>
          <w:caps w:val="0"/>
          <w:sz w:val="22"/>
          <w:szCs w:val="22"/>
        </w:rPr>
        <w:t>.</w:t>
      </w:r>
    </w:p>
    <w:p w14:paraId="569033B6" w14:textId="08E6AFF0" w:rsidR="00CF21E1" w:rsidRDefault="00CF21E1" w:rsidP="00CF21E1">
      <w:pPr>
        <w:pStyle w:val="Textepuce1"/>
        <w:spacing w:after="0" w:line="240" w:lineRule="auto"/>
        <w:jc w:val="center"/>
        <w:rPr>
          <w:b/>
          <w:sz w:val="20"/>
          <w:lang w:val="pt-BR"/>
        </w:rPr>
      </w:pPr>
      <w:r w:rsidRPr="00CF21E1">
        <w:rPr>
          <w:b/>
          <w:sz w:val="20"/>
          <w:lang w:val="pt-BR"/>
        </w:rPr>
        <w:t xml:space="preserve"> </w:t>
      </w:r>
    </w:p>
    <w:p w14:paraId="751CA78D" w14:textId="74961690" w:rsidR="008C1D39" w:rsidRDefault="004B5407">
      <w:pPr>
        <w:spacing w:after="200" w:line="276" w:lineRule="auto"/>
        <w:rPr>
          <w:rFonts w:asciiTheme="majorHAnsi" w:eastAsiaTheme="majorEastAsia" w:hAnsiTheme="majorHAnsi" w:cstheme="majorBidi"/>
          <w:b/>
          <w:bCs/>
          <w:color w:val="009AA6" w:themeColor="accent1"/>
          <w:sz w:val="26"/>
          <w:szCs w:val="26"/>
        </w:rPr>
      </w:pPr>
      <w:r w:rsidRPr="000D3758">
        <w:rPr>
          <w:noProof/>
          <w:lang w:eastAsia="fr-FR"/>
        </w:rPr>
        <w:lastRenderedPageBreak/>
        <w:drawing>
          <wp:anchor distT="0" distB="0" distL="114300" distR="114300" simplePos="0" relativeHeight="251718656" behindDoc="1" locked="0" layoutInCell="1" allowOverlap="1" wp14:anchorId="6EECC79A" wp14:editId="7B88A257">
            <wp:simplePos x="0" y="0"/>
            <wp:positionH relativeFrom="column">
              <wp:posOffset>-262890</wp:posOffset>
            </wp:positionH>
            <wp:positionV relativeFrom="paragraph">
              <wp:posOffset>-399415</wp:posOffset>
            </wp:positionV>
            <wp:extent cx="14382750" cy="5201920"/>
            <wp:effectExtent l="0" t="0" r="0" b="0"/>
            <wp:wrapTight wrapText="bothSides">
              <wp:wrapPolygon edited="0">
                <wp:start x="9069" y="0"/>
                <wp:lineTo x="0" y="949"/>
                <wp:lineTo x="0" y="21516"/>
                <wp:lineTo x="21571" y="21516"/>
                <wp:lineTo x="21571" y="20646"/>
                <wp:lineTo x="21514" y="20566"/>
                <wp:lineTo x="20456" y="20250"/>
                <wp:lineTo x="21571" y="19854"/>
                <wp:lineTo x="21571" y="18035"/>
                <wp:lineTo x="21457" y="17719"/>
                <wp:lineTo x="21571" y="17640"/>
                <wp:lineTo x="21571" y="15504"/>
                <wp:lineTo x="21457" y="15188"/>
                <wp:lineTo x="21571" y="15108"/>
                <wp:lineTo x="21571" y="11944"/>
                <wp:lineTo x="20971" y="11391"/>
                <wp:lineTo x="21571" y="11232"/>
                <wp:lineTo x="21571" y="9571"/>
                <wp:lineTo x="21543" y="9255"/>
                <wp:lineTo x="21457" y="8859"/>
                <wp:lineTo x="21571" y="8622"/>
                <wp:lineTo x="21571" y="6803"/>
                <wp:lineTo x="20427" y="6328"/>
                <wp:lineTo x="21571" y="6091"/>
                <wp:lineTo x="21571" y="4271"/>
                <wp:lineTo x="20398" y="3797"/>
                <wp:lineTo x="21257" y="3797"/>
                <wp:lineTo x="21571" y="3480"/>
                <wp:lineTo x="21571" y="949"/>
                <wp:lineTo x="17394" y="0"/>
                <wp:lineTo x="9069" y="0"/>
              </wp:wrapPolygon>
            </wp:wrapTight>
            <wp:docPr id="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382750" cy="5201920"/>
                    </a:xfrm>
                    <a:prstGeom prst="rect">
                      <a:avLst/>
                    </a:prstGeom>
                    <a:noFill/>
                    <a:ln>
                      <a:noFill/>
                    </a:ln>
                  </pic:spPr>
                </pic:pic>
              </a:graphicData>
            </a:graphic>
            <wp14:sizeRelH relativeFrom="page">
              <wp14:pctWidth>0</wp14:pctWidth>
            </wp14:sizeRelH>
            <wp14:sizeRelV relativeFrom="page">
              <wp14:pctHeight>0</wp14:pctHeight>
            </wp14:sizeRelV>
          </wp:anchor>
        </w:drawing>
      </w:r>
      <w:r w:rsidR="000D3758" w:rsidRPr="00014A23">
        <w:rPr>
          <w:b/>
          <w:noProof/>
          <w:sz w:val="20"/>
          <w:lang w:eastAsia="fr-FR"/>
        </w:rPr>
        <mc:AlternateContent>
          <mc:Choice Requires="wps">
            <w:drawing>
              <wp:anchor distT="0" distB="0" distL="114300" distR="114300" simplePos="0" relativeHeight="251709440" behindDoc="1" locked="0" layoutInCell="1" allowOverlap="1" wp14:anchorId="5E59D0BF" wp14:editId="3CEC86E7">
                <wp:simplePos x="0" y="0"/>
                <wp:positionH relativeFrom="column">
                  <wp:posOffset>2900401</wp:posOffset>
                </wp:positionH>
                <wp:positionV relativeFrom="paragraph">
                  <wp:posOffset>40005</wp:posOffset>
                </wp:positionV>
                <wp:extent cx="8228965" cy="1403985"/>
                <wp:effectExtent l="0" t="0" r="19685" b="13970"/>
                <wp:wrapNone/>
                <wp:docPr id="14"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228965" cy="1403985"/>
                        </a:xfrm>
                        <a:prstGeom prst="rect">
                          <a:avLst/>
                        </a:prstGeom>
                        <a:solidFill>
                          <a:srgbClr val="FFFFFF"/>
                        </a:solidFill>
                        <a:ln w="9525">
                          <a:solidFill>
                            <a:srgbClr val="000000"/>
                          </a:solidFill>
                          <a:miter lim="800000"/>
                          <a:headEnd/>
                          <a:tailEnd/>
                        </a:ln>
                      </wps:spPr>
                      <wps:txbx>
                        <w:txbxContent>
                          <w:p w14:paraId="733E4508" w14:textId="7BD6B88F" w:rsidR="00DF51FF" w:rsidRDefault="00DF51FF" w:rsidP="00014A23">
                            <w:pPr>
                              <w:jc w:val="center"/>
                            </w:pPr>
                            <w:r w:rsidRPr="00640492">
                              <w:rPr>
                                <w:b/>
                                <w:sz w:val="20"/>
                                <w:lang w:val="pt-BR"/>
                              </w:rPr>
                              <w:t xml:space="preserve">Tableau </w:t>
                            </w:r>
                            <w:r>
                              <w:rPr>
                                <w:b/>
                                <w:sz w:val="20"/>
                                <w:lang w:val="pt-BR"/>
                              </w:rPr>
                              <w:t>présentant le trafic actuel et à l’horizon de classement 2037 pour les tronçons ferrés du département de l’Oise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28" type="#_x0000_t202" style="position:absolute;margin-left:228.4pt;margin-top:3.15pt;width:647.95pt;height:110.55pt;z-index:-25160704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GHnwKgIAAFIEAAAOAAAAZHJzL2Uyb0RvYy54bWysVEuP0zAQviPxHyzfadLQLm3UdLV0KUJa&#10;HtLChdvUdhoLv7DdJsuvZ+x0S3ldEDlYHs/488z3zWR1PWhFjsIHaU1Dp5OSEmGY5dLsG/rp4/bZ&#10;gpIQwXBQ1oiGPohAr9dPn6x6V4vKdlZx4QmCmFD3rqFdjK4uisA6oSFMrBMGna31GiKafl9wDz2i&#10;a1VUZXlV9NZz5y0TIeDp7eik64zftoLF920bRCSqoZhbzKvP6y6txXoF9d6D6yQ7pQH/kIUGafDR&#10;M9QtRCAHL3+D0pJ5G2wbJ8zqwratZCLXgNVMy1+que/AiVwLkhPcmabw/2DZu+MHTyRH7WaUGNCo&#10;0WdUinBBohiiIFXiqHehxtB7h8FxeGkHjM/1Bndn2ZdAjN10YPbixnvbdwI45jhNN4uLqyNOSCC7&#10;/q3l+BYcos1AQ+t1IhApIYiOWj2c9cE8CMPDRVUtlldzShj6prPy+XIxz29A/Xjd+RBfC6tJ2jTU&#10;YwNkeDjehZjSgfoxJL0WrJJ8K5XKht/vNsqTI2CzbPN3Qv8pTBnSN3Q5r+YjA3+FKPP3JwgtI3a9&#10;khprOgdBnXh7ZXjuyQhSjXtMWZkTkYm7kcU47Ias21mfneUPyKy3Y5PjUOKms/4bJT02eEPD1wN4&#10;QYl6Y1Cd5XQ2SxORjdn8RYWGv/TsLj1gGEI1NFIybjcxT1Hmzd2giluZ+U1yj5mcUsbGzbSfhixN&#10;xqWdo378CtbfAQAA//8DAFBLAwQUAAYACAAAACEAWLGeed4AAAAKAQAADwAAAGRycy9kb3ducmV2&#10;LnhtbEyPwW7CMBBE75X6D9Yi9YKK00CSKsRBLRKnnghwN/GSRMTr1DYQ/r7mVI6rGb15W6xG3bMr&#10;WtcZEvAxi4Ah1UZ11AjY7zbvn8Ccl6RkbwgF3NHBqnx9KWSuzI22eK18wwKEXC4FtN4POeeublFL&#10;NzMDUshOxmrpw2kbrqy8BbjueRxFKdeyo7DQygHXLdbn6qIFpL/VfPpzUFPa3jffttaJWu8TId4m&#10;49cSmMfR/5fhoR/UoQxOR3Mh5VgvYJGkQd0H2BzYI8+SOAN2FBDH2QJ4WfDnF8o/AAAA//8DAFBL&#10;AQItABQABgAIAAAAIQC2gziS/gAAAOEBAAATAAAAAAAAAAAAAAAAAAAAAABbQ29udGVudF9UeXBl&#10;c10ueG1sUEsBAi0AFAAGAAgAAAAhADj9If/WAAAAlAEAAAsAAAAAAAAAAAAAAAAALwEAAF9yZWxz&#10;Ly5yZWxzUEsBAi0AFAAGAAgAAAAhAMIYefAqAgAAUgQAAA4AAAAAAAAAAAAAAAAALgIAAGRycy9l&#10;Mm9Eb2MueG1sUEsBAi0AFAAGAAgAAAAhAFixnnneAAAACgEAAA8AAAAAAAAAAAAAAAAAhAQAAGRy&#10;cy9kb3ducmV2LnhtbFBLBQYAAAAABAAEAPMAAACPBQAAAAA=&#10;">
                <v:textbox style="mso-fit-shape-to-text:t">
                  <w:txbxContent>
                    <w:p w14:paraId="733E4508" w14:textId="7BD6B88F" w:rsidR="00DF51FF" w:rsidRDefault="00DF51FF" w:rsidP="00014A23">
                      <w:pPr>
                        <w:jc w:val="center"/>
                      </w:pPr>
                      <w:r w:rsidRPr="00640492">
                        <w:rPr>
                          <w:b/>
                          <w:sz w:val="20"/>
                          <w:lang w:val="pt-BR"/>
                        </w:rPr>
                        <w:t xml:space="preserve">Tableau </w:t>
                      </w:r>
                      <w:r>
                        <w:rPr>
                          <w:b/>
                          <w:sz w:val="20"/>
                          <w:lang w:val="pt-BR"/>
                        </w:rPr>
                        <w:t>présentant le trafic actuel et à l’horizon de classement 2037 pour les tronçons ferrés du département de l’Oise</w:t>
                      </w:r>
                    </w:p>
                  </w:txbxContent>
                </v:textbox>
              </v:shape>
            </w:pict>
          </mc:Fallback>
        </mc:AlternateContent>
      </w:r>
      <w:r w:rsidR="000D3758" w:rsidRPr="000D3758">
        <w:t xml:space="preserve">  </w:t>
      </w:r>
      <w:r w:rsidR="008C1D39">
        <w:br w:type="page"/>
      </w:r>
    </w:p>
    <w:p w14:paraId="6754D5A4" w14:textId="77777777" w:rsidR="00611335" w:rsidRDefault="00AD12E5" w:rsidP="00FE5EAC">
      <w:pPr>
        <w:pStyle w:val="Titre3"/>
      </w:pPr>
      <w:bookmarkStart w:id="29" w:name="_Toc490729741"/>
      <w:r>
        <w:lastRenderedPageBreak/>
        <w:t>Vitesse</w:t>
      </w:r>
      <w:r w:rsidR="00611335">
        <w:t xml:space="preserve"> maximale de circulation</w:t>
      </w:r>
      <w:bookmarkEnd w:id="28"/>
      <w:bookmarkEnd w:id="29"/>
    </w:p>
    <w:p w14:paraId="3C94D383" w14:textId="77777777" w:rsidR="00611335" w:rsidRPr="006E7629" w:rsidRDefault="00611335" w:rsidP="00611335">
      <w:pPr>
        <w:pStyle w:val="Textepuce1"/>
      </w:pPr>
      <w:r w:rsidRPr="006E7629">
        <w:t>Sur un segment de ligne</w:t>
      </w:r>
      <w:r>
        <w:t>,</w:t>
      </w:r>
      <w:r w:rsidRPr="006E7629">
        <w:t xml:space="preserve"> il est possible de rencontrer des variations de la vitesse maximale de circulation des trains lié</w:t>
      </w:r>
      <w:r>
        <w:t>es</w:t>
      </w:r>
      <w:r w:rsidRPr="006E7629">
        <w:t xml:space="preserve"> à l’infrastructure</w:t>
      </w:r>
      <w:r>
        <w:t xml:space="preserve"> </w:t>
      </w:r>
      <w:r w:rsidRPr="008F5432">
        <w:rPr>
          <w:i/>
        </w:rPr>
        <w:t>(« vitesse maximale permise sur la ligne »)</w:t>
      </w:r>
      <w:r w:rsidRPr="006E7629">
        <w:t xml:space="preserve">. Les segments de ligne </w:t>
      </w:r>
      <w:r w:rsidR="00F809B0">
        <w:t>ont</w:t>
      </w:r>
      <w:r w:rsidRPr="006E7629">
        <w:t xml:space="preserve"> donc </w:t>
      </w:r>
      <w:r w:rsidR="00F809B0">
        <w:t>été découpés</w:t>
      </w:r>
      <w:r w:rsidRPr="006E7629">
        <w:t xml:space="preserve"> en fonction de ces variations. </w:t>
      </w:r>
    </w:p>
    <w:p w14:paraId="348327C0" w14:textId="77777777" w:rsidR="00611335" w:rsidRDefault="00611335" w:rsidP="00611335">
      <w:pPr>
        <w:pStyle w:val="Textepuce1"/>
      </w:pPr>
      <w:r>
        <w:t xml:space="preserve">La </w:t>
      </w:r>
      <w:r w:rsidRPr="008F5432">
        <w:rPr>
          <w:i/>
        </w:rPr>
        <w:t>« vitesse plancher »</w:t>
      </w:r>
      <w:r w:rsidRPr="00267221">
        <w:t>,</w:t>
      </w:r>
      <w:r w:rsidRPr="006E7629">
        <w:t xml:space="preserve"> c’est-à-dire la vitesse minimale circulée sur un tronçon</w:t>
      </w:r>
      <w:r>
        <w:t>,</w:t>
      </w:r>
      <w:r w:rsidRPr="006E7629">
        <w:t xml:space="preserve"> est de 60</w:t>
      </w:r>
      <w:r>
        <w:t xml:space="preserve"> </w:t>
      </w:r>
      <w:r w:rsidRPr="006E7629">
        <w:t>km/h, conformément aux prescription</w:t>
      </w:r>
      <w:r>
        <w:t>s</w:t>
      </w:r>
      <w:r w:rsidRPr="006E7629">
        <w:t xml:space="preserve"> du guide du CERTU</w:t>
      </w:r>
      <w:r>
        <w:t>.</w:t>
      </w:r>
    </w:p>
    <w:p w14:paraId="2698BE74" w14:textId="77777777" w:rsidR="00611335" w:rsidRDefault="00611335" w:rsidP="00611335">
      <w:pPr>
        <w:pStyle w:val="Textepuce1"/>
        <w:rPr>
          <w:i/>
        </w:rPr>
      </w:pPr>
      <w:r w:rsidRPr="00E87C5E">
        <w:t>Quel</w:t>
      </w:r>
      <w:r w:rsidR="0055058F" w:rsidRPr="00E87C5E">
        <w:t>le</w:t>
      </w:r>
      <w:r w:rsidRPr="00E87C5E">
        <w:t xml:space="preserve"> que soit la ligne </w:t>
      </w:r>
      <w:r w:rsidR="000D0BDC">
        <w:t>empruntée</w:t>
      </w:r>
      <w:r w:rsidRPr="00E87C5E">
        <w:t xml:space="preserve">, chaque type de matériel roulant est limité en vitesse en raison de sa conception. Il s’agit de la </w:t>
      </w:r>
      <w:r w:rsidRPr="00E87C5E">
        <w:rPr>
          <w:i/>
        </w:rPr>
        <w:t>« vitesse maximale</w:t>
      </w:r>
      <w:r w:rsidRPr="008F5432">
        <w:rPr>
          <w:i/>
        </w:rPr>
        <w:t xml:space="preserve"> du type de train ».</w:t>
      </w:r>
      <w:r>
        <w:rPr>
          <w:i/>
        </w:rPr>
        <w:t xml:space="preserve"> </w:t>
      </w:r>
    </w:p>
    <w:p w14:paraId="4CCF297A" w14:textId="77777777" w:rsidR="00611335" w:rsidRPr="006E7629" w:rsidRDefault="00611335" w:rsidP="00611335">
      <w:pPr>
        <w:pStyle w:val="Textepuce1"/>
      </w:pPr>
      <w:r w:rsidRPr="006E7629">
        <w:t>Au moment des calculs de niveaux sonores propre</w:t>
      </w:r>
      <w:r>
        <w:t>s</w:t>
      </w:r>
      <w:r w:rsidRPr="006E7629">
        <w:t xml:space="preserve"> à chaque type de train, </w:t>
      </w:r>
      <w:r w:rsidR="000D0BDC">
        <w:t>a été</w:t>
      </w:r>
      <w:r w:rsidR="00F809B0">
        <w:t xml:space="preserve"> retenu</w:t>
      </w:r>
      <w:r w:rsidRPr="006E7629">
        <w:t> :</w:t>
      </w:r>
    </w:p>
    <w:p w14:paraId="42771625" w14:textId="77777777" w:rsidR="00611335" w:rsidRPr="00DD4D92" w:rsidRDefault="000E6677" w:rsidP="00DD4D92">
      <w:pPr>
        <w:numPr>
          <w:ilvl w:val="0"/>
          <w:numId w:val="2"/>
        </w:numPr>
        <w:spacing w:after="120" w:line="300" w:lineRule="atLeast"/>
        <w:ind w:left="284" w:hanging="284"/>
        <w:jc w:val="both"/>
        <w:rPr>
          <w:color w:val="3C3732" w:themeColor="text1"/>
        </w:rPr>
      </w:pPr>
      <w:r>
        <w:rPr>
          <w:color w:val="3C3732" w:themeColor="text1"/>
        </w:rPr>
        <w:t>P</w:t>
      </w:r>
      <w:r w:rsidR="00611335" w:rsidRPr="00DD4D92">
        <w:rPr>
          <w:color w:val="3C3732" w:themeColor="text1"/>
        </w:rPr>
        <w:t xml:space="preserve">our les faibles vitesses, la « vitesse </w:t>
      </w:r>
      <w:proofErr w:type="gramStart"/>
      <w:r w:rsidR="00611335" w:rsidRPr="00DD4D92">
        <w:rPr>
          <w:color w:val="3C3732" w:themeColor="text1"/>
        </w:rPr>
        <w:t>plancher</w:t>
      </w:r>
      <w:proofErr w:type="gramEnd"/>
      <w:r w:rsidR="00611335" w:rsidRPr="00DD4D92">
        <w:rPr>
          <w:color w:val="3C3732" w:themeColor="text1"/>
        </w:rPr>
        <w:t> » décrite ci-dessus ;</w:t>
      </w:r>
    </w:p>
    <w:p w14:paraId="6D9967B3" w14:textId="77777777" w:rsidR="00611335" w:rsidRPr="00DD4D92" w:rsidRDefault="000E6677" w:rsidP="00DD4D92">
      <w:pPr>
        <w:numPr>
          <w:ilvl w:val="0"/>
          <w:numId w:val="2"/>
        </w:numPr>
        <w:spacing w:after="120" w:line="300" w:lineRule="atLeast"/>
        <w:ind w:left="284" w:hanging="284"/>
        <w:jc w:val="both"/>
        <w:rPr>
          <w:color w:val="3C3732" w:themeColor="text1"/>
        </w:rPr>
      </w:pPr>
      <w:r>
        <w:rPr>
          <w:color w:val="3C3732" w:themeColor="text1"/>
        </w:rPr>
        <w:t>P</w:t>
      </w:r>
      <w:r w:rsidR="00611335" w:rsidRPr="00DD4D92">
        <w:rPr>
          <w:color w:val="3C3732" w:themeColor="text1"/>
        </w:rPr>
        <w:t xml:space="preserve">our les vitesses supérieures à la « vitesse plancher », la plus petite des vitesses entre la « vitesse maximale permise sur la ligne » et la « vitesse maximale du type de train ». </w:t>
      </w:r>
    </w:p>
    <w:p w14:paraId="312C2B33" w14:textId="77777777" w:rsidR="00611335" w:rsidRDefault="00AD12E5" w:rsidP="00FE5EAC">
      <w:pPr>
        <w:pStyle w:val="Titre3"/>
      </w:pPr>
      <w:bookmarkStart w:id="30" w:name="_Toc449455721"/>
      <w:bookmarkStart w:id="31" w:name="_Toc490729742"/>
      <w:r>
        <w:t xml:space="preserve">Nombre de voies et </w:t>
      </w:r>
      <w:r w:rsidR="00611335">
        <w:t>largeur de la plateforme</w:t>
      </w:r>
      <w:bookmarkEnd w:id="30"/>
      <w:bookmarkEnd w:id="31"/>
    </w:p>
    <w:p w14:paraId="06821008" w14:textId="77777777" w:rsidR="00F553CE" w:rsidRDefault="00611335" w:rsidP="00F553CE">
      <w:pPr>
        <w:pStyle w:val="Textepuce1"/>
      </w:pPr>
      <w:r>
        <w:t xml:space="preserve">Sur le réseau ferroviaire </w:t>
      </w:r>
      <w:r w:rsidR="00014A23">
        <w:t>Hauts-de-France étudié</w:t>
      </w:r>
      <w:r>
        <w:t>, il exist</w:t>
      </w:r>
      <w:r w:rsidR="00F553CE">
        <w:t>e des plateformes à voie unique et</w:t>
      </w:r>
      <w:bookmarkStart w:id="32" w:name="_Toc449455722"/>
      <w:r w:rsidR="00FE5EAC">
        <w:t xml:space="preserve"> des plateformes à double voie.</w:t>
      </w:r>
    </w:p>
    <w:p w14:paraId="46ADC7D7" w14:textId="77777777" w:rsidR="00F553CE" w:rsidRDefault="00F553CE" w:rsidP="00F553CE">
      <w:pPr>
        <w:pStyle w:val="Textepuce1"/>
      </w:pPr>
      <w:r>
        <w:t xml:space="preserve">Le guide du CERTU ne donne de terme correctif à appliquer que pour les tronçons constitués de plus de deux voies. Ainsi </w:t>
      </w:r>
      <w:r w:rsidRPr="00111EF4">
        <w:rPr>
          <w:b/>
        </w:rPr>
        <w:t xml:space="preserve">le réseau </w:t>
      </w:r>
      <w:r w:rsidR="00FE5EAC">
        <w:rPr>
          <w:b/>
        </w:rPr>
        <w:t>n’a pas été</w:t>
      </w:r>
      <w:r w:rsidRPr="00111EF4">
        <w:rPr>
          <w:b/>
        </w:rPr>
        <w:t xml:space="preserve"> découpé en fonction de ce paramètre</w:t>
      </w:r>
      <w:r>
        <w:t>.</w:t>
      </w:r>
    </w:p>
    <w:p w14:paraId="13D86125" w14:textId="77777777" w:rsidR="00611335" w:rsidRDefault="00AD12E5" w:rsidP="00FE5EAC">
      <w:pPr>
        <w:pStyle w:val="Titre3"/>
      </w:pPr>
      <w:bookmarkStart w:id="33" w:name="_Toc490729743"/>
      <w:r>
        <w:t>T</w:t>
      </w:r>
      <w:r w:rsidR="00611335">
        <w:t>ype de tissu</w:t>
      </w:r>
      <w:bookmarkEnd w:id="32"/>
      <w:bookmarkEnd w:id="33"/>
    </w:p>
    <w:p w14:paraId="6F137A57" w14:textId="77777777" w:rsidR="00A36D98" w:rsidRDefault="00A36D98" w:rsidP="00611335">
      <w:pPr>
        <w:pStyle w:val="Textepuce1"/>
      </w:pPr>
      <w:r>
        <w:t>La configuration du réseau ferré nécessite d’appliquer la méthodologie relative au « tissu ouvert », compte tenu du fait que la notion de « rue en U » n’est pas adapté au réseau ferré</w:t>
      </w:r>
      <w:r w:rsidR="000E6677">
        <w:t>.</w:t>
      </w:r>
    </w:p>
    <w:p w14:paraId="59495AC2" w14:textId="77777777" w:rsidR="00611335" w:rsidRDefault="00611335" w:rsidP="00611335">
      <w:pPr>
        <w:pStyle w:val="Textepuce1"/>
      </w:pPr>
      <w:r>
        <w:t>D’une part, le guide du CERTU précise que la notion de « rue en U » n’a que peu de sens pour les infrastructures ferroviaires et que d’une façon générale, les lignes ferroviaires exploitées par la SNCF seront traitées selon la méthodologie applicable aux infrastructures en « tissu ouvert ».</w:t>
      </w:r>
    </w:p>
    <w:p w14:paraId="6E2BA7C1" w14:textId="77777777" w:rsidR="00611335" w:rsidRDefault="00611335" w:rsidP="00611335">
      <w:pPr>
        <w:pStyle w:val="Textepuce1"/>
      </w:pPr>
      <w:r>
        <w:t>D’autre part, l</w:t>
      </w:r>
      <w:r w:rsidRPr="00A771C9">
        <w:t>es méthodes de calcul</w:t>
      </w:r>
      <w:r>
        <w:t>s des</w:t>
      </w:r>
      <w:r w:rsidRPr="00A771C9">
        <w:t xml:space="preserve"> niveaux sonores au point de référence décrite</w:t>
      </w:r>
      <w:r>
        <w:t>s</w:t>
      </w:r>
      <w:r w:rsidRPr="00A771C9">
        <w:t xml:space="preserve"> au chapitre B de la note technique annexée à la lettre circulaire du 25 juillet 1996</w:t>
      </w:r>
      <w:r>
        <w:t>,</w:t>
      </w:r>
      <w:r w:rsidRPr="00A771C9">
        <w:t xml:space="preserve"> n’intègre</w:t>
      </w:r>
      <w:r>
        <w:t>nt</w:t>
      </w:r>
      <w:r w:rsidRPr="00A771C9">
        <w:t xml:space="preserve"> pas ce critère dans le calcul (contrairement au calcul des émissions </w:t>
      </w:r>
      <w:r w:rsidR="00361791">
        <w:t>sonores pour le bruit routier).</w:t>
      </w:r>
    </w:p>
    <w:p w14:paraId="1BCF8ACE" w14:textId="77777777" w:rsidR="00611335" w:rsidRDefault="00611335" w:rsidP="00611335">
      <w:pPr>
        <w:pStyle w:val="Textepuce1"/>
        <w:rPr>
          <w:b/>
        </w:rPr>
      </w:pPr>
      <w:r w:rsidRPr="00A771C9">
        <w:t xml:space="preserve">Ainsi, n’ayant aucun impact sur la détermination de la catégorie, </w:t>
      </w:r>
      <w:r w:rsidRPr="00E71008">
        <w:rPr>
          <w:b/>
        </w:rPr>
        <w:t xml:space="preserve">le type de tissu </w:t>
      </w:r>
      <w:r w:rsidR="00F809B0">
        <w:rPr>
          <w:b/>
        </w:rPr>
        <w:t>a été</w:t>
      </w:r>
      <w:r w:rsidRPr="00E71008">
        <w:rPr>
          <w:b/>
        </w:rPr>
        <w:t xml:space="preserve"> renseigné en « tissu ouvert ».</w:t>
      </w:r>
    </w:p>
    <w:p w14:paraId="040CC5B3" w14:textId="77777777" w:rsidR="00611335" w:rsidRDefault="00611335" w:rsidP="00FE5EAC">
      <w:pPr>
        <w:pStyle w:val="Titre3"/>
      </w:pPr>
      <w:bookmarkStart w:id="34" w:name="_Toc451858536"/>
      <w:bookmarkStart w:id="35" w:name="_Toc451858745"/>
      <w:bookmarkStart w:id="36" w:name="_Toc490729744"/>
      <w:r>
        <w:lastRenderedPageBreak/>
        <w:t xml:space="preserve">Nature de la </w:t>
      </w:r>
      <w:bookmarkEnd w:id="34"/>
      <w:bookmarkEnd w:id="35"/>
      <w:r w:rsidR="00341D24">
        <w:t>superstructure</w:t>
      </w:r>
      <w:bookmarkEnd w:id="36"/>
    </w:p>
    <w:p w14:paraId="790914BA" w14:textId="77777777" w:rsidR="00611335" w:rsidRDefault="00611335" w:rsidP="00611335">
      <w:pPr>
        <w:pStyle w:val="Textepuce1"/>
      </w:pPr>
      <w:r>
        <w:t xml:space="preserve">Le réseau ferroviaire en </w:t>
      </w:r>
      <w:r w:rsidR="00014A23">
        <w:t>région Hauts-de-France</w:t>
      </w:r>
      <w:r w:rsidR="002B62BA">
        <w:t xml:space="preserve"> concerné par le classement sonore</w:t>
      </w:r>
      <w:r>
        <w:t xml:space="preserve"> est déjà en très grande partie (plus de 95%)</w:t>
      </w:r>
      <w:r w:rsidRPr="00E71008">
        <w:t xml:space="preserve"> </w:t>
      </w:r>
      <w:r>
        <w:t>basé sur un système d'infrastructure performant</w:t>
      </w:r>
      <w:r w:rsidRPr="00E71008">
        <w:t xml:space="preserve"> </w:t>
      </w:r>
      <w:r>
        <w:t xml:space="preserve">(équipé de longs rails soudés couplés avec des traverses en béton). </w:t>
      </w:r>
    </w:p>
    <w:p w14:paraId="6C6D2651" w14:textId="77777777" w:rsidR="00611335" w:rsidRDefault="002B62BA" w:rsidP="00611335">
      <w:pPr>
        <w:pStyle w:val="Textepuce1"/>
      </w:pPr>
      <w:r>
        <w:t>Ce système d’infrastructure a été retenu</w:t>
      </w:r>
      <w:r w:rsidR="00611335">
        <w:t xml:space="preserve"> pour l’ensemble du réseau étant donné que le calcul des niveaux sonores de référ</w:t>
      </w:r>
      <w:r w:rsidR="00014A23">
        <w:t>ence est établi à l’horizon 2037</w:t>
      </w:r>
      <w:r w:rsidR="00611335">
        <w:t xml:space="preserve"> et que le réseau </w:t>
      </w:r>
      <w:r>
        <w:t>devrait être</w:t>
      </w:r>
      <w:r w:rsidR="00611335">
        <w:t xml:space="preserve"> à cette date intégralement équipé </w:t>
      </w:r>
      <w:r w:rsidR="00611335" w:rsidRPr="00B30C3A">
        <w:t>de longs rails soudés couplés avec des traverses en béton</w:t>
      </w:r>
      <w:r w:rsidR="00611335">
        <w:t>.</w:t>
      </w:r>
    </w:p>
    <w:p w14:paraId="3263F048" w14:textId="77777777" w:rsidR="00611335" w:rsidRPr="00FE5EAC" w:rsidRDefault="00611335" w:rsidP="00FE5EAC">
      <w:pPr>
        <w:pStyle w:val="Titre3"/>
      </w:pPr>
      <w:bookmarkStart w:id="37" w:name="_Toc451858537"/>
      <w:bookmarkStart w:id="38" w:name="_Toc451858746"/>
      <w:bookmarkStart w:id="39" w:name="_Toc490729745"/>
      <w:r w:rsidRPr="00FE5EAC">
        <w:t>Présence d'appareils de voie et présence de ponts métalliques</w:t>
      </w:r>
      <w:bookmarkEnd w:id="37"/>
      <w:bookmarkEnd w:id="38"/>
      <w:bookmarkEnd w:id="39"/>
    </w:p>
    <w:p w14:paraId="3F05C190" w14:textId="77777777" w:rsidR="00611335" w:rsidRDefault="00FE5EAC" w:rsidP="00611335">
      <w:pPr>
        <w:pStyle w:val="Textepuce1"/>
      </w:pPr>
      <w:r>
        <w:t>On ignore</w:t>
      </w:r>
      <w:r w:rsidRPr="00FE5EAC">
        <w:t xml:space="preserve"> dans le calcul du classement, les zones d'appareils de voie ou la présence de ponts métalliques, trop ponctuels, sauf si ceux-ci dépassent 250 mètres de long. Le linéaire étudié n’est pas concerné par ce paramètre.</w:t>
      </w:r>
    </w:p>
    <w:p w14:paraId="5ADF8F1F" w14:textId="77777777" w:rsidR="00611335" w:rsidRDefault="00611335" w:rsidP="00FE5EAC">
      <w:pPr>
        <w:pStyle w:val="Titre3"/>
      </w:pPr>
      <w:bookmarkStart w:id="40" w:name="_Toc490729746"/>
      <w:r>
        <w:t>Cas des tunnels</w:t>
      </w:r>
      <w:bookmarkEnd w:id="40"/>
    </w:p>
    <w:p w14:paraId="4D8281FC" w14:textId="77777777" w:rsidR="00F809B0" w:rsidRDefault="00611335" w:rsidP="00F809B0">
      <w:pPr>
        <w:pStyle w:val="Textepuce1"/>
      </w:pPr>
      <w:r w:rsidRPr="005D23C6">
        <w:t>Si</w:t>
      </w:r>
      <w:r>
        <w:t>,</w:t>
      </w:r>
      <w:r w:rsidRPr="005D23C6">
        <w:t xml:space="preserve"> sur un tronçon de l'infrastructure de transports terrestres, il existe une protection acoustique </w:t>
      </w:r>
      <w:r>
        <w:t>par</w:t>
      </w:r>
      <w:r w:rsidRPr="005D23C6">
        <w:t xml:space="preserve"> couverture ou tunnel, </w:t>
      </w:r>
      <w:r w:rsidRPr="00FE5EAC">
        <w:rPr>
          <w:b/>
        </w:rPr>
        <w:t>il n'y a pas lieu de classer le tronçon considéré</w:t>
      </w:r>
      <w:r>
        <w:t>.</w:t>
      </w:r>
      <w:r w:rsidR="00F809B0">
        <w:t xml:space="preserve"> Les tunnels n’avaient pas </w:t>
      </w:r>
      <w:r w:rsidR="000E3B70">
        <w:t xml:space="preserve">été pris en compte dans le </w:t>
      </w:r>
      <w:r w:rsidR="000E3B70" w:rsidRPr="00E87C5E">
        <w:t>précé</w:t>
      </w:r>
      <w:r w:rsidR="00F809B0" w:rsidRPr="00E87C5E">
        <w:t>dent</w:t>
      </w:r>
      <w:r w:rsidR="00F809B0">
        <w:t xml:space="preserve"> classement et ont donc été intégrés au moment de la révision.</w:t>
      </w:r>
    </w:p>
    <w:p w14:paraId="22C185B4" w14:textId="77777777" w:rsidR="00C22C37" w:rsidRDefault="00C22C37" w:rsidP="00F809B0">
      <w:pPr>
        <w:pStyle w:val="Textepuce1"/>
      </w:pPr>
    </w:p>
    <w:p w14:paraId="7533061B" w14:textId="17E7E0FB" w:rsidR="00155F82" w:rsidRDefault="00000195" w:rsidP="00FE5EAC">
      <w:pPr>
        <w:pStyle w:val="Titre2"/>
      </w:pPr>
      <w:bookmarkStart w:id="41" w:name="_Toc490729747"/>
      <w:r>
        <w:t>Composition des trains circulant sur chaque tronçon</w:t>
      </w:r>
      <w:bookmarkEnd w:id="41"/>
    </w:p>
    <w:p w14:paraId="417E3118" w14:textId="77777777" w:rsidR="00155F82" w:rsidRDefault="004037D4" w:rsidP="004037D4">
      <w:pPr>
        <w:pStyle w:val="Titre3"/>
      </w:pPr>
      <w:bookmarkStart w:id="42" w:name="_Toc490729748"/>
      <w:r>
        <w:t>Longueur et composition des trains</w:t>
      </w:r>
      <w:bookmarkEnd w:id="42"/>
    </w:p>
    <w:p w14:paraId="212E4627" w14:textId="77777777" w:rsidR="00FE5EAC" w:rsidRDefault="00FE5EAC" w:rsidP="00FE5EAC">
      <w:pPr>
        <w:pStyle w:val="Textepuce1"/>
      </w:pPr>
      <w:r w:rsidRPr="00AD6788">
        <w:t xml:space="preserve">L’extraction LERINS </w:t>
      </w:r>
      <w:r w:rsidR="00014A23">
        <w:t>2015</w:t>
      </w:r>
      <w:r w:rsidR="00C22C37">
        <w:t xml:space="preserve"> </w:t>
      </w:r>
      <w:r w:rsidR="00756916">
        <w:t>a permis</w:t>
      </w:r>
      <w:r w:rsidRPr="00AD6788">
        <w:t xml:space="preserve"> de connaitre pour chaque tronçon et à chaque passage d’un convoi, le type d’engin circulant ainsi que sa longueur.</w:t>
      </w:r>
    </w:p>
    <w:p w14:paraId="0746173F" w14:textId="77777777" w:rsidR="00C22C37" w:rsidRDefault="00FE5EAC" w:rsidP="00FE5EAC">
      <w:pPr>
        <w:pStyle w:val="Textepuce1"/>
      </w:pPr>
      <w:r>
        <w:t>Cependant, dans le cas d’une locomotive tractant des wagons Fret ou des voitures voyageurs, seule la locomotive est identifiée</w:t>
      </w:r>
      <w:r w:rsidRPr="00AD6788">
        <w:t xml:space="preserve"> </w:t>
      </w:r>
      <w:r>
        <w:t xml:space="preserve">avec sa longueur correspondante. Des hypothèses </w:t>
      </w:r>
      <w:r w:rsidR="00756916">
        <w:t>ont</w:t>
      </w:r>
      <w:r>
        <w:t xml:space="preserve"> donc</w:t>
      </w:r>
      <w:r w:rsidR="00756916">
        <w:t xml:space="preserve"> été</w:t>
      </w:r>
      <w:r>
        <w:t xml:space="preserve"> nécessaires pour estimer la longueur et le type de wagon\voiture tracté. C’est ce que donne l’étude établie par </w:t>
      </w:r>
      <w:proofErr w:type="spellStart"/>
      <w:r>
        <w:t>BruitParif</w:t>
      </w:r>
      <w:proofErr w:type="spellEnd"/>
      <w:r>
        <w:t xml:space="preserve"> pour le compte de RFF : « Méthode et données de circulation ferroviaire pour la réalisation des cartographies stratégiques du bruit en Ile-de-France ». Ces hypothèses ont été également utilisées en 2011 au moment de la réalisation des Cartographies du Bruit Stratégiques (CBS).</w:t>
      </w:r>
      <w:r w:rsidRPr="00AD6788">
        <w:t xml:space="preserve"> </w:t>
      </w:r>
    </w:p>
    <w:p w14:paraId="26F66D88" w14:textId="77777777" w:rsidR="00FE5EAC" w:rsidRPr="00014A23" w:rsidRDefault="00FE5EAC" w:rsidP="00FE5EAC">
      <w:pPr>
        <w:pStyle w:val="Textepuce1"/>
      </w:pPr>
      <w:r w:rsidRPr="00014A23">
        <w:lastRenderedPageBreak/>
        <w:t>Le champ « Libelle TCT » présent dans l’extraction LERINS permet de distinguer les convois HLP (« Haut-le-pied ») des convois à charge ou à vide.</w:t>
      </w:r>
    </w:p>
    <w:p w14:paraId="56D4C33C" w14:textId="77777777" w:rsidR="000E6677" w:rsidRDefault="000E6677" w:rsidP="00FE5EAC">
      <w:pPr>
        <w:pStyle w:val="Textepuce1"/>
      </w:pPr>
    </w:p>
    <w:p w14:paraId="3B52C3EB" w14:textId="77777777" w:rsidR="00014A23" w:rsidRPr="00FC04E2" w:rsidRDefault="00014A23" w:rsidP="00014A23">
      <w:pPr>
        <w:pStyle w:val="Textepuce1"/>
        <w:rPr>
          <w:b/>
        </w:rPr>
      </w:pPr>
      <w:r w:rsidRPr="00FC04E2">
        <w:rPr>
          <w:b/>
        </w:rPr>
        <w:t>La composition des trains pour chaque grande famille</w:t>
      </w:r>
      <w:r>
        <w:rPr>
          <w:b/>
        </w:rPr>
        <w:t xml:space="preserve"> de convois est détaillée ci-après</w:t>
      </w:r>
      <w:r w:rsidRPr="00FC04E2">
        <w:rPr>
          <w:b/>
        </w:rPr>
        <w:t> :</w:t>
      </w:r>
    </w:p>
    <w:p w14:paraId="7132D028" w14:textId="77777777" w:rsidR="00014A23" w:rsidRPr="00310CCB" w:rsidRDefault="00014A23" w:rsidP="00014A23"/>
    <w:p w14:paraId="45687ACD" w14:textId="77777777" w:rsidR="00014A23" w:rsidRDefault="00014A23" w:rsidP="00014A23">
      <w:pPr>
        <w:pStyle w:val="Textepuce1"/>
        <w:numPr>
          <w:ilvl w:val="0"/>
          <w:numId w:val="2"/>
        </w:numPr>
        <w:ind w:left="284" w:hanging="284"/>
        <w:rPr>
          <w:b/>
        </w:rPr>
      </w:pPr>
      <w:r w:rsidRPr="007C2BB7">
        <w:rPr>
          <w:b/>
        </w:rPr>
        <w:t>Pour le Fret :</w:t>
      </w:r>
    </w:p>
    <w:p w14:paraId="543BF672" w14:textId="77777777" w:rsidR="00014A23" w:rsidRDefault="00014A23" w:rsidP="00014A23">
      <w:pPr>
        <w:pStyle w:val="Textepuce1"/>
      </w:pPr>
      <w:r w:rsidRPr="009C13C3">
        <w:t>L’extraction LERINS ne permet pas d’identifier la longueur du train entier ainsi que le type de wagon utilisé (Wagon F</w:t>
      </w:r>
      <w:r>
        <w:t>ret</w:t>
      </w:r>
      <w:r w:rsidRPr="009C13C3">
        <w:t xml:space="preserve"> freiné fonte, Wagon F</w:t>
      </w:r>
      <w:r>
        <w:t>ret</w:t>
      </w:r>
      <w:r w:rsidRPr="009C13C3">
        <w:t xml:space="preserve"> freiné composite)</w:t>
      </w:r>
      <w:r>
        <w:t>. En effet seule la locomotive tractant les wagons Fret est connue.</w:t>
      </w:r>
    </w:p>
    <w:p w14:paraId="1B6A4371" w14:textId="77777777" w:rsidR="00014A23" w:rsidRPr="00842BED" w:rsidRDefault="00014A23" w:rsidP="00014A23">
      <w:pPr>
        <w:pStyle w:val="Textepuce1"/>
      </w:pPr>
      <w:r>
        <w:t>Cette question peut être en partie résolue dans le cas où l’on considère que tous les Wagons Fret en service à l’horizon 2037 utiliseront un freinage composite. Cependant et a</w:t>
      </w:r>
      <w:r w:rsidRPr="00842BED">
        <w:t>fin de ne pas pénaliser le classement, le freinage des wagons F</w:t>
      </w:r>
      <w:r>
        <w:t>ret</w:t>
      </w:r>
      <w:r w:rsidRPr="00842BED">
        <w:t xml:space="preserve"> sera indiqué comme étant en fonte pour les calculs de la catégorie de classement.</w:t>
      </w:r>
    </w:p>
    <w:p w14:paraId="56A9F93A" w14:textId="77777777" w:rsidR="00014A23" w:rsidRDefault="00014A23" w:rsidP="00014A23">
      <w:pPr>
        <w:pStyle w:val="Textepuce1"/>
      </w:pPr>
      <w:r w:rsidRPr="00842BED">
        <w:t>La longueur retenue pour le F</w:t>
      </w:r>
      <w:r>
        <w:t>ret</w:t>
      </w:r>
      <w:r w:rsidRPr="00842BED">
        <w:t xml:space="preserve"> sera </w:t>
      </w:r>
      <w:r w:rsidRPr="007C2BB7">
        <w:t>de</w:t>
      </w:r>
      <w:r>
        <w:t xml:space="preserve"> la longueur de la locomotive + </w:t>
      </w:r>
      <w:r w:rsidRPr="00842BED">
        <w:t xml:space="preserve">de </w:t>
      </w:r>
      <w:r>
        <w:t>306</w:t>
      </w:r>
      <w:r w:rsidRPr="00842BED">
        <w:t>m</w:t>
      </w:r>
      <w:r>
        <w:t xml:space="preserve"> (correspondant à 18 wagons)</w:t>
      </w:r>
      <w:r w:rsidRPr="00842BED">
        <w:t xml:space="preserve">, ce qui correspond à la longueur standard utilisée </w:t>
      </w:r>
      <w:r>
        <w:t>pour la réalisation de la Cartographie du Bruit Stratégique</w:t>
      </w:r>
      <w:r w:rsidRPr="00842BED">
        <w:t>.</w:t>
      </w:r>
    </w:p>
    <w:p w14:paraId="51CB023B" w14:textId="77777777" w:rsidR="00014A23" w:rsidRPr="008A74E0" w:rsidRDefault="00014A23" w:rsidP="00014A23">
      <w:pPr>
        <w:pStyle w:val="Textepuce1"/>
        <w:rPr>
          <w:b/>
        </w:rPr>
      </w:pPr>
      <w:r w:rsidRPr="008A74E0">
        <w:rPr>
          <w:b/>
        </w:rPr>
        <w:t>Pour les convois Fret HLP, seule la locomotive est prise en compte</w:t>
      </w:r>
    </w:p>
    <w:p w14:paraId="74217B4E" w14:textId="77777777" w:rsidR="00014A23" w:rsidRPr="00842BED" w:rsidRDefault="00014A23" w:rsidP="00014A23">
      <w:pPr>
        <w:pStyle w:val="Textepuce1"/>
      </w:pPr>
    </w:p>
    <w:p w14:paraId="4384526D" w14:textId="77777777" w:rsidR="00014A23" w:rsidRPr="007C2BB7" w:rsidRDefault="00014A23" w:rsidP="00014A23">
      <w:pPr>
        <w:pStyle w:val="Textepuce1"/>
        <w:numPr>
          <w:ilvl w:val="0"/>
          <w:numId w:val="2"/>
        </w:numPr>
        <w:ind w:left="284" w:hanging="284"/>
        <w:rPr>
          <w:b/>
        </w:rPr>
      </w:pPr>
      <w:r w:rsidRPr="007C2BB7">
        <w:rPr>
          <w:b/>
        </w:rPr>
        <w:t>Pour les grandes lignes (GL) :</w:t>
      </w:r>
    </w:p>
    <w:p w14:paraId="465AF970" w14:textId="77777777" w:rsidR="00014A23" w:rsidRDefault="00014A23" w:rsidP="00014A23">
      <w:pPr>
        <w:pStyle w:val="Textepuce1"/>
      </w:pPr>
      <w:r w:rsidRPr="009C13C3">
        <w:t xml:space="preserve">L’extraction LERINS ne permet pas d’identifier la longueur du train entier ainsi que le type de </w:t>
      </w:r>
      <w:r>
        <w:t>voitures</w:t>
      </w:r>
      <w:r w:rsidRPr="009C13C3">
        <w:t xml:space="preserve"> (corail freiné fonte, </w:t>
      </w:r>
      <w:proofErr w:type="spellStart"/>
      <w:r w:rsidRPr="009C13C3">
        <w:t>Lunea</w:t>
      </w:r>
      <w:proofErr w:type="spellEnd"/>
      <w:r w:rsidRPr="009C13C3">
        <w:t xml:space="preserve"> freiné composite)</w:t>
      </w:r>
      <w:r>
        <w:t>.</w:t>
      </w:r>
      <w:r w:rsidRPr="00A479CB">
        <w:t xml:space="preserve"> </w:t>
      </w:r>
      <w:r>
        <w:t>En effet seule la locomotive tractant les voitures est connue.</w:t>
      </w:r>
    </w:p>
    <w:p w14:paraId="2B200F5C" w14:textId="77777777" w:rsidR="00014A23" w:rsidRPr="00842BED" w:rsidRDefault="00014A23" w:rsidP="00014A23">
      <w:pPr>
        <w:pStyle w:val="Textepuce1"/>
      </w:pPr>
      <w:r>
        <w:t>Cette question peut être en partie résolue dans le cas où l’on considère que toutes les voitures en service à l’horizon 2037 utiliseront un freinage composite. Cependant et a</w:t>
      </w:r>
      <w:r w:rsidRPr="00842BED">
        <w:t xml:space="preserve">fin de ne pas pénaliser le classement, le freinage des </w:t>
      </w:r>
      <w:r>
        <w:t>voitures</w:t>
      </w:r>
      <w:r w:rsidRPr="00842BED">
        <w:t xml:space="preserve"> sera indiqué comme étant en fonte</w:t>
      </w:r>
      <w:r>
        <w:t xml:space="preserve"> (VU-VTU)</w:t>
      </w:r>
      <w:r w:rsidRPr="00842BED">
        <w:t xml:space="preserve"> pour les calculs de la catégorie de classement.</w:t>
      </w:r>
    </w:p>
    <w:p w14:paraId="07FA15D1" w14:textId="77777777" w:rsidR="00014A23" w:rsidRDefault="00014A23" w:rsidP="00014A23">
      <w:pPr>
        <w:pStyle w:val="Textepuce1"/>
      </w:pPr>
      <w:r w:rsidRPr="007C2BB7">
        <w:t>La longueur des convois Intercités sera de</w:t>
      </w:r>
      <w:r>
        <w:t xml:space="preserve"> la longueur de la locomotive +</w:t>
      </w:r>
      <w:r w:rsidRPr="007C2BB7">
        <w:t xml:space="preserve"> 2</w:t>
      </w:r>
      <w:r>
        <w:t>37</w:t>
      </w:r>
      <w:r w:rsidRPr="007C2BB7">
        <w:t>m</w:t>
      </w:r>
      <w:r>
        <w:t xml:space="preserve"> (correspondant à 9 voitures)</w:t>
      </w:r>
      <w:r w:rsidRPr="007C2BB7">
        <w:t>, ce qui correspond à la longueur standard utilisée</w:t>
      </w:r>
      <w:r w:rsidRPr="00842BED">
        <w:t xml:space="preserve"> </w:t>
      </w:r>
      <w:r>
        <w:t>pour la réalisation de la Cartographie du Bruit Stratégique</w:t>
      </w:r>
      <w:r w:rsidRPr="00842BED">
        <w:t>.</w:t>
      </w:r>
      <w:r>
        <w:t xml:space="preserve"> </w:t>
      </w:r>
    </w:p>
    <w:p w14:paraId="20239ACA" w14:textId="77777777" w:rsidR="00014A23" w:rsidRPr="008A74E0" w:rsidRDefault="00014A23" w:rsidP="00014A23">
      <w:pPr>
        <w:pStyle w:val="Textepuce1"/>
        <w:rPr>
          <w:b/>
        </w:rPr>
      </w:pPr>
      <w:r w:rsidRPr="008A74E0">
        <w:rPr>
          <w:b/>
        </w:rPr>
        <w:t>Pour les convois Grandes Lignes HLP, seule la locomotive est prise en compte.</w:t>
      </w:r>
    </w:p>
    <w:p w14:paraId="10F60323" w14:textId="77777777" w:rsidR="00014A23" w:rsidRPr="00842BED" w:rsidRDefault="00014A23" w:rsidP="00014A23">
      <w:pPr>
        <w:pStyle w:val="Textepuce1"/>
      </w:pPr>
    </w:p>
    <w:p w14:paraId="48E321B1" w14:textId="77777777" w:rsidR="00014A23" w:rsidRPr="007C2BB7" w:rsidRDefault="00014A23" w:rsidP="00014A23">
      <w:pPr>
        <w:pStyle w:val="Textepuce1"/>
        <w:numPr>
          <w:ilvl w:val="0"/>
          <w:numId w:val="2"/>
        </w:numPr>
        <w:ind w:left="284" w:hanging="284"/>
        <w:rPr>
          <w:b/>
        </w:rPr>
      </w:pPr>
      <w:r w:rsidRPr="007C2BB7">
        <w:rPr>
          <w:b/>
        </w:rPr>
        <w:t>Pour les Trains Express Régionaux (TER) :</w:t>
      </w:r>
    </w:p>
    <w:p w14:paraId="4C90642F" w14:textId="77777777" w:rsidR="00014A23" w:rsidRDefault="00014A23" w:rsidP="00014A23">
      <w:pPr>
        <w:pStyle w:val="Textepuce1"/>
      </w:pPr>
      <w:r>
        <w:t>Les convois TER sont :</w:t>
      </w:r>
    </w:p>
    <w:p w14:paraId="5A603398" w14:textId="77777777" w:rsidR="00014A23" w:rsidRDefault="00014A23" w:rsidP="00014A23">
      <w:pPr>
        <w:pStyle w:val="Textepuce1"/>
        <w:numPr>
          <w:ilvl w:val="0"/>
          <w:numId w:val="28"/>
        </w:numPr>
      </w:pPr>
      <w:r>
        <w:t xml:space="preserve">soit composés d’un automoteur électrique ou diesel (comme par exemple un </w:t>
      </w:r>
      <w:r w:rsidRPr="00A479CB">
        <w:t>B81500</w:t>
      </w:r>
      <w:r>
        <w:t xml:space="preserve">, un X76500…). Dans ce cas, la longueur de l’automoteur est donnée par l’extraction LERINS (par exemple, un </w:t>
      </w:r>
      <w:r w:rsidRPr="007C2BB7">
        <w:t>X 72500</w:t>
      </w:r>
      <w:r>
        <w:t xml:space="preserve"> composée de</w:t>
      </w:r>
      <w:r w:rsidRPr="007C2BB7">
        <w:t xml:space="preserve"> 3 caisses</w:t>
      </w:r>
      <w:r>
        <w:t xml:space="preserve"> a une longueur indiqué de </w:t>
      </w:r>
      <w:r w:rsidRPr="007C2BB7">
        <w:t>75</w:t>
      </w:r>
      <w:r>
        <w:t>m)</w:t>
      </w:r>
    </w:p>
    <w:p w14:paraId="37A823DD" w14:textId="77777777" w:rsidR="00014A23" w:rsidRDefault="00014A23" w:rsidP="00014A23">
      <w:pPr>
        <w:pStyle w:val="Textepuce1"/>
        <w:numPr>
          <w:ilvl w:val="0"/>
          <w:numId w:val="28"/>
        </w:numPr>
      </w:pPr>
      <w:r>
        <w:t xml:space="preserve">soit composés d’une locomotive (par exemple une BB15000, une BB67000…) tractant un matériel remorqué. Dans ce cas </w:t>
      </w:r>
      <w:r w:rsidRPr="0016100E">
        <w:t xml:space="preserve">L’extraction LERINS ne permet pas d’identifier la longueur du </w:t>
      </w:r>
      <w:r>
        <w:t>matériel remorqué. Le type de voiture utilisé lors du précédent classement est la voiture V2N. La longueur des convois TER</w:t>
      </w:r>
      <w:r w:rsidRPr="0016100E">
        <w:t xml:space="preserve"> sera de la longueur de la locomotive + </w:t>
      </w:r>
      <w:r>
        <w:t>104</w:t>
      </w:r>
      <w:r w:rsidRPr="0016100E">
        <w:t xml:space="preserve">m (correspondant à </w:t>
      </w:r>
      <w:r>
        <w:t>4</w:t>
      </w:r>
      <w:r w:rsidRPr="0016100E">
        <w:t xml:space="preserve"> voitures), ce qui correspond à la longueur standard </w:t>
      </w:r>
      <w:r w:rsidRPr="00842BED">
        <w:t xml:space="preserve">utilisée </w:t>
      </w:r>
      <w:r>
        <w:t>pour la réalisation de la Cartographie du Bruit Stratégique</w:t>
      </w:r>
      <w:r w:rsidRPr="00842BED">
        <w:t>.</w:t>
      </w:r>
    </w:p>
    <w:p w14:paraId="4874A05D" w14:textId="77777777" w:rsidR="00014A23" w:rsidRPr="008A74E0" w:rsidRDefault="00014A23" w:rsidP="00014A23">
      <w:pPr>
        <w:pStyle w:val="Textepuce1"/>
        <w:rPr>
          <w:b/>
        </w:rPr>
      </w:pPr>
      <w:r w:rsidRPr="008A74E0">
        <w:rPr>
          <w:b/>
        </w:rPr>
        <w:t>Pour les convois TER HLP, seul l’automoteur ou la locomotive (sans les voitures) est pris en compte.</w:t>
      </w:r>
    </w:p>
    <w:p w14:paraId="3D38E9C6" w14:textId="77777777" w:rsidR="00014A23" w:rsidRPr="009C13C3" w:rsidRDefault="00014A23" w:rsidP="00014A23">
      <w:pPr>
        <w:pStyle w:val="Textepuce1"/>
        <w:ind w:left="720"/>
      </w:pPr>
    </w:p>
    <w:p w14:paraId="4B6D308A" w14:textId="77777777" w:rsidR="00014A23" w:rsidRPr="007C2BB7" w:rsidRDefault="00014A23" w:rsidP="00014A23">
      <w:pPr>
        <w:pStyle w:val="Textepuce1"/>
        <w:numPr>
          <w:ilvl w:val="0"/>
          <w:numId w:val="2"/>
        </w:numPr>
        <w:ind w:left="284" w:hanging="284"/>
        <w:rPr>
          <w:b/>
        </w:rPr>
      </w:pPr>
      <w:r w:rsidRPr="007C2BB7">
        <w:rPr>
          <w:b/>
        </w:rPr>
        <w:t xml:space="preserve">Pour les </w:t>
      </w:r>
      <w:r>
        <w:rPr>
          <w:b/>
        </w:rPr>
        <w:t>TGV</w:t>
      </w:r>
      <w:r w:rsidRPr="007C2BB7">
        <w:rPr>
          <w:b/>
        </w:rPr>
        <w:t> :</w:t>
      </w:r>
    </w:p>
    <w:p w14:paraId="36EBEF48" w14:textId="77777777" w:rsidR="00014A23" w:rsidRDefault="00014A23" w:rsidP="00014A23">
      <w:pPr>
        <w:pStyle w:val="Textepuce1"/>
      </w:pPr>
      <w:r>
        <w:t>Les convois TGV sont connus dans l‘extraction LERINS et comprennent la longueur du convoi ainsi que le type de matériel TGV utilisé.</w:t>
      </w:r>
    </w:p>
    <w:p w14:paraId="14476C22" w14:textId="77777777" w:rsidR="00014A23" w:rsidRDefault="00014A23" w:rsidP="00014A23">
      <w:pPr>
        <w:pStyle w:val="Textepuce1"/>
      </w:pPr>
    </w:p>
    <w:p w14:paraId="130C1910" w14:textId="77777777" w:rsidR="00014A23" w:rsidRPr="00CC72A4" w:rsidRDefault="00014A23" w:rsidP="00014A23">
      <w:pPr>
        <w:pStyle w:val="Textepuce1"/>
        <w:numPr>
          <w:ilvl w:val="0"/>
          <w:numId w:val="2"/>
        </w:numPr>
        <w:ind w:left="284" w:hanging="284"/>
        <w:rPr>
          <w:b/>
        </w:rPr>
      </w:pPr>
      <w:r>
        <w:rPr>
          <w:b/>
        </w:rPr>
        <w:t>Pour le</w:t>
      </w:r>
      <w:r w:rsidRPr="00CC72A4">
        <w:rPr>
          <w:b/>
        </w:rPr>
        <w:t xml:space="preserve"> Transilien :</w:t>
      </w:r>
    </w:p>
    <w:p w14:paraId="522A43F1" w14:textId="77777777" w:rsidR="00014A23" w:rsidRDefault="00014A23" w:rsidP="00014A23">
      <w:pPr>
        <w:pStyle w:val="Textepuce1"/>
      </w:pPr>
      <w:r>
        <w:t>Les convois Transilien sont :</w:t>
      </w:r>
    </w:p>
    <w:p w14:paraId="3A7D592E" w14:textId="77777777" w:rsidR="00014A23" w:rsidRDefault="00014A23" w:rsidP="00014A23">
      <w:pPr>
        <w:pStyle w:val="Textepuce1"/>
        <w:numPr>
          <w:ilvl w:val="0"/>
          <w:numId w:val="28"/>
        </w:numPr>
      </w:pPr>
      <w:r>
        <w:t xml:space="preserve">soit composés d’un automoteur électrique ou diesel (comme par exemple un </w:t>
      </w:r>
      <w:r w:rsidRPr="00A479CB">
        <w:t>B81500</w:t>
      </w:r>
      <w:r>
        <w:t xml:space="preserve"> 4 caisses, Z 20500 (Z2N) 5 caisses …). Dans ce cas, la longueur de l’automoteur est donnée par l’extraction LERINS (par exemple, un Z 20500 (Z2N) composée de 5</w:t>
      </w:r>
      <w:r w:rsidRPr="007C2BB7">
        <w:t xml:space="preserve"> caisses</w:t>
      </w:r>
      <w:r>
        <w:t xml:space="preserve"> a une longueur indiqué de 130m)</w:t>
      </w:r>
    </w:p>
    <w:p w14:paraId="75D31160" w14:textId="77777777" w:rsidR="00014A23" w:rsidRDefault="00014A23" w:rsidP="00014A23">
      <w:pPr>
        <w:pStyle w:val="Textepuce1"/>
        <w:numPr>
          <w:ilvl w:val="0"/>
          <w:numId w:val="28"/>
        </w:numPr>
      </w:pPr>
      <w:r>
        <w:t xml:space="preserve">soit composés d’une locomotive (par exemple une BB15000, une BB67000…) tractant un matériel remorqué. Dans ce cas </w:t>
      </w:r>
      <w:r w:rsidRPr="0016100E">
        <w:t xml:space="preserve">L’extraction LERINS ne permet pas d’identifier la longueur du </w:t>
      </w:r>
      <w:r>
        <w:t>matériel remorqué. Le type de voiture utilisé lors du précédent classement est la voiture VB2N. La longueur des convois Transilien</w:t>
      </w:r>
      <w:r w:rsidRPr="0016100E">
        <w:t xml:space="preserve"> sera de la longueur de la locomotive + </w:t>
      </w:r>
      <w:r>
        <w:t>185</w:t>
      </w:r>
      <w:r w:rsidRPr="0016100E">
        <w:t xml:space="preserve">m (correspondant à </w:t>
      </w:r>
      <w:r>
        <w:t>7</w:t>
      </w:r>
      <w:r w:rsidRPr="0016100E">
        <w:t xml:space="preserve"> voitures), ce qui correspond à la longueur standard </w:t>
      </w:r>
      <w:r w:rsidRPr="00842BED">
        <w:t xml:space="preserve">utilisée </w:t>
      </w:r>
      <w:r>
        <w:t>pour la réalisation de la Cartographie du Bruit Stratégique</w:t>
      </w:r>
      <w:r w:rsidRPr="00842BED">
        <w:t>.</w:t>
      </w:r>
    </w:p>
    <w:p w14:paraId="3D4E7DA5" w14:textId="77777777" w:rsidR="00014A23" w:rsidRPr="008A74E0" w:rsidRDefault="00014A23" w:rsidP="00014A23">
      <w:pPr>
        <w:pStyle w:val="Textepuce1"/>
        <w:rPr>
          <w:b/>
        </w:rPr>
      </w:pPr>
      <w:r w:rsidRPr="008A74E0">
        <w:rPr>
          <w:b/>
        </w:rPr>
        <w:lastRenderedPageBreak/>
        <w:t xml:space="preserve">Pour les convois </w:t>
      </w:r>
      <w:r>
        <w:rPr>
          <w:b/>
        </w:rPr>
        <w:t>Transilien</w:t>
      </w:r>
      <w:r w:rsidRPr="008A74E0">
        <w:rPr>
          <w:b/>
        </w:rPr>
        <w:t xml:space="preserve"> HLP, seul l’automoteur ou la locomotive (sans les voitures) est pris en compte.</w:t>
      </w:r>
    </w:p>
    <w:p w14:paraId="073700D5" w14:textId="77777777" w:rsidR="00014A23" w:rsidRDefault="00014A23" w:rsidP="00014A23">
      <w:pPr>
        <w:pStyle w:val="Textepuce1"/>
        <w:ind w:left="284"/>
      </w:pPr>
    </w:p>
    <w:p w14:paraId="64278F58" w14:textId="77777777" w:rsidR="00014A23" w:rsidRPr="007C2BB7" w:rsidRDefault="00014A23" w:rsidP="00014A23">
      <w:pPr>
        <w:pStyle w:val="Textepuce1"/>
        <w:numPr>
          <w:ilvl w:val="0"/>
          <w:numId w:val="2"/>
        </w:numPr>
        <w:ind w:left="284" w:hanging="284"/>
        <w:rPr>
          <w:b/>
        </w:rPr>
      </w:pPr>
      <w:r>
        <w:rPr>
          <w:b/>
        </w:rPr>
        <w:t>Pour les infra\divers</w:t>
      </w:r>
      <w:r w:rsidRPr="007C2BB7">
        <w:rPr>
          <w:b/>
        </w:rPr>
        <w:t> :</w:t>
      </w:r>
    </w:p>
    <w:p w14:paraId="5CB30400" w14:textId="77777777" w:rsidR="00014A23" w:rsidRDefault="00014A23" w:rsidP="00014A23">
      <w:pPr>
        <w:pStyle w:val="Textepuce1"/>
      </w:pPr>
      <w:r>
        <w:t>Les convois Infra\Divers sont :</w:t>
      </w:r>
    </w:p>
    <w:p w14:paraId="5AAD5674" w14:textId="77777777" w:rsidR="00014A23" w:rsidRDefault="00014A23" w:rsidP="00014A23">
      <w:pPr>
        <w:pStyle w:val="Textepuce1"/>
        <w:numPr>
          <w:ilvl w:val="0"/>
          <w:numId w:val="28"/>
        </w:numPr>
      </w:pPr>
      <w:r>
        <w:t xml:space="preserve">soit composés d’un TGV, soit composés d’un automoteur électrique ou diesel (comme par exemple un </w:t>
      </w:r>
      <w:r w:rsidRPr="00A479CB">
        <w:t>B81500</w:t>
      </w:r>
      <w:r>
        <w:t xml:space="preserve">, un X76500…). Dans ce cas, la longueur de l’automoteur\TGV est donnée par l’extraction LERINS (par exemple, un </w:t>
      </w:r>
      <w:r w:rsidRPr="007C2BB7">
        <w:t>X 72500</w:t>
      </w:r>
      <w:r>
        <w:t xml:space="preserve"> composée de</w:t>
      </w:r>
      <w:r w:rsidRPr="007C2BB7">
        <w:t xml:space="preserve"> 3 caisses</w:t>
      </w:r>
      <w:r>
        <w:t xml:space="preserve"> a une longueur indiquée de 75m)</w:t>
      </w:r>
    </w:p>
    <w:p w14:paraId="46DA93E8" w14:textId="77777777" w:rsidR="00014A23" w:rsidRPr="00950BB9" w:rsidRDefault="00014A23" w:rsidP="00014A23">
      <w:pPr>
        <w:pStyle w:val="Textepuce1"/>
        <w:numPr>
          <w:ilvl w:val="0"/>
          <w:numId w:val="28"/>
        </w:numPr>
      </w:pPr>
      <w:r>
        <w:t xml:space="preserve">soit composés d’une locomotive (par exemple une BB15000, une BB67000…) </w:t>
      </w:r>
    </w:p>
    <w:p w14:paraId="4A68F71C" w14:textId="77777777" w:rsidR="00014A23" w:rsidRDefault="00014A23" w:rsidP="00014A23">
      <w:pPr>
        <w:pStyle w:val="Textepuce1"/>
      </w:pPr>
    </w:p>
    <w:p w14:paraId="37DCC01E" w14:textId="77777777" w:rsidR="004037D4" w:rsidRPr="004037D4" w:rsidRDefault="004037D4" w:rsidP="004037D4">
      <w:pPr>
        <w:pStyle w:val="Titre3"/>
      </w:pPr>
      <w:bookmarkStart w:id="43" w:name="_Toc490729749"/>
      <w:r>
        <w:t>Equivalence sur le matériel roulant</w:t>
      </w:r>
      <w:bookmarkEnd w:id="43"/>
    </w:p>
    <w:p w14:paraId="2AC31BA9" w14:textId="3AF76F94" w:rsidR="00AD2712" w:rsidRDefault="00AD2712" w:rsidP="00AD2712">
      <w:pPr>
        <w:pStyle w:val="Textepuce1"/>
      </w:pPr>
      <w:r w:rsidRPr="00085212">
        <w:t>Dans le fichier Excel provenant de l’extraction 2</w:t>
      </w:r>
      <w:r>
        <w:t>01</w:t>
      </w:r>
      <w:r w:rsidR="006639EA">
        <w:t>5</w:t>
      </w:r>
      <w:r>
        <w:t xml:space="preserve"> LERINS, le champ </w:t>
      </w:r>
      <w:r w:rsidRPr="00085212">
        <w:t xml:space="preserve">« Engin de référence » </w:t>
      </w:r>
      <w:r>
        <w:t>a</w:t>
      </w:r>
      <w:r w:rsidRPr="00085212">
        <w:t xml:space="preserve"> permis de définir </w:t>
      </w:r>
      <w:r>
        <w:t>pour chaque convoi</w:t>
      </w:r>
      <w:r w:rsidRPr="00085212">
        <w:t xml:space="preserve"> les matériels roulants permettant les calculs des niveaux sonores de référence par type de trains.</w:t>
      </w:r>
    </w:p>
    <w:p w14:paraId="1A08F74A" w14:textId="77777777" w:rsidR="00AD2712" w:rsidRDefault="00AD2712" w:rsidP="00AD2712">
      <w:pPr>
        <w:pStyle w:val="Textepuce1"/>
      </w:pPr>
      <w:r w:rsidRPr="00085212">
        <w:t>Cependant, tous les matériels roulants n’étant pas référencés dans la base de calcul</w:t>
      </w:r>
      <w:r>
        <w:t xml:space="preserve"> des fiches LAeq et</w:t>
      </w:r>
      <w:r w:rsidRPr="00085212">
        <w:t xml:space="preserve"> MapBruit v3, il </w:t>
      </w:r>
      <w:r>
        <w:t>a été</w:t>
      </w:r>
      <w:r w:rsidRPr="00085212">
        <w:t xml:space="preserve"> nécessaire de leur </w:t>
      </w:r>
      <w:r>
        <w:t>affecter</w:t>
      </w:r>
      <w:r w:rsidRPr="00085212">
        <w:t xml:space="preserve"> des équivalences. Ces équivalences sont disponibles dans</w:t>
      </w:r>
      <w:r>
        <w:t xml:space="preserve"> le document</w:t>
      </w:r>
      <w:r w:rsidRPr="00085212">
        <w:t xml:space="preserve"> </w:t>
      </w:r>
      <w:r w:rsidRPr="00BA58A8">
        <w:t>«</w:t>
      </w:r>
      <w:r>
        <w:t xml:space="preserve"> </w:t>
      </w:r>
      <w:r w:rsidRPr="00BA58A8">
        <w:t>Méthode et données d’émission sonore pour la réalisation des études prévisionnelles du bruit des infrastructures de transport ferroviaire dans l’environnement »</w:t>
      </w:r>
      <w:r>
        <w:t xml:space="preserve">, </w:t>
      </w:r>
      <w:r w:rsidRPr="00BA58A8">
        <w:t xml:space="preserve">publié par le </w:t>
      </w:r>
      <w:r>
        <w:t>M</w:t>
      </w:r>
      <w:r w:rsidRPr="00BA58A8">
        <w:t xml:space="preserve">inistère </w:t>
      </w:r>
      <w:r>
        <w:t xml:space="preserve">(DGITM) et SNCF/RFF </w:t>
      </w:r>
      <w:r w:rsidRPr="00BA58A8">
        <w:t>en octobre 2012.</w:t>
      </w:r>
      <w:r>
        <w:t xml:space="preserve"> </w:t>
      </w:r>
    </w:p>
    <w:p w14:paraId="6503A401" w14:textId="77777777" w:rsidR="00AD2712" w:rsidRDefault="00AD2712" w:rsidP="00AD2712">
      <w:pPr>
        <w:pStyle w:val="Textepuce1"/>
      </w:pPr>
      <w:r>
        <w:t xml:space="preserve">Dans certains cas, les matériels ne sont pas référencés dans ce guide ; il faut alors se référer à </w:t>
      </w:r>
      <w:r w:rsidRPr="00085212">
        <w:t xml:space="preserve">l’annexe C </w:t>
      </w:r>
      <w:r>
        <w:t>en fin de version antérieure</w:t>
      </w:r>
      <w:r w:rsidRPr="00085212">
        <w:t xml:space="preserve"> « Méthode et données d’émission sonore pour la réalisation des études prévisionnelles du bruit des infrastructures de transport ferroviaire dans l’environnement »</w:t>
      </w:r>
      <w:r>
        <w:t xml:space="preserve">, par les mêmes auteurs mais </w:t>
      </w:r>
      <w:r w:rsidRPr="00085212">
        <w:t>datant de 2006.</w:t>
      </w:r>
    </w:p>
    <w:p w14:paraId="57B79733" w14:textId="77777777" w:rsidR="000E6677" w:rsidRDefault="000E6677" w:rsidP="00AD2712">
      <w:pPr>
        <w:pStyle w:val="Textepuce1"/>
      </w:pPr>
    </w:p>
    <w:p w14:paraId="39305B64" w14:textId="77777777" w:rsidR="000E495F" w:rsidRDefault="000E495F">
      <w:pPr>
        <w:spacing w:after="200" w:line="276" w:lineRule="auto"/>
        <w:rPr>
          <w:rFonts w:asciiTheme="majorHAnsi" w:eastAsiaTheme="majorEastAsia" w:hAnsiTheme="majorHAnsi" w:cstheme="majorBidi"/>
          <w:bCs/>
          <w:caps/>
          <w:color w:val="009AA6" w:themeColor="accent1"/>
          <w:sz w:val="48"/>
          <w:szCs w:val="48"/>
        </w:rPr>
      </w:pPr>
      <w:r>
        <w:rPr>
          <w:rFonts w:asciiTheme="majorHAnsi" w:eastAsiaTheme="majorEastAsia" w:hAnsiTheme="majorHAnsi" w:cstheme="majorBidi"/>
          <w:bCs/>
          <w:caps/>
          <w:color w:val="009AA6" w:themeColor="accent1"/>
          <w:sz w:val="48"/>
          <w:szCs w:val="48"/>
        </w:rPr>
        <w:br w:type="page"/>
      </w:r>
    </w:p>
    <w:p w14:paraId="0F2ED955" w14:textId="1310D684" w:rsidR="005A7DD3" w:rsidRPr="00640492" w:rsidRDefault="005A7DD3" w:rsidP="00DD4D92">
      <w:pPr>
        <w:keepNext/>
        <w:keepLines/>
        <w:numPr>
          <w:ilvl w:val="0"/>
          <w:numId w:val="3"/>
        </w:numPr>
        <w:spacing w:after="240" w:line="500" w:lineRule="atLeast"/>
        <w:ind w:left="0" w:firstLine="0"/>
        <w:outlineLvl w:val="0"/>
        <w:rPr>
          <w:rFonts w:asciiTheme="majorHAnsi" w:eastAsiaTheme="majorEastAsia" w:hAnsiTheme="majorHAnsi" w:cstheme="majorBidi"/>
          <w:bCs/>
          <w:caps/>
          <w:color w:val="009AA6" w:themeColor="accent1"/>
          <w:sz w:val="48"/>
          <w:szCs w:val="48"/>
        </w:rPr>
      </w:pPr>
      <w:bookmarkStart w:id="44" w:name="_Toc490729750"/>
      <w:r>
        <w:rPr>
          <w:rFonts w:asciiTheme="majorHAnsi" w:eastAsiaTheme="majorEastAsia" w:hAnsiTheme="majorHAnsi" w:cstheme="majorBidi"/>
          <w:bCs/>
          <w:caps/>
          <w:color w:val="009AA6" w:themeColor="accent1"/>
          <w:sz w:val="48"/>
          <w:szCs w:val="48"/>
        </w:rPr>
        <w:lastRenderedPageBreak/>
        <w:t>Résultat</w:t>
      </w:r>
      <w:r w:rsidR="009C68A2">
        <w:rPr>
          <w:rFonts w:asciiTheme="majorHAnsi" w:eastAsiaTheme="majorEastAsia" w:hAnsiTheme="majorHAnsi" w:cstheme="majorBidi"/>
          <w:bCs/>
          <w:caps/>
          <w:color w:val="009AA6" w:themeColor="accent1"/>
          <w:sz w:val="48"/>
          <w:szCs w:val="48"/>
        </w:rPr>
        <w:t>s</w:t>
      </w:r>
      <w:r>
        <w:rPr>
          <w:rFonts w:asciiTheme="majorHAnsi" w:eastAsiaTheme="majorEastAsia" w:hAnsiTheme="majorHAnsi" w:cstheme="majorBidi"/>
          <w:bCs/>
          <w:caps/>
          <w:color w:val="009AA6" w:themeColor="accent1"/>
          <w:sz w:val="48"/>
          <w:szCs w:val="48"/>
        </w:rPr>
        <w:t xml:space="preserve"> de classement</w:t>
      </w:r>
      <w:r w:rsidR="00DF51FF">
        <w:rPr>
          <w:rFonts w:asciiTheme="majorHAnsi" w:eastAsiaTheme="majorEastAsia" w:hAnsiTheme="majorHAnsi" w:cstheme="majorBidi"/>
          <w:bCs/>
          <w:caps/>
          <w:color w:val="009AA6" w:themeColor="accent1"/>
          <w:sz w:val="48"/>
          <w:szCs w:val="48"/>
        </w:rPr>
        <w:t xml:space="preserve"> sonore</w:t>
      </w:r>
      <w:bookmarkEnd w:id="44"/>
    </w:p>
    <w:p w14:paraId="135448BB" w14:textId="6D34AE94" w:rsidR="005A7DD3" w:rsidRDefault="00DC6068" w:rsidP="007E6F47">
      <w:pPr>
        <w:pStyle w:val="Titre2"/>
        <w:spacing w:after="120"/>
      </w:pPr>
      <w:bookmarkStart w:id="45" w:name="_Toc490729751"/>
      <w:r>
        <w:t xml:space="preserve">Classement </w:t>
      </w:r>
      <w:r w:rsidR="00DF51FF">
        <w:t xml:space="preserve">sonore </w:t>
      </w:r>
      <w:r w:rsidR="001F3DCC">
        <w:t>calcul</w:t>
      </w:r>
      <w:r w:rsidR="00000195">
        <w:t>é</w:t>
      </w:r>
      <w:bookmarkEnd w:id="45"/>
    </w:p>
    <w:p w14:paraId="2376DFEA" w14:textId="77777777" w:rsidR="004776AC" w:rsidRDefault="004776AC" w:rsidP="0032012D">
      <w:pPr>
        <w:pStyle w:val="Textepuce1"/>
      </w:pPr>
      <w:r w:rsidRPr="0032012D">
        <w:rPr>
          <w:b/>
        </w:rPr>
        <w:t>Les calculs du classement ont été faits directement par l’outil de calcul intégré à MapBruit v3</w:t>
      </w:r>
      <w:r w:rsidRPr="00F15E7B">
        <w:t xml:space="preserve">, selon la norme en </w:t>
      </w:r>
      <w:r w:rsidR="00F456EE">
        <w:t xml:space="preserve">vigueur, </w:t>
      </w:r>
      <w:r w:rsidR="000E3B70" w:rsidRPr="00DC6068">
        <w:t>NFS</w:t>
      </w:r>
      <w:r w:rsidR="00801FE9" w:rsidRPr="00DC6068">
        <w:t> </w:t>
      </w:r>
      <w:r w:rsidR="000E3B70" w:rsidRPr="00DC6068">
        <w:t xml:space="preserve">31-133 / </w:t>
      </w:r>
      <w:r w:rsidRPr="00DC6068">
        <w:t>NMPB 2008.</w:t>
      </w:r>
    </w:p>
    <w:p w14:paraId="2278CD68" w14:textId="77777777" w:rsidR="00A52BD4" w:rsidRDefault="00A52BD4" w:rsidP="0032012D">
      <w:pPr>
        <w:pStyle w:val="Textepuce1"/>
      </w:pPr>
      <w:r>
        <w:t>L</w:t>
      </w:r>
      <w:r w:rsidRPr="00A52BD4">
        <w:t>es résultats obtenus ont été comparés à ceux du précédent classement et ont mis en év</w:t>
      </w:r>
      <w:r w:rsidR="00DD4D92">
        <w:t xml:space="preserve">idence les évolutions présentées </w:t>
      </w:r>
      <w:r w:rsidR="00DF40BC">
        <w:t>ci-après.</w:t>
      </w:r>
    </w:p>
    <w:p w14:paraId="0F6CC781" w14:textId="63641F47" w:rsidR="0012777F" w:rsidRDefault="004776AC" w:rsidP="003414CE">
      <w:pPr>
        <w:pStyle w:val="Titre2"/>
      </w:pPr>
      <w:bookmarkStart w:id="46" w:name="_Toc442976000"/>
      <w:bookmarkStart w:id="47" w:name="_Toc490729752"/>
      <w:bookmarkEnd w:id="1"/>
      <w:r>
        <w:t>Cartes</w:t>
      </w:r>
      <w:r w:rsidR="004D1B24">
        <w:t xml:space="preserve"> </w:t>
      </w:r>
      <w:r>
        <w:t>présentant les</w:t>
      </w:r>
      <w:r w:rsidR="0012777F" w:rsidRPr="001000A4">
        <w:t xml:space="preserve"> évolutions </w:t>
      </w:r>
      <w:r>
        <w:t>du</w:t>
      </w:r>
      <w:r w:rsidR="0012777F" w:rsidRPr="001000A4">
        <w:t xml:space="preserve"> classement</w:t>
      </w:r>
      <w:bookmarkEnd w:id="46"/>
      <w:r w:rsidR="00DF51FF">
        <w:t xml:space="preserve"> sonore</w:t>
      </w:r>
      <w:bookmarkEnd w:id="47"/>
      <w:r w:rsidR="00566A6B" w:rsidRPr="00566A6B">
        <w:t xml:space="preserve"> </w:t>
      </w:r>
    </w:p>
    <w:p w14:paraId="5B2E6698" w14:textId="77777777" w:rsidR="00A602E4" w:rsidRDefault="00A602E4" w:rsidP="00A602E4"/>
    <w:p w14:paraId="1E22C10B" w14:textId="021C8B2F" w:rsidR="00A602E4" w:rsidRDefault="00A602E4" w:rsidP="00DF40BC">
      <w:pPr>
        <w:rPr>
          <w:b/>
          <w:color w:val="3C3732" w:themeColor="text1"/>
          <w:sz w:val="20"/>
          <w:lang w:val="pt-BR"/>
        </w:rPr>
      </w:pPr>
      <w:r w:rsidRPr="00136D4C">
        <w:rPr>
          <w:b/>
          <w:color w:val="3C3732" w:themeColor="text1"/>
          <w:sz w:val="20"/>
          <w:lang w:val="pt-BR"/>
        </w:rPr>
        <w:t xml:space="preserve"> </w:t>
      </w:r>
    </w:p>
    <w:p w14:paraId="36548515" w14:textId="1C143D2E" w:rsidR="00A602E4" w:rsidRPr="00A602E4" w:rsidRDefault="004B5407" w:rsidP="00A602E4">
      <w:pPr>
        <w:rPr>
          <w:lang w:val="pt-BR"/>
        </w:rPr>
      </w:pPr>
      <w:r>
        <w:rPr>
          <w:b/>
          <w:noProof/>
          <w:color w:val="3C3732" w:themeColor="text1"/>
          <w:sz w:val="20"/>
          <w:lang w:eastAsia="fr-FR"/>
        </w:rPr>
        <mc:AlternateContent>
          <mc:Choice Requires="wpg">
            <w:drawing>
              <wp:anchor distT="0" distB="0" distL="114300" distR="114300" simplePos="0" relativeHeight="251696128" behindDoc="0" locked="0" layoutInCell="1" allowOverlap="1" wp14:anchorId="44DC1480" wp14:editId="2789FC2A">
                <wp:simplePos x="0" y="0"/>
                <wp:positionH relativeFrom="column">
                  <wp:posOffset>-320040</wp:posOffset>
                </wp:positionH>
                <wp:positionV relativeFrom="paragraph">
                  <wp:posOffset>124551</wp:posOffset>
                </wp:positionV>
                <wp:extent cx="14392275" cy="5441496"/>
                <wp:effectExtent l="19050" t="19050" r="9525" b="6985"/>
                <wp:wrapNone/>
                <wp:docPr id="7" name="Groupe 7"/>
                <wp:cNvGraphicFramePr/>
                <a:graphic xmlns:a="http://schemas.openxmlformats.org/drawingml/2006/main">
                  <a:graphicData uri="http://schemas.microsoft.com/office/word/2010/wordprocessingGroup">
                    <wpg:wgp>
                      <wpg:cNvGrpSpPr/>
                      <wpg:grpSpPr>
                        <a:xfrm>
                          <a:off x="853" y="0"/>
                          <a:ext cx="14390567" cy="5441496"/>
                          <a:chOff x="-319794" y="346595"/>
                          <a:chExt cx="14177192" cy="4838621"/>
                        </a:xfrm>
                      </wpg:grpSpPr>
                      <wpg:grpSp>
                        <wpg:cNvPr id="290" name="Groupe 290"/>
                        <wpg:cNvGrpSpPr/>
                        <wpg:grpSpPr>
                          <a:xfrm>
                            <a:off x="-319794" y="346595"/>
                            <a:ext cx="14177192" cy="4366322"/>
                            <a:chOff x="-299448" y="285553"/>
                            <a:chExt cx="13275189" cy="3597324"/>
                          </a:xfrm>
                        </wpg:grpSpPr>
                        <pic:pic xmlns:pic="http://schemas.openxmlformats.org/drawingml/2006/picture">
                          <pic:nvPicPr>
                            <pic:cNvPr id="15" name="Image 15"/>
                            <pic:cNvPicPr>
                              <a:picLocks noChangeAspect="1"/>
                            </pic:cNvPicPr>
                          </pic:nvPicPr>
                          <pic:blipFill>
                            <a:blip r:embed="rId20" cstate="print">
                              <a:extLst>
                                <a:ext uri="{28A0092B-C50C-407E-A947-70E740481C1C}">
                                  <a14:useLocalDpi xmlns:a14="http://schemas.microsoft.com/office/drawing/2010/main" val="0"/>
                                </a:ext>
                              </a:extLst>
                            </a:blip>
                            <a:stretch>
                              <a:fillRect/>
                            </a:stretch>
                          </pic:blipFill>
                          <pic:spPr>
                            <a:xfrm>
                              <a:off x="-299448" y="285553"/>
                              <a:ext cx="6407040" cy="3597324"/>
                            </a:xfrm>
                            <a:prstGeom prst="rect">
                              <a:avLst/>
                            </a:prstGeom>
                            <a:ln w="6350" cmpd="sng">
                              <a:solidFill>
                                <a:schemeClr val="tx1"/>
                              </a:solidFill>
                            </a:ln>
                          </pic:spPr>
                        </pic:pic>
                        <wps:wsp>
                          <wps:cNvPr id="17" name="Flèche vers le bas 17"/>
                          <wps:cNvSpPr/>
                          <wps:spPr>
                            <a:xfrm rot="16200000">
                              <a:off x="6231651" y="2205395"/>
                              <a:ext cx="236855" cy="322143"/>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289" name="Image 289"/>
                            <pic:cNvPicPr>
                              <a:picLocks noChangeAspect="1"/>
                            </pic:cNvPicPr>
                          </pic:nvPicPr>
                          <pic:blipFill>
                            <a:blip r:embed="rId21" cstate="print">
                              <a:extLst>
                                <a:ext uri="{28A0092B-C50C-407E-A947-70E740481C1C}">
                                  <a14:useLocalDpi xmlns:a14="http://schemas.microsoft.com/office/drawing/2010/main" val="0"/>
                                </a:ext>
                              </a:extLst>
                            </a:blip>
                            <a:stretch>
                              <a:fillRect/>
                            </a:stretch>
                          </pic:blipFill>
                          <pic:spPr>
                            <a:xfrm>
                              <a:off x="6568701" y="285553"/>
                              <a:ext cx="6407040" cy="3597324"/>
                            </a:xfrm>
                            <a:prstGeom prst="rect">
                              <a:avLst/>
                            </a:prstGeom>
                            <a:ln w="6350" cmpd="sng">
                              <a:solidFill>
                                <a:schemeClr val="tx1"/>
                              </a:solidFill>
                            </a:ln>
                          </pic:spPr>
                        </pic:pic>
                      </wpg:grpSp>
                      <wps:wsp>
                        <wps:cNvPr id="294" name="Zone de texte 2"/>
                        <wps:cNvSpPr txBox="1">
                          <a:spLocks noChangeArrowheads="1"/>
                        </wps:cNvSpPr>
                        <wps:spPr bwMode="auto">
                          <a:xfrm>
                            <a:off x="2220560" y="4917698"/>
                            <a:ext cx="8953500" cy="267518"/>
                          </a:xfrm>
                          <a:prstGeom prst="rect">
                            <a:avLst/>
                          </a:prstGeom>
                          <a:solidFill>
                            <a:srgbClr val="FFFFFF"/>
                          </a:solidFill>
                          <a:ln w="9525">
                            <a:noFill/>
                            <a:miter lim="800000"/>
                            <a:headEnd/>
                            <a:tailEnd/>
                          </a:ln>
                        </wps:spPr>
                        <wps:txbx>
                          <w:txbxContent>
                            <w:p w14:paraId="7870310F" w14:textId="54FAFAFA" w:rsidR="00DF51FF" w:rsidRDefault="00DF51FF" w:rsidP="00DF40BC">
                              <w:pPr>
                                <w:spacing w:after="200" w:line="276" w:lineRule="auto"/>
                                <w:rPr>
                                  <w:b/>
                                  <w:color w:val="3C3732" w:themeColor="text1"/>
                                  <w:sz w:val="20"/>
                                  <w:lang w:val="pt-BR"/>
                                </w:rPr>
                              </w:pPr>
                              <w:r>
                                <w:rPr>
                                  <w:b/>
                                  <w:color w:val="3C3732" w:themeColor="text1"/>
                                  <w:sz w:val="20"/>
                                  <w:lang w:val="pt-BR"/>
                                </w:rPr>
                                <w:t>Carte présentant le classement en vigueur actuellement (à gauche) et carte présentant le classement proposé par SNCF Réseau (à droite)</w:t>
                              </w:r>
                              <w:r w:rsidRPr="00136D4C">
                                <w:rPr>
                                  <w:b/>
                                  <w:color w:val="3C3732" w:themeColor="text1"/>
                                  <w:sz w:val="20"/>
                                  <w:lang w:val="pt-BR"/>
                                </w:rPr>
                                <w:t xml:space="preserve"> </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id="Groupe 7" o:spid="_x0000_s1029" style="position:absolute;margin-left:-25.2pt;margin-top:9.8pt;width:1133.25pt;height:428.45pt;z-index:251696128;mso-width-relative:margin;mso-height-relative:margin" coordorigin="-3197,3465" coordsize="141771,4838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N64PKxBQAALhEAAA4AAABkcnMvZTJvRG9jLnhtbOxY227bRhB9L9B/&#10;IPiuiHeJQuRAke0ggJsYSYoAfVuRS4kIucsuV5bcov/T/+iP9cwuSV3sJG5QFAhQAZb3Opw5M3Nm&#10;qOcv9nXl3HHVllLMXf+Z5zpcZDIvxXru/vzhejR1nVYzkbNKCj5373nrvrj48Yfnu2bGA7mRVc6V&#10;AyGine2aubvRupmNx2224TVrn8mGC2wWUtVMY6rW41yxHaTX1TjwvGS8kypvlMx422L10m66F0Z+&#10;UfBMvy2KlmunmrvQTZtvZb5X9D2+eM5ma8WaTZl1arBv0KJmpcBDB1GXTDNnq8oHouoyU7KVhX6W&#10;yXosi6LMuLEB1vjemTWvlNw2xpb1bLduBpgA7RlO3yw2e3N3q5wyn7sT1xGshovMU7kzIWx2zXqG&#10;I69U8765Vd3C2s7I3H2havoPQ5z93J3GoevcD7jyvXYyLPtRmHpxgidk2IyjyI/SxEKfbeAfujoK&#10;/XSSRuZ6GCVxGvcHrgYp/mTip4GVEk3DaRL4dGjc6zEmdQfthslgRmdpkCISTmyllX9u7edUPph9&#10;onCYJGEQ9Fb1ZgdpGkVIEgATTOMYAEIRNss2g9lhMIn9aWrNDuN0EgbRF8xuymyGvy5YMHoQLF9P&#10;KtzSW8XdTkj9JBk1U5+2zQhx3TBdrsqq1PcmRxHBpJS4uy2zW2Unh7jz494Zr2u25g7mQIAu0Bl7&#10;g5FFNzL71DpCLjdMrPmibZDciC0DxenxMU1PHreqyua6rCqClsadYSCCs0R6BBubpJcy29ZcaMs6&#10;ilewUYp2Uzat66gZr1ccSaRe5z4cBcbTyKRGlUIbWkBI3LSank7BYYjh92C68Lw0eDlaxt5yFHmT&#10;q9EijSajiXc1ibxo6i/95R90249m25bDfFZdNmWnOlYfKP8oC3R8afnF8JRzxwwb2tSBQiaFehWR&#10;TYQQ6dpqxXW2oWEB8N4BcHtn2DBIH8Al3FsQBd04o4bRZwKd8CCOSACAFyExiSIei3LEgGr1Ky5r&#10;hwbAGuoYcNkdsLWK9UdIgUo4O8gNYxJaN/BOK9bmQiurMu/DwZQavqyUhUXve045OgVMKgGUDvaZ&#10;IabELahcbR9RmD3NLVS3HuP89xvWcGhJYo+SZGDn6+qvP1EcTc11Ku6sWOv4HVebGwNRtyeucJQE&#10;Zn6CoomPgaEj7SQI/SRG2BIFBV4c9tTbuyYIEzBT55kgAJuf0M8Dx+RyJxZKyd3nvQOm7tUzI31f&#10;ceuzd7xAOUJABNZV1AgcvMOyDDno260Ny4EDxXJsbOpis79horoSEHgI4E52J6A/aYX0sq0YG/Dm&#10;Kjd9xKCYBe8sbE4vDzfMk6XQw+W6FFI9ZlkFq7on2/NQ/wgaGq5kfo8SZhyJmG6b7LpEJtywVt8y&#10;hbYFi2jF9Ft8FZVE8Mtu5DobqX57bJ3OI2Cx6zo7tEFIkl+3jKi/ei0QyqkfUVJqM4niSYCJOt5Z&#10;He+Ibb2U8AeCCdqZIZ3XVT8slKw/IvIX9FRsMZHh2XM306qfLLVtz9DzZXyxMMdsTbkR7xtUIus8&#10;yvQP+49MNR0daITrG9mnD5udsYI9S/4QcrHVsigNZRxw7fBGKtvqg+T+bmpoQO2B7WhsEaUFRBPx&#10;1fdZRanL+7+KPqiiSZxMJ17H1UftYk/V320VPbTu/1FFDehdw6bML3gzdVBKiEG4Yzp0ogUkDtVS&#10;R+9fSnqJsazdnLWhVOc2nOXgSkvgR1etKdQQOavdTzJHS8hAPUbQWXsUUOVNwIgowlHqT5J0Sgls&#10;+0Xqj6ZpjE4GB6g/ChJ6JfhyFf5ae3TU3qDTU+vV0AJdm08n/eSYbanSOIiNDUJSE2XUrEuN9/iq&#10;rKGp7TDMMiFzJXIz1qys7Lhvpwgq2y7SSO9Xe/MmatoLWjkreP9urepLjz4rPE8sESZg8VJuuozu&#10;BwR66z+em5Jy+Jnj4m8AAAD//wMAUEsDBBQABgAIAAAAIQAZlLvJwwAAAKcBAAAZAAAAZHJzL19y&#10;ZWxzL2Uyb0RvYy54bWwucmVsc7yQywrCMBBF94L/EGZv03YhIqZuRHAr+gFDMk2jzYMkiv69AUEU&#10;BHcuZ4Z77mFW65sd2ZViMt4JaKoaGDnplXFawPGwnS2ApYxO4egdCbhTgnU3naz2NGIuoTSYkFih&#10;uCRgyDksOU9yIIup8oFcufQ+WsxljJoHlGfUxNu6nvP4zoDug8l2SkDcqRbY4R5K82+273sjaePl&#10;xZLLXyq4saW7ADFqygIsKYPPZVudAmng3yWa/0g0Lwn+8d7uAQAA//8DAFBLAwQUAAYACAAAACEA&#10;nCbf1uIAAAALAQAADwAAAGRycy9kb3ducmV2LnhtbEyPwU7DMBBE70j8g7VI3FrHgYQS4lRVBZyq&#10;SrRIVW9uvE2ixnYUu0n69ywnOK7maeZtvpxMywbsfeOsBDGPgKEtnW5sJeF7/zFbAPNBWa1aZ1HC&#10;DT0si/u7XGXajfYLh12oGJVYnykJdQhdxrkvazTKz12HlrKz640KdPYV170aqdy0PI6ilBvVWFqo&#10;VYfrGsvL7mokfI5qXD2J92FzOa9vx32yPWwESvn4MK3egAWcwh8Mv/qkDgU5ndzVas9aCbMkeiaU&#10;gtcUGAFxLFIB7CRh8ZImwIuc//+h+AEAAP//AwBQSwMECgAAAAAAAAAhAK13hDM2+QgANvkIABUA&#10;AABkcnMvbWVkaWEvaW1hZ2UxLmpwZWf/2P/gABBKRklGAAEBAQDcANwAAP/bAEMAAgEBAgEBAgIC&#10;AgICAgIDBQMDAwMDBgQEAwUHBgcHBwYHBwgJCwkICAoIBwcKDQoKCwwMDAwHCQ4PDQwOCwwMDP/b&#10;AEMBAgICAwMDBgMDBgwIBwgMDAwMDAwMDAwMDAwMDAwMDAwMDAwMDAwMDAwMDAwMDAwMDAwMDAwM&#10;DAwMDAwMDAwMDP/AABEIBJ0Ghw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1Y/Yl/Yl+DGufsY/CO9vfhH8Mby8vPBejTzzz+FrGSWeRrGFmd&#10;mMRLMSSSTySa9O/4YR+B/wD0Rr4U/wDhJWH/AMao/YQ/5Me+DX/YjaJ/6QQV6tQB5T/wwj8D/wDo&#10;jXwp/wDCSsP/AI1R/wAMI/A//ojXwp/8JKw/+NV6tRQB5T/wwj8D/wDojXwp/wDCSsP/AI1R/wAM&#10;I/A//ojXwp/8JKw/+NV6tRQB5T/wwj8D/wDojXwp/wDCSsP/AI1R/wAMI/A//ojXwp/8JKw/+NV6&#10;tRQB5T/wwj8D/wDojXwp/wDCSsP/AI1R/wAMI/A//ojXwp/8JKw/+NV6tRQB5T/wwj8D/wDojXwp&#10;/wDCSsP/AI1R/wAMI/A//ojXwp/8JKw/+NV6tRQB5T/wwj8D/wDojXwp/wDCSsP/AI1R/wAMI/A/&#10;/ojXwp/8JKw/+NV6tRQB5T/wwj8D/wDojXwp/wDCSsP/AI1R/wAMI/A//ojXwp/8JKw/+NV6tRQB&#10;5T/wwj8D/wDojXwp/wDCSsP/AI1R/wAMI/A//ojXwp/8JKw/+NV6tRQB5T/wwj8D/wDojXwp/wDC&#10;SsP/AI1R/wAMI/A//ojXwp/8JKw/+NV6tRQB5T/wwj8D/wDojXwp/wDCSsP/AI1R/wAMI/A//ojX&#10;wp/8JKw/+NV6tRQB5T/wwj8D/wDojXwp/wDCSsP/AI1R/wAMI/A//ojXwp/8JKw/+NV6tRQB5T/w&#10;wj8D/wDojXwp/wDCSsP/AI1R/wAMI/A//ojXwp/8JKw/+NV6tRQB5T/wwj8D/wDojXwp/wDCSsP/&#10;AI1R/wAMI/A//ojXwp/8JKw/+NV6tRQB5T/wwj8D/wDojXwp/wDCSsP/AI1R/wAMI/A//ojXwp/8&#10;JKw/+NV6tRQB5T/wwj8D/wDojXwp/wDCSsP/AI1R/wAMI/A//ojXwp/8JKw/+NV6tRQB5T/wwj8D&#10;/wDojXwp/wDCSsP/AI1R/wAMI/A//ojXwp/8JKw/+NV6tRQB5T/wwj8D/wDojXwp/wDCSsP/AI1R&#10;/wAMI/A//ojXwp/8JKw/+NV6tRQB5T/wwj8D/wDojXwp/wDCSsP/AI1R/wAMI/A//ojXwp/8JKw/&#10;+NV6tRQB5T/wwj8D/wDojXwp/wDCSsP/AI1R/wAMI/A//ojXwp/8JKw/+NV6tRQB5T/wwj8D/wDo&#10;jXwp/wDCSsP/AI1R/wAMI/A//ojXwp/8JKw/+NV6tRQB5T/wwj8D/wDojXwp/wDCSsP/AI1R/wAM&#10;I/A//ojXwp/8JKw/+NV6tRQB+YH/AAVI/Yh+D1z+27+zPokfw68K6LpWqaf4vlvItDsl0drtoYNN&#10;MW97Ty3baWbAJwNx9ai03/glr8C7u1EjeCrrLE9PEWqf/JNer/8ABTw/8bDP2U/l3Z0/xmMH/r30&#10;uuzRFiTaoCqOwoA+dNR/4Jb/AAJtoePBd1k9/wDhItU4/wDJmsXUP+Ca3wLtk/5E25XH/Uw6p/8A&#10;JNfSOsXqmTb12/rWC1zGt8uYFuGYgBSe9AHgFj/wTg+CV/cC3h8F3TyMcD/iodT/APkmtof8Eq/g&#10;vBpt1JJ4NuWmWJjGo8Raofmxx/y8V9HaUrGItJax2rZ4UEH+VQeI9e/sbTppE2s8cbP9MDNAH5i/&#10;sTfsPfDf4i6xff8ACRpqt9JY6xc6Z9nfxHfATRJOuJigm3LjOzrjHvzX2N/w6r+BJb/kS7r/AMKL&#10;VP8A5Jr5l/ZE+Gsfi39ozx1qdrcGO80PxZqcItIsjeszssYxjaFBEp4OcgcAAE/o5ao0VtGrtuZV&#10;AY+pxQB88z/8EsfgSjqq+C7r3/4qLVP/AJIpv/DrD4FsPk8F3We+fEeqf/JFfQF8vmXCoMjceoqz&#10;DH9nhVd2dvc0AfPcn/BK/wCBCJn/AIQu6/8ACi1T/wCSaim/4JXfAuS3bZ4Nut5U4x4h1T/5Jr3y&#10;7vGnby0XJ9B3q1bQ/Z4vmY9BnPagD5pvf+CUnwZW2XyfBt40h+8T4k1Pj8PtFTN/wSt+CdhprvJ4&#10;OuZJARz/AMJFqhGP/AgV9F3UzTMFjXcFOcg1YllEUW5sfT1oA+dNP/4JW/BFl3T+C58EZAHiLVP/&#10;AJJqwP8Agld8B2H/ACJd1/4UWqf/ACTXu1zrce0oO/FT2t0hgVVYNgc4PSgDwBv+CWHwIw2PBV1w&#10;Ov8AwkWqf/JNOH/BKz4E5/5Eu6/8KLVP/kmvoKNVZcZ/AGpKAPnn/h1Z8CM/8iXdf+FFqn/yTUNz&#10;/wAErvga52xeC7j0J/4SHVOP/Jmvoymg4bH44oA+eYf+CVHwJjXLeDbxjjnPiPVP/kioLn/gmD8B&#10;IVOPBd0WH/Uxap/8k19Fz84AqvFYpJcMzKG47j6UAfOMf/BLf4J6gGMPgu42qcZPiPU//kmrtj/w&#10;Sj+BsSBpvCF5I5HI/wCEi1PA/wDJivosbU4VfyFEj7EJ9s0AfO9z/wAEtfgPAn/Il3Wf+xi1T/5J&#10;qrpv/BLf4G3szN/whlz5SnB/4qLVM5/8Ca94v5pLuTYgLMfSti1tls4AijAHJ96APnDVP+CW/wAD&#10;LdW2+C7sen/FRap/8k1LpH/BLH4FzafG0ngy6ZmzknxFqnqf+nmvetYuFyfpVrRtw02Pcu3r1+tA&#10;Hz2P+CWPwLaVv+KMu8DgD/hItU/+SabL/wAEtvgUm7b4Lut2MgHxFqnH/kz/AJ5r36a7KyNGoBZz&#10;ge1WrKz+zLuYszMAWz60AfPFh/wSn+CAO6fwbdZ5G0eItTx/6UVPN/wSz+A8RUf8IXdc/wDUxap/&#10;8k19DB90ntUdxzOnrQB89x/8ErvgXIzf8UZdBf8AsYtU/wDkmnf8OrvgSz4/4Qu66f8AQxap/wDJ&#10;P1r6EwBH8zYyKqz6rFaK2CpI7ZoA8H/4dV/Aj/oS7r/wotU/+Sahl/4JffAOE/N4Muv/AAodU/8A&#10;kmvaLzX5L2Ty0Uluyp3qH7HqFw21beRfdsDFAHjD/wDBMn4ARjnwbef+FDqn/wAk1WT/AIJm/AKS&#10;cf8AFH3m3P3R4g1Tn6/6TXv48GLIP3l1M3+6AK1razjtYlVVX5QBnHJoA+fh/wAErvgOwz/whd1/&#10;4UWqf/JNL/w6s+BH/Ql3X/hRap/8k173faitovq1SWSstuPMzuPJB7UAeAf8OrPgR/0Jd1/4UWqf&#10;/JNUtY/4JefAmyg+XwXdbm6f8VFqn/yTX0cku529FqjPbDUr/aT8qjd9eaAPn3TP+CUXwReLddeE&#10;L5Xzwo8R6njH/gRV5P8Aglf8BySB4Lujt6/8VFqn/wAk175qeprYp239cVHoiyMskjrtEpDLz1FA&#10;Hgs3/BKz4F7Pl8FXW7/sYtU/+Saan/BKn4FRruk8G3h78eItUwP/ACYr6FuZfKANRXEkkqthdtAH&#10;z/8A8Os/gQVY/wDCF3XTj/iotU/+SaLf/glT8CvvN4NvOf4T4i1Tj/yYr6EtYPLUevB/T/69Pmco&#10;nFAHzfqP/BL74ExKwj8F3Xyjk/8ACQ6px/5M1Lp3/BKr4GeSJJPB9428Agf8JFqeB/5M17+ts090&#10;q7R5K8t7mrNy/lRBVX7w2j2oA+e/+HXPwE/6Ey6/8KLVP/kmq7f8Et/gVJOFXwbd49vEOqf/ACTX&#10;0bZweRbqvXHtS/LG3yhfXpQB89r/AMEq/gWqf8iXdMx7HxFqmB/5MU4f8ErfgQqfN4LuuByf+Ei1&#10;T/5Jr6CeTnG7HP6YzTN6yevB70AfPF1/wS1+Bf3YvBd0G9T4h1Tj/wAmamj/AOCVvwJjizJ4Luvf&#10;/iotU4/8ma96ub1rfHlRh25796pvDeX0q7o2jXHY0AeD3P8AwTI+AcStt8F3Rb/sYdU/+SaNN/4J&#10;a/A+8HmN4JuBGen/ABUWqc/+TNfQlnokdu25vnPo3zf0q5I4hj7cDgUAfPZ/4JW/AcD/AJEu6/8A&#10;Ci1T/wCSart/wS/+AglC/wDCF3XPf/hIdU/+Sa+gEvvtcjJnHGBinWWmrDL5m5i2MYIoA8Ef/glh&#10;8B1TP/CF3Xt/xUWqf/JNVpP+CV/wNeT5fBt0oJ6f8JFqn/yTX0c43EDt3qMrub+76frQB87t/wAE&#10;rvgeThfBd107+ItUz3/6eapv/wAEsvgpLeKF8HXITPzAeItT9cf8/FfR1/fNaxqIoy7Y/KqujyyS&#10;zzSTL5candluAtAHh6f8Eq/gQqgf8IXdn3PiLVP/AJJry79pj9jb4G/Bmz0vR9A+Gt94k8eeKne3&#10;0LSE8RartkZcb55m+0jZDHkFiSM9Mjll9s+K/wC3l4F8AajNomh3E3jvxlny7fQfD6NeTyyHjDOg&#10;KRgH72TlR/CelRfs4/BDxDZeKtU+JHxEdJviB4hja2gso5vMtvDlhuDJZw44LcAu4zuI6n5iwB43&#10;8BP+CO/gPwxBe6h4+huPEOvao277FY65qUOl6UvZIR54kY+ruSTxgDkt6Vb/APBKv4FjmTwbd7vT&#10;/hItU/8AkmvoS0tfs4J3EluvtUq9c0AfPS/8ErfgSR/yJV1/4UWqf/JNfNvx0/4IBWPiPxbc6h4D&#10;+JfiLw5pt1JvXStRubu7W2zkkRzCcMVHACspOOrGv0Uj7kkn8aYjMSzEcZ4Oa2o15UnzRt80n+dz&#10;0MuzKtgqntKKi32lGM190k189z8OPjL/AMEh/GH7PHju5sfiR8TPHek/D3UA1zY+N/DNnqOtR6ZJ&#10;yPs97AknmwJ0IkKtGQSC6kVofBj/AIJqeHPiF4WvfC/w7+KXxd+N3jrXJVt08VfZ7/w/4T8G25Pz&#10;3M7TM32iYKSVhikZnZVBEa7mr9tAPPudu3jGc9asOcDFKVZyd2l8kl/X5ixWY1a9RVWoprtGKW7e&#10;yST30vfSy2SPy9/aC/4IEXnhLwBdX/w5+I3jLXNU02BpBpmsahN5t+FUkKk0bqBK2AAGTDE9VFfL&#10;f7EHjf4d/Df4v3OgfGzw7rGraHfzC1lu7jWNRhuvD86sVJZEmUtHnh1I3LtBHQq37xSPlse/5V8N&#10;/wDBUP8A4Jg2/wC0f9u8beBbe3tfHlnD5l1aJiOPX0UDj0E4H3WP3gArdiPZy7GYeonh8ZFWltJJ&#10;Jr5pf110P0PhDiDKsVGWUZ/ShyVNI1VCMZQfS8klp5vbrdN29a0//gmJ+z/rmk299Y+FHu7O8iWa&#10;3nh8S6m8c0bAFWVhc4KkEEEcYNRQf8EqvglcXLbvBt5HGvf/AISLU8n/AMmK/O79gr/gpv43/ZA1&#10;NPBOuW7a14Xt5pIF0u/YwXGmS7vmSOQgmMbgcowIBJ4BJNfZHiT/AILYeG/D+hzXTeDdSjkRfkE2&#10;oRqjN6ZCk/kCTX0GF8Nc9xlKWJwFNVKUXrLmhHl/xc0lbTW+3no7b5h4M8R06zWBpKtS6TUorTpd&#10;SaadvVdmz1eL/glR8CYlx/wht43u3iLVP/kiuW8cfsQ/sq/DVZP7etNL0mSPO6K48X6gs3HXCfat&#10;xPsBmvz+/aM/4Kt/GL9qjxI2j+G7q+8N6TeP5NtpWgh/tVzngBpFzI7H0XA9q9T+CH/BM34zfEXw&#10;rpt1rGj2Phl7iLdI2s3mybjoWjjDurN6MFI5zjjPrcNcE5HUqyXEWYLDxir6RvfWzSff0i19x7WX&#10;+EuX4SCrcUZhHD315VZt+Sbe/pGXqfUGgfsjfsieJ9KS9s20GS3c4BfxpfxMD6FXugwPsQK4T46e&#10;Cf2J/gDYSDU/s+pan5LTRafpPiXU9QuZcDOMR3JRCRyPMZAfWvHfi5/wRP8Ai54xvLNNP1vwLJb2&#10;8ZL+ZfXMeHJ7f6Oc8Ac+5ryib/gk944+E3jaM/EjTde/4Q+Jj9o1PwhaprD46fcLI0a+rOnH9054&#10;8fPMm4ew2OqQy/FurQVuVtWb0Xl0emy+RzYjhHgfD1pVf7Vc6S2SXvPy0Tf/AJKvkcr8XP2rvhff&#10;Xskfgf4NW2n2oJC3GteJ9WuZZB2PlxXSKh9tzj+VeT33xglu7tpI9G021VjxFFd3xRfpuuCfzJr9&#10;MvgZafsw/APTrePRvhP448TazEAFu9V8KyahfXMnTKiXEaMf9hUFe7aX/wAFIvg3YIltq0ureEJI&#10;0AW21bw/cW5QAABQERl45GAf4T2rx3mWXUny0sPzLu3/AMOc8uMuEcG/ZYHKlUivtTau/PVT/Neh&#10;+KZ+LVwf+YZY/wDgVef/AB+pbb4sXU8qRR6PYySSEKqrPeszk8AAefyTX7v+Fv2vvg/4zuIodO8d&#10;eD5p538uOKS8jhkdsZwFfaf05PFemJbWqhZFjt+zKwUfgRR/bOD/AOgaP4f5E/8AEQ+H/wDoTU/v&#10;j/8AKz+ctrHxjq4+ypZ+Ime4PlqsMU6yMTwApXnPpjmveP2Z/wDgkh8av2g9TtJr6HxN4I8PSuPO&#10;1HW9Su4ZVTPJjtjIJXbHTIVTx8wHNfuA11Gv8S06KQSx7hWNbOqTjalQhF97J/ojhzDxGwk6Lp4H&#10;LKFOT6uMZW9FypX9bryPmfwV/wAEi/gd4R8JWOn3Xh/WdbuLOFUmv73xHqRnu3A+aRts4UEnnCgA&#10;dAKuJ/wS2+BM1yVXwXdbRj/mYtU/+Sa+hL68CJtUj3o0yHapbuwGf8/5614Td3c/L5zc5OUt2eCf&#10;8OrfgR/0Jd1/4UWqf/JNQv8A8EufgKkqp/whd1uY4x/wkWqf/JNfRDhnNCQLGc459TSJPnW9/wCC&#10;XXwHtk48F3Wf+xi1T/5JqBP+CXnwNddw8E3WPU+ItTH/ALc19HGeOaQJ8rd8VNt46UAfNf8Aw7D+&#10;BK/e8FXIP/Yxap/8k06D/glv8DbsZj8FXOPX/hI9U/8AkmvpEqCOgoyEHpQB87Rf8EqPgXjMng27&#10;/DxFqn/yRUcn/BLT4Eq3y+C7r/wodU/+Sa+ihL5iHFNjj8xyx/KgD59g/wCCWHwJlXd/whd17D/h&#10;IdU4/wDJmmzf8EsPgWrAL4Kufx8Rap/8k19EgBRjpTJGwPegD5xl/wCCWnwP/h8F3P8A4UWqf/JN&#10;Vof+CWnwSurvy18H3S7Rk/8AFRap0/8AAivpPy/NPP8AEcf5/wA9amSFYzkKu49TjrQB89j/AIJW&#10;fAeNf+RLuz9fEWqf/JNU7j/gl38C2fbH4Lus9seItU/+Sa+j5JdtMSMAM7D3/rQB86w/8ErPgakR&#10;8zwbdl+eP+Ei1Tj/AMmfp+dW/wDh1b8CP+hLuv8AwotU/wDkmvd7OSS7v2lIxCFIXnvmrNxP5ZCj&#10;7zdKAPnY/wDBLD4FyTsB4NvFVTjjxFqn/wAkVNB/wSr+BITJ8GXjZ9fEWqf/ACTX0GE6cY5qUDaK&#10;APmvU/8Aglr8DvtMcUPg26Vn/wCpi1T/AOSKtQ/8ErPgXHar5ngu6Mir8x/4SLVOv/gTX0L5SRDe&#10;wG5eh9KSORph80e1e2TQB852P/BLL4H3FzubwXdeVg/8zFqnX/wJqzL/AMErfgUJEx4Lutuef+Ki&#10;1T/5Jr3m2tJDJ5e5ljwTletXXj/dY6kDHNAHz4f+CVvwII/5Eu6/8KLVP/kmoz/wSx+BI4/4Qu6/&#10;8KLVP/kmvoSBSQqk8qKkO1f/ANVAHztbf8ErfgWWYt4Nujk5Uf8ACRap0/8AAmpJP+CWPwHjH/Il&#10;3X/hRap/8k19CxNu3fWmuu9vpigD55P/AASv+BZm48F3O3HfxDqn/wAk06X/AIJX/Alcf8UXdf8A&#10;hRap/wDJNfQ0r7frQVyuT2/SgD57T/gld8CGQf8AFF3XT/oYtU/+Saq3H/BLr4FrerDH4KuCSuTn&#10;xFqn/wAk19Fct8vIx6fhTRAkd4rfxbep7CgD58X/AIJWfA0hC3gu4Xu2PEWqf/JNI/8AwSx+BbkB&#10;fBdzz6eItU/+Sa+iLl9sTfQ0ywO6EfT+poA+fJv+CV/wLROPBdxnt/xUWqf/ACTTYv8AglN8DCVZ&#10;vB156kf8JHqnP/kxX0UQC34YpxoA+d5v+CV3wJVePBd1/wCFFqn/AMk03/h1X8DSf+RLuf8AwotU&#10;/wDkmvoZ1zy2foO9OkfZHnpQB89r/wAErPgSFH/FF3X/AIUWqf8AyTQP+CV3wIP/ADJV1/4UWqf/&#10;ACTXvluzTzNlWCr3PerDuFGP0oA+fP8Ah1Z8CP8AoS7r/wAKLVP/AJJoP/BK34ED/mS7r/wotU/+&#10;Sa+g9x2H15rO8a+KrbwN4N1bXLxglno9lNfTsTgLHEhdj+SmnFNuyKpwc5KEd3ofhh8VPg7pPxY/&#10;4KQX3w98ETazovh278VR+H7aG31i8ZYIo3WGaUFpWY/ckfJP5dK/Vpf+CVHwJCqv/CG3nv8A8VHq&#10;n/yTX5z/APBG3w8/xY/4KIW+vXvzTaXaahrknHBkkHk9hj71xnt0/A/s8o3c5PWvez+nTpVIUKaS&#10;5Yq9lu/P7j9R8VMLhcDi8NluFpxj7OlHmaSTlJ6XbSu3ZJ692fPn/Dqz4Ef9CXdf+FFqn/yTUc3/&#10;AASu+BIz/wAUXecDt4i1T/5Jr6Iyce9RGPzELN3/AFrwD8sPne1/4JV/AuR9zeD7zj+H/hItT/8A&#10;kirEn/BLD4EIP+RKuv8AwotU/wDkmvob7v8AM1Xl/fSBfQ8YoA+fn/4JZ/AcDjwXc/8AhRap/wDJ&#10;NUpv+CXvwNHTwXdevHiHVP8A5Jr6QSHc+75gOn1oeBVVu5IOKAPm2L/glr8Ero4TwbOPT/io9U5/&#10;8mawfi7/AME+PgD8GvhV4g8Uah4QuDbaDZS3Tg+I9UAkdV+SMH7T95n2qPdhX1gXjtIhuZV+XGfp&#10;Xzj+24P+Fw+L/hb8JUaQ2njTXG1LWURsCXTrFfOkjb0DsV2n+9GKAOD/AGP/APglp8L9Q/Zv8K6j&#10;4y8N6hqfiLV7T+0bqWXX9SQoJiZI49q3AA2xsi465Br0Zf8Aglt8B3lZV8F3XH/Uw6p/8k19ERxr&#10;FGqqoVVGAAMACglU56UAfPH/AA6y+A6cf8IXdH6+ItUH/tzTX/4JZ/AnoPBdxn/sYtU/+Sa+hkC5&#10;zu9qIwu/AY/NyKAPnaT/AIJV/A5ung26HrjxDqn/AMkVYP8AwSt+BEaf8iXdHA/6GLVOf/JmvoRV&#10;x/hmo5pN0uz8aAPn/wD4dXfAhV58F3X/AIUWqf8AyTTD/wAEtvgKpx/whd1n/sYdU/8AkmvoV/m7&#10;hVxzzSOVC/e79aAPndf+CW/wJkBK+C7jGcf8jFqn/wAk0tp/wSu+BrO3meC7nb2/4qLVP/kmvoS1&#10;Xy48hs5OeuKkLsw6fligD54n/wCCV3wKz8vgu879PEWqen/XzUq/8EqvgQm7Pgy7P18Rapx/5M19&#10;BCPBPy9fenFPMXDfQgd6APnmP/glf8CHy3/CF3eD0z4i1T/5Jpz/APBK/wCBKjjwTdEnp/xUWqf/&#10;ACTX0KzhetIrZ5PA7UAfOVz/AMErvgaImK+DboY4yPEWqdf/AAJ/zipov+CV3wJFqu7wXdbtuSf+&#10;Ei1Trj/r5r6Ann2w4Vd27Jz+NQWF1Ncsw8vanHOenWgD59tf+CWnwMbUGV/Bt3s2Egf8JFqnt/08&#10;e9Fx/wAEt/gXPcLHD4Muxu6n/hIdU/8AkmvooTW0UrSedFuzsJLjgjkj61HHr1lcSzRw3VvNNb48&#10;xEkDNHkZGQOmRyM9RQB4Gv8AwSt+BMUXzeC7otj/AKGLVDn/AMmKr3P/AAS6+A6RFj4Nu0BOBjxD&#10;qnH/AJM179FqDXtwV/hHp2pHsWvb7awZYVXIPYmgD5K+N/8AwS5/Z+0D4V61rjaP4q0GPT1FzNd2&#10;HiXVJpkQMpZUjkuTHlh8oyMDOeKn/Zv/AOCfPwS+MPwn0zxBd/DvWNNkvFYLHc+INUVpUDEJKP8A&#10;SOQ6bWyOMk44r1r46/EmbxZ4lh+HekaSNWt9YjaLWJmXMKWjEwzLFIDtWeIsjsHxgYABYgV2fwV+&#10;GA+FXwv0Xw7HdTXUWk2qwfaHPzTHksQCTtBJOFz8owO1AHlM3/BLH4EHKr4Lux6n/hItU9v+nmqN&#10;h/wSs+CF5MxbwjeKkbYIHiHU+f8AyYr6S8lbdP4m54H941Rk87ymjgj5kPJB6dO/+etAHg83/BLP&#10;4DoPKXwZeNIRgf8AFRapkf8AkzTrT/glR8C4ocSeDbp27n/hItU/+Sa9503SpI51mldt2OB/jV9p&#10;FT7xAoA+fP8Ah1Z8CP8AoS7r/wAKLVP/AJJor3175UJ5HtRQB7V+wh/yY98Gv+xG0T/0ggr1avKf&#10;2EP+THvg1/2I2if+kEFerUAFFFFABRRRQAUUUUAFFFFABRRRQAUZor87v+DkvxZqnhv9j7wdDp2o&#10;3tjDqPi2KK6S3maMXCLaXLqr7T8yhlVsHjKg9QK2w9F1akaa6ux3ZZgXjMVDDJ25na+9j9B31uzj&#10;ba13aq3oZV/xoOu2K9by1H/bVf8AGv5Q/LW5DSSL5kjAncwyxP4065hjkgj3KrEDAyM4r6H/AFbf&#10;/Pz8P+CfpeH8L/aNL6z/AOSf/bH9YFvew3YzFLHIPVGDVJmv5S9O1q80yaKO1urm3RmJKxyso6eg&#10;NdFo/wATfEnh8t9g8Qa5Y+YBv+z38se/67WGab4Zn0qL7v8Agno0/B2pUbUMUtO8PR/zH9SWaK/m&#10;f0P9sz4weGpYfsPxW+JNutum2NF8TXpjQYwAEMm3GO2K7rwn/wAFT/2iPB0YWx+LXipiMgG9eLUO&#10;vX/j4ST8M9O1clbIa8F8Sf3/AORU/BDM3/BxFN+vMv0Z/RNRX4R+C/8Agu/+0Z4YeNrvxD4f8QBA&#10;o8vUtDgVXxkHP2fym56nDDpxjmvUfBv/AAcm/EbRbuFfEnw68G63HIuCNOu7nTW3AHJy5nGM4OMc&#10;AH1yPMqYOrDc8jGeDfElFXhCFT/DNdf8XKfsXRX5y/Dv/g4++Huroo8UfD/xhokjY+bTp7fUY19c&#10;l2hbH0U1718M/wDgsl+zt8TWhij8f2+h3UpAaHWrKexWIkn70rp5PbJIkIGRkiuPnXU+ax/h/wAS&#10;YNXr4KpbuouS++N0fUFFYPgH4qeGPitpf27wv4i0LxJZcZn0u/iu4xnkfNGxHNb1UnfY+SqU505O&#10;FRNNdHowooooICiiigAooooAKKKKACiiigAooooAKKKKACiiigAooooA+F/+CmMHn/8ABRH9lQH+&#10;HTvGjflb6XXTaldLDFtz81cz/wAFMGI/4KH/ALK+37x0zxqB/wCA+l1uSaHJeT7pZCqn0PNAFeyW&#10;1vWdZt2T0JbFSLFpmmXe5YkaTgh+Gx/hUlx4XtjbssassjD5W3nioofBVr5a+Y0zPjk78c0AP1Lx&#10;ba2sPyyZc9ABVbStObXY5JrlGWNwVCOuN2R1q9pvh+x0+bzIYyZFBXczFsetaLHaufSgD4P8CPD+&#10;z/8At7eLtJuRHbzeKba21exJPDyxu0cqD3dgz9Ogznnn7i0DxBa+I7ET2syzL0bAwUPoRXyP/wAF&#10;G/hfHoPxT+GnxBhkaNf7fi0O7KStE6rcqwVy46IjRk9Ry5HevQP2EPiRqnjfQLx9Yg+yXXmyw7Nj&#10;oGEbDbjedxwGIyeSVOec0AfQJjU3G5vvL0pl4WK46c4+tOc751Kj7vU0koDv078fyoAbpsHlw7mU&#10;byTzUd/dszrHH95jj61ZmLhPl5PbAqrpUJ82Z3HzBtooAsW0X2O2wzKWHU1HbD7dCfM+YZ6VHq99&#10;5K7ak0uBre1zJjcx3cHNADZ9Pgt4HZYYy2Cfm5qhY6Rc3MYf7R5KNkhVya0fKa+k3NxGp4H97606&#10;785IwsKr6fSgB0CraQqrSbiOrE9aeknm52sMA1iroV7PPukaNY8/d38/yNaenWktmu1jHt68cnNA&#10;Fhie3/6qNuxfl5NO7U0Pgd29cCgBjRsxbB74NPVfLXH+TTgcigjNADQPLX+dVbu82wt/D1xmrEr8&#10;YrPvbeS4miBXKlufYZoAdotozSfaGIwwKgfjV27m8qM0qIllAFUbVXoKzbud7yXy15ZulAD7HT/t&#10;jebMPlz8oz1q7dXIt0/2qdCn2ezVT/AgH6VTtYlvG+bJPc5oANPtfNn85lOVPGRV6U/dH944oZlh&#10;jz0VagNwpG7PvQBPGm0Z9aZM2xsnsKrSa7bxrjcxwPSsu98Q5VhldpoAt6nraom1f4e9Zlpp8+su&#10;fL+RMffYcVLp+gTapKsky+XbsM43fM1dHFEsEaqihVXgAdqAKtholvp6rtjUyYGXIySauZxUdxcr&#10;bJljis2W8uNY3R267VXq5OBQBYub8y3kcMLfM3X2qzdT/ZoN1RadpMenbiu5pG6sx5NVdcma4dbe&#10;P77HH0oAp6eP7W1Uhvuxjcfet6Q4RvpVfSdMXS7bb1c8u3qamuGKxNxnigBoAjtC2Oq5NVfNXT4f&#10;OIJdxjFWgpaJRxnGD7U1rUXAXdkAYYf5/KgDP06xfU5/Pmw0YyNrDrWshULtQr8gxgfw1RvtYCP5&#10;UPzSZxk9Kk0m0ktxI0uN0hzwelAD7i1kuD95Qo9utTqgX61Bd3yxowpLLfKm5sbT0FAFlTy31pHX&#10;v7j+dLlUHZaHGR+IoASGLylx700v8/4/nTpW2r79qbFFxlu/agB2dqimyvtTpTtir2/KopX3n+mO&#10;aAGq+5enP/68f0/KpUtwv8K457UQxlBzinNLzgfeoAakCK27auc5+lSU2IMoO71qG5nkVtq4oAkn&#10;ulgHNZs97JfzCOMdTjdjgVMunSXJ/eNhecgHmrlvbraxBUGB/OgCvp2lC1TMm2STrnHSrmcVHcXK&#10;wLz+HFZN7q+D1oA1Lq8W2Tnmq0Go/aHZlU7R396zLWKbW2ZoyojVsNk4rWWzj06Dhm6ckgsKAKM+&#10;pM10FWORlx0A9P8APWvnW6n1T/goF491zRrPU7/Qfg74Wu20zUZbGXyrrxZeLjzYQ45W2TIBx9/d&#10;3z8nXftf/GW+8JeErfwb4R8y6+Ivj8tpujwQkh7JGG2W9kYfcSJSTuPcA9A2PSvgZ8H9K+Avwp0X&#10;wpo8Sx2mk24jZ8fNcSnmSVj3Z3JY/XHAAFADvhX8EPCPwP0X7B4T8PaXoVswAf7NCBJNjoXkOXc+&#10;7EmuliXzH3+nAqR+lGcUAG7mobq/W2/2j6ConkaRnC+vX0pbfTV3b5OWzx81AE1vlwCV2+xp7rux&#10;9aJZRGPehDlc+tAAkap25ps5x/SpKbKyqu5u1AFUvhS20nv0/wA/5/IV9OtpJ9TeaRMLt+XPbpVp&#10;9UggXGT07Coz4ht17t+VAH41/wDBcDwBpfgL9uGS40q1WzfxDolrq16EG1XuWkmiZwB0LLChPq24&#10;9TXifww+FvjP9uD4zWvhvwnpcbXk0fmCFZXFpp8KBVeeV2LFVzgknOWcKo5Va+xf+Dhj4NzaUPDf&#10;xft7W7uNJs7BtG1eWNCy2pSQyWxI7eYZZUzwNwQdWGfzz/Zf/bBuf2ePE2tf8JB8ZfGHwdfXLWJ4&#10;o/CPhu01i4XazbFuXmZGC4csVRgGKjIOFI/QsPxBVw2U+zozfvJcyvo2m7cyvrbWy1fbqf1FgePI&#10;5fwdRr4Z89WMFGzeiafKnPVdvdWsnZ2Vrtfu7+w/+wB4N/Ym8GrHpsKar4pvIgNT1yeMefOcDdHF&#10;/wA84dwyEBJPVixr3JRuBzzzgCvzv/Ya/wCCpniHSPEmj+Gvi34w8O/ELwf4y0e+1vwR8TtG01rF&#10;dZSxRpLyzvrJVzBeQxqzlFUcLtwxIJ/QLwv4qsfFnh2w1TT5vtFjqdvHd20u1l8yKRQyNhgCMqQc&#10;EAjvXweIq1Ks3UqO7fU/mnMMyxOPxEsVjJuc5atv9PLslotjQWFQegxRFAsQ+VVDdyBSC6X1pGul&#10;J+X9axOMh+zSTygsw2qeRTr3TIb5FWeGKZVOQHQMAfoasRnj9elOoA4Hxn+y58OPH9lNBrHgfwve&#10;JNH5bSHTokmA5+7IoDqeTypBya8T1Xwrrn/BPS9j1bRbjXvFHwbkIj1bS7mZru88LfNxc2x6tAM4&#10;dOSo5yeSPqojIpkkCzwPHIqyRyAqysMqwPUEelAGT4R8S6L498OWeraLfWeqabfIssNzbyB45FIy&#10;MEfUcHn1rSvJPs9sdvH0FeDa/wD8E8/DOkatNq3w51zxH8Ldambe8miXTNZTN/00tXJRl6fKu0cV&#10;nwePv2hPgbAsfiTwnoHxX0mDg6j4fufsOp7AfvyW0gCO/wDsxADnr3oA+hLWxLnzJOe4BFW1XYuB&#10;2r55X/goxorxrGvw1+M0moHCmxTwq5mD9Cn38ZHPftVR7r4zftU7h5d18FfA8ymOTdiXxLqCng7e&#10;NtpkcZ++p5GewB9Aat4x0jQLkQ32qabZTMu4Rz3KRsR64Yg44rPv/il4cjhO3xBonP8A0/Rf/FV4&#10;/wCH/wDgnB8H9H07/TPC58QXjnM1/q97Nc3Vy3TczbgM/wC6AParkf8AwTt+DdxKp/4V/oqx5ycP&#10;LyP++6APT9J+InhoQiVvEGib29b6Lj/x6tnTPE+na3A0ljfWd9GjbWa3mWRVPXBKk88j868k/wCH&#10;dnwU/wCie6L/AN9S/wDxdYfiP/gml8NbkfavCsOs+ANciH7jU9B1KaGSNhyMozFGHqMAkE8jggA9&#10;9W4aR+jbfXFEreY+3+Ee1eDfBX45eJfhp8S4fhX8UriC61q4V38OeJI4xDb+JYVxmNlBwl0mRlB1&#10;Hrwz+8O2046E/UUAKJMDav16VNHnHovQCmQxZ+Y//r/z6U9yccdTx9KAAg1G65bGMZ9hUw4FIR84&#10;+hoARFC9scYoc5O3k9yBTiuajcYyOFXGWNAClQT/AKv+VQajdGOMIBhpPlHSrARSPur+VRpbr9oZ&#10;tvK9PagAsLb7JaKh+8OTimqfMl3bfm6AU+6fC4H40QxsE4+XPcjmgB4U8ZPSnMNwwaaU6DPyj9fx&#10;odio6bs9KAFIBG31FI52IAPpQBs5OPwFInL5PLduMYoAg1CdrWzZlyDnrTrASCHdI27dyOOlF0Fu&#10;EZG6d+elSW9wsytt/hODQBHExN5JjPQfhUkgyfVvpUcbkXUv4AVMvJOGX3wKABE2CgH52/CgkkY6&#10;N9KYFBBKjd2Ge/vQAqnzJc44Ap0g3DHTNEabBUdxP5I3bh8vJ46UANmnWxj3Ny2cEU6KIuQ8n3uw&#10;9KpQRvrEm6TKwqcjHc1bv7oW8J+bDHpQA66ZRG3CltpAoskZLdd2F9gOlQaZanmWTlm5XmrLTN5p&#10;UD7v60APbAHNHI/2qZKSVOOwyakHAoAzfF3i/TPAfhi+1rWtQstH0jS4Wuby+vZ1ht7SJRlnd2IC&#10;qBySTivPvh5+2f8ACH40eLIdB8I/FLwD4n1ydXeOw0vXra7uXCLuYiONyxwuSTjgD0r1JyQvy9a+&#10;NPEPhDxJ43/Z6/bE0nwml1ceIr/xVqENpBatsuLonRtM3xRkHiR03oh7Mwo7+l/y/wAyrX+8+jfA&#10;P7Uvwz+Jni658OeG/iB4J17xDYqzXGmadrVtc3UQThsxo5Ybeh4471pxfFrw1c/D2XxoviLRf+EQ&#10;jtWvW1n7bH9gWBM7pTNnZsXactnAwc18o+Kf2l/BHjj4h/BzQfhbJ8L/ABNp+ja1psEXhODTbn/h&#10;J/CIZ2huLlooZFNgkFs7bluIVBw6tkECobjwtcQ/HC6/ZlW3m/4R7VvF6/EUYT9yvhhpTfz22emG&#10;1lDblBj9zcjt1q39fd+jv8if6/P/AIb5n29CQYlKncrDIPrXjP8AwUO8XN4L/Yg+KF6jrHI2g3Fo&#10;pL7eZ18nr6/vOnfp3r2YndkKwz39q+Q/+C3HjZvB37COqWcayFvEmr2Wl7l/gAY3Jz7H7Pj6kV1Z&#10;fT58VTj/AHl+Z9BwnhXic5wtDvUhf05k3+B81f8ABvZ4Ja7+KPxE8SMuI9N0u200NnqZ5jJjH/bu&#10;P85r9UY/u+nJOK+Cf+Df7woLL9mXxhq5TEmpeJDbhtw5WG2hP1HMrfnX3oLdRXZn1Tnx0/Ky+5H0&#10;HihjHiOJcS+kXGK+UUvzuSA5FNi/1a/Sjay/d2ge9JvWJAM9vSvHPz8JpQiHnnH5VBbzhpG24zVO&#10;6u5LiTy0wzMcc1NpOlyWsrSSkFm9D0oAvEsZMdOM9OtDJ3J7VXknZdQCgj7vQ/hT766+zQk+3pQA&#10;yeFboKkmCFxx714B4Zs49R/4Ke+JJZ0Esmk+BbaOzLf8u4kuiX2joMnv17dK9thurjVbjam3ggt9&#10;K8R+EEw8Xf8ABRD4parY7ZNP8O6Bp2hXMwYFTdMxmKKRwdqghh1Vhg0AfRROKp3tx5j7FHQ0txqS&#10;A7VbnpVa4WYDC7dzHpQBYklAXG75j05qeEGNfuk59qq2GjeWfMm+aTOeDwKvgbRQAxZfM7MPemQW&#10;/wA29vwHpUqvuNI77Pqeg9aAF6f1pi26lVz26+9ORSBz1JzUNzfx26/MSOf/ANdAE0cSoOg656U4&#10;DFVdPvmvwzDhVOKsecuWHPy+gzQAfdcnscCnGo45PM9Ppj+tOeTYPfsPWgAEYBz94+pocYO7HPAp&#10;ibt7Z9QKe+Nvzcd/60AZ+tX3lny1DbmGBj6//Wrnfi78Rj8GvhBqniSPTbzVprG3Ei29uhdnY4AL&#10;f3UBOWbsATXSNZtPqkMjL8sYz/M/zNcd+0V8ONX+IvhGBfD+rTaPrulzG8spVBkjZwpwrRlgjZ7F&#10;wQp5xQB5N8Df2a7XUvgBZjxwNQXWNY1G68Q36vL5TxTXETwndxx+5bJB5DE+mK53/gnDbfbb74iS&#10;WMzSaa2qQwWqPcNcNFHGJAhLY5BQoAe+zsAK9l+Cfxk0f4jaHcW9vrVjq3ibQ7REv4ohuDXHlAsU&#10;VceYu/cPk4yMeleFQ/tC3n7PfhO51iSZV8deNpWSDweumraWOjzLLsLyrnzfoSy+Zu4GACAD6e8d&#10;/ELw98EPC1xq/iTVLWygVCwDsPMnIGdkadXb2A7jpXiPxf8A2k/Evxp+G3hvSfhzoWtWd1448yC7&#10;1GSMAaKscpinjcqTscYJ3Nt+Qgr8x+XqPh38DNU8YaPpdx8Urqy8VeIrWe6lRFiX7NDDcIitbuNo&#10;EiqU3DgANjrgGvVlsIdJiW3RYreNR8scKhVX8AKAOV+Bnwitvg74Ms9HWeLUr7k3mofZkhnv23Mw&#10;aQqMsRuwGYlsDkk5r0SOEGNR/CvYDA/Kq1pp0LOsyqQF5Xnr7mrF1drarlqAItWl+zWu/uOKguLm&#10;RNNaRdynbuyFP86oanqZumxn5ewrY0+ZrqD5lAj6L7igCHRI5vIEskpk8wAhSOlT3kO+PjG7tx0q&#10;Y/InHYcCoILrf8zfTpQBSXRJp23SSBPbGaK0RcK5wpooA9m/YQ/5Me+DX/YjaJ/6QQV6tXlP7CH/&#10;ACY98Gv+xG0T/wBIIK9WoAKKKKACiiigAooooAKKKKACiiigAr83f+Dmb/k0nwD/ANjiv/pDdV+k&#10;Vfm7/wAHM3/JpPgH/scV/wDSG6ruy3/eqfqj3+F/+RrQ/wAX6M/F22GYfwNOmH+jR/SmQHMDfQ0+&#10;Y5t4/pX6F1P6TwPxokj/AOPuH/eb+VaC/e/AVRhObmH0yf5VdB+f8BW8eh9VgPjl6/oiQf6xfoam&#10;j/rUQ+8Poalj7fWuHFH0+HHwDKfhVXUVzeWg6ZZuc+wq1F9z8Kq365vbPqeW6fSvmsR19H+R6NT+&#10;GvWP5o0IjmLn0FSR/dNRR/6j8BUqcr+NfJ4jb5f5H0lAn0rVrrQNShvLG6uLG8h5jnt5DFLH/usp&#10;BHQdK99+F3/BWn9oL4IQL/Z/xI1bWLdWBNt4g26rHJ7F5g0qj/cdTXzyw4FVdXAGmSbumBXyObVp&#10;0sPOdKTi1F6r0N8TkOW5lanmGHhVX96Kl+a0P1I+CX/ByTeWr28HxK+HUE8bFRLf+GbrYy544trh&#10;jnn1nHBr7U/Z4/4KrfAn9piS1tdB8eabp+sXXCaXrWdNu2bONiCXCSt7RM/6HH88dyitABuxtdD1&#10;6DPSuT8UsZbSNfvdSR3++elbUc6xEJKMveV7f0z87zr6OXC+ZUpVcDz4af8AdfNH5xlf7oyif1oA&#10;5FFfzZ/sj/8ABTH4zfsqpbweGfHGpSaJblV/snVnN/YbSPurHJkxgtj/AFTIeetfpZ+yN/wcTeCf&#10;iU1ppfxT0KfwTqUowdVsN15pbnpl0/10Izx0kXuWAr0sNxDhakuSb5X57ff/AJ2PwDjL6OfFWSKV&#10;bCxWKpLW9O/Ml5wfvfKPMfpBRWR4G8f6H8TvDFrrXhzWNN17SLxd0F7YXKXEEo9nUkHH6Vr17yaa&#10;uj8GqU505OE001o09Gn5oKKKKCAooooAKKKKACiiigAooooAKKKKAPhf/gpi+z/gof8AsrNt3Y0z&#10;xp/6T6XW3c6pPN8scUnTPC81i/8ABS9gn/BQ/wDZXLdP7L8a/wDpPpdbf/CQwW3y7Xz3OKAKsGsy&#10;WRd3jZlHBJ7U6XxlC428im3Os6dMu1oS245x6mm6bBpuoz+Wlic9y3QUANvPEam22LhQ3PBq1a2j&#10;/ZFkdpt0g6EDj9ami8K2Mcu/7OuR0BJIq8IP3275dqjCjHSgD5l/4Kfxto/7Mdvqzh2j0jxHpt9K&#10;jHDSKs2ML/tfMOuOM1s/sQ+N4fihpn9tRWn2MSC5LRf3GM3r/FweTgZOTgVi/wDBV/WIV/ZXv4GV&#10;m+y6hY3cwGOY1uEUjHflxx7Vf/YG8c6f4m8PTf2Xos+k2Khol3oB5xXaTLkAA7ixycfeBoA+jpjt&#10;iaobU7lX1xk5/wA/SnXThoqban5F7kgH6UAWGOB/hUVxP5EJb+LGQKeu7nd68YqNnzuZgdq9v8aA&#10;K1lamaYzSr8uONw/WpItRW6vfKX5lxknFVrrUpro7LeOTnjOOtTaLp7WFuxkC+Y7ZJHp6UAS6hOY&#10;49q8luMDrUtohjt1DZz71UWH7ZqLHPyREEj1q3Pcrbj5qAG30m2Bh6ioHu2khVI1Y7lA6f8A16gk&#10;E2pbvL2hRxk1b06yezTDOG46Ad6AKd1e/wBkWygtuc8kEnio9M16a9Y+XFvUeg6Vav8AQY9RuGaR&#10;jtOOBU9vbW+nIViSOPPOF70ATI5K/Mu2mvJk9PybFYera5Kk7KpbG7AAHWn6dHqGo2/meYsS5IAc&#10;EH+VAGui7h09s9sf5/OpI49i+/c+tZ7XE2kKrTyecG4AUdKkttY+0sMRyKD3I4oAm1F/3GO+adaW&#10;3krzy2etDBZumG+mOKlf7tAFTUJfNZY13decCrFvCtvCFHRaEiWN2YLzUdxOzv5cYO89D0AoAr3t&#10;z58wRf0FRx6M1yxaSSRV9Mc1ctrFLZdxwW6lqhvNYWIsiqxYcZoAdFZ22nJtZlbv8+Cf5VNDBC22&#10;REj9mAqpDp0l3Kslxt2Y+7nmp1us3Swwr8qfewOAKALVQ3d4tpHljS3dyLaItWMkH9tXW2SXarZI&#10;UdTQBYsR/bNwWbd5MZ9OGPpWqqhBtUbQOwFNhhS0hCIoVFHAHamw3Hmqzc8UAJd3It4ie+OKbbRL&#10;axNIzZZxk5/lVePN9eDcu6NQSc9DSa9deVGqg/WgCLz21PUAq7tq8nA6VqudqH6VieGHaS+mb+Hb&#10;+ZzWtfSFIGoAr2rgu2W2rnnn/P8Ak06/1FYo9sfzMxxgDNOtbVREvy9cE+/FSR2ccRVtq7l70AVt&#10;FsPIjaSRGWQn+IdBVm4vo4FbLDd6VBf6l5alY9zN6iqi6TLenzJHVVbk5HUUAWrW0jvT524sCfu9&#10;qsXtz9nhP97sMdadawpbwKsf3R0qNzGW3N8xHAoAdaqXRZGJ3MM4PapgMVGkwfAUU5jyF79fpQA3&#10;Z5shPO0cfWnNI27CrnHvRH938T/OjDF/9kdPegBEhwPmZj9DiiMDPAI28c96UuAcdT6CmvccHqD9&#10;RQA532fU9BQjBVHK9KrvOqct839ajOoL5e4sq7unQUAXGkwOx/Gmxxc7j37VTutTW1VSzM27oAo5&#10;qFvESKnyqy/lQBrdBVe8v0gT7w9uayp9fkkiO3ePeqUck2qXSxpuyxwWI4H1oAmvtRMz4Xcxbtir&#10;Wk6F5snmXCyfKcbHXAb9ataRoa6eqs+15hn5hmrk9ysK+rHpQASSLboFUfN2UCuE/aN+Nth+zl8I&#10;tU8XanDJffYQiW1lCQJLy5kKpHGv1Y5J5IUMcHGK7iGDP7yTDHqCe3SvnD9r+6n+Ln7RPwk+Gdtt&#10;Nq+rHxTqTHlfIsgSiMMHId2I54yB1oA639ln9nvUvCmoah8QPHc0Op/ErxZGjXsgjURaNBjK2Vv1&#10;2ovAYgncRkk4yfaaRAVQAncfX1pk8/kr/KgBsi+ZIRubjHFSBcLiqsKyXMm7dtU9eOtWncRrk9BQ&#10;BHG++ZvY0+WURr+gFVrWQyzvt9c5qaaLK846+lAEceHPUlvqKkMxXtVcymMbV6k+lV2sb65O4SIq&#10;9gRj+lAFiW/VGO5se1Zepa1uO1dx7AetTSeG7qbO6eIZ9ian0nwxHZNvm2zShtytzx+FAFTStHk1&#10;Dc0/nQrwRwBuzWpaaTDphLb3bdx8+P8ACrbHapPoKpN5mpPt+7GOpx1oA+Xf+C0vhzUPEf8AwT78&#10;Sahpum/2/B4U1TSvEepaUE8xdTsbK+huLmJlPDL5aM5B4IQ1+Fn/AAUQ/YU8UXX7RN940+FHhPXv&#10;Gvwl+I8q6t4P1Tw/Yz6lbmCZQRZsYw7RzwtuiMUmHBj6V/T7JbQyQtC0cbRyKVdGGVZehBHevjrx&#10;F/wRL+Hun+NtS1n4a/ED4yfBGHWpmuNR0rwF4obTdNupGIJbyGRxHnHRCFAwAABQm9um/wDX9fmb&#10;e2mqbpJvlbTa6XV7P1V395+FXh6w+JHwA8MaH8P9WbxB4f1jSNSu/EjaHfQNG+lGS0a3ZjDIPkaV&#10;SF6fN+FfWnh7/gsL8StS+DOj+Cdfhu9Z8O2v9mRanHZWlxo+pz6fbyQ/aLWO5jChfNiRkbClirMA&#10;ea/ZL9lj9iT4e/se+GNQsfCOmXE1/rUwutY1rVrp9Q1bWpgMCS5uZMu5GThRhV3HCjJyfGP9hf4R&#10;/HWynj8SeA/Ds09xy17bWq2d4D6+dFtf8yQe4NexSxuFtyVaejtru9FZW2+fc+5y3iLJfZ+wx2D9&#10;3l5eZWckrJXT920rpybvu7Wsj82/gT+1D8Pf2nPiX4d8E6XD4m8I+A9U+IWl3lt4Y1HULmBIYhpG&#10;ox3qxybhstZbg2qmElQ7SP8AJiQg+3WngSHwF440nw78RNB+ImqfC3RtX8ZRaJoel22qX1xbyrqF&#10;odOnFvbbrl7ZLd7lIJ8GKFpF+ZC0ZHk/7ev/AARavfgt4bvvGHwvvNQ8QaFYL597o9wPMv7OMctJ&#10;E6gCZBySuAygZ+fkhP2B/wBtDwN8foPDvwt/aC0nR/EX9ks1v4U8Q6qm6S18wBTaTS5DBHCqoYnD&#10;bVV84UjoxGU06lH6zgZcyW66rRflb/gs9jNeBcFi8teb8NVXVhH44NWlHduy3trs7u2qcj0T4GeL&#10;/Efg39nfwvqz6F8R9eg8a/BFtF0drDS7vVpZdUFzdusdxJCrrDI0c8RE0zIh2t8/FZmq/Cz4rXvx&#10;V01tSm8UaXrH2LwwPB9zB4E1fWLqwgjsbMXUcd7FqNtY2JFyt19ojvYwZEY7jKpWNf0s0LQLHwvo&#10;trp+n2drY6fYQpb21vbxLFDbxIoVERVACqqgAAcAACrgORXg31v/AFu3+p+UdLf10X6H516zY+NL&#10;79vnRtat/DHirS763+JD219JH4X1y5lOjlJYVml1h5/sH2GVDGy2kMLCIspZgyu1dp+yRrPie48Z&#10;/s9+GL7w18QLG8+Hmh63pviu61LRby1sYbvy4UiUXEqCO5D+W7JJEzpjHzAsBX25cXC28e4/lWPc&#10;6wzzER/kBmktFb+trA97ms1yATUJDXUvVlX1xUNhbTXS+ZIdoP8ACRWgqiMcUgAkQx9fujv3qGSY&#10;y8be/pT3bd1p6RKEHyr+VAEZwY8Z7H8fSpSuSvtTFVS4/E1JQBU1KdlQKm7Oewqa3t/s8R+Zuecn&#10;tTyiqfu/kKJuUoA4n45/APw7+0H4Em0LXIZAN4uLO9t28u7064X7k8MnVXU9+h5ByDivJ7Oy/aP+&#10;CMbWtr/whvxZ0W0JFvLd3D6brk0eflWRz+4LAfxHJJ5Jr6MEHH8OfpRITGvr70AfPMf/AAUS0zwS&#10;y2/xK8C+Ovh1cqdss91pzX2mg99lzCDvA9QleqfDP9onwJ8YkR/Dfi7QdYkcAi3gvUM6Z6ZiJDgn&#10;3Fdk8avEy7N24YOR1+teW/Eb9h34TfFWRpNY8C6H9odt7XFlEbGdm9S8JRj+JNAHq1NZ8MowTn9K&#10;+dz+wFceBl3fDv4qfETwayDEVpLejU9PjHp5Ev8AVu5pPt/7SnwlmImsfBHxY09V+WS3l/sTUDj+&#10;8rfueeOFz0oA+i6buXP8NfPA/wCChEHgshPiF8NfiL4F24WS7k0032nq3cCeLO76heefSvQfhx+1&#10;z8Mvi9FH/wAI/wCNvDt5PMQqW8l0tvcknt5Um2T9KAPR9wJ6ilJCio0ZWjDLtkU8gjFMcmUfxexK&#10;0AJu8+42j7uOuOlWKjhgCHd/F9KkoAQ53D070tFIy71we9ACJJvJx09fWnEbhQOKKAIWi85MDKqO&#10;B7+9OggW1Q49ckmpANoqNSZGP8OO1AEKp5k7MOhPUflVkJgDH8NIAIxgZoEuWxQArLvGD/OgsFwP&#10;XgUpOKi3b3+Uc9iewoAUyM3RW4PXNcr8Vvinpfwm0XT73WvtK2+ravY6JD5Me9vtF5cR20ORnhfM&#10;kUE9gSa61V2rivFP28/hJf8Axp+Dui6Fp9rqtw03jLw9c3babdyWl1b2sOqW0k8yTRsskZjiV33o&#10;wZduQc0dvVfmNHok3xS0jSPizpvgVvtC61qOjXWuQgR/ufs1vNbwyZbPDb7mLAxyMntWhpeuWGsI&#10;t5HfWs0LS+SjpMrIz/3QQeW9q+Pf2hf2Ptc8BfELXtR8C6P4y8dwal8MNZ0h4PEnirUtbiluJb/T&#10;WW3Q3V3uUvClw3lpLEJfLCswyCPMPhJ+zx468E6l4s1ux+HvipdA0zxV4O8SWumx+HtM0KXUo7SW&#10;8S+ktbG2kEayIhhJWRvOkCDqDGtVGztf+tWvyFLTb+tL/mff/if41eGfBvjPw14e1DVbeHV/Ft5N&#10;YaZbj5jNNDA08ikjhcRr/ERksoGSRW9FqtvfXtxbwXEMk1qQJkRwzREjgMO3rzXwz4d+B3iLxJ8f&#10;fD/j/Wvhbq1qrfFvVdUtvttha3V9pFnd6DbW1reuodtka3UUbNtYmNowSMpxjfsFfsifEb4bfEHR&#10;Zry013wv4u0Pw9f2Gu65d+HdNj03VL6XZtmlngmFzqweZTcK0hVlAbc0bOUMrz/rS45W6f1qfW/x&#10;h/ao0/4SfEix8IxeF/G3izXNQ0x9X8jQbCO68i2SURF3Lypj52AwM9a0vgv+0XoPx8sba70KHWPJ&#10;mjuhN9rtTavp9xa3H2ae0njYh0nSUMCpUrhSQxGCfGfEH7MvxE8bftWaDqOtePvEemtY+CLqxuvE&#10;XhPT7XS4byd9RjkS3aG5F2FxEM8Nklc5GdtcP+0B+w7rXhe/1HRfh9o+savpk/ga/jvp7q/BuvEN&#10;1ca9ZX19bS3DsoM95Cl0uWKp+8xlVGALz8/1HZX08v0PtT/hIdP/ALI/tD7dZ/YMZ+0+cvk4zj7+&#10;cdeOvWkPiKxjSFpLy1jW5wYS0qgTAkAbeecllHHdh618KfFf4Py+IfAFrH4P+AOoeE/A954wGpXd&#10;hNo1tqlxGV0toReQ6C062kQaULCS+/kNP5QZhKG/sq/sfeJr2H4Qw+LvBtzYv4N0XxylmdasrSQe&#10;H7yfXLWXS38uHNuki26s0fkDYgQhMACjv/XQnsfXnxG/aM8P/DnxZY6HMt7qWrahp+o6jBbWCJKz&#10;LYrC00ZJZQshFxHtDEZyeRXaNqtvFNb2z3EMd1cLujhZwJHA6kL1OO+Olfmf4l/ZI1zUPhLBo/h/&#10;4F654a8YaT8JfE3hrxFq/k2qr4j1ee0tkTbLHIz3bTTRyyCeQA/vMZDF1XtPit+yT458Q/tj+INV&#10;utJ8S3Vzq/iTRNT8Oa7p2i6ZOulWNtDZh4zqMzi4slikhui8MakTLMdocyuBSSvYHtf+uh96eK/F&#10;Om+APCepa3rF5Bpuj6Pay3t7dzttjtoY1LySMewVQST7V+QP/BaT9s/xd8aPg14DvZtF8M/D/wAB&#10;+ItTl1Pw1/wkV1I2v61BFDsF3JartS1gdZ1KI7tKcgkJyK/Qj/grBpd1q3/BPn4kLbwTXUFvbWt5&#10;qUMSlmm06G9t5r5cDkg2qTgjuCa/DX/g4l8M+KH/AOCht/4mvpZNR8F+KtF0688G3sDeZZSaaLaN&#10;dkJHygCUSsQOu/d0YE6YbEOjVVRLb5fl/W562S5hPAYuGNpxu4XdrtdLbrVWvrY/UX/ghd8fR4a+&#10;Bfhz4e+KtDk0HU/GDahr/hnVo5Fl03xXDFL5dwsLjDLPDsBaJ+THh1LKDt/QeRvNOAMqeB6E/wCF&#10;fjX/AMEmPAXjTwr+xx+zhoviKK8t9Y8QfGQ+I/BtnPlbm30GLT5DfzqDylu6mf0DG4Q8+YM/sw77&#10;BwMt2FViqjqVJVHu3/k/1t8jnzPHzxuMqYupvNuWur1b0vZX27EM/wAo2ruJ6Ek5z+FQf2IHbLTS&#10;VYtkxPJnDHjn09aZf3TRsEThj3rnOEltbNbRcLz7nrUV7qS24+XGe9SXDMIPl647Vlx2hu7ghmUq&#10;vLegGaALEN/CqyXk00cMcI+d3baqD1JPAryH4hft6/BfwneyQ6h8QdJkmtz5bJYCS+y3JwDCjjtj&#10;rgHrXn/hnwPb/wDBQ/4gaxrOvSXDfCDwtfvp2haVb3DRR+IbmM4mvJnQgtECMIAeR6EMG+hvA/we&#10;8J/DDTYrXw94b0TRYIAQgtLKOMjPXLAZJPckknvQB4XN8U/iV+1qn2H4dw33w08CKNk/irVrPGpa&#10;ipBBWzt25Uc/60kHuCpGD7J8Afg5oPwK8Cp4f0FLhozM91dXVzMZbq/uHOXnmf8Aidu59gAMV1E6&#10;zahK0anheSTVqxsI7JflxuPU+tAEn7uD+6v1qP8AtCISMGZfY1LJbpL95Q31qsNFhMrMy7l7DPSg&#10;BsmrqzbV78VISxi+bd065p0WnW6NuWNMjvTr2f7PAcccUARo4jHO789tSrLGAWDc/XJrEge41Wcx&#10;q2BjnPQCtZlXTbEsTuZepx1oAkmcJGzSNt4JC7sVjtu1a+8tC231xwBRAbnV5JArbVJ5zWppelJp&#10;8fZpT95vWgB02NPtP3a9O3XNULRZpJXby5Pm/wBnrWqyK/UZ7UGT5sD/APVQAwSrbQLvYLx3NQx3&#10;6v8APldq5Gc4qW5tVuP9ZyvpmqesReXbeTCmNw6D60AImpCe7Kq2ct/DUuqXS28X3vmz0p2maXHa&#10;wI2396VBY+9OvdLjvvvcH1FAGYb6a6z5aSN2yBn+tXtJ09oR5kjSbm6qeKtwW0dsu2NQo9BUhbFA&#10;Hyn+0n+zR4L8DeK7W48P29xa+NvH13eWtoG1SW1t42mjYzSgKp+7vwqZVSZBnIGK0/C//BNDwx4d&#10;8b2er2+v63eW8NwJbq1v1jmN6oZHCl1CEfMucgZPHpz2v7anim08CfDGx8RXPh+TxAmg6pBOypfy&#10;Wf2UNlfNJj5cBig2HIO4E9K9V0zWYb7Sba7t2M9vdxrNFIo4dWAIP4jFAFiOGOwX5Rt3cfWoW0rz&#10;rxpmb7wxjHSjzWu5lHKqpzyKsS3iRNtPWgB7/JH8o7YFYepzOJSuG3E4Ax1NaiXBeUcN+NSJYxhz&#10;Iy5djkk9qAKuiaV9mh3y58x8/KewrQZtq1FPciNfeoIklug3zbR9KAJzcZDYGaZaI23/AGcninRQ&#10;iCMbtrGphwPSgBghA9aKPM3HC+vWigD2X9hD/kx74Nf9iNon/pBBXq1eU/sIf8mPfBr/ALEbRP8A&#10;0ggr1agAooooAKKKKACiiigAooooAKKKKACvzd/4OZv+TSfAP/Y4r/6Q3VfpFX5u/wDBzN/yaT4B&#10;/wCxxX/0huq7st/3qHqe/wAL/wDI1of4v0Z+LdvxCfoakm/494/pTIP9Ufoa+wf+CUv/AAS1uv8A&#10;goT4n1DVNa1G70P4f+GZY4b+6tkU3WoTsu77NCWBVCFKs7sG2hkAUl8r95iMRChB1Kmx/QtTMsPg&#10;KLxWJlaEV/SS7s+RUO26h7DLc/hWiilsNtO3Gc4/Ov3M+Lmm/se/8El9G0uDVvBPh9de1BPNsbf+&#10;zBrWt3SqeZfNnLGNNy9WdELDA5GB5kP+DjD4T2UbafafC3xcujsSvlYso8xn72Yg5TJ5+Xdg+teX&#10;DOa9RKVCi2l1/pHBlvHGYYq9bLMvnUg3o3JRvolpo09ujPyBRlkIZWBBB5BqeMcD619X/tp/Gvw/&#10;/wAFNv23PA+mfDPw3J4X0vWkstCiSbTre2unup5z51xMIWYMEVkGS5wsJOQDX7Z6F+yX8MPD2h2e&#10;n2/w98Fm3sYEt4/M0S2diqKFGWKZJwOSeTXPjM3lCEOeFpSV2r2t+B7ueeJiyWhh5YrCv2lVOThz&#10;JOCTsru2t/RbH80EP3fwqnqQP22zxxy2eO2BmvtL/gsL/wAE9F/Yw+NceveGrNovh340leTT1QEx&#10;6TdfeksyegXGXiz1Tcoz5RJ+L9QGbyz3dMt+eBiuCVaNWHNHs/yP0vJ86w2bZdTx+Ed4zcfVO6un&#10;2aejNCP/AFX4CpI/uH61+on/AAb0/so6P4v8EeOfiB4m0PTdYtrm5h0LTE1C1juI18tRNO6q6nqZ&#10;IV3D+4w9ab8ef+CeOr/8FH/29fFEnhmy0jwH8KfAbx+G5NXtrBI1vriDLXS28KBRLKs8kkTOTtXy&#10;wCSV2V8xW96KseTLxUy7DZzicsxMeWnh43lVctL6e6opXcru1k76PTQ/LxmyKgvYWuNPbYrSdAdo&#10;z3r9yF/ZL/ZA/wCCa3h+1uvGUPhltSkXdHdeKWGraldkHO+K12t0I+9DCMdzWW3/AAXi/Zw+H8P2&#10;LSNP8VHT4cbTpugRwQenCNIhHAH8I4xXz+Z4GnOhKFeooJprvbz6HNhfGTH4yXtMgyetiKafxO8U&#10;/S0Zr8b+R+Il422FY2Zd+U4HzEDPfvXLeJ8R6dDgdeAfQBjX6Pf8Fh/+Cl/gP9tT4eeD9C+H+m6h&#10;Ctvqb6lq9zqGnJb3BaJPLt41dWbcpEkzEbuNifSv0S/ZM/Y7+Hf7Lf7DfhWPxl4R8LTXnhvw8dV8&#10;QXuoaPBNNHMUa6utzOpYhGeQDJ4CgcdK5aOXKrXcac7qNnex9Vm/jJWyLIsNj81y+UK+InKKo8/v&#10;JR0cm3Bbtqytqmnc/nZ0FmjhYxs/mZXOMKMe+fp2962mZ7izU2+d2BjcM4B4PHodpPPH8q/YSD/g&#10;sx+xtOgaP4cXRDELkeCrH8P46lT/AILKfsd79i/Dm63ZxgeC7E/+z15lTJ8M5N/WY/18z2Kni1xR&#10;LX/VrEf+Bf8A2h+Xn7OX7WvxI/ZN8ULrHw+8TX2isXX7XbgmSzvAM/66BspJwQPu7hu+Vh2/W39g&#10;f/gut4O/aM1HTPCfxEt7fwR40vnW2t7mMs2kapKxwoR2y0LMeiSEqTwHJIFfnR/wVU/a58A/tafG&#10;Dw3dfDLw7H4d8K6HpzW7INKgsZrq5klLTOyRZG0KkKgseu7p386/YH+CUv7S/wC2N8O/BitM9rqG&#10;sQy6goBVUtLcGe4HH3SYonUdsle5zWWCx1fCYn6vh588bpeTv27fInjLgbJOK+HJZ9n+DeDxEac5&#10;tq3tIKKbSm7JT0SdpLS9k09T+lWigDaMUV+lH+cIUUUUAFFFFABRRRQAUUUUAFFFFAHwr/wU1uY7&#10;X/goZ+yu0nC/2Z41HT/p30ytaV9OmctJI30xgVh/8FRNPbU/+Cg37K8StsJ03xoc4/6d9MrWHgBX&#10;X95eS7v9lRigAN1Ytqtr5DNuDYz6VvwwCFQBub3JyTUGm6Nb6VCFhjUHuxHzMfXNWs4oAKRjhT9K&#10;hu9Rhso90kij2zWFfeM/tkv2ezR5JG7KMk0AeSft5fDKb4pfs1+No7UxG6sNKmvNrqWEqw4mKjAP&#10;zfu/l98fWvFPgRr3jbw3H4U1qPxHBceGPEEMNxb20vN7Csse5Yg3O4ISN2WPCHgdK+yNH0y6mjuP&#10;tlrujuEMbxyYIZTwQR718G+B/hL5Wv614J/tSXT7z4U+MJE0mR1Mh+wzussK4OeSASM8cYzgk0Af&#10;oD4P1SXW/DFndTqFlmjy2OhOSM/j1/GrcXy3bfQfzrG+Fs8kvgSxaT+EOoJ/uhiBWnYy/aL2Q9Qo&#10;60AXGTcR147U1kVjs/Egf1pzSBKVenTGaADhFqpeXDudiDqO9WJHZvlX15xRFAI23dW/lQBHb2/2&#10;K3Y8l2GT9ajjtd5aafp1Az0q0f3jew71Xvbb7aCu/aqe1AFWbU5LmfybcL83qK0ogywru+8AM49a&#10;p6JZ+RbbmX94zHkjmpru8EYK0AOklZx8v3aZaReWrSSD5vz4qvJqawwLyGPpnpVaFbjU5gPnWFjy&#10;3YUAX4ruGS42jG4nj5e9WJ5fKjzUEccelRIv3mZsZPU0+/H+jtQArQbyGkb7vYdKbI0d3GYgGZeA&#10;cdqgvJ3mukijyNwzVmKNbG265bGcnvQAlrp0dn9wN+JzUrk5+X7xqGyZ5Tvbd82cVVfTri4uvmkZ&#10;UPcHpQBeWNgTx+tOVfKSo7W1+yIf3jv3yx6VIf3g/rQBXk8y5cAfd79sU6CyisNz+o5JqcALUF3C&#10;11tUHaAefegCrd3Emos0UH3epJ4xVyC3j0+Btv1JJ6mpIYlgj2qMCquoSB2VS21SDk0AUb65l1OZ&#10;o4E3Y688CrGjaJ9i2yy/6/kcNkAUh1KOwEcMCrIxwDjvWjI2xM0AR3km1No+83GKiuLn7LZqN3OM&#10;UkP+kTF2z8pwMVm61fPPc+THlucKF5oAsQ61DZ2pG7MnJ6VmoJddvWWMBlDAyHIGAa2bHQIbM7n/&#10;AHz+rDpVtGhibC+WpPpQA2ys00+2WKPdtX1OTTb9wImHfFSvOqNjI3dMZoZQ5w35UAJbjEK564B+&#10;lOl5G3ue1O6U1uAcdTjmgCCG3WBSo5Zj3p+1pBhsKD2/z6USSJbBmZh8vIyelZazS6xqKbTtijbs&#10;fx/pQBsRJ5SBfSs1rWW6nwv3QeSTWmzbVzUEU3lxEhd2W/OgB1vZLbpjn1PNSLtVc/dHWmW8rPuL&#10;YHoKV5AW2/TigAR+wHck57U75v8AZpsT5XhT1z+fNR3V55R29D9eaAJNioPm3E9z61DKqyIRzt9A&#10;fr/hVBoLnU7za3mxw+vap28Plm/4+pttACTWqvIVjy3OOT+H+frSJ4dSVy0pb2Ab/P8Ak1dsbFbG&#10;HaGZ/wDabrT5rlYU3ZB9s0AZ6+GohcZ+fy15+9yakvvD8d4yYyuD8xz1FOXVpJWIjhMmO4qxatJM&#10;u6RdhzwuaACPT4obfylXavtUqBVHyjA9qWmqhGee+aACR8cLgt2FQx2CidZGLblGAM8f5xViobi6&#10;EK9aAIdWvfs0JXuw5r51/ZliPxU/bR+K3jZ8SWfheK38G6a/XDJ++uh9RLt6f3q9i8eeNrXwJ4X1&#10;TXL5l+x6Nay3025toKxIXPP4V57/AME3/CFx4a/ZN0G/vlb+1vFU1xr987DDSyXMrMrH6xiOgD3Z&#10;m2jJqnc3i+YvTAPWrFySsLYqG309V+Zm3E89OlADre+W5bEbA49qklhMy7W6e1OG2MfwqPao2u+T&#10;tXdigB8USwLtUf8A16VvmWoopDK2WG0Ke9V77U9jeWg6dT6UAWQ8dlF8zcE9cVXutdihX5Tk+9Om&#10;t1u4NqyfMazIfDTXkj+ZNtVWxgc5oAdL4qYuFXbuY4FaFtJfSOu9YVU9fWp7fTobUfu4kU4xnHJq&#10;agAYbhioZHWyg46L0yakllES5NZlw76lceSjY4yT6CgBLa3bUp9x5hViG56/5zWmqLBGqqOOgpML&#10;aw/KFUDt0qKAtKzSNux29KAJWYRfzrPub5ruVY0wWY8VanvoYydzKT9ap2F79qv12wqdvVgenvQB&#10;oxItrCqn6E1+ZX/BWH/glXHpsGrfFT4Z2Cx20Ye88Q6JAm0QgZZ7uBeyjlnQdOWHGQP0w1YfuFb+&#10;4c0abIbyyLSKNshIxjjHSu3A46rhKvtKfzXdH0XDHE2MyPGrF4R+Uo9JLs/0fRn58/8ABIz/AIKc&#10;w+OtI034U/EHUFTxBahbXw/qlw2F1GIABLaRj/y2XGFY/wCsGAfnA3/oVdXAtICc8gd6/I//AIK7&#10;f8E/rX9mHxVD8TPBAutP8P65fjzrW2XaujXxLSBo2UgxxNjKAA7WBGVGwV9u/wDBLv8Aa+f9sX9n&#10;WC61i4W48XeGJFsNZ+UKZ2wTFcYHA8xBzgAb1fHAr082wdKdNY/DfDLddn/X9an2nHOQ4LE4OPE+&#10;Sr9zUdpx/km/yTej6XtbR6e+TTz6tKVjXLY5PStHS9Hj04bhuaRgNxJ/lVpI1jHyqF+gp2a+fPyk&#10;rXN9tZVjwzk4xUqIzL823PfilPlod3yg+tJ9oGPWgBCPmwPX1pFiLAHC8/WoYZWurgqy4Ck8irKI&#10;QMFm96AFRSp7fnTqKBxQA3O0/MaR3/h/U0rli21eO5PpSCM+ZnoP50AKZPoF6DPekC7/AO717UoG&#10;XZj/AA9PahOEDMx6ZNACswXrQGBqsb9ZJMRsGbGBirEJLIGOeR3oAcTgUK24U0/NLj05Ap1ABXm/&#10;xK/ZQ+GfxclkfXvBPh3ULib79yLVYbh/+2se1/xzXokrknaAeuD706OPyx796APnaT/gnpb+BmE/&#10;w1+IXjr4ezRnMdrFfHUNNHf5reYnd+LY9qGn/aW+FWN0fw/+KNijfwM+jajIPx/cDP44r6Jc4b+L&#10;n0qG44xndxzyaAPnv/h4JJ4H+X4ifC/4g+CVUFpLxbMalp8YGeTPD+uFOK9D+GX7X3wx+LoiTQfG&#10;/h+8uZvu20lyLe5Pt5Um1/0r0CzH2hN+Plz+dcN8S/2UPhr8XlkbxF4K8P6hNIMNcfZRDckf9do9&#10;sn5NQB6ErB1DKcg8gjvQWxXzq/8AwT00/wAGO0nw5+IHxB+HzDGy1tdTa805fQGCbO78Wo+y/tL/&#10;AApJEdz4B+KmnxDjzkbRdUn/AO+f9HX9aAPodZNzdce1Pr5yl/4KBSfDdo/+FnfDHxx4AtmYJNqQ&#10;gGp6ZA/GczQ8kcjBCknnjivb/h98TvD/AMV/Dker+GtY0/XNNl6XFpMsiA91ODlWHdTgjuKANr5n&#10;b/Z7c9KeBtX0qIzhm2/Lj61Ix3L8vP40AJsWQ+v405UC0kfEa/Sh8kH8KAFKA0iJsX+Z9adRQAA5&#10;FNdxvUe9Dk/dXqe/pQkW1vXnIoAdnaPSmxLtShzwPrQXw+3qevHagBMfvF7t1PsKWQbl/wAKaAzH&#10;+7zkkVIBigBoiUNn/JokXcV9KVQRnJzz+VIx+ZfrQARLhPduSfWndqbH/q1+lEigqd2cdxQAgPmn&#10;/Z/9CpwXb0pA/qCv1pFLSnd91e3v70ARXlrHqUUlvPHHcQSIUljddyOpGCGB4IIPQ1+EX/BXn4B2&#10;fwP/AGsj4T8D61qmm+GtK0mB7TR77/TrPRvOeWZoLMMQ8UAMm4R7iql2CgLgD94wBGtfiL/wUPf/&#10;AIWx/wAFU/EWnx4mF5r2m6QvkxlmJWK2gIC/xNkEY7mve4doxniZOV7KLeja7dj9U8I8BTxGbVJ1&#10;r8tOnKWjcXe8VvFp7N9T9N/2JP2HNL/Zz8O6T4g1bVtZ8ZePH0G10g6tq7x/8SuzREIsbOKJVit4&#10;AwBIQFpGUM7OcEe8yx3DsdqoB7nrVtVWNQFAVVGAB0Aqvcah5Uiqq72boM14cpXdz8vrVHOpKb3b&#10;bJLWAxJlvvN1x0qLPnX/AB90Lz7dKn3M0GTw22qmn8ct8o55qTMk1OfyrZm3KqKpZmY4VQOSSfpX&#10;zJ8Tfiveftc6hc/DT4X3V1JpF1KsHi3xdbjNlY2nzebbW8nSSeQfL8uVCseeSyy+ILq5/b/+Kdxo&#10;NjPcQ/BnwjdGLV7uCQx/8Jder/y7RuvW2jOC7A4YkY/hZfpHwx4W03wVoNrpej2Fppmm2SCOC2to&#10;hFFEo7BRwKAKngPwJpXwx8H6b4f0SzjsdI0i3W3toUGAijuT3YnJJPJJJPJrUmYZVRTpWw1Vb29W&#10;I7mP4ZoAmI8mItjd5nGD+lM0yNmXe+QckD0NU4rS41WTdIzwx4yvvWnbwrZxLGG+mTQBIaq3rsVw&#10;v3asO/lrk1Hgv+Y/rQBDpULLFuYYyxIqPWYZLjaqLuznoavRoI02jtTicUAV9MtfsdlGjDDAfN9a&#10;W/tPt0OzdtGaSa5c7giE+9DSvBF9wk4zjNAEyKtvCF/hUYpouVbp6ZqKBpHUl1P0NEURe4Y5+XGK&#10;AFjdmHzU6P5Cfu0pibzl+lPZWb5c/L3PegCCSR3HO3rUssyxLuanIFKfKuPTIqC8t2umC52gjP5U&#10;APF/GVzu/So5dVjReCM1NHbLHAI8A4GM460iwwwrt2oPwoAhhuZriPeqrt7Zpj2888vzKAO/PWrH&#10;2hSp24IHFOWZm3fL096APP8A9pT4cWvxF+CHiPSLy6vLO1mtRNLNa25uZkETrL8sYILk7MYBFb3w&#10;fks5PhP4eTTWujY2+nw20LXMJhmKxqI8sh5Vvl6HpW1rGi2/iPRrzT76FZrO+ge2njY4EiOpVl47&#10;EE/nXlf7J2raDpuh634H0PVp9Uj8E3z2cplshaiHcSTGq5LMokEmXbG45xkYNAHrqjc75z1x19hT&#10;GtY5ZOQ3y+vSpI02L6k8k+poeTYW9gOlADTbruU/3aZdSsRtXb+JqWMN1Y9e3pTicUAV4bVYly33&#10;vXNSQJsRsZ5PApVJl+b7q9venZI9/egBGOOuKAVlWq+pTNFEu1WJJx9Kbb20jxfMzKQTwtAENxqP&#10;2R2WMfMT3opthp3nXEkk38JwAe9FAHu37CH/ACY98Gv+xG0T/wBIIK9Wryn9hD/kx74Nf9iNon/p&#10;BBXq1ABRRRQAUUUUAFFFFABRRRQAUUUUAFfm7/wczf8AJpPgH/scU/8ASG6r9Iq/N3/g5m/5NI8A&#10;/wDY4p/6Q3Vd2W/71D1Pe4X/AORrQ/xfoz8XIB+5P+6a/Vv/AIN5f26PCPgHwtqvwa8TXlpoeq6t&#10;qzatoV3cMIodSeSKKN7UseBKPJVkyfnDlRyoB/KSE4gP0PFPkbbBHjIZcEe1fbY7BrE03Tbt1R+9&#10;5hktLNcK8HVbV7NNdGtn5+h+7X/BVn/gj037dfiqz8d+E/EUOieONNsBYPa6iGbT9TiQu0YLLloH&#10;Bkb5grgjAKg/NX4//tFfsifEf9kzxL/ZvxA8J6p4fMj7Le7dPMsbwj/nlcJmNzjBwG3DPIB4r3D9&#10;jX/gtt8Yf2WHstI1a9/4WJ4SiIjGna1MxuraMDpBd4Mi4AAAkEigDAVa/Xj9l39rn4U/8FOfgzqS&#10;WNja6raqqQa74b1u1jlktC+SokjO5HRipKuuQdp6MCB4McRjstSjNc0Onb7+nzPl8HmmfcIxVPFU&#10;1Ww0Xa63V9td16STXRM/Mb/g3x+AP/CzP2yr3xhdQrJp/wAO9Ke4RiMhb263QQj0/wBV9qb2KL9R&#10;7z/wVx/4KR+If2af2+/hxZ+FLySS2+H9l9t1ywSUrFqn21l8y1lXOMi3iRkYg7GmDDkV13irwVa/&#10;8ETv2idF8SeGZFX4C/FnV4tI8Qaddt5kvhi92OYbmKdsyNAEEjFXJ2qjjJJTH5W/tW/G+X9pT9pX&#10;xt47kd5I/EusT3VrvHzJag7LZD/uQJEnb7vQdKwj/t2Kdaa923/At69T6PI8vp8UcRSzevHmwvsr&#10;RT7tcri10km5v5pp7M/fj4y/Dfwb/wAFKP2LprG2uo7nQvHGlJf6PqHl5ksJyu+Cbb1V43wGTg8O&#10;h6kV/On8XvAeq/CP4g6h4b8Q2rafrHh2/msb6EjPlSxNtbB7qcZDDgggjg1+pP8AwbsftcyT2/iD&#10;4Mavc7lt1fXfD+8/dUsBdQD/AIEySqBz80x7V1n/AAUZ/wCCa/8AwuT/AIKf/BXxdp9izaD4yv1j&#10;8U7FxGr6en2jc5/6b28Ri57wju1ebFuhOVOXZ/lp955HDebVODs2xeR4x3o2c4N/3VzJ/wDb0VZ/&#10;3kkfXP8AwTr+Av8AwzX+xZ8PvCksIh1C30tLzUVxz9ruMzzA9/leQr9FFY//AAUv/bM/4Yf/AGYL&#10;/wATWMNvceI9SuF0vRIJhujNzIrN5jjqVjRHcjuQq5G7Nes+KPjL4e8GfE3wr4P1C+EHiDxkl2+k&#10;220n7SLWNZJue21WB5618G/8HHXhLU9R+Anw/wBat1mk0vSdcmgvNmSsbzQ/unYdB/q3UE9C4Hfn&#10;zJ+7Taj0PgOEcDHOeKcMs1Xu4io5O+ilrJtekpJx081ufkz8QfiFrnxW8Z3/AIh8Sare61rmqSGW&#10;6vLuQySzMfc9AOgUYCjAAAAFc9qf/IPf2wf1qyTkj+VVtSwbFt2McZz9a+Lz3/dan+F/kf6J5fSh&#10;SUKdNJRVkklZJLol0Pc/+Cbf7P3/AA0t+2z8O/Dc8IuNLj1JdU1JSMobW0zO6N/suUEXr+9FftH/&#10;AMFW/B3xI+Jv7DvjDwn8K9BuPEHirxYsWlGKK8gtTDaSOPtLlpnRcGJWjxnP7zoQDXxr/wAG33wI&#10;8++8ffE26t/9SkXhvTpGTudtxc4P/gMOPetr/gr1/wAFn/H37GX7Ta+A/hxD4TuY9M0i3uNVbVrK&#10;Sd0u52ZlRSsqAKITC3IOfM9q9nA+zoYTnq6c7t+n+Z/LfH0s04m8Q6WXZLCNSWCipKM2+S8Wpycr&#10;WdruMWk1dqx8Q6N/wRQ/ahsYvm+F94jMBnbrumYJx3H2n/PtXA/tFfsQfFj9kPSdLuPiB4Rm8OWu&#10;ryPb2BbU7OZrgxqGb5YJnYYyuWIwAQM5PP0TpX/BxZ+0BeRSM1r8N9yAfKdInHX/ALb89vz614N+&#10;2h+3t8Qv2+Ne0G+8bSaPB/wjdvLb2trpts8EKeaymSRg7sdx2oPTCivlMfHLVGTouTn52t+R/SPD&#10;eL8SauZU45/RwsMNrzum6jns7ct5tauybaslc8VeZvs7M80iyNgKGXaYuM54zyQDk+/tX6bf8G1X&#10;wDbWfH/jv4mXls6x6JZx6Bp7sp2PPcET3DDJwGWNIB64nPQHn8yZrUi4UIUfcGDMRghcYOB0Pvj1&#10;7V/Ql/wRz+ALfs+f8E/PAtncw+VqviWBvEeoZBDF7vEkYYEDDLB5KEdihrThnDKri+d7RV/nsj5n&#10;6SXEyy3hCWDpO08VJQ8+Ve9J+lkov/EfUFFFFfpB/nOFFFFABRRRQAUUUUAFFFFABRRRQB8Lf8FM&#10;7lbX/gof+yqzfd/szxqP/JfTK6Vtct0HzSYrmf8AgpvZJf8A/BQz9leOTdt/szxoeDj/AJd9Mreb&#10;whauPmaY/wDA6AG3Xi+3hHyndWbNrOoa5L5drDIFb+MjaoHrmugh063gZdsa7l6HFSSXEcC/MwXF&#10;AHMx+Abi9nzeXh8vusfU/j/9at3TfD1npDBre3jjkxt3Y+Y/jUX9tSXNz5duqMfetCMEKN33sc0A&#10;KzhOpxzivzy/b78HxWf7bMd02tN4ZsfFWjIzXhJ8uW7tV43hSD/qmQA8nPGPT7+165EUarx618l/&#10;8FZPhe+v/C3Q/EyK2zwzeR3E0iKDIIGYrKAO/DK2M/wGgD6P+CekmL4c2KPeNdZyWf8AiOMDn3OM&#10;/wDAq7GOGOyiPlqFHU4715r+znqkGofD6GHT5nnjjjjlhkZuZY2RdrfkMn613D2uoXBKs21f94UA&#10;XbEmQbjzgkZqeR9o9SegFRWdt9itsH5j1J9alWNVOefxOaAFA2Lx2pH5Xr8v0p1RtH9o+9wvYD+d&#10;AEb3RxtVWHbpToLcqdzbeR0x0qRQsSDoB7+tEsmz0+lACTy+REW2k/SsoxyalOwX5cdSatXUf2pt&#10;i9/fn9f8/wBLMEK2Vv8A7oyT60AVrTQ441/ehZG/SrFxdJZx49BwPSnRy/aI8j7p71RSzW6ugMs0&#10;a9frQAQ2kmoTrNIdsakMB/eq5fn/AEc1X1TcoghjO0M238OKluYhb2e0cgetAD4ogZN/pTpo/NKg&#10;jK571CnnNIFwoXqcGp2xEq+1ACsfKTpx7VDPcsqcbs9gFpyxmQfj1J5/KiQqrbV+Zm4OST+FADY/&#10;Nlizu259qkK+VFhetKzeTBlj90daZYytNDuYbSxP40ASKgRPm+p96d90VG0jFDxj/PpQJ89l/M4/&#10;PFADv9YP4hUM9tHKfmVe/WpSGcfdX8GNMFqCRu/LtQBDp9ksNxI20Z4A46VYupVjiOafgLk/nWZq&#10;14rjg0AV7m/kiiYR7trckgVP4esHUm6kZW81flHcUmmTf2huTapjX5T+I5rSJW0gAHyqowBQBX1a&#10;++zRbV+Zm7Ypun2Jt4mmmKyNgMOPu0zToGu7trhj8qkhR61PMWu5tqj92p+Y5oALaDz5TM+0hvuj&#10;0qC9uzNdIsP3+nTOKlvLjJEMP3umBUlrarYRszHczHJbFAEjEx2/zH5tvJ96z31lbddp3Hb3o1HU&#10;97eXH8zMcL71Ha+GvtKb7lpFZv4Aen40AVWuJtUulWMOqsfTIH1rV0jSm07zGdxI0mMnHSrMccdj&#10;bqq/KiDAqGzvXurmQDb5a96AJbxsQmmbc/KvrRdq8h2qKlhXYtACRwhY/m69TTEj812O3jpzTnRp&#10;m2n7o64qQKFXb2oAiu7n7HF8q7mJ4Ud6jtbBXTzJV3yPhsntTvsqi7Vuf85p12X8vag+9xQA6a4W&#10;3T+gqK3uHup88qi9QR1pkelrJGCzNuPoasSP5KcfrQBFcXDNL5aeuKpPbbroo7bmC52joKsLlXd2&#10;6saLGyYXpmb7pXC4oAtwW8dsu2NQo9qfuqrqF+LMfUVi3mvMeFz+FAG/LeRxDk1D/bMOeteWfF34&#10;/wDhf4J6Zb3ni7xFYaHBdcwxysZLicZxlIUBkYZ7hcDuRXn9v+1V4t8fL5vgH4L+ONesJiRb6hrF&#10;1DosEw6b1EgLFckY6EjPoaAPo6bXY0Hy1St0uNZdiuI0XuwPP0rwiLx3+0FfSbYfg94a06QfN5t7&#10;4tjnjI/u7Y13ZPr04NSz/Av4yftBpcWPxI8VaJ4Q8JXC7ZtG8H7zc3yHrHNcyjKqQSGEeQ3PQYoA&#10;x/jZ4o/4a48WN8IvBM0Wo6HHPFL428QwHfbWVsrB/sUUinDTyFcHaflGQc/Nt+n9L0y30TTLaytI&#10;Vt7W0iWGGJB8saKAFUewAArJ+HHwy0H4SeELXQvDml2ej6XaDEcFsm0Z6bmPVmOBlmJJ7k1vAYFA&#10;DLj/AFLfSq1xf+QgXa3zDtVi7fbCay7O0a/vdxP7uIgn3PpQBqRBZoVZl6juKikkWNSEj59hUtzF&#10;5qAbivPam+WtohYbmPvQA5VxG3GOP6VXSzS4k3bAO+f0qZubdt3G4ZqBLBZo9vzY+v0/+vQBLO6Q&#10;o23arYzWPZm61K8O2RkCNkkg9P8AIrQXw3BnlpG5z1q9HGtvHx8qjqaAHDgVFPc+UOOWpk94uNqf&#10;MzdMUyO0YSKzfe9M0AMlieblu/b0p1hZCC4aQfxLirCQYOT1zTbm7S0j3McdulAEGqy7Cvf29azL&#10;zW2jwq/LjjGOTUOp6puNS6DopvpBcTblVSGjww5Oe9AEVhplxrAZt3kxg4yw5NdBZ2EVimI0VSQM&#10;nuamzgUyeXyoyaAK2rzqLdlqvpV/5dvDCqsxy2cduTUH2ObUpz/CnXOetW7DS49HjMrud2PmJPFA&#10;HJ/tLfB+3/aE/Z+8XeD7iNW/t7TJreAuB+6n25hk/wCAyBG/Cvyt/wCCIPxhm+Ef7ZF54T1BpLW3&#10;8Y2EunyQSDbtvICZY93owCzIB6yV+wlvqK3wk8r5gnt1Nfh3+3xoVx+zr/wUq8T3Hhu4bTL211q2&#10;1yzli/5dprhIrk4HTAkkbjpjjpX0mQ/vqVbBy+0rr1X9I/YvDGSzDA5hw/U2qQ54+Ulpf73F/I/c&#10;hrtUXP6iqUmoyPu2hsD2r59u/h3+0j4UtzqEPir4f+LHt8M2lS6c9ibpe6rKDhXPQFvl55r0r9m7&#10;9obR/jpomoRw2l3oPiPQ5ja61oV8R9s0uYZ+903I2Mq44I9CCB82fju2h3Nmkt7ycoo9R1q40Kxx&#10;GkuL5IV+8N1JCXa1+b+L1oAjt7Zg7fdb5s8jippYJHPEnHXmnRMCG27eufrQ0jKxztwBmgCO5SQQ&#10;n95jpzihZDGqr8x4HIWmzXG+Ng3AotNSjlk8vfuYcAYoAsjgc1F9p2Ljax+gp1wcJ6c0Q/doAj85&#10;mXbtkO7qdvWob9JZkWGM7W/iPb35q1LKAhAb5scfWq9lbrDdu3zM23ljQA6x0uOzTkK0ndiKfeXf&#10;kJgfePTHaq19qil/LVvl6E1m3MzT3AjjbdubA96ANWweSf5izDPHSrW3b8zNnb69qrIU0XTxv/xy&#10;ax77W2u2A+X8KANw3oEpVUc+vFJPdfZ4WdgxJ4+7wKoDU49NsVVWJmYZPPAqHT4bjVHjkKr5O7ls&#10;4NAGxA/mJvwy8YAIqvqUnlQqucyTHHTrTdW1ZbdWjVvn7+1Z+nxXGqXcbbf3cbAlicZoA2rKA21s&#10;qHquefWkkud0qqvPqfSn3EvkxFqx5NSEUpbigDVRiF9OnGM+1ShFH8K/lWfZXhuiu3159R/nP61o&#10;TSeXHu6UAMvEWaFo2VWSQEOpGQwx0rwT4gf8E9PCt94gfxF4F1DVPhf4skJzf+H5PKt5s/wyW2RG&#10;ydyF25PUmvdJLmNmZi2QvJ+n+cfrTVkkvPmX/AgfT/P1oA+b1+OPxk/ZpIX4keD4/iB4ciHzeI/C&#10;cW66iQfx3Fo2Occlk2qoGMmvZPgl+0l4H/aG0hrvwf4gsdV8lQZ7dcx3Vt/10iYB154yRg9ia7iG&#10;LykxkmvHfjd+xH4J+NWurrkcN54V8WQ5aHX9ClNlfI/95ivyydMfMCcZAIoA9id9vagSbhwvfB9q&#10;+Zn8SfHr9l9mOsafbfGrwnbnP23TkFnrtvHyOYBlZSOPu5Y85YdvS/gb+2B4F/aBle00PVfsutW5&#10;K3Ojakn2PUbVh1VoW5bB6lCwHrQB6cnQ/WnUh45pAzEfdX8//rUAB/1g+h/pQpZl/u0KGLZbHTAA&#10;p1ACMgYdKULt6DFFMMnzY/p0oAfQGyajmmwp2+lV0jZz/e7mgCyZfmwB9PrSou3Pdu5piRi2jzTD&#10;dH+HHPtQBNH/AKtfpTiNwxUcTsU4VeOOv/1qkHSgA6ikZtq01nZRztHvmkRVyPmLN15J/lQA0hnb&#10;JLBQOSRjFfiToGfix/wWPR9ss0dx8THmCuQjiKC+LAH/AHUjH1x3r9nPil49s/hh8O9e8SX5/wBC&#10;8PadcalOM43LFG0hH1IU8V+QP/BGr4e3Pxp/b6j8SXaK8fh21vNcuWx8vnS5hQD33zlh/uV9Jkf7&#10;uhXrvpG35/8AAP2Hwz/2XLM0zKeijS5U/NqWn32+9H7LT3JXpkY/Oo7KyyfMk+YnsRUkFgsXzc7j&#10;1Bp15ceTEdv32+77182fjxKV+Tb0GMcdq+Z/il401L9r34kXfwu8E6jcWPg/R2C+NvEVnKN0gbJ/&#10;s62cZBduRIw+6Mg91a/+0F8Y9d+LvjCX4Q/De4kj164RP+En1+I5h8L2j/fAYH/j5dchFByMk5B5&#10;X2H4QfCLQfgV4CsPDPh2yjsdN0+PAx9+Z/4pZG6s7Hkk/wAsCgDR8CeBtH+GHhLT9A0HT4dN0jTI&#10;hDbW8K4WNR+pJOSSTkkkkknNarS7F3EN1wPelJ2jI5/rULr55GfXoKAK81091PtjVsY9KfDpW6Xf&#10;Nh9vQYqxAqxfKGLN0JpbqbyIGb09aAI726FlAAo9gPSoNKDsQ8jMS2cA56VWFvJqkxY5C9yK0o44&#10;7T5V3fTk0ASlQ3WoZ5vLGF/hPQU+4dhGdvUjioLbT9reZJ9707UASx75P4sdsY/rTvLZvlY5/DrT&#10;vNX3/KgtxQAm4Rj7rflSOCy59RijcPM5Y8DGKSebah9OlAD2OUPX8O1NjjBYnbxjAzUdurSMxYMo&#10;PI+Yip1XYO/4nNACNuQfKN3oPSgI2QWbp6DFKWw34ZoBDL7etACJIJBkfqKBywz97n8qRVXO3+6K&#10;VYwhyOvqTmgBW+6f6VWJHXHv61M8Pmt820fTvUaqsaGaQqkajd8x4UepP+cUAFvF5MWQoYk5A9K5&#10;r4tfF/w78DfCF1rfiK8EMEK5WNF3zXDc7UjTuSeBnAHcgZNeV/G39t618Mza5ovh3QfFmrXtmjW5&#10;1fTrFLmztJXjzG6tkrJgsp2kAHnr0MXwE/Zy0n4wfBzw7r3xGsZPFXiKczXXn6oJEngjeVisB+6z&#10;Io5CtlQztt+UigDJ0746fFD4reC9a1bwT4Wt/EnhnxBM8OknUJY7G7sI8MswlUSKHUN9woxOOpzw&#10;Ow/Y6/ZSk/Z007VNQ1DUGu9c8SCN72GPm3tCpdgiMxLvguRvY84HHr7LpunQaPp8NrbQw29vboEj&#10;jiQKiAdgBwBUruT8q+nU9qAAy7d3scDHevPf2pf2kfDP7IXwB8S/EfxlcTW+g+GbYXE6wKHmuHLB&#10;Y4IlJAaSSRlRckDLDJUZI76JVUs2flBwCT+tfib/AMHVv7ai6z4r8I/AnRrxWh0cL4k8RiOQ5Fw6&#10;slpA46fLEzykHORNEeMcgH09/wAE+f8Ag4z8DftwftGWfw31LwPqngLU9ekli0O6m1NL+3v3VS6x&#10;SERxmGR1Vto+dSQF3ZIB/RVw03sueAe9fxq+BvGuqfDbxrpHiLRbuWw1jQr2HULG5iO17eeJw6OD&#10;6hlB/Cv62f2LP2pNL/bH/ZW8E/ErSfJWPxRp0c1zbxvuFldj5LiAn/pnMrrk9QoPegD1SNPLX+Z9&#10;acc59qQEgfNgfjVYTeYWPzHnj5j/ACFAE1wu4L9ePyNFs++L8TUAs2mk/efKuPz/AM/jVlFWFQo4&#10;9KAI58mWNclQ2eR2oqUsoHNFAHsf7CH/ACY98Gv+xG0T/wBIIK9Wryn9hD/kx74Nf9iNon/pBBXq&#10;1ABRRRQAUUUUAFFFFABRRRQAUUUUAFfm7/wcynH7JPgH/scU/wDSG6r9Iq/N3/g5lP8AxiT4B/7H&#10;FP8A0huq7st/3qn6o9/hf/ka0P8AF+jPhH/gj7+wZ4X/AG7vjdrul+MtUksfD+iaU03kWl8lvf3l&#10;zIdsXlBsllQCR2IVgCsYIw9fSfxp/wCDZzxJa3rP8PfiRouoWZOUtvENrJaSwr2BlhEgkOO/lp9O&#10;9fl5pV9Npk8dxazTW9zAd8UsTlJI2HcMOQfcV9AfCr/gqv8AtCfBSwtoNF+KfiSa1hACwas8erJt&#10;wPl/0lZCAMDG0jHbqc/V4rDY32zqYepp2f8ATP2fFZfncsV7fLcQoqy92S0087Pd+SPbI/8Ag3h/&#10;aEOoxrv8BLGpJMp1mTZzx/zx3e/Sv0E/4JS/8Es7n/gnvF4i8QeJvEtjrXifxBbR2kqWAdbCwt0b&#10;eQHkCtIzNglmVQAuAOpP5q/8P3/2l5fJj/4TTTEPzbnGgWW5+O+YsfkBXk/xu/b0+Mf7R9hNY+NP&#10;iJ4i1jT7j/W2CzLa2cvbDQQqkbD6r+tc2IwWZYmKp1ZRUf68iq3D3FOb0pYLGV6cKcmublTbdrPs&#10;uye6Prz/AILuf8FDfDv7Q+s6L8MPA+pQaxoPhe9bUdX1K2fdb3V8qvEkMTDh1jV5CzDKlnXByhr8&#10;8YzwPrUKnDL9OBUsZ4/Gu6ng44agqUde77s/YeFchw+T4GGAw12o3u3u292/60Wh6H+yh8c7n9mj&#10;9orwZ47tWk/4pvUo7mdE+9Nbk7J4x/vwvIv/AAKv6WtJ1S31zS7W+tJUuLW8iWeGVDlZEYBlYexB&#10;Br+WWH7v4V7p4d/4KkftAfD3w5oeg6N8TNbs9J0q2SytrcQ27+TBGgRFBaMsdqgDJJPFfM5hh3OX&#10;Oux8h4l+HdfiCpQxWDlGM4rllzX1Ta5dk9m3959Ef8FcP22dZ0P/AIKc6dq3hS9WOf4OLbWlmSxa&#10;GS5/11yGAPRvMEDgYJEZGfT9Ev2fP2qPhH/wVS/Z+vtDuo7G6k1OzEPiDwtezbbyybjLLjDMgYBk&#10;njxghT8rgqv4D+KPFmo+OvEup65rF3NqGraxcyX17cyn57iaVi7ucccsxOBgCm+H9evvC+rQ6hpl&#10;9eabqFo/mQXVpM0M0LequpDKfcGvn6nuq/danuZp4RYTHZThMJSqeyxGGilGpHutXdaOzleSaaab&#10;uuqf6Y/HL/g3F1ZNcmm+G/j7TZNNkYmKy8RxSRS24yMKZ4VcScZ58teg65zXnV3/AMG5fxovIfK/&#10;4Sr4ZorEBmN9enAz1A+y8/Q4rx3wD/wV/wD2ivh1p/2W2+JOoahBtwo1Sztr919/MljaQ/ixFaXi&#10;X/gtx+0nqOjyxx+PbeyZiP3lvodgHXnsTCf5V8/mlTAqhJ14ytZ3S7depvgMn8U6HLQpY3DzS2lJ&#10;O/z/AHf53P2G/Yf/AGabP9hL9knR/CN/qNjNLosVxf6xqajyoZpndpJJCWxhVXCgtj5Yxmv51v2z&#10;vjdcftJ/HfxZ46uPNLeK9WuL6BJD80cBlIgi/wCAQrGn/Aa6/wCNX7V3xN+PNmqeMPH3izxFbyuu&#10;61u9Rka17f8ALAERjp/d7fWvFfEo26fbsu5jjjdjkhz/APWrjxmOjW9nTpq0Yv8AQ+58KvDHFZBi&#10;sZnWa141sTiN3FNJXblLV2vzOz2SVl8tHwm28yK0ixqqBgW6dMevp+FaE7y6eu2PMxLfOjYbGR7n&#10;O08f54rN8Ox7rBixK8qQfU45yc5xV8P5cSrNhpHOWwAx7HA+Y469B1r46t/EZ/QlRLnv6aHov7Jn&#10;wSb9p79p3wN4EiheaPxJrENveFPvRWgBadgP9iFJW65G0+5r+mmzs4tPs4reCOOGGBBHHGihVRQM&#10;AADgADjFfjb/AMG43wEXxb+0P4s8fTxb7PwVpi2FoSTtW8uyRuXtuSCKRW9PPHXNfstX3/C2F9nh&#10;XVf2n+C0/O5/nz9J/iT69xLTyum/cwsEmv787Sl/5LyL5BRRRX0x/NYUUUUAFFFFABRRRQAUUUUA&#10;FFFFAHwt/wAFM7gW3/BQ79ldm/6BnjX/ANJ9Mrdk1rau7cv0rC/4KZ2q3n/BQ79lZHGV/szxof8A&#10;yX0uukPh6zYYMOf+BH/GgDIufEUs0pjgSSR/RFJqxa6JeanCHupmh3f8swvzY9zWpY6bBpisIYxH&#10;u5bknNTeav8AeoAZb2kNoAsaKvHYcmpWbaM1Xim8+7O37qjGaTUZcQFV+Zm4wKAOe8SaoPtYb720&#10;8D1rF+PvhKT4n/BfW9JurXy47y3eFwRkhXVkY49g2fwrq7DwpG8vnXS+Y/BVSeEq7ql5ClvJHIu9&#10;ZFKsOxB60AfIn/BKrXV0L4cLo95Mv9oWF7d6XdIzYMEscgwpHXkADtya+x6/Onwj4Q1T4c/8FBfF&#10;UWl3FnarqNuusiGcsPOjd1WYKR/GJVLA+31r9D7e6+0wxsvzb1DZxwcigCQ/vo/7vNJGMufmLbaa&#10;7tGAoYZojdgv+0aAJHPGAcc0ErEnsKiUs3f0qVIwg9+59aAGLCTg/d5zg84/+vTzEpByM565pxOK&#10;aV3d+Ov1oAAqnDYX2NMnj84+ir1z0NPdtq01F38t0zkD1oAaRuXao2d/pSxpHZRfeCj1PennbAn+&#10;eapy2cl/cAu37teo70AVpbprzU4tuSqOORWhqP8Ax7H6063tYrbPlqF9cGotQ3yJtWgCW2bzF3Y5&#10;/wDrUsjgN9P/AKxpyJ5SfzqvK+6TGe/pQA/z28rCjpwSO1Phg2ct8zdfpRBD5ajPXt7U525x60AR&#10;TjznVe2etPXiXaOi5/pQgzJ7Dt/n/PNKjKF+Xnn06/jQBXuI5J7yPG5Uwcn1qykaxD+tJcP5cLN6&#10;CkglE8a5HYGgA88M+1fmI647U5T7babFbxwL8qgYpxG8fSgCK5dnUqvfjiqUeiedcBpW3Jg5HvWk&#10;qjdnv0+lOY7RQAxVjto/lCovsMVSnkbUJdiMNvepJ45L9vlbYq9j/hU1rZrbLx94jBI70ASRQrbx&#10;7UXavpVO5vFtdyxjc0hxwehq1OxMbbT+lVrXTNs7STYZlbK47UAPs4VsrfzJOJG5JPX6VQur2XUZ&#10;fLhUsfapdWuGu5RbxjLZ6ir1rZxafEdi7e5PXNAENhpSWQLNh34OSPu/SpBMbi4ZFOFUZyKjkma8&#10;kKRn5e9SCP7NBtU/Njk4oAp61eeX8qndxjirmnWy2lovy4Yrljjkms7TbOSbUEkkXKrk/Q1p3kvl&#10;Q/WgBkNyZrsgfdxUo+WQVFp8SiPfj5iMZ9aWY5uP4umM0AS+Zhm75PAH0pG3M2ORn3p0abRn+I9f&#10;alLc0ANjh8s/3ueKR2ywqRjgen1qNU3ncenv3oAch3D0XtR5Yzz831pst0kX3jWbd+IAisF3Z6Z4&#10;oA1GCBQDtwvQelVbzWI7VeGVvoa53U/Ff2e1lkklVYYlLyMcKqKASST2AHPNeDeNP21YPEviKTw3&#10;8L9Fvvib4lXiQaYdum2JJIBnuz+7A6cqSp6bgaAPoNJX1+98td2zPzMBnaK5P4+fHvw/+zd4Rhku&#10;Yf7Y8RX7i10jRbRQ19q1w3CIi8kLnq+MAepwp830D9lT4s/EqBr3x18WNU8L/bDufRfBqLaRWic/&#10;ILlgZGbBwSQeR1bANegfBP8AYt8B/AzxI2u6fZ32seJ3UrJres3j31+2QQSHbhSQSCUVcg46UAYP&#10;7M37KraLdz+PfiPZ6frXxN16U3U0siieLQojxHaW2chFReCy8kkjJABPuE98sP8AtfjUOp3Ji+UV&#10;Vt7KS8cM3yrnkHrQBabWFDY2/rTX1Z8/LCzYGTUptLezXftC7RjOetU4dZWa5VEjZWPGRzQBcs55&#10;p2PmRtGM5571ZoHAoJwKAKOqSMRtTLMewqxZWi2cO1ercsfU1Xt236l9AatPISPlH59qAIbyVncI&#10;ufwqw52R5PzbaijVbddzfePU0txIZIW2g+nSgCEXLXMm0L8oqSaZxH8itzRawCLHqevv1qwBtFAF&#10;JNMkyC11IfYVbJWJPmb8zVO+1Pym2p178U23gmvWV5GxGOQPWgCzE0Zb92qs3cgU4R+U3mMx/HoK&#10;SFo45TEi4IG44qPUmOzbn73agCS5DSxrsYru5yKydU06aNf9Y8h46jNacl0trarn+FRnP0rCutcm&#10;muv3Zbc3AA5xQBesPCvk3KyzSCTb/BtG08VrogjUKoCqOgA6VBp0NxEjfaJhIx6YGMVO77BQBFdz&#10;lBtXljVa5jKgB5Nq+9JukmnZl9xzTH0m4u5F86RdoPPrQAw6z9mKxQx+ZjA470zWFuDYGVmZeg2e&#10;lW5ZLXRE3BcMRjA6mqNncTa7fHkrCvUdqANKytY9GsW3SKFQF3dsKAO5J9BX4i6jfD/goX/wVMSW&#10;BLibSfFHiaNRjJddNtgoLcfd/wBHhJ9ia/S7/grH+0av7PH7G3iFre48nWvFinQdOA+8DMpEzj02&#10;wiQg9mK85Ir5L/4IE/AAXfiXxZ8Tr6HMOmx/2HpbMODK4WSdx7qnlrn0lavpsoX1bCVca97csf69&#10;bfcfs3AUVlGQ47iKppJr2dP1e7X/AG81/wCAs/UGS7K3Pljqw/KvnD9uvwvP8H9Y0D44+Hbby9T8&#10;Hzpb+Io4D5b6vpcrLG6P2cxkqVyOM5/hGPfoLhrzVUVSO+cjjFcv+1noB8T/ALLvxDsVVpJJvDl/&#10;5Shgu5xbuyDJ4+8BXzJ+MnZaAbfUdMt76GRbiO8iWaOT+FkYAgj2INOl1HzbhYVX7x9a4H9ljxcu&#10;v/ss/D2+3q0k3hyx8whSo3rAiuAD6MCK7jQ7c3ErXTHjlVH9aANJAIk5/Emo2l3Bug7ZJ/zzWfre&#10;q7WCxsdynB46ms2fWbiG2Rt0i54zgc/1oA3jbee33uOuPUdqq6dZrBdyH5vv/Lkc9cVn6deahdth&#10;WaMZ7rjNa2mWVxAzPNKshbpx0oAbrN2yIV2soB4b1rPGu+XAV757vya0dWsJLqDht3zZCge1M0zQ&#10;UisytxGjszE0AZA1G5um/dCaTBx8uTip4DqA3Zhn+Ydya27TTYLAt5MaxlupHep6AKNjYrFaK0ka&#10;+YxAO4ZIyar6Xo7C+kmm+Xa2Y+OvvWtQDk0AUdS0ZtRk5mZV/u4zU8GmwwKMRx5652ip81HJcqhx&#10;QBHdafDctGXVflOenWpkRYE2qqqvoBgVTe5e4uFRc8Hk4+7Vi8bZD+NADpLOGZtzRxsfUrTgEt0w&#10;NqL2HSoLy/W3T0bHFVLOR9VnyW+SMgn3oAXW7tlBUfd9feobHw4zt5lw3f7mOv1rXMKMu0qpGc4N&#10;EkyxjmgBsUEduPlVV98YqnrM8n3Y0dhjJIHFSF5LqQbeFU1Jf3HkQfe+agClFoDSIN0zL3IArShi&#10;W3hVV6KKgTVo5OiyfiKSOdp5Tu3Ko7etADneS6O1VKL6+tTxp5a8HdTScjbtbn2607Z8v933FADV&#10;G+Q5/h7f5/zzXnPx0/ZF8A/tEKs3iTQoW1SIDyNVtGNtf25H3SsqYJx1Abcue1elKu0YFDNtHNAH&#10;zKfCnx4/ZbXdompQfGbwhbH/AJB+puLbXoI/RJ+VmI5+9knoFHbsvg7+3X4H+KfiM+H7xtS8F+K0&#10;IU6J4jtvsF2xPZNx2vnsAdx9K9kSQ8//ABJrkfi/+z94N+P+h/2f4v8AD9hrcK/6p5kKTW//AFzl&#10;XDp/wFhnvQB2QOaQtt69PWvmu0/Zv+LX7N8pX4WeNrPxJ4ZUYTw34yaSX7IOywXUfzgAcBWwoHXc&#10;eat/8NueKPhu3l/Er4O+NPD8cePN1LRQmt6eg/vu8WCin0wxHAoA+hxzzlh7GmAcbj90dx3+n+ea&#10;8z+GP7a3wp+MIRdD8caFJcOQq2t3N9juSfQRzBGb8ARXqGA7K3DLjg0ARopZj9786lVQvT6UuMZ9&#10;6gkutjt/XtQAs0BuT95lXPr1pY7ZYl552+tL5jN7fhQFLsNzH6bcUASDgcUZprPj/PSiNT1P4UAO&#10;Iz+HNBOBTS/zYwfypSwUUAfJH/Bab4xj4VfsR6ppkM3l6h40vYdHh2th/KLGaYgehjjKH/rp715Z&#10;/wAG/PwibQvhH408bTx7X8Q6jFplqWHPlWyF2YexebHuY/avFP8Agvd8Yv8AhNP2mvD/AINtpGkt&#10;/B+lCSZOfluroh2GP+uKW5z/ALRr9If2KvgnH+zx+y14J8JxReXc6fpscl6WOc3Uv72c/TzXfA7D&#10;A7V9LW/2bKY0+tR3+X9WP2PMbZRwJRwv28ZPnf8AhVmvwUPvZ6oBtUd68S/ah+OuraDq+n/D7wHE&#10;uofEjxRGfs5ZS0GhWpO2S+nP8KpztByWYDg/dOz+07+0rF8ENJs9K0e1XXvH3iRvs2gaHHlpLmQn&#10;HnSAcrAnLMxwPlIyOSIv2Xf2dh8FtNvtW1y7/t7x/wCJnNz4g1lgWM8hOVgizysMYwqrwDjOBwB8&#10;0fjhufs7fAXS/wBnb4dx6Lp8k2oX1xIbzVtUnYtcareOB5k8hJJyx6DJwMDnknuiuct+FObIHy4p&#10;xOB/hQAYph5j2qfu8HFMDtM2B8oHWpUXYuP5UARwKAu7GeoHsKqajcSMVAjb1Iq9F/ql+goeNSOe&#10;1AFbTg8ke5lMYI4AqWd4bY75D83XmpM7AFX04qvc6etw+6Rs0AWVO4bsdRVedXn+6zJ06dcVYACL&#10;7KKQuFH1oAakGynOfLQtQJQfX8qafm+ZvuryBQBXtzJJdSMd3Tj9KmWHe3zemOe9VYJftF7JGuNq&#10;gcHv2rQJwKAEJVB2UUwzhRk/gO9VWuWuLjCn5VPpT4v3s23Pyjkcf5/PP/1gCVEMxy3Q5B9/Ye1S&#10;O+3jqx6Co7m4+zx8ZLdh1psUbSjc2OecHmgCRDtO0DcygAkU7bzu/ix37UqcDt+ApkkmQVUHkED6&#10;0ALu8x+Oink/hSSRxzI0LIHjZcMpGVIPGD9akUbRgcCmgDef72OaAPGf2cY9U+Fvi3XvA+tXfh62&#10;sYZnufD1lEbaC+mtNzAyeRDx5fH3mG8tvz2x7MrZ/hI+tfO37RtndeCv2vvhv43kS6t9As7aTTtT&#10;vhEWt7YSF0jVyAcbnmAGeAcHjrXb2v7VFl4x8H6vqXg/Qdc8SXGm28dzFa/Z2tjfK1zLbsELAkMp&#10;hdirKDtx3zgA9SaVV+vpTSMxsXPHcDsK+eLj9p34leFNTs9Y8ZfDq38M+DGuUtLqUagl1eRGU4R1&#10;VWBKqcbvkyQeOhr6DtLqDVNOjuLWSGaC5jDxSxsGSRSMggjggjvQBz/xc+Kmj/BL4XeI/GXiGY2u&#10;h+FdNn1S9fjKRQxmRsZIBYgYAzySB1Nfih/wSs/4JP2P/Bxt8Sfj38WvH/xE8Q+Ddas/ENvJFDY2&#10;cV6hjukmaOIlyp2wxwxxqB/Co6V7r/wdMftpj4c/Abw/8FdHvFXVvH066traIx3w6bbuPKQj0luF&#10;yOvFswxzmur/AODLvV5/D/7Lf7UF/asEurG6024hYruCulpespwevIFAHxz/AME0v+Dcm4/ap/bv&#10;+OfwJ+K3ivWfAut/BmKGQ3Gl2UdwuqLLKVimXzCP3UkXlyoepWQZAPFe1/8ABt3+01H8JPj58V/2&#10;Y9S1KW6s9N1i81PwxJPhWke2mMF3GB/eeNIpgo4HlzHvX69f8EiP2lPhz/wUz+GuiftQaDY2ul/E&#10;rVvDkXgnxta252i3urWUT+SykklVeSSSJ85MVyoY5XC/yo337Qms/spf8FLtc+IugH/iaeEvHt/f&#10;pGW2rcoLyUSwsf7skZdD7OaAP6vpbjzWCKpOeQadb23lr83zZOeR0rmvgn8TdF+N/wAK/D/jTw/d&#10;R32i+JtPh1GymRshopUDLn0YZwR1BBB5FdPNLztXr60ASA5qKFcncx3NjP0pYlJjU8AkenNCgRNy&#10;cnGAAO1ABLuLDhvTjrRTi7McL+JI6UUAeyfsIf8AJj3wa/7EbRP/AEggr1avKf2EP+THvg1/2I2i&#10;f+kEFerUAFFFFABRRRQAUUUUAFFFFABRRRQAV8of8Fe/2C/E3/BQD9nvQ/DnhHVNF0zWtB1yPVUG&#10;qvJHbXCeRNCyl40dlYeaGHyEHaRxnNfV9FaUqkqc1OG6OnB4upha8cRS+KLuj8OY/wDg27+PqR7f&#10;7e+FPQj/AJDF9/8AIVOk/wCDb34+NCq/298KSVH/AEGL7/5Cr9uNW8RafoIj+3X1nZebnZ58yx78&#10;dcbiM4yPzo0nxHp+vbvsN/Z3mz73kTrJt+u0mvU/tzGb3/BH2NPxBziHvR5f/AT8SV/4Nwvj750b&#10;HXfhT8pJ/wCQzfen/XlVgf8ABuf8ewf+Q58K/wDwcXv/AMhV+3VeC/t0fto3X7KXw6huvC3g/UPi&#10;R4tvr1LODRdOcjyAcM8txIqv5KBemRlmZR03MulPPMa2lFr7kejg/EriCdVQouN5P+VenV2R+YX/&#10;ABDpfHoMP+J58K//AAcXv/yFT1/4N1vj0B/yG/hZ/wCDi9/+Q6/YD4A+Ote+Inwu03VPFOm6Hovi&#10;K4TdfabpWqjU4bBjysZmCqGcKV3YG0HIBYYY9pmsamc4qWkmvuR0vxd4jpSceaF1/dT/AFPxNT/g&#10;3Y+PKL/yG/hb0x/yGL3/AOQ6juP+DdX4+PcQuut/CvEec51m9HUY/wCfKv2T0r4w+Edd8QtpNj4o&#10;8O3mrK7Rmyg1KGS4DL94eWGLZHcY4ro646mMqy0kzSXjJxMlZyh0fwLofilH/wAG7vx2WPH9ufC7&#10;pjjV73/5Dp6f8G8Px2Uf8hz4X/8Ag3vf/kOv2Z1LxhpOjXXkXmqadazAAmOa5SNgD04JzUmkeJNO&#10;18yCxv7K9MOC4gnWTZnOM7ScZwfyrhlS5lqdkfHLiqKunD/wD/gn4wH/AIN3/jsR/wAhz4X/APg3&#10;vf8A5DqO8/4N1/jvc2rRrrvwuUnv/a97/wDIdfthVW91yy026gguLy1t5ro7YY5JVVpjkDCgnJ5I&#10;HHrXn4jKKFeDp1L2atv0Oin4/cWxd4yp/wDgC/zPxWn/AODdf49SQIo174X7lIJzrF7jjP8A051j&#10;a3/wbX/HzU7dY4/EPwrj29zq99/ez/z5/wBa/cyor2+h021ee4mit4Yxl5JHCqo9yeBUxyTDJp6/&#10;eddP6RnGUVyxnT/8Fr/M/Dyx/wCDbP49WkTD/hIPhSz4AVjqt78vr/y51ck/4NwfjruVl174X7t+&#10;5g2rXp9eB/ofv3r9s7fWbO7037ZFdW8lntLeekqtHgZydwOMDBz9Kdp2qW2sWi3FpcQXUDEgSQyB&#10;0OODyOK55cN4Ju7T+87X9Jrjjfnp/wDgtf5nz3/wS/8A2JLj9hD9mOLwrqt3p+oeJNS1CbVdXubH&#10;c1u0zhUREZlVmVYo4xkqMnccDNfRdFFezRoxpU1ShslZH4dnWcYrNcdVzLGy5qtWTlJ7avsui7Lo&#10;gooorU8wKKKKACiiigAooooAKKKKACiiigD4Y/4KXyeV/wAFD/2V29NL8a/+k2mVv28rXUmcnb7G&#10;uX/4Kib/APh4N+yt5aszHTvGnCjk/wCj6ZW5Z3lxA6p9lmPsc7f5UAahiU9ZGx6A1GbdXbClj+PS&#10;s2/1NrmeJI2Zd5243981rWtuLCD5pC3u3agBwVbWHavv35rNh1OOCdmkPKnjvVi51iFNx+Vug69a&#10;5jXtVVcsPlPPQ+9AGzqviNN/yuMKOvrWDda3JqN2sMPzuxwBmrOmeA5tWhiuLify0kG7y8Hdj3rq&#10;7XSrazULHBCmPRBQB8U/8FBfhTL4L8Z+D/iNHHJbt4bvYm1OWDLObJ5AJDweQjckekjHpX0X8Bf2&#10;ifDXxE0/+zdN1CG8k05ltjNE++KRiNy4bvkHAIyCQRnIrs/iZ4E034i+E7rS9UhWW3uo2ibIz8rD&#10;awPqCDgivz48Ca7cfsfeKfEvg+LR7rU9Q8MXTvO8TFDf6e+1rS5JIbBTeUO0YGRnpmgD9HxA0twH&#10;b5QoqRSrHaOccGuX+Dvje4+Ifw/s9QuIfs9zIih1PUEorc+43YPuO1dF5i2j4LbmY/SgCwSFLZ4H&#10;HWiSTavbnp71D9phV/mmTjn73U1LFKs/zKVbHGQc0AKqbh82cntmnE7RSFsFfehl3Ee1ACAeYcn7&#10;vYUrNjHuaRpNrYwWb0FBbJXtz0/CgA2bz834Y7U24uBbxlj+WKkqs8glu1XGVoAWyh8sPI33pDuP&#10;tTYna5u2x/qwKmmPlxbQvsBRxbQ8L9AKAEu2by9qfebpS20HlIOu7HOTTbeEg7mznsPSie5H3VO4&#10;+xoALq8W2X5m/DFV4nlnOVUbc8+wqWOxzJvkO7PUHnFWBhTtH5UARRW3HzdfSpMrEO/86bI7Y+6w&#10;57d/pTfK2Ludifb19KAI7iM3kqjPyd6sRxrDHtXotEanO5s+w9KJJABjqfQUAQTXID8HntT43UD5&#10;m69MN/SiGAEbiFO4H8alxxg0AKo2igrmq9xP9jUkB5G9KrxalMzZ+zTdfw/lQBfYccUpbaOaZHKz&#10;JkoVPpTJmJA+Vh+NADbq8WCM849eKpz6hJqLGKALjvVh7MXYw3C+3T/P86sQW6264VV9zjrQBX0z&#10;TfsS+YxbzGXDc5AouJmupRHH+fpRe3LGTy1B/CiIi2XC4kkxk4OdtAFiKJLOL+Z9TVC61hpLjy7d&#10;fMYn09KedOkvCWaSSPtjrVqzsI7NFCqu4fxY5NADdLs2srXa3LMdxqO7mDzop6buakurwICq9fUU&#10;2CD/AJavx357UAWE+SJabEnOfTiqdzrH74rGjSY5G0/rUM2pTJGc20wXp3/woA0Hu1VflPP06VUn&#10;1qKPgN9SP8aoRQXWqXO3bNCnXcwOBXmfx6/aK8L/AAJuItOury617xRffJp/h7SIftGo3kh+6Nik&#10;7FOfvNjjOMnigD1SXxBHn1K9Pf8AHrVK68RSXA2DHPZeTXhGi+H/ANpH4jxfbmk+H3w5s5DvgsLi&#10;B9UvkHGBKwPl885246dKvH9inx146/deOPjZ4m1GwPyyWmgadBoYmX0d49xYHuKAOw+K3x78I/Ba&#10;Dd4q8UaLokmNwt57kNcsPUQrmQ/gprzWy/a38RfFVGX4a/C3xZ4sickJquosujaYR2dZJfmkA9AF&#10;NeqfCf8AYp+F/wAGJhcaJ4R0ttQByb6+Bvrst3IklLMuf9nA9q9TyqDsvpQB80Wv7H/jf4/SwzfG&#10;bxVZt4fWXzh4O8NI1vYMRjb59ycTTDqSnQNyrAcV774K8D6B8K/DkOj6Bpen6LptuPktrOBYowe5&#10;IA5Y45Y5J7k1pXepJbD1btiqkFlNqbeZMzRx5+6V+Y0AS3Gq+Y/lwjcW4GOtS6ZavCrNJwzdvQVN&#10;HbRxD5UUY745qQnAoAqzwma+H+yM1YlkEMbM3Ragnv1gOazNT1xZ129PxoAZq+qmckbsL2rT0Kz+&#10;yWIydzOdx5yKy9BtI9RuZGk2sI8YU85roAMCgApHOENKTgVVv52SFv54oArWTb9W+gJrRlk8tKo6&#10;JBuRpj95iR9KuTpuXpnigCO0HmJ16f41JLKPu0QAquP7o6DuabJHu5brgnH9KAFW4jHfv6VHc3ZZ&#10;dsfzMeORU6RLGP5n1pdg3bsc4xmgCpZaYIkzJy+ecHrU95N5Nux9jipScCs29k+23ccSnjPzY7Cg&#10;CbR4QtqJP4pOTVeYvPL/AHlB5yavXEi2VsNvAHAFYs98+1o0SRmk5G3rQBFe3c19OIVXLBsACtfQ&#10;dONjZjzF2zNnd+f/AOqo9DtgsWWt2ibAyW6sa0qABm2iqUlw0zsFH50mo3oUbaoT60tvHhRj3BoA&#10;1Y2Wxt1Mhx74qnqWvLGuI2HI5OORWMbm61F18mOaQMfvYJA/Gr//AAh8kq/PddR02Yx+tAEWlWi6&#10;5PJ5rMI16YPJroYIVt4lRF2qvQVX07Sl06HarbvfGKtUAfjz/wAFw/jtdfF39rOx8Caf5lxZ+B7d&#10;LVIYxuM19chJJNuOp2mFMdQyN61+kH7FH7PK/s2/su+FfB7IseoafYi41IjkteSkyTc85wzFQfRR&#10;X5TfsvwW37TH/BWrTr28ghuLTXPGd9rhiLloysbz3ajIzlR5YwOh4HQ1+2ch8kzY4+Wvps8l7GhR&#10;wcdkrv1/q5+y+JdT+zssy/h6loowU5ecndfnzP5kHh6aNY/L3fvSScf5/CjxloMPi3wlqmk3EjRw&#10;6paS2cjL95VkQoSPfBpdAiVVLfL5jFj744rQ8sMmCPrXzJ+NHzP+wr8Q18OeG7b4QeK1/srxx4Ji&#10;Nt9lkIVNVtA7eVc2xz+8TZgHHIIJIFfSFy/lW+yLbkcED0riPjf+y54H/aJ0+0h8VaLHez6exa0v&#10;IZXt7q1JGPkljIYDvtJKkgEg4FebXH/BPC10qzZvDvxU+Lmh38a4tZT4ga4hhx0BiZQGToNuRkcZ&#10;oA9203Q9k4lmYmSNuAOgrSaFXVVZVKr0GOBXgfwg+M/jP4VfFW1+G3xYmt9Uvda3t4a8U2tsLe21&#10;rau57eVF+WK4UAkDow98FvfqACjOKCMijpQAE4FNV9546VDfTbY8Buc461MhUL8u3HtQA6mu4TrT&#10;ZbpYhVdpDcHo2PWgBt3qWxSKdpQyrSMeoH4Cq95ZmePbH96r1tF9ks1Vv4F5oAbNeKG2qaFGW49O&#10;9LaxI48wAfN046VKybv93vjvQBHDAtsXY/x8n2qnqN5hz/Eq9KvlfMLZYgDjioltEl+8AQRnpQBn&#10;xWM2p/M/C9B7VqW0C2tusa9FGM+tNurlbOHPy8Dhaq6NO1zcTsd2OP60ATSL52obSW2hc8U6WzXu&#10;X/OgcaiT/sf4U+WMs3Un0FACEKi5+6qjPWssI+qaiV5EYHJ9BWo0OB6/1otrVLcFgqqzdSKAJMiM&#10;BfwFQ3VsJOzNuIGAamDqx6qaa64fdk/SgAggEC+n1Pahrjb/AHfwqOSdnn8sI2MdaLmBeXdyAOfp&#10;QA5boE8tj8KczqzL356VCo+VWTzHUjPt/n86i+0TNLgQSKo9yBQBfxz/AJ5oqKB2KZZW57HtUtAD&#10;XBZcfnTqKQPliMHjvQBxHxN/Zp+H/wAZdzeJ/B+gaxO3H2ia0UXIHtKuJB+DV5W3/BPqHwK5f4Z/&#10;Ebx78P3U/JaJfnUdLQdgbebO7HbL8c19FOSTtH4n0pVXYuBQB86/25+0l8H0H2zSPBPxY02M5Mlh&#10;OdH1Rh3LK/7n6BATmktP+CinhnwpdCH4g+FPHnw5uFwrTato8klmWP8AcmiDbh152gV9GE4FRTwR&#10;3VsyyxpJHIMOjLuVgexFAHKfDn9oLwP8XUX/AIRnxZ4f1p2APk216jTKD6x53r+IFddsA/8A115R&#10;8Rv2F/hL8U5Wl1bwLoi3MjbmuLGM2MzH1LwFCT9c1xrfsNeIvh2A/wANfjB448NBTlbHVmTWrBR6&#10;LHLjb9ck4oA+iSqqOT+OajllAQ8r/WvntvHf7RXwlZv7a8HeEfibpsfP2jQL46bfbf7zRTAqzcfd&#10;T14NVvDn/BUL4a3+t3Gh+Km1z4f69Zv5VzZa3YsnlSDnG+PcAPdtuaAPoeHMzttx9M1Hqbx6bp89&#10;1cSJDb26NLLIzYVFUZJJ9ABnms34dfEzwz8TNK+1eG9f0bXoF+/JYXkdwEPodpOPoa8K/wCCsf7R&#10;9v8As9fsc+Io1n2a14xifQdNjRsOTMhE0nqAkW85H8RQZBINbYejKtVjSju3Y9LJ8tqZhjaWCo/F&#10;Ukl971fyWrPzU+AGlyft9/8ABUa11C+WS403XPEc2t3KyKcLY25aVIm9FMcccX/AhX6+ftJ/tCab&#10;+zv4HjvJIJNV17VJPsWh6NAx+06vdHAWNAATtBILNjCg+pAP5w/8EWNO0f4GeE/iR8bfFhktdI0m&#10;3i0DT5FTc93LIwlmiiX+KQlbZRj++2SACa+6P2avhFrnjzx5c/F74iWk1r4l1JWi8P6LM+5fDGnt&#10;91NvTz5By7YBGccZIHs8RVk8QqMNoJL+vwP0LxbzCFTN4ZdQ/h4eEYJedrv8LL5Gv+zF+zje+B76&#10;/wDHHjiaHWPib4mBbULtWLxaXCTlLK2z92JBgHH3iMkkAV7HEuxfxpxOKK8A/KxrBnbH3VHU+tOp&#10;A3LfWhm29aABV2/nmlzzRTEHmHccgfwigB9MJaQMFAHbJpTJ8+3v1PtS4wePxoARjsUY+lUbtPtT&#10;d+vGD1/z/nFXJIjI33sDt/WlihWL68849aAKLRXUbbY1RlXsW6VJb2s0z7pgqjOQFq2zrED90dzV&#10;OTWFXOFJ9waALM1wsOFzhuwpXUTxNj+IVj2Ste6gv3tvJzW0zrEnPAFAEcFulnH/ADPrVPUNT3Hy&#10;1+bd2q5G/wBqB5+Xpx3pttp8du+doL9cmgCpYWE3mbpAvlnB69a0VQRj+pOaJJVjHJH4mqrytdSb&#10;QDtHPFAE/wBsjLY3UouVLdabFa7EPC7u2ecVJGmxf64oAd2qNV2uv0J/UU5H3rnn8aSVsHCjL449&#10;qAFeTB2ry38qht2LXHtjPXr061MqbB3PfmmQIFb/AICBQBFqNlb6oFhuLeG6hyrbJUDLkEMpweMg&#10;qCPQgGpLaBI12xr5ca8Kq/KoHsKmxzQG3Z9jg0AeZfta/GGz+CvwYvtSvtH/ALftbx10+axF2bUy&#10;xygq3zhWI444HfqKwv2K7mOL4a31vBoHjDwvDHdbo9O1u3SOO13j7tsyxxl4+Mkuu4sSSSSSfOf+&#10;Ci/hPQ7LW/Dfi3UL5Lae2R4ksprSRoNVMR81I3mjVtnzdFYfMC2CvLD6L8E+PbXx94M0vWLSa3uI&#10;dStEmV4X3JllGQO/ByMHkYwcGgD+ZT/guV448U+Of+CovxWbxUl1DNpeorp2mQTKVWLT40UWxQH+&#10;F0IlyOCZWPeuy/4JO/t8ftTfsafDnx14f+APw8m8YaR8QXiGry/8Ineav5ZjSSFdkkJCx8TMDuzz&#10;jpiv6FfiN+y38M/j/r1vqXjj4d+CvF19p2BZ3Os6Jb30tuuc4RpUJUZ5wOM12Z0GOxtIrOxt4bS0&#10;toxHDDCgjjiUAAKqjgAdMD0oA/nd/wCCfvxT/bo/4I4ap4m1T4e/CPxxDp/i61RdTstX8G3uoWDG&#10;AlkuCsYBjdFdxu3AFXbIOAV+FPixqWt678S9e1TxHYzabrmr6hPf3tvJbtbmOaWRncBG5UbiRg9M&#10;V/ZBDAsKAd8YJx1rjviz+zr4C+P1hHaeOvBfhPxlZwOJIYda0mC+SJv7yiVWwfcUAfCv/Br98SfF&#10;Hjb/AIJz3Wm69HcNpPhfxNdadoFxKuN9q0cUzxqf4lSaWXnnG7b/AA4r9GVRGPAJz+grK8O+EtI8&#10;BeHLXQ9A0zTdE0mwTy7axsLdLa3t1yTtSNAFUZPQDqa0o4iTtVm2rwWz1PtQBMAI1yWPHUk007nD&#10;N93IwB3oS3CnlmbnPPrTml2vtwWbGcDtQACMD+9/30aKR5tuPlYsf4R1ooA9l/YQ/wCTHvg1/wBi&#10;Non/AKQQV6tXlP7CH/Jj3wa/7EbRP/SCCvVqACiiigAooooAKKKKACiiigAooooAKKKKAPyx/wCD&#10;mU2Ysvgd/aAmbT/7R1P7SIf9YYsWe/b/ALW3OPevm/8AY4t/B+r/APBVL4YzfsuWPxOt/DtvLAfE&#10;39smPKW29/tRcxkqLcwYGJTkyABfm2V+g3/BX79hfx5+2dr3wfn8F2ul3MPg3Vri81P7ZdrBtjdr&#10;UjaCPmP7p+Pp61zUf/BPj4nfsz/8FUpPi98JLbSZ/hz42IPivR5L5bVl89v9K8uMjDESKtyhyDvZ&#10;0yqk59SnWisMoX197rp816beZ+gZbmuHhlccM5rn5Kmjfu3b0TXdp3ifftfgZ+35d/Cu0/4KzfGR&#10;vi5Z+Pr7w+ZIhbR+EpbWO8F19ntNpf7R8vlbPMzjncV7Zr986/ND4pfsW/tTfDH/AIKL/Ez4wfB2&#10;18FfZfGUS2MUmrXaOXt9lsWzGfut5luOc9PrWeX1eRyd7O2mtuq6nkcK4qnQrVZVJKN4WV5cut11&#10;s7fceu/8EN7D4VH9mPxJqHwjs/HtjoN34mliuovFktrJeG5jtrclk+z/AC+WUdMZ5yG7Yr1X/gqL&#10;oHjrxT+wT8SNP+G8epy+LrmwiW3j05tt3NB9oiN0kWOSzWwmAVfmbOFyxAqf9hWT4+P4W17/AIX1&#10;H4Wj1b7XH/ZX9ibfLMGw79+09d2Me1dZ+1/ovxJ8R/s5eKLH4R6hpOk+P7u18rTLzUSRHASw8xkO&#10;1gJfL3eWWUoH2lhjNc9SbdbmeuvqcGIrf8Kftbp+8ndy5o9N5WV13dj8cf8Agmj4T/ZSv/iX8O9J&#10;+IUfxE8G/Fjw/rMZlg1SRY9G1W+Eh+zwnYgkgAfyyFk8vLLtZnB5/dgV+TP/AA7/AP2sf26P2g/h&#10;zqnx203wj4X0n4e3aPNrNubFr/VYVljkYAWzPvd/KAUOI0Tezbc5Vv1mHFaY2SlJS5rv1vb0Z6HF&#10;VaFWtCcanNKzulLmjHXZOy37dNj8Q/8Ags/ceAbb/grKz/Eu28W3fhH/AIRyzF1F4akgTUWfypPL&#10;2Gf93jft3Z5xnFfWv/BBqz+Cs2k/E7UPg9Y/Eyxjmm0631VfF81nIzlBctEYfs3QfvJN27/Zx3qp&#10;+2n+xZ+0Ref8FI4vjb8GrbwmzWeixabbyatdpjcYZIpQYm9n4Oa9+/YVk/acfxPr/wDwvuPwWml/&#10;ZY/7JOibPM87ed+/aem3GPeuitWvh4wi9LK6v59j0Myx1OplNOjTmtIRTXPrdNXXJbX1v+R9KZr8&#10;Hf8Agph8XfGn7YX7Y3xH+Jnge4RvCv7Oj2NnaXSy/NA0d5sFxCoBDs10JZM5A8qFSegB/aX9qK38&#10;a3v7PXi61+HMVrJ44vdNktdHa4uBBHBPJ+7Excgj92GMgHcoB3r4C/ZQ/wCDc/wM/wAE7GT4wNrL&#10;ePZpZnuV0jVV+y2se8iJVPlncdoDE+rEdqwwk4U7zm/La/r+GnzOHhnFYTB8+MxMtdIpWu7PWTtd&#10;aW0v59dj7w/Y/wD2i9P/AGsf2afB/wAQNN8tY/EWnrLcQo2Ra3Kkx3EP/AJkdffbmvOf+CvX/KNn&#10;4t/9gdf/AEfFXnf/AAR1/ZF+Lf7Dvh3xv4E8dLpl34Rk1H+0fD17a3yzNvOY5Q0eAyLIqRSAdjvy&#10;ATz9OftKfBCx/aU+APi/wFqE7Wtr4r0ufT/tITzDau6nZMFyNxR9rgZGSuKy92nWTWqTT+R5dRUM&#10;LmSlSkpU4yTTWul0/wAFofIv7FPH/Bv5J/2IfiX/ANCv66b/AIIF8f8ABMnwb/2ENU/9Lpq+TdL/&#10;AGIP26vhp8BtT/Z80VfCt78NdSaa2XWl1K2VYLWaQtLErOwuFicsxZfJZgHYKccV+jv7BX7KcP7F&#10;X7KnhX4drfjVLnRo5Zb28VSq3FzNK80pUHkIGcqo/uqM85rbEOKpuKad5X07anr51KhDD1VCrGbq&#10;VedKLvaNpb9nrsew0UUVwnyAUUUUAFFFFABRRRQAUUUUAFFFFABRRRQB8L/8FL5lg/4KIfsrM3T+&#10;zPGv/pPpldRFcx3EhZVYlRjNcb/wVKkEX/BQH9lhmbbjTfGn/pPplaFnb3WoW5khXeucfeAoA0bb&#10;w8TqsdwVVIo2JCZOe+P6VX8R67JbzSRgKwU4XiiHRb5mUMqqueTvHFa9vpEEGG8sM/8AebnmgDll&#10;0LUtYi3II41zj5mx/Sr2l/DqFNsl67XEgIOAxCj/ACa6WigBFUIoVeAowKWiqeo6h5SlVNAEWrO1&#10;wpCj93Hyxr4q/wCCkPhrWvAXjHQ/ihoK26pp1qdJ1NZI/ME9nKwHzg8FVdiSP+mgPQcfX17qzMoj&#10;UZLHgDuTWf4q+GFp8WPAd3omu2ay6ffQSREBsPtkBDfmD/KgDK+A3jKG78KRQ7o4bybE7IXDBmIA&#10;IUgkErjBAJ6d66fUNWmllwkfzE8V8G/sww+M/hn8ftU8JatcrDD4BI0q5PnbFuw2XtLgRlvvugTD&#10;AcqOTknP6GeH9YTX9Ft7yNSq3Cbtp/hPQj880AZ2l6DNOySXJURnkpk7vxrXVI7GPbGuPYVNu5ps&#10;swiH9KAALyvbHahkL8E/L6Y60CTIHvSj7x9KAE+WM+mfQUIMszY/SkJXzf0/GlkP8I6n9KAIbufB&#10;2DHvUlvD5Ctuxk9T602G1CyGT+JqklfaKAGs2fmOcdhjk0iDzX3HkY/zikVTK+49vQ/pUkh2qAOO&#10;1AEdzOVG1fvdjRa2vlDc3LHkk09IVjOf507JLewoASWTYPemxKwGfU9xyaHb5vxFDOzD5R16GgBG&#10;l+fn+HtSxrvO5uvYY6UqRBOfx69Kil1CNH2qdz+mKAJZnwMDqajVBHFuk2kY6VBLNc+YpWNW3dMm&#10;nwxzXUX75VjHXCmgCCLVVmkARGzjJbHepW1hY1O4ONvqnWrIEdnF2VRSSFbuFlViNwxkDpQBmvr0&#10;LFt2/kccCp9AvFngK/MWU8se9WILaHTYNueB3bqaW21CG6kKRtll5xigCSSXYQO5pNonH+zn8+Kh&#10;u5A88YU85xVr7ooARjsWmQjaGZjn39qHKuh55x0zTpY/NG0/d7+9AFBle5vpAhx6k1cSCOD5j17k&#10;npQTHZR/M20epqs4/tVuG/d9OOuaAHDUGvZQkGRg5YkdqsTzCCPJoGy0hHZVGPrULSC4w3vn6UAF&#10;tCpj5XHOWJ/lTbx9yLCgPzcZParBi3svZR6U4IqUAVYrKHTIvMcDcowW65qGbxLCjbVVifpUmttG&#10;8QRpNpz0xTtMght7XzF24JJ3UAeS/tg/H7VPhN8JoW8NQq3ijxNqNvoGjCcfKt1cEqrnrkKAzemQ&#10;M9a0f2Zf2UNB/Z10Pz1jj1bxfqAMmseILgGS81GZjudi7Esqlj90HHAzk5J4HXxD+0B/wUS0iw/4&#10;+dF+D+jtqU4zuj/tO7IWIEdMrEu9T1BWvpJ3CLk0ALUNxc7CFX7zHFRT6jtG1RuZuAB6060g+zp5&#10;sjNvYcg9qAJE/wBEg+Y+5NZlxfvf3Qjh5yep6CpW8zVrjb8yR4+Zh3q9Esdmixr8vYDHWgCtZ6Oq&#10;HfP+8kyCOeFxV4nFNZsVXnlkkYqn86AJop/NlYD+Gm3bqiVHNPHpkLfN8zcgHvWHeavJdT+XCrPI&#10;/QL3oAL64a6uVhjPzMcDnFXp9Ks7CBBJH5kzgDG85J9qfoGiGy/0ifctwcgjdlQKrWkE2u6v58u1&#10;Y7STaAB94j/IoA1NO0yOxj+WMIx64JNWqKCcUAJnJqDUXVLfmrGcCsnU7nz51jXnccdaALWhHdZt&#10;6bzipZb6ONvmycccDpUsMKwRhVGFHaobRf38x/2qAIJ9TjRz8rH2xVyI+Z83IGOAR0pJPLt3MjfK&#10;W4JpzyBI93agAMgB+nXihnAOP0xTUl3E45JP5Uqx/MSePYGgCKaUAYVefpTdPs/s5dzy0nOc1ZCh&#10;SPYYqG+vVtIv9o9KAEu4BdHa33aq3msW9g2FXc4GAcVm3upF3JzgnjirmhaMwlFxOJEkVjtU+mKA&#10;NS0n+02scm3bvGcHtVXU9VW2XavLVYu5/JTA5ZuMVHY2XknzH/1rAg89BQBjCG41Rz5a45xluAO9&#10;WrDwovJu9sh7BWOK1Xu44n2s2GPtT1OVoASONYY1VVCqvAAHAoeRY1yxxUc1ysD/ADelY2t63siY&#10;bqAJNQ11mulihk+ZmAGBXL/tTfFWb4FfsyeOPFiXEMN/oOiXNxaSOm5PtXllYAR3BlKD8a6fwfpc&#10;kStdzfemUbB6D/OK+Nv+C9XxhXwZ+yvo/hKKbbd+NNXTzI92PMtbUCVzjviU23512Zfh/bYmFLu1&#10;93X8D6DhTK3mOcYfB2upTV/8K1l+CZ81f8EEfhNJ4u/ai17xbIoNr4R0hkB7i4um2J+HlpP+nvX6&#10;3XTKZxxu5HSvjL/ghj8Jf+Ff/sdXHiO4jWO68barNdRv/E1tB+4jB/7aJOR6h89xX2TaxG7dmOdv&#10;bnrXZn2I9rjZ22Wn3f8ABufQeKGafXeIq7j8NO0F/wBu7/8Ak1xHu4bK53ndwuMAdM1Imuwyfd3n&#10;8KhOgLcTbmZtvoDyatqYtNhVS2Bjqeprxz8/Jon8yNW9RnmqmpXn2WTP8JGMVZhnFwm5funvWTq0&#10;pR8tzQB4h/wUxtTY/sujxHDH/pXhHW9N1mGSPiWErcpGWQjodsh5PGM19B/b43t1mjZZI5FDKynI&#10;YHkEH0rk/i98Nrf46fBrxF4Xvgi2+vWElqrsD+6crlJP+AuFb/gNcn+xR8Trr4j/AAKsbXWWdfFX&#10;hKV/D2vQyY8yK8tjsYnAAO9Qjgjj5u+DQB6x9uUrxn8ahe7Mz7Rn/CrjcimvIsI54oApy2LTn5SA&#10;Pera26orKF4Y5NL5u5fl6noKr6fGzqZJN28seDQA1bAyzMXxtzwM9qsPGsaYUAURTiVnx/CcVDLL&#10;vuGXrgDFAEkEYL5/u85pbvmPb/e4p4AiX2qrd2gvDn5vlz0/z7frQBNZ7UhVVzgU6WXyyFHU9KbY&#10;2y2tuFGfXmm8XEu8Hhc0AOiTzD83K9cevWpqYg2bvbj+v9aUt5hwvTuaAK91AlxOu4bu2Kltrf7P&#10;HhQF6cUrstsjMx4/lTYJGuBu/hPIx3oAdLtt90n8XSnAs3t6cU2ULIcN2Oaak6ynG7gH6c+lAEg4&#10;Prn9KE+aMfSlBOe350IMIv0oAYgRHwo5psrMX+U9+9Otk27jzyaUDLmgCN3MUR2nn1x3+tReRcTn&#10;5pF8v6ckflVoHLY9ulEj7B6UAHywRgfwjpRFMJl3Ln8ajA81v1qVV2j8aAE35bFEkm0j8zQq7TSM&#10;dp+agBxcAj3pAcFvr/hTVj3nd83P605IxH0zQAqrgk+tKTgUA/NSbsnFADceZy33R0Hr9af1oZto&#10;yaYiZxnd90d6AH0U3bg/xfnTQGLNn+fFAHjv7cXxR1nwF8KLDR/C9x9l8VePNXtvDWmTr9+0e4JD&#10;zjkEbEViG/hJU1qfC79jb4e/C/waukr4Z0jWZZ1Jv9Q1S0ju7vUpCdzPNJICWJYk46DtXF/tlr/a&#10;Hxz+AWmj5PO8XNe+Z1x5EDNtx/tbsZzxjoa+hAdi/MRQB4T4w/4JxfCbXL3+0NP0O48I6kgOL3QL&#10;6XT3iHqFU+WP++a/I/8AaZ8aeIP2qf2kIvBPhLX/ABl8QdI0/UH0vwwurXn2u5uMlVeQNgAK5TcG&#10;OMIoLYwa/Sj/AILJftdzfs6fs3Dw/otzHF4k8fGXTo3Vh5lrZhf9IlUdQSGWMHt5hIOVFeJf8EJv&#10;2M57EXfxl161RUuI5NO8No4+fGSlxdAdgcGJT1I83gDaT9NlMI4TDyzCpvtH1/r8Ln7NwJh6OR5T&#10;W4rxiTlrCin1k9G/v09FI7//AIJsfsxfDyXSNJsdU8ReJNb8VeBJWnfwhrifY4tBuyxLzCzJbzG3&#10;scSkkcrkKcAfdhck4X8yOleX/tAfspeHfj1c2uqefe+G/GOkjdpviLSn8m+s27BiOJI/VG7EgFck&#10;1wfhn9p/xV+zv4is/C/xvt7WO0un8jTPG9gm3TNQPZLpcf6NKepJwhOcYUbj83UqSnJzluz8gxWJ&#10;q4itKvWd5Sbbfdt3bPozcxbpwOvvTs8VHaXcV/aRTwSRzQzIJI5EYMrqRkEEcEEdxTmQN1/nUmAJ&#10;84bjhj370o5/D2pNzFjgdPU04ru//XQA3LSbucDOKGbB2r97+QpvmqhCrjr68U7DFh0Hr70ACoI1&#10;/mfU04dKRkDde1LjBoAaW52/xfSmt5nmYDL0zTyyqeSBSSvsX37e9AEbWvmj5iPoKZ/ZcLDaV+X6&#10;9akN2oP3hUEmrRq7LuXcvrxQBJvhsPlVdvGcCnzQLdbd3K9SPWqSW41C63McpjP0NaGNqd/SgAhh&#10;W3j2qNqimwksO3XninbQy+1RSyfZ12jq3egBbiNWK7lz/WnQ7Y1+UfL6+tEUe5QW/TikkmUDb6EU&#10;AKzM+F+7uBJ9R/nNODBE+VT7ACmRKHO7dzk55/L/APVUtAEcaiUbm2t+HAoX7+EVQO5xTnfyxgde&#10;woB2L8xHNABK+1fTPf0qG2ZjN/s4/LH+TT7kgx5HJYEA/hSWSbYQf4j1/OgCSZ9qH+8RxUYKudv8&#10;C9AB1+tQ6jdxwv8AM3zfSnacwePdnqM0AY3xC0LTfGWjS6Tqun2mpWMw+eC5hWSM++DnBGeCORXg&#10;nwAbS/2cPjzqnw8W38TSWOsXCvpkf2hL23s8oX3OqDdAr4baWYkqhZ1XAavdfiB4kfwl4f1/V4Yz&#10;NNpemT3cce0tvZIywGACeSMcCvJv2CdTvvFPwTXxVrc39peINanlgfUJpWluJLeKQhI2J+6FYyYU&#10;ZGDnqcAA+gPlhj9FHvTYrlZlyu6q9tatLGGfPzD1qxFAI4gtACCVpFbHXpilUSEsNwpyp5a/LTXU&#10;9/4m5x6UARiLc7MW+UdW/wAKlMixx9OFHApk7bF2qOMZP0qR4hKvzfjg0AVxdNc3BWM421PDH5YP&#10;Tk5z60qIsKhRTicUANkiWTr/APropx60UAexfsIf8mPfBr/sRtE/9IIK9Wryn9hD/kx74Nf9iNon&#10;/pBBXq1ABRRRQAUUUUAFFFFABRRRQAUUUUAFFFFABRRRQAUUUUAFFFFABRRRQAUUUUAFFFFABRRR&#10;QAUUUUAFFFFABRRRQAUUUUAFFFFABRRRQAUUUUAFFFFAHwn/AMFObFdQ/wCChv7KkbfdGneM2Ix1&#10;xb6XxXYxJHAm1FVFHYDFch/wU1SV/wDgob+ysIWVX/szxpyf+vfTK220S6uJP3k6qh67c5oAs6nr&#10;UdpGRu+Y8cVFoLz3EkksgkVGA27u9Tw6BaxMreXvZedzMTzUzX6C48vndQBMTtHNQNdFm+VW2+uO&#10;tF/IUgNKsJWLJI6elAEL3TykqvHrxSw2KtF8+1i3JJFP+zMvplj/AJ/ziq17frZLtyrN68f1NAEt&#10;ppVvaHzNqMytkMe1R6rrgsVwu0n1zVKIahqsZ2sojzxuOAfypbTwm0lyXvGWVMcKrEYNAHxR+3R8&#10;LrvVP2v9CudNvW02Xx5oh+yymUrGdQsHLEMygkDyHHQZ3YPtX0/+yxr17eeBIbW+1A6k8NtFKtwY&#10;vL8zcDk7f4c8HHrmvMf+CpnhS6034C6P400P/R9Q8Aa1DfeanJSCXMEnHf5niJ9ga4/wX8Y/EfwC&#10;+Emm6lrlpqd9cQqEuruCaO43ozkqxIJyAu3k+g5yaAPsZI2Zd2/r14qSG3+bc2W9OK8r8E/tD2Hi&#10;zT9PuIZh5F9EJkkA52HHzbD82OR+deq2TxyWsTq8cgkAKuvRs9xQBLtJYdfxpsk4j4HzU7YC7bgD&#10;npmmxQYO5gN36CgAhjwNzfe/lUm7mg9Kj2ZyW+b0oAdvxHu9qig3TsWbjtg1IZN/TPUc44pZZPLX&#10;3PSgBry7OF+gpwOwbm+8e39KjjtiX3PzUoH4+lACA7Vy3/6qaXwcLnryaVj5h2r07mngbRgUARiL&#10;c+W3Y9+9OMg2560mfNP+z/OlSMDqozmgCKWN7nozRj1FOjt44GzhdxPBxzSzS7Rgdf5UkcLMd0nP&#10;tQA9TvOdvK1Hc3LRnaq7s9/SpJHEKdPoKrm82Fm/wP8AWgA/s9pB+8kZu+KmeRLWMn5RtFZt1rDK&#10;doP15FQz6hHt/eq27HGSMfzoAkvbuS+bbGGO4/lVrT9INlAw8weY38YXpWbb6wsbYQbT7MK4v48f&#10;tI6X+z94Y/tLXLmRpLhxDY2Nsnm3WozH7sUSDlmPHsM5JFAHoyab5N3GzTMzZJxjrUmq3H2aJW9W&#10;xXzlpPjj9pT4niK+0zw34B8CafIN8Nv4guZry+kHbeIcKmQRwQGBBzT7b9rPxV8L/Fmn6T8avCtn&#10;4Ts9SmW3tPEml3TXWjTTZ+5ISN9vu7eYfUnABNAH0lGNsf60GT0+Y54qOWdXh3IylWAYMDkEVUbW&#10;4oXwF74zkdPzoAsfY/tEodzuXspFTfLCDtCr3IFNt7n7TFuUED8DSD93hm+91A/rQAeT57bm/AU9&#10;IxGM/LwPypvmNLjZ0/D/AOvTZtyJlj+o/wAKAJRLlsDn6VBMJJJFVWZRnk1XXVlgU/qQB/jVeXxK&#10;qhlTdu9SKALb6fDDJ5txJ5mePmHGax/FnjK10XQby+upo7HS9Nhe4uriQ4SGNAWZiewABNYXxO+L&#10;Oi/Dfwtcax4m1qx0XS7VSXmuZNu4/wB1FGWdj2VQSewrx+28M+Iv28dRsm1LSdW8GfBeLZd/Yrpx&#10;FqXjBwd0fmqrExWowG2k5bIIzkFADZ/4Jq+HLm9+C+q+PtVjddc+JmsXOtXDOhVkhEjRwRjPJjCq&#10;WX2k4r3q/uGmfbGpY+gFTQwW+iafDa2sMdvb28axRRRqFSNFGFUAcAAADFFnblZfMP8AEMfyoALT&#10;T1tRuchm65I+7UV5ctdSiNAcZwSKln33eUUhR35qS1tFtl/2u9ABEiWFtt/hXn61DaxNcS+YzMNp&#10;4BHWpLlwxyzfItZmo+JNnEbbV9+9AGleXSoyrvUYPPNVrjWo7Zvlw3vmsm2W611mMPl8cks9TReD&#10;rh2BmuI/cLmgCvc3n226VGl2K7YLE9K3rPTbXSYVYLGrAYMhxlvxqrZeEreB1aQeYy9OT19Tzz+l&#10;Sa3YXV6FSFkWPoQeMUAU9X1STVHNrbrv5z8vfH9K2rS2W1hVQOcDcf7xxjNQaVpEelxfL80hHzOe&#10;p/8ArVboAKCM00zKD1pst1HEOWFADbx9kNVdKtldi7KD35/EU6SRr5tq4/OrEai2sxt7L1oAmPNV&#10;7Q5lm9N1R6S73EHmSNuyeOelOib9/Io7tn6UAQ3srXVz5K9mBPPard4cWzfSmWtvsmaT+Jhzz9Kd&#10;dr5q7T0NABZElMnuBU1Ii+WiqP4RimNcKq55I9e350AFzcraws7dv1rGlkm1q42oG25wT2QVPKlx&#10;rDnayrH069PyrQAj0+2wPlVRge9AFey0eDTo2MmyRm4LOKubxs3Lgj2rIkvZNYnNvGy9N3PatWRB&#10;FbFV4AFAFVEN7d7s4WMg/Xmp724MSfKMtS2w2xLt/iFKkPmfM3zZHFAFexstzeZJ8zdgRVt5VUHn&#10;pTZpvKH8qqXJeSBirL05oAq6hdec20Ntzxk1kBImv4/O2suecnipo4JtTnMce0EDOWNXdJ8I7JfM&#10;uyJGVsqATtoA2bZPLto1C7QqgYHavxr/AOCzvxRvPjj+3WvhPTd11H4Vt7bQ7SCPkS3U2JZCP9ot&#10;KkZ/65Cv2C8d+NNP+G3gjWPEGqzfZ9L0Oymv7qT+5FEhdj+QNfi//wAE+fCt9+2T/wAFM9P8R6k0&#10;37nWJ/GmoOn/ACzMM3nRr7KZ2hTHZWwO1fScPRVN1MXLaC/H+vzP1/wnoRw08XntZe7h6bt/ieun&#10;nZNf9vH7DfA/4R2fwX+DPhfwfa7ZLfw5pkFhvA/1rIgDP9WbLH/errlVYI9qjAUcCmi4WmS3GRx/&#10;OvnZScpOT3Z+S16061SVWo7yk22/N6sSSfyLbPJPtVGxtn1OYySMfLjbG0jOatxjzEVfcHr75/z9&#10;KlbbZQMRx3PuakyHSzLbR9gB2Haue1K5bULjy4lZ29BUt9czX0/lx/xHGc8VpaPoy6ZHuba07Z3O&#10;PT0oAtQRbbRE+7hQOO1fOnjbUG/Zt/bt0PVlRYPCvxmt00fUG5Cw6vbg/ZpCegMsbLEAOpDE9K+h&#10;bm+Kvtj5bp1rz39pz4AD9o74MXXh97v+z9VhkTUNJvVHNjfRZMUnTpklTjnazY5oA9IuZxBGT39M&#10;1nweZqE55ZUXndivO/2TfjrJ8efh5NFrtsNO8aeF7g6V4k04ja1tdpwXA/55yY3KRx94AnaTXp9z&#10;epajy14bGB7UAToPLULmkdsKflPHemWkDL88jZdu2elEj7n/AENADoIQisf73XikCrHIe54HvTwG&#10;ZPmxnHPHSo1t2Y/Nj6UAErNIdq8d+tSRp5a4/wAmnBQvQYppjUnO0E+9ACSZAULmkhg2R7c9eTUh&#10;baOabu3Bjz06YxQAL95vr/QU4Nk49KYSwJ245bHP0prxOxxuG3vx1oAjmZbh9nVW49qlf9xb4XgK&#10;MCiGAREn+L1ob944Xng5+lADLODbGGb5m569qlCrEDwF9aazbv7u1e5GabErO2cgYPSgCQvjPH09&#10;6awY7Rn5uvsKcoyxPvxQr7ifQd6AGxxlR949elOYZI+tOzUbS7h8u7/vmgBy8yZ9qa8JeQc/LRCj&#10;KPm61ITigAVQo4GKaG3dj6Zo35b7re/FEf3fxP8AOgAZtrLwTQ5yFz3PQ0bsyY9OvtSKjCTPB98U&#10;ALI+xaa+W9VXHJJ6UsqMynB+n/66QQED+D/vmgAjQ7c7jk1JSLkDnn8KWgBoG5yf7p4pWbatJuIL&#10;eg9BzUck3zf7I5x3NAEhbEfz46ciiMsV+YY9KbCFkXdgZJ5P/wBenEiJP0AoA+e/2mf9L/bd/Z0s&#10;5PmtnuNfuCnrJHYoUb8CTX0EYv3gbca+fPj0f7V/b6+AMMbfvNPt/EF5Ln7ux7NIwF9TuH5V6B+1&#10;38ZD8AP2ZfHHjCNkW60TSpZLXecKbhh5cIP1ldBV06bnNQju3Y6MJhp4mvDD0vim1Ferdkfkd+2x&#10;4x1X9vf/AIKSXHh3R2lmt21ePwrpIDeYkUMUhjknHbaW82Un+6fav2e+HPgDS/hV4D0jw3otslnp&#10;Oh2kdnaxKANkaKAM46k4yT1JJJ5Nfkz/AMEJvgy/j/8Aak1fxpdR+bbeC9OZo5H+Zvtd1ujQ+58s&#10;Tn2ODX69Qz7pduc8ete/xDUUJwwkNoJfe/8AgfmfqnixioUK+GyHDfw8NBaf3muvnaz+bJQNi/41&#10;m+KPDGm+OtCu9J1ews9T0y8Qx3FtdRLLFKvoVYEHn+VX5n+YKO9EcbJ3UfhXzp+RnzXcfBfx/wDs&#10;aTfb/hfLeeNvAce5rrwXqNzuurBNxbOnztzxk/unzn/bYgj1z4D/ALSHhX9ovw4994dvm+1WvyX2&#10;m3SeTfabJ0Mc0R5Ug5GRlTg4JruDISN3CqB1I615F8d/2QtN+J2vw+LPDepXHgb4h2Izba/pqANN&#10;xjy7mP7s8Z6ENzjjOMggHr8abF9SeSaJE3r79q+fvAH7XmqfDrxXbeC/jTYWvhPxBM3lafr0Gf7C&#10;1/pgxyt/qZD3R8c46ZC19AI3y7925WAII6UAJDGE3fX8afvAI/2ulNQNkH6/lTgoB6D8qAFpolEm&#10;dvzUSoXTAP8A9ekiiEK+/c0AQxzt9okXaeP1FLLE0rdCN344FTJt3Nimtcqp/wDr0ACwrEnIX3OO&#10;tNEULsx2wt+AqGd2u5FVfuk881NHZpEgC9R3oAerxq+1duTzxUVzKqyRj7wJI6Z5oit903mNhuo5&#10;qSUrFtYj7uce1AD1OR0xVTUJ1jO7cMqOlWopRMm5e4qvLpSzyZf+fWgByXHnQjapwR1ohs8SbnO7&#10;j7p7VNFCsCBVXaAMU0y5ztx2xQBJ0FNEm5uPujqahZXlkHzDv+GOKkSHb97a34UALGd7FscEAD3p&#10;N2592PlUEZ9f84pzKJEx2NBKxsvbPAFAEc+WjzjCgE8/Q0lpJizVj7/zp9yNybeu7/CiCIfZ1Xtz&#10;QBmafYf2jK0sjfKrYxjrxWqAsShRtUDoKZJJFYQFmKRxrySTgCvBviV+3N4MfVLzwr4f1q6vPEV/&#10;DPZ2N1YWv2mKC9K7YFBOFdmkYAYyuRhiBzQB618RviX4a+Eekw6j4j1C10u0vbhLJJZVJV5HzgHA&#10;OBgEkngAEkiuF/Zi0bUoLjxe02kzaPoZ164/s2CWYMGjU7SYo1RUjhIClQpYH5jnnJ4H4RfsMxeI&#10;dQ0nxV4+1zXPF10YPNXTNYjcJBI3JLo7sfcoQBnqDivpSCD7PCI4fLVYwFCquAo9KAJJplgUdB6C&#10;kgLSHd61C9q0sqmQ8buP8/hViHLRDouRwB2FAD6ZjfLz0XoKeOlRzShHX25NADygJ6e1NimEgPsc&#10;Ukj702qrZbjpikkj2jav8Z9cYoARJxNOVHzbOeKLh28s8EU6K3SD7q/j1pzkGP5uM0ARqzH8PrRT&#10;4ZvNX+n8qKAPZf2EP+THvg1/2I2if+kEFerV5T+wh/yY98Gv+xG0T/0ggr1agAooooAKKKKACiii&#10;gAooooAKKKKACiiigAooooAKKKKACiiigAooooAKKKKACiiigAooooAKKKKACiiigAooooAKKKKA&#10;CiiigAooooAKKKKACiiigD4a/wCClX/KRP8AZV/7BnjX/wBJ9Mrq3dYx8xCj3rjv+Cm872//AAUM&#10;/ZXaNWdv7M8aAADP/Lvplb50m41FVa4m8sHqijnH1oAdqGvxwjbH8zHgYo0K3m3STTKVaQDaD6VY&#10;Nna2Sb1hiDL0OBn86nt5vPhV8bdwzigBl5tMOG702K6DoR3UY6daRz59xj+FeORxmpVtlTHAoAcr&#10;KehX8Ka0MZl8w43Yxz2ps7MA3zBQOKqy6qEfbtbZnbvPSgCe41OOFflIasnW9d3w4Hyj2qK81aJW&#10;ZBGCxOBjnNZbxy6lfiOOFyQw3Arwo96AKfxY+HqfE39n3xhosg3Sa3pN1bJk8I5ibYfwbafwrkP2&#10;ObfS/jf+xl4HutQs7aSSbSEsp3WNQztBm3YtjIOfLOQeDnkdq9h1LxHpfhfw3e6lc3lpa6XpcL3F&#10;1OXAjt40Us7Me2ACTXhf/BNSxvdF/Yg8HxyW8sMkzXs6K6EFo3vJ3Rx6qysGB6EEGgDmf2k/2T9Q&#10;h8RaZ4g8M61JpV9Y4jWUL+7K4ICsnTOOM4wRwR0r1n9nn4sWvizSzpwuo55rBjCwBG6KQAF4mGTh&#10;lJ6ZPX2rtNV8OTarodwszeY0kTYi29TjIGc9c4r5Z8C+CdH+GPx71C8XUJNPuNWMdxDpwvEjWVgW&#10;81lgyGLDbnJGBlsHqAAfYe7cR6Z6/hQwZuOFHqDzSQyrPGrJho3XIIPBHbFOJ2LQA1/3UfB/M5pi&#10;2ueWJ57cHFSIvO5vvenpTSWkcgZ60AOaVVX5cH0ANRxxmU7mJ/A4z/8AW/nUnlZXBJI9KdQAmNq/&#10;L+ppjBnk59OzYFOL5PClttOHTmgCOOHYOpz7HgU51Ln/AGe/NAk3dAT70J/F2yaAFyqAdF9KZvaQ&#10;fKBjsT/hTiw8zplsdu1KGz2I+tACJEEXHXnPShgzccAeuadQDuHHegCM26n+9+fWnb0A6rTZMgYy&#10;zFu1BgLdW4+n+RQBH9ttw2dyZ9cVHNqkJkVVZWLdyOlTNbW8QG5Il/3gKo3N9Z6cdyxxyNnORjig&#10;C1dXFvo1rLdXMkcEcal5ZHIVVAGSSewA7mvnH9mq1/4ah/aH8RfGDULLzvDukgaH4IadBjyoywub&#10;tB6ySZCvwduV7Vn/ABX8T6p+218Ubz4Y+F76ez8E6LIp8aazbv8A60HppsLA8s+GEhH3QMHurfS3&#10;hHwnp/gTwzY6PpNpDY6bpsK29vBEu1I0UAAD8qANB5RHjPesT4geEbP4g+FbzRdU0231PStSiMN1&#10;bTqGWVT2P8wRyCARWrI6+azswxH0HqajW/a5cbY5CvqP8aAPlWa58XfsASLDqP8AbPjD4PMNsNzt&#10;+06l4UAxhZMHMtsB0IGUA9gG9w+D/wAWvB3xfWO40LxToetSsvnJb2l9HJMq8ZLx53rjIyCBjvXe&#10;3VjbvbMJokmVhhg43A569a8W+L/7Dfwv+IcLXVv4et/DeuIWlt9X8P8A/EvuraUjHmZiwrHJ/iB5&#10;z6mgD2q8vltl4xuyMipA6soZiOmK+Zfh58cPFPwC8baX4R+MVxb3Gl6nI1voXjRR5dtqLA/LBdjg&#10;QzFf4j8rYPJwWP0Vqerqh8uHDbh1U0AXnvI1VvmHy9c9qqvqK3rCNZFXnPSsCfUZA7LliWOCPWru&#10;k6HNewrM0jQdwCnNAG5JLBCNrMq15z+0Z+0Hpn7OvgD+0o7R9Y1zVLlNP0bSYD++1S8kOEjX0XnL&#10;HsB3JANj4pfFfwp8HdGutR8TeKtK022skZ5FmnXz3IGdiR7tzueyqCTnpXkPwZ8Ca98dvinY/Frx&#10;lYzaNp9nA8Pg3QbgfvrSGT717cDOFmlXgL/CuO4BoA6H4Sfsiv4g8S2/jv4v38PjPxwwEltZyDOk&#10;+HQcERW0P3SykDMjZJIBHOWb3e71WOAcMCaoRaBPPCGe4Ct3ULnH61Lb+GvLP7ybzOf7v/16AJrb&#10;dM+9+nUDNWi+4Y3Kvvms+9ik8xY4HbbnDYHC/WrcbNZIFZjJx94mgCQSrFHx/kVQuL66ud6Rw7lz&#10;jOKuxzwyJksnUnlhTvPjRPk2t7KaAMOTSb6f/lntz6sP8au6d4Yis5/NkZppBnGfuj8KvSXghTLK&#10;RVO2kmv52ZZSsannjrQBpAbRxTWfEe4CmNdLn5dsh9Aar6jOywluUUDNAFS91ua2mwY0Ddv85rSs&#10;ZZJ7ZWkVVZuwrH0SzbULzz2YMsLYIbnPFb1ABQTUU1xt+6rN7ioop2+bcrcc8igCcxbhz3FIkKwj&#10;+pqH7bJniOTr/do2yXS/NlPqKAHteqobnb9aieYzj5OR2p0lkGkQHlR7dasIixL26YzQA20jMMO0&#10;jGCaitjiSZv7rZ/nUvm7uit9abDb+Ufqc80ASIu0fgBTWRWfd/d605zgf4d6M/Iev40AI6mQ7ei9&#10;+etJ5RlHPy/3QO1KG3P/ALp60/vQAx2W2iJ+6orG1G+kv5Vij+8x2gVZ1q5d2WJPukZJHepdI0r7&#10;EWkZg7PjHH3aAJtOsV0+2WMfM3JLY60XMnmMqKaW7n2Dav3qFg8leTubrnFADVQKAo69OtQX9zOi&#10;hY4lIxwc/wD16tbhEv8Atdh/n61DCWvJTujaNAOCe9AGaI7wFpPJ+71yf/r0jaldOGbyVZVGDjn+&#10;ua3WC7cNjb71Wurm3so/uI3sAKAMS3ur5rk/Z7f59pPoMfnXQWKulpGJFVXxyAc4qHSr8XysVjCK&#10;vHBrlf2ifjzof7NHwc1zxp4hm2afo0BcRKQJLuU8Rwp6u7EKOwzk4AJqoQlOShHdm2Hw9SvVjQor&#10;mlJpJLdt6JHx/wD8F1f2rl+HfwasfhlpV1H/AGx4zIuNSVTl7fT42yAecr5sqgA91jkHeo/+CGn7&#10;M83w6+BmqfEC+tHTVfG8nlWW8YMdhCSFIz08yXefdY4yOtfHH7PHwq8Vf8FXP23L7VPEUs39n3Fx&#10;/afiC5jJEen2SkKltET0JULEg5OAWOdrV+1/g/w/Y+E/DNjpel2sNjpumwpa2lvCu2OCJAFRFHYA&#10;AAfSvpMylHB4SOAg/eesv8v66LzP2LjCpS4dyGlwvQd61S06zX3qP4K3lG/UsQ6d8i72bd35p8qr&#10;Cg96S8udg2r96mou5F3Dd0z/AJ/SvmT8XJLfGzP8THr61K6hh831oVQo4+tDfd64oARdi9No/Co7&#10;mcRoaCp255x2GOTVKfS7hm4l3buuRQA1NSS1Zi2M5pLfWLi+ZlhiRse+MfrTT4WaRwXuBjPICdf1&#10;rRPk6bCdqKg9FGKAPnL9p/w9qX7PHxMs/jhoNpJLbQxpp3jfT7cbjf6fkBbsKOssHBz3UAZChs/Q&#10;nhvXNP8AFHh+y1bTbiG90/UIEuba5jO5Zo3UMrA+hBBqK71C21m2ms7i2juLe6RopYpAGSVGGGVg&#10;Rggg4IrwD9mN7r9nP4ya98FLyeSXQ2t38Q+DZZTlhZPIfOtCe5ikJI7lST0wAAfRGoagsSYDCo9M&#10;Y3ShsZUHHWoYdDkuJ907fu1PCj+KtRI1hTCKqj0AxQA4tio3nwePxp7HC/hUUaAvx/D7UAODs47L&#10;u6Gnf6tf6k07HFAGB60AR+Rubkt9fU05+EP0pWcKv8vemvuYdG/SgBUwxb68UNKFHqfSl24Tb07U&#10;xR5h24ITqB60AOUlh29sGo2VpuP4c8kVI3I29yKdnGKAGCBRj7xx6n+lOYkdBQvC80rHC0AAPHNI&#10;o2jb6Cgt7Uirjk9TQArMFXmkjzt549B6U1nzJwucdPrUijA9aAA9KKKa/JC5xmgAjGEFCcL+JobP&#10;Rfz9KJOUoAIzkfjTqKTGO5PtQAveimvJtX7uPc0g3f7f6UAOLhepApjSEj+FQehJow2eA2T1JxxT&#10;gmGzkk+/agBqNjIQD6k9ackQUf3iepPelAGcjHvS0AIzbRzUX+ucnOFHGc0ssm/gfd6/X/61KiZA&#10;zwF6CgD598bMt5/wUw8DxkrItj4JvriNeogZrgIXH93I+XPfpXn/APwXH8UnRP2Fbu181Y/7Y1uy&#10;tNoG7zMF5tuccf6nOf8AZx3r0GVd3/BVZP8AslX/ALl6+ef+DhXWGh+DPw80/wAxBHda1cXBj43M&#10;Y4NoI74HmkH/AHh7V6WTw58bTXnf7tT7Lw9w/t+I8JB9J3/8BTl+hr/8EB/AkmmfsxeKNakWRRrX&#10;iBokz0aOGCMAjj+87jPPTsQa+74LRYG3At6c18tf8EYrdbP/AIJ7eD2WERtcXWoSOQuDIftkygn1&#10;4AGT2A9K+qCdnPrU5tUc8ZUb7v8ADQx47xEq/EOMnL/n5Jf+A+6vwRFLaiS8Rzn5R2pLm/W3PzMA&#10;M4+tO3b3UfNt6Z9aWS1id9zqrHORmvPPkyKLUY5X2qyt7c4H6VJc3GwbRjkU9YY0bIVQfXFDNG55&#10;KGgDD8d+A9D+LPhO60PxJpdnq2k3y7Zbe4Tcp9CO6sOoYEEHkYrwCTwn8RP2IpfO8N/2r8TvhbAc&#10;y6LLJ5utaBH62zn/AF8a/wDPM8gYxjlq+monjLFU2/Lxx2qTOKAOP+DXx08M/tAeDk1vwpqltqVm&#10;x2SqCVmtJO8csZG5HHoevUZBBrrkj2d2P1NeJ/Gb9jxNb8Yy+OPh5rEngL4hYzJeW67rHV8c+XeQ&#10;fdcH++BuGc/MQMR/Bv8Aa8mufGMPgX4naP8A8IL4+K/6OssgOma6AQPMs584YnIPlk7hnHJBAAPc&#10;WbHp+Jpk2XG32yadt+fPtTZDvyP4R1Pr7UANijYHv0/z/ntTktgOpbd3wcU6PO1c/NxnNNnn8teO&#10;W/lQAjFYn9W926VBc6oIGx8ufTmnQRtKW3bh3Hv/AJ/z6BILFTKzOqnIHVfxoAZZalJdlv3aqq9T&#10;mqMxa8v/AC1JILYJA6VtLEsYwqqv0FR21jHaySOMbnOc46UAFpaLZxbQzN7mm3dxJCPlXJ/lUd5d&#10;MZBGn1yKsyhQu5lDdjmgCjF9omlOY/l781Zhtstk5x65qZSSfu49c0y4m2D5Rk96AFAVJVA/un+l&#10;OkYqOOp4FRw2+0hmO4joPSnSvtdfrn+n9aAFZvIi9ccfWqrXMkt0oVeMf5/p+lS6gSIRj1/oakt4&#10;PIU+pPX+VAFeaze6Zd25VU5PPX26ml1bTpb7S5ILe9udPkYfLPCI2kj+gkVl/MGpZbry5AoUsSe3&#10;aiZmb+FsUAfNf7RXwR+LPiDw1dQr4q03xh4cZ0lu9KvLSLTppY1YN/rYwAduA3JUHb91vunrv2UN&#10;E+HfxB+H/wDb/hnwXoumw/2gQjPCkshlg2qsylhuTpuUEKwJLYBYk+zSqZQVwWVhgg968F/Y/wDg&#10;g/wa8f8Ajy103WtQn8PtfFYrCbR5baKN88Ok7jbKVw0ZEZIwAxxlRQB75Fu27sA7u5PWng7R6UyL&#10;J+7wijA96dI21CaAI2lLSDAzg8e/BH+NSMfLX+VRw/vZWbt1H+fp/Onz/wCr/ED9aAIBO0zgfw/X&#10;H61NHb7X3N68DOcf/Xot41Abj+I/zqSgBryCPGe5wBVWGAXTl97ZDdj2xUt0CSceg6/WltY/KRu+&#10;Tz/WgCQkQx/yqm+6dec49B7n/wCufyprGS8vWRWZVU56dKtfZdg+9+Y/KgB0LLHGB09R1NFNt5I3&#10;BCsJCp5ORmigD2j9hD/kx74Nf9iNon/pBBXq1eU/sIf8mPfBr/sRtE/9IIK9WoA8x/aX/Yx+FX7Z&#10;Ok6VYfFTwH4c8eWWhzPcWEGsWouI7WRwFZ1B4DEADPpXkP8Aw41/ZB/6N2+Fv/gmSvqyq+q6ta6F&#10;plxe31zb2dnaRtNPPPII4oUUZZmY4CqBySeBQB8t/wDDjX9kH/o3b4W/+CZKP+HGv7IP/Ru3wt/8&#10;EyV6N8Mf+Ci3wB+NfxC/4RPwf8avhb4m8TM5jTS9M8T2d1dSsM5CRpIS5GD93PSu88d/HXwR8LvE&#10;2h6L4m8ZeFfDus+KJvs+jWGp6tb2d1q0u5V2W8cjhpm3OgwgJy6jqRQB8+/8ONf2Qf8Ao3b4W/8A&#10;gmSj/hxr+yD/ANG7fC3/AMEyV9WVz/xN+LPhX4KeE5Ne8ZeJvD/hLQ4ZEik1HWtRhsLSN3OFUyys&#10;qAseACck0AfOf/DjX9kH/o3b4W/+CZKP+HGv7IP/AEbt8Lf/AATJX1FoWu2PijRbPUtNvLXUNN1C&#10;BLm1uraVZoLmJ1DJIjqSrKykEMCQQQRXn3x//bN+Ef7KbWa/Ez4m+A/AMmojNrHr2uW1hJcgZyUW&#10;RwzAY6gYFAHj3/DjX9kH/o3b4W/+CZKP+HGv7IP/AEbt8Lf/AATJX0N8JfjR4P8Aj54Lt/EfgfxT&#10;4e8YeH7okRajouoRX1q5HUCSJmXcM8jOR3rhvjZ/wUE+Bf7NvjCPw/8AED4w/DXwZr0qhxp2s+I7&#10;SzugpxgmN3DKDkYJAB7UAeZf8ONf2Qf+jdvhb/4Jko/4ca/sg/8ARu3wt/8ABMlfR1l8U/DGpfDs&#10;+MLfxHoNx4SWzbUTrceoRNpwtlUs0/2gN5flqoJL7toAJzXmf/Dyj9nT/ovvwV/8LjTP/j9AHnv/&#10;AA41/ZB/6N2+Fv8A4Jko/wCHGv7IP/Ru3wt/8EyV7VZftb/CnU/hXeeOrb4nfD248EadcC0u/EMX&#10;iOzfSraclFET3Ik8pXJkjG0sDl145Fbvwr+M/g/46+GW1rwR4s8NeMtHjna2a/0PU4NQtVlUAtGZ&#10;IWZdwDKSucgMPUUAfPH/AA41/ZB/6N2+Fv8A4Jko/wCHGv7IP/Ru3wt/8EyV7X8Nv2tfhV8ZfGNx&#10;4d8H/Ez4feK/EFrG802maP4is768hRGCuzRRSM6qrMoJIwCQD1rnNR/4KL/s+aRqE9pd/Hb4N2t1&#10;ayNDNDN4101JIXU4ZWUzZDAggg8gigDzf/hxr+yD/wBG7fC3/wAEyUf8ONf2Qf8Ao3b4W/8AgmSv&#10;bPh1+1n8K/jDpmtXvhH4mfD/AMU2fhyD7Vq0+keIrO+j0uHDHzJ2ikYRJhHO58DCN6Gtz4WfGXwf&#10;8dPDLa14J8VeG/GOjLM1sb/Q9Th1C1EqgFo/MhZl3AMpK5yMj1oA+d/+HGv7IP8A0bt8Lf8AwTJR&#10;/wAONf2Qf+jdvhb/AOCZK9ytf2n/AIaX0XiySH4h+Bpk8Asy+J2TXrVh4cKl1IvSH/0YgxyA+btw&#10;Ub0Ncf8A8PKP2dP+i+/BX/wuNM/+P0Aee/8ADjX9kH/o3b4W/wDgmSj/AIca/sg/9G7fC3/wTJX0&#10;F8Jfjr4I+PuhXGqeBfGXhXxrplpObWe70HVoNSghlChjGzwuyq+1lO0nOGB71H8aPj94F/Zx8Ht4&#10;g+IHjHwz4J0NX8v7frmpw2FuXwTtDysoLYB+Uc8UAeA/8ONf2Qf+jdvhb/4Jko/4ca/sg/8ARu3w&#10;t/8ABMle0/AP9rf4W/tUWF1dfDT4i+CfH0NgQLptA1q31D7NkkDzBE7FM4ON2M4rd+LHxn8IfAbw&#10;bP4i8ceKPD3g/QbUgS6jrOoRWNqhPQGSVlXJxwM5NAHzz/w41/ZB/wCjdvhb/wCCZKP+HGv7IP8A&#10;0bt8Lf8AwTJXr3wC/bV+D/7VU93D8NPih4B8eXFiN1zDoOu21/NAvHzMkbllXkckYroPGPx/8B/D&#10;vx1o/hfxB428I6F4m8RFV0nSNQ1i3tb7UyzbFEEDuJJct8o2A5PHWgDwH/hxr+yD/wBG7fC3/wAE&#10;yUf8ONf2Qf8Ao3b4W/8AgmSvob4qfGnwd8CvDsWseN/FnhnwbpM9wtpHe65qkGn28kzBmWISTMql&#10;yFYhQckKfQ1reI/F2k+DvDV1rWr6pp+l6PZQm4uL68uUgtoIxyXeRiFVfcnFAHzH/wAONf2Qf+jd&#10;vhb/AOCZKP8Ahxr+yD/0bt8Lf/BMlekfCH/gol8BPj/42/4RrwP8Z/hf4s8Q7iq6bpXiazurqQjO&#10;dkaSFmxg/dB6V3Hxb+PXgX4A6Pa6h488aeE/BOn3s32e3ude1e302GeXBbYjzOoZtoJwDnAJoA+f&#10;/wDhxr+yD/0bt8Lf/BMlH/DjX9kH/o3b4W/+CZK9P8N/8FAvgL4x1y20vR/jb8ItV1K8fy7e0s/G&#10;OnTzzt6IizFmPsBXZ/Fn46eCfgHoNvqvjrxj4V8F6Xdzi1gvNe1aDTbeaYqzCNXmdVZyqsdoOcKT&#10;2NAHz7/w41/ZB/6N2+Fv/gmSj/hxr+yD/wBG7fC3/wAEyV6F/wAPKP2dP+i+/BX/AMLjTP8A4/Xs&#10;Wk6ta6/pVtfWNzb3tjeRLPb3EEgkinjYBldGXIZSCCCDgg5oA+W/+HGv7IP/AEbt8Lf/AATJR/w4&#10;1/ZB/wCjdvhb/wCCZK94+LX7SHw7+AX2P/hO/HvgvwV/aBItf7e1u2037SR1Cec67vwzXVaPrdn4&#10;i0m31DT7u1vrG7jE0FzbyrLDMhGQyupIZSOQQcUAfLv/AA41/ZB/6N2+Fv8A4JkqbTf+CI/7JOja&#10;jb3lr+z58Mbe6tZFmhlj0hFeJ1IKsD2IIBzXuPgD9pP4dfFfxdqPh/wt4+8F+Jde0cE3+m6Vrlte&#10;XlkAdp82KN2dMHj5gOeK6bxR4p0zwR4cvtY1rUbHR9I0uB7q8vr24S3trSFBueSSRyFRFAJLMQAB&#10;mgC/RXN6d8ZfB+r/AA4h8Y2nivw3deEbmMTQ65FqcL6bKhbYGW4DeWVLfLkNjPHWsP8A4aw+Fn/R&#10;Svh//wCFDaf/ABygD0CiorG/h1SyhuraaK4t7hFlilicOkqMMhlYcEEEEEdRUtAHwx/wUulWL/go&#10;j+yszdP7M8a/+k+mV0s18SdsfzEiub/4KWkD/goj+ytu4H9meNf/AEm0yunS13Mz8qW6UARR6fv+&#10;ac7v9kHipUuVeTyY/wCEc+1OmtRNGy7m5461ElxDYxeX5gyo/OgB0KrBLtPJxnNSFdy7to+Y9WHQ&#10;Vl/2vH9r3Oy4PBq9Dq8FxIFWQc9sHmgCK4iupiVj8tF9/p9KZbeH1NuFnO4q2flJAq886ovH+FQX&#10;eotZj5lUZ6c0AVh4dsbAmZo2ZlOQWYnFeY/tR/F+3+GPwx1fVLeP995WTuOBIQQqqcdi7KDjtmu0&#10;1zxHJdzLb25zJIcAZx+tfMP7XfxXXxLdr4B0a8tRqWsIbctIGYBH4bJUNtZsdxwnOQfmAB4J8T/i&#10;r4y1bWvCug+PNRjtPCfiof2vqltp8cltvslc7YHK7mZD8pI3Ek9Sp6fpD8J/Fen+J/A9jJp8Udrb&#10;28EcSQouxY0CjZtXqF24wO2MdqxfHP8AwTVt/wBpD9i7T7G8uLrSfiFp8k+peHtTQgSWwmijjMMo&#10;GMwzLGpZR0357FT8Z/Czxp8YfhJ8R9V8B65pumaL4h0aPJ0a9aSy3wKuEltXRSHhJAOfmyTyRksA&#10;D9BprxVHy8mvmH9uD4f+F4ZLfxVeai1jqGjt9oFxan95HID8kZKgna7le2Qc8jNZ/gSf4ueOr2S4&#10;1jTrG3s8fKlvDPeTA4P8QfaOSvPOcHgZzXQeCf8Agnj8V/HC3GsapJrOpR3ED2qxF4bOKSF2z/q3&#10;bBYAkbtvA5HIBoA7T9j74s33xS8AR3F3ps+nKVLxRyg7lXeQOSBlWHzDj16jFevM6lfb1rynRfgb&#10;8Vv2bbq68Q/EfxV8P9B8DrJNMLNJwbyYbW2Rb2C/MqgNhDIW2kAc5HpWgapa+ItGs9Qs5vPtb6BL&#10;iF9uN6OoZTgjIyCDzzQBcwzr1259uaMhB0/IVhSfFTw3F42t/Df9uaa2vXW8x2CTq1wdilmyo5XC&#10;gnnHQ1u7MseT+fSgBpQkbiAzdh2FKY8f3P8Avmk3pn72Occt1qTtQA0Kyj+H8qjuGYDG4e/096kM&#10;iocFlHsTS9M5xQBAJFQ44z7rUwjBX7q/lSCVWcfN/wDXpXYgfKOaAFUYHTbRjcORUP2zacNtz9f8&#10;M0v2xSf/ANf+FABPuA2pt5OCKS4ufscRaRuB7Zoa8jhUszYyfQ1XfUre7UrI4C59KAEXxBCf4ZD9&#10;F/8Ar02TxFEF/j/Fcf1puueMdO8OaLdX11dQ21rZRNNLLK21IkUZLEnoABmvmmx+I/xX/bTvvtPg&#10;Ke3+Hvw6WUrD4hv7IT6jqoBwXt4H+VYz2Z8HvnOVAB79rvihbW1kkmmjhhjUu7MQqqByST6D36V8&#10;93fjXxZ+2Z4n1Dw78Pb6Tw/4FsnktdX8ZLHva8cYDQWAyNx5IMvQdQfu7uisP+CcOj+IruG48feO&#10;vHnxAEUiytY3+oeRpsjD1gjA46HG7t7nPv2h6FpvgjQLfTdLsbPTdOs08u3tbWJYoYV9FVQAB9KA&#10;Mf4QfCLw/wDArwDY+GfDdiljptivA+9JM5+9LI3VnY8lj+gAA6KWRyMKoHuTUGntJI7SFflYfKc9&#10;afcvKZBtTnHTPWgBDpayqu/PqealzHYQqv3VXoKcNwUluv1qlLB9onbzGbbQBW1XXFWJl3Vc0yz2&#10;6YPOw3mLuIHoecVXsLGNtVEiYaNEx+Nadw2yFqAOe+IvgDRfif4EvPD+taTa6xpOoRmOW2uE3J7M&#10;O6sDyGGCpAIIIr5w0nwZ8ZP2WJl0/wAKW9l8UfBsLMLCx1HURZ6tpsfG2Lz3HlyRqMhcjI46AYr6&#10;ptLuJIFUuue9TC6jP8a0AfLtn40/aG8fXnlaV8MPDfgmTIJ1DXfECX8Mee6x24DEj34z1raH7EXi&#10;b4pOs3xW+KvibxRGpMi6To6ro2nI2DjcIvmk254YlTxznkH6Gl1CGFeXX86gs9Se+nZUVRGvU0Ae&#10;KfDD9gX4X+BLy31Kw8G6TcX9o5ZLnUWkvZWfOd580su7PIOOO2K9atbKa+1PzJCB5cnPUZPJ4/Kt&#10;4DFNSFY2YqvLHJoASaYQKCemefaq13q8dshOGY9sVbZdw/HNMW1UNklm5zyaAKuiqzpJM2P3x3DH&#10;apZrYXsrK27y8dOmf881Y2gJt/hxik/j2gYwOv8ASgCm+lLLtVY1WPPOSc1OllDa/Mq7T9TS3d6t&#10;t8v3pG+6vrUO2Scq0keG7LQA67gW4T5h0Of51UeC6kZUg8tIeR06fpV6WNjHzx/k1SGqNbWreXGu&#10;Q2ACetAFu106GxXcqYZRyck1ma7rEdxb+WueDnJ70+O0utVuVa4Xy4sdVYf/AF6T+y4Y9bWNuYwm&#10;QCep6UAaGj2K2NmAv/LTDHnvgVYkOEb6U6kf7tAFWC6SGIbvvZPFSQublc9vekso9vbmppN3Qd/e&#10;gAAESewqGa9VP/rU6O0WNt25j9TxUGpXyxx4Vh9aAJVuM7Sf8/54qRU8zn5ffAwa5x9XaOfdkM3Q&#10;ZrZ0oXMh3ToqKRkDvQBdACUwMWfA7U9RikQBCfrQAjR7hzyePypZPufrSru5z+FRSszybV5oAkX5&#10;N31/oKbI/HPC/TrVeZ5YkbauT2GetRWlhJdt5lxuTHRQR/KgBLOVr7UQ6r+7UfMSK0JpREn8qEVY&#10;U2rgAVVeT7RcH+7GaAHQkmQu5HSm3GoqsypnBb9KLqzN0mNzL0NZ8WjxyS/vZH2+g60AaYkiWLcx&#10;zj8qa2swgfxflVSXwurOu2WXbn5skdPbiq9/orJL5duZGYDJDEUALf6xJP8AKg3dSAKZZ+Hrm9lj&#10;kuHVYThigJ3H2qxpmlTWkodoxux1yD/WtSIybsMqqoHY5oAbZ2MVhHthXaucnnOa/I//AILZftWa&#10;n8Yv2govhTosjTaF4SmiE0EC7mvtTkTnkcny1kEYXsxk68Y/VH4y/Euz+DXwm8SeLL9lFr4d02fU&#10;HB/j8tCwUe7EBQPUivx4/wCCV3wmvP2tP2+Y/E3iDdfQ6HPN4s1WWTkT3Pm7ohznkzur4PUI1fRZ&#10;DTjD2mNqbQWnr/X5n654W4Ohh/rXEWLV4YaPu3/na6edtPWSP0w/4J/fsh2X7GH7O2n6E0cL+JtW&#10;C32vXS8+bcsv+rDf884h8i9uGbGWNe7WSG3tF3cNyT+dRrtmuDnnaRipHlEg+8o59ea8KtWnVqOp&#10;N6s/MMxzCvjsVPGYl3nNtt+v6LZdkQwqszNIRnnCirLJhV9jUcQVn+Ut3J9qSe5WPG1gefrWRxEj&#10;fO23HPeq9zfRWRHmbfoBmmxq13JycBu/+f8AP9Xf2RDEd26TK980ANbxDbqOkn5VRuvE7LJ8mAvb&#10;Iqzc+HIZpCxkmyT0B/8ArUtp4Yt7STeGkZu24jj9KAKI8Vyf7J9OOtSLbXmsjd8qKcZyetbartUD&#10;09aa9wkf3mAoAht9It7ZwyxjcO5JP86+ef8AgoBK3gO28E/FKxile8+GmtpNebFyX065IguV9TnK&#10;Y9Oa96vdb3t5US7nbgAd6x/FPw2g+JHhLVtF1qItp+sWklnPGG5ZJFKn6dfzoA6fTdSt9Z063vLW&#10;aO4tbqNZoZUOVkRgCrA+hBBqSWZYh81eB/8ABOrx1dal+zyPC+svJ/wkHw51C48M6gsh+YGByIiP&#10;9nyyig/7Br2TVtTMsixxruY9hQBe+1NM7Y+6KdC3zfKDu7VjR6zJbAQlV3fnW3Y5MAbHzEDjP+f8&#10;igCZEbqxyf0FDvsquZLh5G3RKI+3NVb/AFNoWVVVSzcdc0AXlf5s8fKOp7f5/pUg3eo/Kq+mxM0S&#10;vJjd1wDmrEj7RxQAOTj5cZJx9Kco2rj0pq/7Q6nP0pxGRQAzaWkz2p4HPv64pu9Y/l3KPxpDMDwu&#10;Gb0zQApJLYGOnegp8vYfhQB5a55Zv50IpH3jyfyFAC7gDikeTaO/5UbCc89T2poGSvDEdeTQAQ5Y&#10;59M/rzTy2PX8qRmEYz/k1HCWlds/dz2OKAJFkDf/AKqFXBY96cBtX2FIrb1yKAFB4qJ5d+FXvz9a&#10;fndH8w20gkUH+mOlACndgdPeiRdy496Rpd3CYZv5U8UANMSkdMe47U4DaMCkDZpaAAnFRySZOF/S&#10;nOm89/alTAXjoOKAADy0+gpuMDc+P8KeDkVG0i+ZlmGF6ZPGaAHRjAzj73NOpolGNx+VexPem7vN&#10;OVGR67sZoA+f7H/iaf8ABUy+mj+VdL+GcdpKG6s8mpGQFfbb1zjmvkP/AIOHvFUdx4n+F+hrt820&#10;tdQvn4OQsrwIvt/yxb8q+sPiFdf8Kf8A+Ci3g/W7g+XpfxI8PTeG2kb5kS8gkE0Qz/CXBCAdCSfw&#10;/O3/AILAeJrj43f8FFbjw5p7efLpUOn+HbUBywaV8SEc9MSXBU4wMr+Ne9w5T5sYpvaKb/T9T9Q8&#10;IcJ7XiGNd7UoTk/u5f8A24/Sz/gmb4RufAf7B3wz0+8WRZ5NJ+24ZCpVbiWS4UY9llX/AOt0r3Mj&#10;zT6L645NZXgLwbbfD/wNoug2e/7JolhBYQZY52RRrGv6KK1tmOmfxNePiKntKsqndt/ez8/zbGfW&#10;8bWxX885S+9t/qOAwKjlOSP8KbLMFPq3fDdKjh3Svuxx65/rWJ549hk7R/I80z7IqL7t6Hk1NtPn&#10;fMeMdj/n3qMQi4fdyF6A/wB6gBscC2rMy4VmIXPYd6sStsjqNbFVIO5vlOabfQrcR7SWz14/z7UA&#10;TKzMN3CjtkVyPxi+C/hf4++EZNE8VaXb6pZt88RZSs1s/aSJwdyMPVTz05HFdJPbPKFXDbcYJ4qU&#10;WChNu5/0oA+Zx4h+In7DhA1ifUPiV8KYWCnUyvma54dizjMwH/HxCo6sPmAHYAA++/Dj4reGvixo&#10;q3/hrXtL1y1YBjJZ3CybM9mAOVPs2CO9bn2FT1LEdwe9eMfEX9gX4d+NfEDaxpVrqPgfxIxaQat4&#10;Yu20643E5JIX92cnkkrk+tAHttNEKqc98k187w/Dv9o74XbbfQvG/gfx/p4+WM+J7CWzuoV7Ze3z&#10;5h7EtyacfHP7TGmLtuPBfwt1NvveZZ6xcW6MP7oEnOffpzQB9BXF2InCANub07VJC2+JT7V86f8A&#10;C8/2gEfP/CjtG7kY8ZWx/wDZamX9rj4naTDt1L9n3xckgG4fYNXtb5So75XHzcH5evT1oA+gXdhP&#10;x6YximyrMQRuX8q8O8J/8FEvh/q/iBdF8R/298O9bkA22fimwbT9x74kJMePcsM8Yr3Kzvo9StFm&#10;t5IpoZFBSRH3K49QR1FADbG08oCQ/eYevarBUE5wPypHG2NV+goLqo5P50AKW+bGPx9KRQFO3HQA&#10;/WkDecePu+oPWkK/PtXjuxzzQAssvlj3pkI82Tce3P8An/PenTEKrf3mGB70kAPmP16/1P8A9agB&#10;L0b4wPfJ/I1NmoWtfMkLMfyqVnCDmgCksnm3bD/aHWrjKzd+M56U1HjQsfU8+tRXM7NF8g+uDQBP&#10;JJ5a5r4/+Pt7rX7DevN4k8O+IbWWw8ca5JcXuj3Gngwr1ZpEIbf8qlQcMMkg47D63jsmmk3Sbl29&#10;MYwaTUvD1hrKxi8srW88nOzz4Vk2ZxnGQcZwPyoA5Xxb+0L4R8E+JtN0W81aD+1NS1GLS47WI75Y&#10;ppUDpvUcqpDJ82MAuvrxNqfx68GWN1Y27eKNDefUrsWNvHFdpK0k5JHl4UnByMEnAB4PJFYY/Zn0&#10;Of8AaIi+InlrFfRaf5CwwoI1knYyB55CPvsY2VAD0C554xx/jj/gn58PdSg1CbRtI/sfXbtJHs7x&#10;L64CWlwwO2QIH24ViDtAxxigDe+K37bHw9+DF1e2Ooax9u1WxKCSxsUM0uSQpUnhFZeSVZgQB05G&#10;fR/CPjTSvH/hix1zR7yK/wBNvoxJBOn3WXODweQQQQQeQQQa+MPGn7L3g66/a08J+BI4dcEggS91&#10;bU9Tmlf+2xGjO0cQI6sEIZw20bSFwV+b7V0rT7XTbSG3t4YbW1t0EccUShI0A6AAcAew7fWgC7G2&#10;2LdtbkkgY96ciYO5uWP6U4HIpryiMjPfvQBHOck/7v8AWnQxbA2f4mJ5oedVX5WXPYZoS48xsDnJ&#10;/IetACttgDNgL3NZepayJYti5HOas62/7lVU/Mx6UujWAtoNzcyP1Pt7UAO0nTxZw7urPgmirdFA&#10;HsX7CH/Jj3wa/wCxG0T/ANIIK9Wryn9hD/kx74Nf9iNon/pBBXq1ABX45/8ABzB8QfEX7RH7XX7L&#10;P7Ien67qHh3wh8ZNehufFs1lJ5ct5am7igjj9GVF+0SbGyrOIiR8gr9jK/Mb/g4Z/wCCd3xU+OPi&#10;X4MftFfAfTY/EHxU/Z91hdSTQSR5mtWizxXAWMEjzGjkiOYgQZEmkC5YKrLTmi3tfUro7b20Jf2t&#10;/wDg1g/Zx+L/AMENJ0P4U6SPgp448PXdrcab4u017m9ulWN18zzkedfOZlBKvuVkkCkMBuVvn/8A&#10;4LoeENV+H3/BRr/gmToOueILjxZrOi+JbexvtauIBBNq00d/o6PcugJCtIwLEAkAseasftH/APBZ&#10;/wDa6/b7+Hml/Cf9nv8AZe+NXwh+KOrX9sut+JtcsZLaz8NiKVXkVZpoEjVWZCrPOF+QOojZn4yP&#10;+Dgvwj8UPhH+0P8AsE+MtS8PeNfjRrXwlnOqeLdQ8N6A0kmp3NtcaXLM4jgjEUJmaKQopCqPwNNX&#10;Uot7cy/IUdmvJn7h1+M//Bx//bn/AAUc/bZ+AP7EHgrVBZXOvPc+NPE9wBujso4oJxbGTHTbHHdt&#10;tPUyQnHIr2v4F/8ABxs3xq+NPhPwfJ+yr+0h4Zj8Uava6U+r6p4fMdjpYmlWM3E7Y+WJN25j2Cmv&#10;in9kn/gmT8X/APgsx+3f+0L+0prfxF+MX7NDyeIF0bwpc6dY3Wl6pfaasZRYss8Mixpbx2eduVd3&#10;fPK0uW7V9t/u/wCC0NSsn3/r9D7X/wCDWr9rjUPjj/wTtb4Z+KWkh8d/s/6tL4N1S1nP7+K2RmNo&#10;WHYIoktx/wBepr83f23dd8AfsX/8FzfjT4s/bg+Cviz4seAvHk4bwNq0RaWzsLHI8ryomkiim8uH&#10;bEyeYGjaNiFJfNfQH7An7H/xM/4Ik/8ABe6PwjPqHxA+K3wx+P2g/wDE18Z3OlTzg6lJJLJHNeyr&#10;5irMtzHIhd3yUvN56k13Xxp/4Ki/HD/gnp+2X8XPBf7Xfwk8ZfHL4BeKL3z/AAHqnh7wfY3lpbWo&#10;aQxwMhWKGZ2jdFkWaXzEeIkBlcEuTvJT8n9/X59SUrJx9Pu6HU/8G8fwY/Z50v8AaE+MXxB/Zd+O&#10;d1rHw/8AGFqn2r4U32kTWlz4SmMitDOzzzGSVU/fxq4jKlZdvmMUyfzM/Z78afAD9iT9pX4yeB/+&#10;Ch3wH8a+L/iR4o8SXN0PGUnnXCm3lJDSxx+dETG7lpVuIDIzCQAAbBn7I/4Ihfsy+Jvj3/wVv+LX&#10;7SXwz+D+ufs1/BDVPC1zpHh+y1DSxZre3c8duqSQ2pAiZBJE1wyxgwowVASSTU3h7/gsT8Qv2adE&#10;8a/B/wD4KGfs3+OPjFr1rrF1NoOr6b4I06/0fVrRgoWONHWGBolIys0XmPtkCuoZDk7Py6+v9fIF&#10;19f0/r5non/BPz4C/DX4Hf8ABDX9rI/Bn4/SfGz4YeIPC/iG+0uym0p9Pn8ISnS7jzbWSOSVpA7q&#10;YWIaOLJTeFO/NfnH/wAEufi7/wAEyfCX7G3h+x/aV8Ca3rnxcjurw6neW0WsNHJEbhzbgG3uEi4h&#10;2DhQeOcmvr3/AIJD/sPfErwL+wp+358SLr4YeIPhb4R+NHhjV4/A3gO5t5vtscK2upPEqQOolKqt&#10;zFDGxUGTDEDG0nlP+CP3/BUqT/gnh+wj4Z+FfjT9jn48eMPEGi3l9cT6naeDN0Uyz3UkyAGVA/yq&#10;4HPpxR9p37L9Q+yrd3+h61/wUYg/Z2u/+DWb4k61+y94fuvDnwr8ReI9PvIra4N35kl2mt2VtPIR&#10;dSSSDJgUY3YwoIHJrxj/AIId/tb3X/BMf9i/9rvwTrF60F74a+HejfFrwykj482fVtFtyMe3nXGm&#10;x5HcnuK+mf8Agp1+1Fqn/BT3/g32+M1z4N+BnxO+H+oaf4j0jTbbwzqmgPHqV7s1GwuHnht4lJaP&#10;DtlgOsbk9K+Hv+CuH/BOb4s+ItY/ZG/4QPwr4yWP4wfBnwp4C8XJZaVPIttPZvZEre7U/chW+xsR&#10;JtwbX/ZNCu+aP8zS++P/AAEF0rPtd/c/+CzT/wCDWT4J3/wG/wCCzZ0vUmka81j4NReJH3n5tuox&#10;6VeoD9EnXrzmvF/+Cf8A8R/2E/A3xd+Psf7X3hPVPEmtXHjW5bw49pHqTCC3E1x5wP2SaMcvs+8C&#10;eOK/Uz9ln9m3WvhL/wAHUfxCvrHwnr1j4BsfhJY6Ppuqtp8q6a/kWekQpCk+3yywEJG0Nn5Dxwa+&#10;Mv8AglN+2hq//BLj4jftBWHjn9lb41fET/hOPGkuo6ddaZ4QeaKCKOW4U/NMgyG3qQVyCKJNNq3Z&#10;/wDpQ9eV+sf/AEk+4/2DNR/Yt8afsA/tVa/+yD4S1Dw1br4OvtP8SyXY1BWuGXTrySABbuaTgBpT&#10;lMfe5zxj84f+DZv9uLxR/wAE0/jT4J0r4gM9n8Cf2oJZ7TStRkf/AEXTdbtLg2qyEnhCW8uOUf3J&#10;7dycJgfq58FP+Cltv/wUM/Zl/aG8K6D+zr8VvhHdab8PtTuI28QeHxYprEstrPEkMIRcyS5P3QCe&#10;eK+Xf2CP+CRt5+3r/wAGzmn/AAr8U+H9Q8J/EjRta1jXPCkmsWUljdadqKXMpiDrIqusU6kxscY2&#10;yBgCVWqTs3LyX3a3/wCAJ2cVHzf5Kx0X/BET4NeGf2h/29v+Cn3gfxlpaa14V8U+PG07VLB5pIVu&#10;4JNQ1kOheNldcjurA+9fPH/BRr/gkl+zx8Ef+C9X7K3wf8L/AA3tNJ+HPxCsUm8QaMuqX8qaixuL&#10;tCTK87Sp8saD5HX7v1r2/wD4NCPhP8VPh98SP2o9S+LPhnxlofiTXr/R5rm68QabPay6lciTUjO4&#10;eRQJW3tlmUnlge4r0D/gqj8IPFniv/g5K/Y18S6X4X8Ral4d0XTo11DVbXTZprKxP2q9OJZlUpGc&#10;MD8xHBHrSpxtKnH0X4BzXVR+v6H6N/sb/sH/AAm/4J+/D/UfCvwg8IQeDdB1a/OqXdpFfXV2Jrkx&#10;pGZN1xJIw+SNBgED5emc1+Pn/BzP4fuPhZ/wVC+CXxe+M/w18SfFv9lvQdBNjd6Rp9xJDa2uoGS5&#10;8zzWUhVkYvaSAOyLOsPl7sK2P3gr8vv+Cp/7cX7TX/BOj9v7QfGlx4N8RfFz9kHXNFNrrOh+HtBt&#10;rq60a7KbJHlk8sy8FVkXzXWFxLImQVBEv4k3/Wg47NHzT/wSy8L/ALF/7Sv/AAVL8D/Ff9lP4o6n&#10;8DfEWl6dJBq/wm1HQpYv+Epi2SCYRzPcmLmMoxjiMu024k2ggmrHxH+Etr/wXF/4OS/H3wu+K11q&#10;WofBj9nPRWls/DUN3Jb29/Ov2WOTzCjBgZJ7hmZ1IYxwRpkCvMfCPhKw/wCCtv8AwWb+A3xI/Zq/&#10;Zr8WfA3wN8NNWg1jxl4r1Hw9FoUOpeTOk7JJHblrfziqPEoV2lk88lwETI9z/bo+FHxg/wCCOf8A&#10;wWh1z9sDwD8NfEHxY+D/AMVNL/s/xpp2gQtNfaO5SESsUVWKjzLaKdZGHlktJGzISrGlvFy21+/o&#10;xP7SW+n/AAUcn/wcH/8ABMP4ef8ABK34SeBf2o/2Z9LPwj8d+AfFNna3MekXMws7+CYOFLRO7DId&#10;FRlXCyRyyBw3FeL/APByePGX7bH7Zf7IOrfDi2uLfxt42+GcXibQ7e2mMdwlyTJfpHCw5835cJ0y&#10;+3kda9Q/4KEfte/E7/g5aXwT8BfgR8F/ib4J+G6a/Bq/i7xj4z0tbGGzESsqq3lvJEFRZWk2CUyy&#10;sqBUUAk+3/t5fsya14M/4L1fsGW/hXwv4jvvBPw/8OLo8mpQafLPaadFALiKMTTKuxDtC/eI6+9F&#10;OLbSf82n3f5hKSSbX8uv3o+Uv+Cs3/BTaz/4Khf8G7fw18VXkkMPxA8NfEzS9D8Z2AGxrfUI7C/z&#10;ME/hjnXEi9gS6clDXuv/AAXF1PWv2+f+Cq37LX7FtxrmqaH8NfEemW/ifxPHYy+U+qf8fL7SehKQ&#10;2UgTIIV5y2CVGPl3/g5Q/wCCP3j79n/9qq78afBrwz4o1z4X/G7UotZ1zRNA06a8h0zXLcyFmeKJ&#10;W2o4nlkjbAAaW4UYAAP3D/wXM/Yr+MXgL9qT4B/tmfAzwneePPE/wfsoNO8R+GbSNpL28sUaRw0c&#10;agvIGS4uYpAis6h0YKQrEKLTtJ/za/db7rhJNPlj/K7ff/kR/wDBY7/g3y/Z2+Fn/BObxt48+EPg&#10;mP4Z/ED4Q6O/ibSda0nULoTzLZgTSpMXkYyM0aMVk4dXCkNjcG+LP+Cwv7XWr/twf8G737H/AMRP&#10;Gs7XmvX3i+bTtbumB3XstlHe2ck7Y/ilWASNj+JzgDpX0L+3d/wXI8ff8FW/2X9Y/Z7/AGe/2a/j&#10;bb/ED4kQLofiC517SktrLQbaRgLhRKrsuGAeIyT+QqKzEjOAOU/4LU/8EyvFX7K3/BFL9lD4K+Gd&#10;B1nx1rPgnxYLjXG0LTJ75ftNxDdXF1JiNC3kied1VmAyoXODxRZ9e8fz1+RV1pbez/I8E/4KL67/&#10;AMEqfFf7HPiTTP2dfD+s3Xxtvlt4vDKaTZ+I1l+1GVM7xfHyWjK7wVALnI2jPI9S/wCC6Hhb4geB&#10;/wDg2x/ZI0n4srqC+N7DxHp8eqRX5Y3kKDTtR8mObPzealv5SsG+YMpB5zX1Z/wXk/4JF6joPgjw&#10;1+0x+yvoCeB/jb8H2S9uLXwlp62s2vWIGHIghUCWeIE5UqTLC0kbB8IteI/8F4PjN46/4Kd/8EPv&#10;gV4w0/4X+PLXxwPHlsPE3hqLw9eG80y7h069SdhCY9/2dmZWRyMbZUBO7IEv4fmvzCO69H+R5vpv&#10;x+/4Iqmzt1m+F3iVrjYoc+T4g5bAz/y9+tf0KeCfC2m+BvBmkaLo1sLPR9HsobKxtwzN5EESKkaZ&#10;YljhVAySTxyTX5Kab/wcP+G7LTreFv2E/wBoVmhjVCR4Ki5IAH9yv1X+CXxJ/wCFyfBrwl4u/sjU&#10;vD//AAlWjWer/wBl6jH5d5p32iFJfImX+GRN+1h2ZTWnQz6o/NH9rH/ght8ER+0f8eP2n/2vviEP&#10;H3gfU7LzdIsb17nR4vB1uuQkKPDckzuq+XHEqhd7sx8tnkAH5/8A7LHx8+KH7L3/AAax/HnXNP1D&#10;xBpvhnxV42Hh/wABXF1Ky3NpplzLBFeNC38KNidPkwBIZSOc1e/4LHftefE39tT/AIKZTaH4++Bf&#10;xy8afsz/AAl1ma007wn4e0u9sI/FdzbsY2vJ7gQPuSRw+0qMiHAQozu5+wvjVqviT/guP/wQ/wDi&#10;38PvAv7Pfij4H6t8PZtNXwn4V1WI2w1IWZjnEVsjQwqoMSyRKMY3leRWP/LttbWX3XNftq/f8bHx&#10;v+2f+xB4J/4I9fsnfsJ/tLfCSHUtA+ItzqGkTeKdQTUZ5F8QNdWSXkyvGzlUQhZ4tkYVWjlKsDgG&#10;vsj/AIOVPhp+1N8c/hF8WP7O8QaH4F/Zf8AeFYdbvDbkNq3ja+G1mtHCuWWBJCmd3lqcdJSBt+Sf&#10;HvxW+I3/AAW18A/sh/sraT8Ffid4R1T4PX2nj4lavruktaafpsdlBHZtMrHlQYVmbbKI28xljUOf&#10;mP7Hf8Fx/CWqeN/+CR/x50fQ9M1DWNVvvC0sNrZWNu9xcXD748KkaAsx9gCautfkbXd2+5fqRS+K&#10;KfZX+9niv/BLL9krwf8At0f8G63wi+FnjyLUJvCfirw1El8ljcm2nIi1Bp02yAHb88S545GRX5u/&#10;tYf8EFv2ffGv/BVv4c/sr/Aqy8WWuoWVr/wlPxP8QXmstfLoWkgKUtokKhVnkDJhmBwZ4OMF6/YD&#10;/gg14R1bwF/wSF+BOj65peo6Lq1h4fMdzZX9s9vcW7faJjteNwGU4IOCB1r5o/4N3PhZ4o8Z/tL/&#10;ALYPx68feG9e0PxJ8RPHzabpg1nTpbSZNMgMkkYi81QTEVlgTI4P2dfSrdvaP5v9ETH+H9y/r7j9&#10;O/APgjTvhn4F0Xw3o8LW+k+H7CDTbKJnMhighjWONSzZJwqgZJya1qKKnfVlbaHwr/wU3u/sf/BQ&#10;39lZ9rP/AMS3xoMD/r30ytmW9vLyULHHKm71BAFZX/BS2RY/+CiP7K7NwBpnjX/0n0yumbVIh3J/&#10;CgCmNIvGHzXePpk1C/hu4lPzXS9P7uf61rbpHXcu38aa1x9nX95+lAFOy8Nw2p3TMsxxj5l4pbnT&#10;43mUQyQwn0VBk1FqmtKsJArOtNYnib92q889ATQBo3mpf2UdrjfIed57Cuf1HWpr+fy4VaaZuAFG&#10;a1p9CutaxI7qu/rn0rQ0Xw7b6IpMa7pW6uetAHl/x4e/+Hnwq1S6tZIRqkttNLHMY96w7Imbb68n&#10;GcdQCK81/wCCTfwY0v47/FabxJ4sXT7q71OSa92k+XJMECr5QXHAJBYheqg5PWvpDxjosfjDw5eW&#10;ixxyzqjGESHaokwduTzgZ4PHSvlr9jjTfF/wY/bBLagtrDpeoait6z2yDyfOleKKQID84/dlhjpk&#10;E9SSQD9WdR1qDTbmQqv+rBA28AcYrxL9rj9lO3/bC8KW+qWOoXHhXx14Pka98LeIbcfvtPnIGUb/&#10;AJ6QSYCuhGCPU16n4wiXT9BfndNuG5s98nj+X5Guo8PadDBpVu0ce0yRqx+Ynt70AfKX7FHx0u/i&#10;t8S9U+HnxU0u38M/FTwhbK97ozD/AEbWYsgLf2bdJIGxkgZKlsHivrO9vItItF+VUVRtVVGAK+fv&#10;+Cgf7Meo/HDw3ovinwHJFpfxg+Hdz/anhbUgVQyMB+8spSeGgnU7CrELkjPylgd39jb9obSf2xPg&#10;+viKaG603XNMupNM1/Q7ktHPod/FgSwSLweD8ynurDOCCAAc1/wUI8IaP4y+B7+Lr/wbL40vvAZa&#10;7sdLaWRYrkStHFOSqA7yIizKCCNyjIIyK8M/Zw/Zw+KOrfF3S/FcPhi38LeEfF2l276vpV7LKt3o&#10;3kP9njhjiYqqyGHZLgoAVDL8pxn7ysdTiuBcLAsitCdgKqXJHb/62an0+0jlj3ttkz2zuC+vPcn1&#10;70AfI3x8/Zi8M/sZfDL4gfE3wjoNxqniDUrqK91CTUbqR2ijaQBxCsUbHBZySCAPnJLBVxTPDOuQ&#10;+LPDljqdrJJ9n1C3juIwyhWCuoYAjsRnkdjX1x4l8N2/izw/faTfKk2n6lbva3ERBBkidSrrkEEZ&#10;BIyORXxLoPjzwvpHx38ZfCvQfD954XXwJIv2ezmRI0mgf5vMiVWJ8vLqQTyRIhOCSAAdiihZDgfw&#10;gfzqO8n8pPusx9BT3mVOtQHVId3Xp6kD+tAEUeoug3eTI27k/LyalS/aRf8AUtH2y3aqeveN9K8L&#10;aZJealf2enWcQ+ee5nSKJPqzEAfjXjHjb/gof8PdO1FtJ8N3Wq/ELXGyE0/wrZPqEj9h+8XEeD3I&#10;Y49KAPd0nhjX/WR57kkZrnvH3xY0b4beF7/WNbvLfTtL0+MyT3Uz4RB09Mkk8ADkkgAE14f/AMJt&#10;8eviy2PDfw58O/D/AE+T7t74r1Nrm5K9yLeDlG54V8jI5Ppo+EP2G7zxH4osde+LfjK5+I9zpb+f&#10;ZaWbNLLSbKX+/wCShxMw6Av2PINAGfbftLfFb42ypN8MfhraR+H9x8rX/Ftw9nBeoBwYrdcTbWJ4&#10;fkEDoOcMn+Ovxw8Hho/EHwVk1QRkBrzw5rcU0cg45WF/3nUjgnOMntX0j9vjHyr9AAOlTI+RzQB8&#10;xyftRfEjUAsVn8CfHklyx+Vbq4gt4vfMhJA49RyeKkt/Gv7RniCP/RfhX4P0DzBtDar4jW52E87i&#10;IRnHbHXIr6VkvEjOCearS6rhsKM0AfOdv+xt4++NepQN8YPHFjfeH4ZFlk8M+G7Z7Wxu2ByBNM2J&#10;XQHHynrgHINfSWlaVaaBpkFnY29vZ2drGsUMMKCOOJFGAqqOAAOMCm5uJ042r9abcRsoCg/XmgCS&#10;a/2/cG49KjS3a5bfMw2rnjFTW1r5a85+mal2DGMDH0oAQEKdoHQdu1NkkWN6HdYEx/Wqphluptx2&#10;7V6UASXlyzKqruy3HAzTreNVh3N36lu9NKyJMAu309fequqXEboqyM2euAc0AXXuYbSIlSn0U9az&#10;rzWFc4zxnpVO8s5L268uzRlXHJY8D8asweFYbe1LXDPJJjJw+AD6UAUda1hYovlVVC9x3pNH06+1&#10;ew89ZFjVjhQ4PzD1qvL4RuNVuf3fy2rMD87fNtzzXYQQLbQrHGNqIMAegoAydM8Lvb3HmXMy3Ax9&#10;zbgZ/OtaKFIR8iKv+6MU6q91fLAMD5moAmdxGuW4qt9saWfChtvriqF9dyebtZjubooNWoYb3ylG&#10;6FQR+X6UAWJtSjhOOv8AWnW83mLuYMnpu4qGDTI7V/NkYsy88ngVG6zarJlfkhB9cGgCe7vVjA2l&#10;evWnpcK0Xysm765qEaJBj5g7fVjUkGnQ2h3Km36kmgCO3tW85pZGEmOgC9KmN1hGbbjAzzUFzqSz&#10;fuoyfMbgH0pmoD7Dpyoq5Zl2kj6UAZmp6tJLK3l7gpOBgmnaLpU15Ks0jFApzsKnn8e1Sw212NMX&#10;aYdpOQD161rS3AtIl3nLH0FAEjMtvF2VVHToKydPvvtmvlh/EhHTp0qS+tbzUYQEkjEbc4z1/SrW&#10;l6VHpkOF+aRvvMe9AFqq95c7BtFWGO0VDHIryt+dADbONhHliVJ9qJUkYqqvt61YzxVe8maGFtmN&#10;2CRxQA14Zlj/ANZuP0rLOl3GpTdRGvqwyK0rI3UoVpGj2MM4HWrJl52jk0AVbTQbe3Rd0ccki9WK&#10;jk1ZuLhbZMtThu74qrqkkbLtZu/NAAupNcPtjR9vqBViFGU/MT7CmxrHY22VG1etLby+eN38PUUA&#10;Sk4FRg7MfL83JwO1SZ5psa7cnux6+tADQTJIMrjbTby6FrHu9amJwKo3tu14fvfLnoBQBXXVVhgO&#10;fm56VTk1dsfu1PqcCtKLw5AB+83O2c9cVas9OhsFIjXbu689aAOf+1Xtw4CrcfN32mrcHh68DBjd&#10;LGeuACcGtuigCO2iaGFVZvMYdT60uxI5DIcBmGMmmTXscP3jUP8Ax/Bmc4i9KALQcSKfT602GdJW&#10;ZVP+r4OKoalq0Uds0cf0yKn0W1WK1WT+KVQTQB8Of8F3/wBpFfh/8ANL+HtlJ/xMvHFwJrsA8x2V&#10;uyuc/wC/L5YHqEcVa/4IXfs9yfDj9mPUPGd3Gsd94+vPMgJHzLZ25eOPP+9IZm9wVNfEX7YfjjUv&#10;+Chf/BRqbS9BaS4tr3VIvDOjHBZYraJyjTcZ/dljNMT2Via/aTwT4L0/4W+AtF8N6TH5Gm6FZQ2F&#10;pH3WONAi598Dk+tfTZh/smX08Kvin70v6+77j9m4qSyLhTC5GtKtd+0qd7aNJ/PlX/brNeNRBGDw&#10;W70isZV2jp6ev19v501idqhuvfipEiIXb90Nyx7/AEr5k/GSGa1mlIEcu1eQePT6cVLFaCOMKxVj&#10;kckdfapwAi+grLvLya4uvJi55oA0FCoeNu7np781XuLC4lkytwUX021YtYmii+fbv7lelRzXeGCp&#10;97OKACytZLcHzJfN5zyOlTs4QZNVbjUDar8+3d1rG1DW3mbapOT2FAF6/wBf2T+XFudm4AAyTQmj&#10;3F4VeaUKOpUDmneHtIksjJLOq+a5wOc4FaFxcCBPegBsOnw25BSKNWHQ45/OpGkVWAzye1RxTsVL&#10;t8q1TluJLm62wj5gc5PRaAPnvWLP/hnD9vB9WmZbXwj8ZrSOymmIxFb61bj90G7L5sW4L3Z2b0r6&#10;IsNFjtn8xwHkByDjpWF8V/g5ofxy+HN74Z8UWa32n3y/MVO2SCQcrLG3VZFPIb8DkEg+JSfD79oH&#10;4C6b5fhvxp4b+JGk2IxDY+JLVrbUZIhk7Bco2Hk52hpCBwDx0oA+lGtIZJCzRxsx6kqCadLItvHu&#10;PT2rzf8AZj+PkX7Q3gq51KTT59E1bS7yTTtW0m5O6fTLpMbo2OBuBBUhsDIPqCB6BqkcksG2MZ57&#10;UAZ11rMlzL5catuJwAK04tPj2L5io7qBkle9N0rTf7PibdhnY5JqxNL5Ue6gBJ5vIj3VBaF7nLNu&#10;C5/OqlzeNcSba0Yvujbjb9KAJKaW2Hbgn6UoQKeBikH+sP0H9aABPlX05Jp1FFABRTTJx8vzfyoE&#10;Q/i+Y+tACqSe2KRZOPlViKPJX+6Kd0FADT8zr9DSgbEwB07UgbdJ9Ac0b/8Ae/I0ANfc/ZvocYoX&#10;JY/M3y9eOKdv5/i/I0qnIoAHbYuaZFFkZbGc8cdKV3479R2py9P/AK1ACBGB++fypXOB3/Ck80bs&#10;U6gCOKMr97t09qez7f8ACkkfYKSPpu+9nuOaAGOWL55UL2xmpI/u9GH1700tufv27U9lDdRmgBpL&#10;PwAV9TRFHs/3vp0HpS4WP2zxTicCgAopDyOKWgDw/wD4KE/Da88efs26hqWk5XxB4JuYfE2lOq5Z&#10;JrU7zjvkx78Ad8V+W/7CUd1+13/wVJ0nxJqUMY+2a9deK7uMkyJAIy9wijPULJ5aD2xx2r9TP+Ci&#10;/wAVj8HP2KfiJrUcwt7htKfT7Zs4bzrki3Tb6kGTd9FJ7V8F/wDBvn4Os9R+OPjrXJpo/t2maLFa&#10;W0LL8zrNMGkcH/Z8lAf+ugr6TKf3OBr4ny5V/XzR+wcC/wDCfw1mebvRyiqcX5vR/jKP3H6veZx9&#10;1qEXAGfvY5p1FfNn4+N8sE04DApG5U464pVG1aAI3HnSbT93r9aWadYEyfy9abEWaUt/DSXFus8y&#10;7hmgCmbma7mPllkX1xVq0tZIGLSSeYen0qVEWHAHfilkOFoAZNdCJgNrNn0qI37NkLG+fp0qTysv&#10;njrg5pGhYE8KaAKk15NKMRq/POauW8MiKN0jN+FOjh2c/wAX160CXzJPl/h60ANurjyl+XOfXFV4&#10;TJNONv7vgjJGatToGK9etPVdi4FAEUdmFOWKt3+71+tS5zwP/wBVQXVwwYIn8XXipIo2Reo3H8aA&#10;MHx38L9B+KOltpviTSdN1yxkBJgvLZZlXtkbh8p56jBFeL3X7Bdx8NL2S++EXjzxF8PZMlxpUkh1&#10;LRpD1wYJiSuTnLAkgHgV9DW7bhnrnv3/ABolkIZVXv3x0oA+dH/aF+MnwTbyfH/w1XxdpsJG7WvB&#10;Mpnbb6tZyYkz3JBC+nSu9+D37Zvw1+ONytrofiayTVmO1tLvs2d8jjqnlSYLEHg7dw969MEexPfI&#10;49Oa4n4wfsx+APjzasvizwtpOqyY4umj8q6j/wB2ZMSAewbFAHded8xAVm29cULyd2CD05r5vP7J&#10;fxE+DMb3Hwr+J2pSWcAJh8O+LV/tGxdecRpNxLCo6ALk+pqaH9uTV/hJMlr8YPh3r/gtFO1tb01T&#10;qujN/tGSPLR5znaQx4OaAPooHfJnsuRn8qd93J/OuZ+HHxh8L/GHSRfeFfEGka9a4+d7O4WUxH0d&#10;QdyHnowBrovLYn+HH0oAkB3CoZo2LFv4VGfrR5qkiPJ2/T71OkVmj+Uj1A9aAGxQ5dtxVlU4xjvi&#10;nXB2RfjSgCGLH9OtVpPtEu4rt2igC1I+xc4J+lV5LpmPyrIPp/8AqqVY5DFtZl5GM4qWgCNG8mH5&#10;iPYYxj2rMluGv9RQRttbBAONwHWtG7g+0w7ffmkstPjsVbb95upoA+YP2eP2lo9T+LviTRvFWgai&#10;vxB+2i1uF0uOaeznWHKCURs7LAQoCs+QGXac9RX09ZJuAbjuOn+frXjP7Nek6jp3xj+KtvrVvYTa&#10;kusRTJqMSx+dPbyxs0MTlUU/JEkXBJ+Z2+p9ounaCDbHjdjjPpQA5pgOF+ZuwFLHFt+ZvmbucVWt&#10;LZ4S3mEbmOeM/pToxJLcPnG0Yxn8fagCaRfNkCn7uMketORfL3e5zQDtXLdu9R/a1Z169waACWzW&#10;cqzc45qYDaOKjM3pj9P8akFAFe4usNtUMfpRVS8u83AXoM80UAe6/sIf8mPfBr/sRtE/9IIK9Wry&#10;n9hD/kx74Nf9iNon/pBBXq1ABRRRQAUUUUAFfLP7Xf8AwWq/Zj/YP+LreA/ix8T4fCfixbOLUDYN&#10;oWp3hEEu7Y++3tpI+drcbsjHIFfU1fij+0f8NPDfxd/4PDfAeheLPD+ieKNDuvh27zafq1jFe2sx&#10;TT79lLRSKyEqwBGRwQDS15kl/WjZXRv+t0j9Hf2Pf+CvX7Nv7fHi2fQPhP8AFjQPFGv28bTHS3gu&#10;dOvpUUZZ44bqKKSRVHJKKwHfFdf4l/b6+EfhD9sLQ/gFqPi6O2+LfiXTzqum6B/Z12zXNsEmcyee&#10;sRt1+W3mOGkB+TpyM/kX/wAHOX7MvgP/AIJ6eOP2cf2hvg34V8P/AA58daP42jsrg+HrGPTodTRI&#10;xPGZYoQqMV8p4ycZZJirZAUDvv2i7j7V/wAHjXwDlxt8z4cSNj0zZayacdWvVr7lcnZP0v8AjY/T&#10;j9q39vn4S/sQXvg+3+KXi6PwrN4+1E6ToKtp13d/b7oFB5f+jxSBOZE5favzdeDXsFfjf/wdn/8A&#10;I6/sbf8AZR3/APQ7Kv2QojrG/m1+C/zCWjt5fq/8j4p+K3/BxP8AsbfBD4n+IvBvij4zW+l+JfCe&#10;pXGkarZHw1rMxtLqCRopY98doyNtdWGVYqcZBI5r1T9jT/gqj+z7/wAFBdS1Cw+EHxO0Pxhqelw/&#10;abnT1iuLK+ji3bTL9nuY45TGGIBcKVBZcnkZ/A39n/8Abj+Dv7D3/BV39uLWPjF8DNW+NGk6j491&#10;L7M1p4ZstZj0HytVvzJJKbohYVcOo3A87DnoK+hv+CS3w/k/4KJf8FxNL/as+CPwbn+CP7PnhXRr&#10;jTbt/s9vYw+ILw2s1uyJBb/uvMZpoy6x7lUW4Zm3sASn70U31V/QKnutrs/vPqj/AIKlf8F1/gPr&#10;fww8XfCX4f8A7UWlfCP4m2eupomsa3N4Y16a48Px211tvhbGGyZZLj920akMEIZiHHBr6X/4Jnf8&#10;FJ/2ff2u/D6fD/4P/F7WPixrXgbSIZtUvtYstSTULlCwQ3M813BEru8hJITgZwFVQAPw/wD2Kf2o&#10;fD/7N3/BSP8AbROvfsn+Iv2n/wC1/iJeiFdK8Lx63/wjvl6nqW4vvgl8vzt4xjbu8k9ccfrf/wAE&#10;wPjP4d/bS8GfF7T/AAz+yn4h/ZN1WHSIdLTVNR8JxaJcaqLxLpQ0LJBCZPIaJXYZODInTIpRvyc3&#10;lcqorT5ezsa/xu/4OSf2N/gB8WLzwZrnxchutW0y5NpfSaTo19qVnZyhtrK08ELRttOc+WXxgjqM&#10;V9Hzft2/CNf2TLr46Q+ONJv/AIT2dg2pzeIrBZbyCOBW2OdkStLuVvlZAm9WBBUEEV/Pv+zn8VvG&#10;n/BBn4b+NPgx+0r+xXp/xF8BatqNy1144tNOWT+0IJQI+Lx4ZIZ49o3RozwvHuIIDZx9TfDmH9nO&#10;D/g2N/aWb9mrxB461LwheWd3d6npXi65ik1Lw/qDLbK8BWNFVVZEjcFS6tuJDE5AJO0HJdEEY3mo&#10;vq7H2N/xE8fsM/8ARdbb/wAJTXf/AJCr6y/ZX/av+H/7bHwW034ifDHxAvijwbq8k0NpqK2dxaCZ&#10;oZWikHlzxxyDa6MOVGcZGRzX4H/8EwP+CgHgv4S/sG/Dnw7qX/BOfxt8Yr7S7CWOXxjZfD+DUYNd&#10;JuJW8xZ2tHMgUEJkseUx2xX7BeE/2zPCf7PP/BJfUPjn/wAKuk+C+g6D4cvdeHgm60xNKm0+4DyL&#10;HbPAiRhJJ5tgHyjJmB75qpWim30IjdtJHonwu/4KPfBP40ftXeK/gf4Y8eWGrfFLwTFLNrOhJaXM&#10;b2ixNGkmJnjEMhRpUDLHIxUk5A2tjov2tf2xPhv+wv8AB6fx98VfEi+FPCNtdQ2UmoNZXN4FmlJE&#10;a+XbxySckdQuB3Ir+af9nbw/4p/4JyQ/sv8A7fmva1cX2ofFbx/q58dwmUNIunXsjKrFBzmWFb6Y&#10;Z4z5PtX6w/8AB2zqdvrP/BFnVryzmjuLW78SaLNDLG25JUaRirA9wQQQaUrxin12frp/mXFJyt03&#10;X9fI/RHVP2gfCGi/s/XHxTutYWPwHa+H28Uy6r9mmYLpq2/2k3HlBPN/1PzbAm/ttzxWZ+yr+1l8&#10;P/22vgtp3xE+F/iFfFHg3VpZ4LTUVs7i0ErwyNFIPLnjjkG11YcqM4yMjmvnT4p/8q8/iD/s3yf/&#10;ANR015j/AMGoH/KEv4c/9hXW/wD05XFP7co9v87GfN7sX3/yufTn7bf/AAVM+A3/AATm1Dw7a/Gb&#10;x9H4LuPFcc8ulI+k3999rWEoJTm1glC7TIn3sZ3cZwceb/Av/g4H/ZB/aV+L3h/wH4J+MFvrnizx&#10;VeLYaXYDw5q9ubqds4TzJbRY1zg8swHvX59/8HYfjXSfhv8At8fsU+INe8O3Pi/Q9D1a8vtQ0O3s&#10;0vJtYgjvdNeS2SF/klaRQUCNwxbB4NfSX/BNP9v39nP9r/8Aas0nwr4O/Y28RfCrxFa2s+q2fiPW&#10;vhxpmlQWTQAH5LiLLpIc/Ltx35pU9dX5/gVPTTyX4ntnxm/4OF/2PP2fPiv4i8D+MPjHb6P4p8KX&#10;8umarYnw3rE5tLmJiske+O0ZGwwIyrEHsTXb/saf8Fif2b/+CgvxG1Lwl8IPiTD4w8Q6Tpr6xd2i&#10;6JqVl5NqkkcTSb7m3jQ4eWMbQxb5s4wCR+H3wr/aR0H9nD/gtz+2hd67+zBr/wC05Hqfiu7hi0/S&#10;/DUettoZW+mJmZXhl8sPnaCAM7cZNfq5/wAEjv2oPCX7SnjzxqdF/Y11/wDZlv8ARNKjzqureD4d&#10;FbWI5ZDut45Et4i4Uxo7Lkj7pxwKUdYc3lcqStNx87Fu4/4Ocf2G7S4kik+OlsskbFGH/CK65wRw&#10;f+XKvo/9jz/goN8GP2/fC+oax8H/AIgaJ43s9JdEvktfMhurEuCU823mVJow2GwWQA7WAzg4/m2/&#10;4Iu/8FKv2fv2DvgB8RofjV+zrq3xakvvFjXVvr8XhLTdVtdMiMMUYtnuLtl8ti6swQcHeD1Nfff/&#10;AAbmfs8+Ivin/wAFF/jZ+1Z4Z+GU3wZ+AfxG0d7DwpoLLHDHqBkmtn82KKPCiNTbyuSoCB7gohYK&#10;2Gv0uTLT7/1PsTVf+DmX9h/RNUubK6+OVvFdWcrQTJ/wi2uHY6kqwyLPBwQelfQv7HH/AAUT+Cf/&#10;AAUC0HUNR+D3xD0PxtDpBQX0NsJbe7st+dhlt5kSZFbDYZkAJUgE4Nfzif8ABIr/AIKO/AT9g/wn&#10;8aP+F0/s86t8XV1Dxg9zb61D4T07VrXSI/mTyXmu2XyizchQcHPrX3R/wb0fAXXfjv8A8FTfi7+1&#10;t4L+F03wV/Z78caFJpnhrRikVvHqkjyWm54oY8IED2s0rlBsWSbYpbDEENd+1wno3bvb8T1r/gpf&#10;/wAF5P2f/jH8N1+Hnwz/AGtLP4Q+IE8SW8HiXX4vC+vtqWn2EErfaYrIx2LKZ2ZVUFmCbdwyc19n&#10;/wDBOv8A4KNfAf8Abh8K32g/BX4lah8SG+H9nZward6hZ6jHeYkDrFLNLeQxGWSQwyElc8g5AyK/&#10;Ar/gkr+1n4b/AGcfHX7QVprv7Hfib9pyTU/G800WoaX4Si1tdDCyTgwsz28vll87sAjO3PNft7/w&#10;R8+P/hn9ozwl411fQf2WdY/Zjm0+7trOe11TwvFok+uqUd1kUJBEZFjJYc5wXPTNFPWN/n+QVNJW&#10;7Ox7x+1/+2t8Mf2CfhKvjr4teKE8I+FXvotNF81jdXgNxKHZE2W8cj8hG524GOSOK+XP+Inj9hn/&#10;AKLrbf8AhKa7/wDIVeO/8HjP/KIq2/7HrS//AETd189/B/8A4KY+AdE+E3heym/4JY/EHXpbTSLS&#10;B9Tj+GVtKmoMsKKZw/2E7g+N27Jzuzk0o639SpK1vNfqfqd8df8Agrd+zx+zP8N/hr4v8dfEe18P&#10;eG/i/bLeeEr+bSr+SPVYWjhkDkJAxgGy4hY+cI8B+cYOPSv2mP2sPh9+x78CdS+JnxF8Rw+H/A2k&#10;fZzdaqLae8SMTypDEQlukkjBpJEGVUj5snAya/Gn/g60+E0Px+0/9hfwPounweCbfxtrFzollYm0&#10;EMegrdDSYUiMKhQoh8wDYoGNmABXhPxT/bx8S+Kv+Dfz9oj9lX4wmax+NP7O19o2kmK6fM2p6TFr&#10;dlFE6k/f8g7I9w4aN7dsncTRK6Ta7/5X+64Rjdx81/X5H9G3w2+Imj/F74d6D4s8O3g1Lw/4n063&#10;1bTLsRPF9qtZ41lik2OFddyMpwwDDOCAeK2q8R/4Jof8o5PgD/2Tnw9/6bbevbquSs2jOnLmimwo&#10;ooqSgooooA+Fv+CmUscP/BQ/9lVpDtVdN8ac+/2fTK37rX4YP9XtasH/AIKZQR3H/BQ/9lVZAGX+&#10;zfGh5/699MrpJNMsRy0UP4igDGvvErTH7232FMsdTuLwFYYmk98da2rO1s7uJtttDtU7fuCrUVtD&#10;aL+7jjjH+yoFAHLS6XfXZKrbOOM5YgV0NpIulaSr3XlWqxKN5LDaPqaH1ged5aRs7egNeaftd+IL&#10;jRvhFeyQSPbMIZpPMw58sqhwTs+bjOeORjNAHpek+IrHXVc2d1DceX94K3K/hTdY1eGwtWaSRUUD&#10;kscAV8LfBr4zeJPgnrmiXGpapNr3hHVLJHj1TYSto/VxM5AO0sSPn5+7jkFa6nVP2gvEH7UPiybR&#10;fA/nQW8LmM6i8LOpLABFhTGS5Y9GAyoPTigDsvjX+2efhJrMNlMrRx6rDPJE8fBjKAbFLYJG8nG4&#10;cDr715joGkePvHPxz8O+KF8PtaM/mWT2kN35lyISxKM693DNv+UknGMAgFvpn4D/APBHq/ufHFr4&#10;o8b6pNdTuweZb2VJ7kr1wERRGh9CD8ueFGMV9p+HfAmh/DXw9DomhWMdlbQy5wCWZ3ONzMxySxwO&#10;T2AHQUAbdh4ebWPC1rFqkardSRo1wqYwjgDKjtgHP161p3zi302Xb/yzQj6cUMWvD8nyxqfvHPzH&#10;2Gen160t6ypbtuxhhgkkAH65oA5Tw1bNrHiCbzTKqwpuBVsYOePrXyz+2VpX/DEn7T2j/HPwvN9m&#10;0Hxje2fhz4j6PENq3ySyeXa6lGuMG4iZsN/fUgDG52P0z4p8b/2O8sdmv76QhTIo+ZvQCvm7/gov&#10;pk3xV8OfDX4L2LLN41+JXie01Jtwz/ZOm2LrcXN1KOu1QiqoO3ezEA5GKAPoLX5b46mdNtI5N003&#10;lk5++c+vYD/Gu20LwfFoqq32i6mkxg73yB344qbUrq00+YSNbxtLuyGCjdn61Dea1Lc2y+TDPGxY&#10;DkdaANaSZYgc9gT+ArwH9sD4O6lJH/wlngD4f6Z4m+IWoXVrptxeyXENrLBYDLOWeQrvQcDap3Ft&#10;hwQuK9zEbGORm3fKrAk9z/8AW5r5J+Ifx1+IX7d/xS8QfDr4J65B4Q8BeF5zp3iz4hIguLia4wN9&#10;jpYB2mRVOHmP3ScqVIXzADxDW/2jvFHgi41nwV4r8OPb/FbUraGHw14c8LTW2rahPcyRMWkuAsrx&#10;20UL+WS03DLkhWAJHL+N/wBnr9oj4S/B4eLPi98YB4R0/U7yC2fTfDmlQX19avJuwstxiOK3UY5k&#10;Qsu4qM819+fsufsS/Dv9kXR5rPwfo4S+vFVtS1i8kN1qmrSZJLzzt8xy3zbV2pk8KKk/bVPgm/8A&#10;2ePEGk/EDXNO8N+HNaiWy+23aJJsnZ18opG2QzK4VsY425OACQAfEPhn/gnJ8NGuodW8SNr3xG1L&#10;HmLfeI9Xlvt+4ZJCgrGQevKmvZPB/g3R/Adh9i8P6HpWi6fnPlWFrHbRccfdQAVN4M8Lw+EfBul6&#10;RDdXF7b6bax2sc8wTzJURQqltoC5wB0AFaTnyEwq8e1AEd48hXao+bjvTI7DfEGkkfpkgdqmijY/&#10;M34cU+UE4w23PFADYwIlCoOB6mo7hsDBJyeTg9Kkjh29TSiEB1b0/U0AVJNOadstuHsCKiaGa0+W&#10;GFpO5LEVdurvyNoALFjjinRy4X7rfiKAI4J5hHmZVj+hp6tGPm3e4onlUREttyvOCawr27lur5Y1&#10;bYsjBcDoO2aAOgjnWX7rZobcR0X86rDy9HtFBwzDr6tUH/CSx4+4d31oA0BEq8n680GRQPX2FVYt&#10;RjnC/vFH1YUy51tYpdqhpMDOU5oAukNjoo4qvd3ken2+ZNpfb09apz+IWjhZvJmXj7x6D9K527ub&#10;rxJe/ZbcszHlmPRB60AbGn+JLq6d44bdZ2j5Yj3/ABp0ekXmr3TNdboI+p5BJ9h6Vq6bpcGkW4jh&#10;jVOBuIHLH1NWaAGwQrbwrGvCqMCnbhux3qG7vVtkPOW7Co9JLSwtLJ96RvyFAEt3N5UfH3jwKhtI&#10;Nilju3MORn3NLcHzLoD+7U8Yz8394Z/rQBWsNLW2kaRvmkJ4J7CrPmZY/wAKrySabcXUcC/MwHtm&#10;sy61OS9lEUIYbjg49/WgCxqE/wDaLLDD8/O4n0q9I/kx59Kr2lommW3zbWbu2MFqx9b8QhSyhqAL&#10;N7rG1z835VUhvbjWrjy4dxUH53zwoqrpWiT6/IXk3wwqQfmQ/OPauos7GHT4tkMaxr1470AMsNLj&#10;sCxVndm6ljU+VkbHDFahurny0OKZYxSP+9ZsBhkDFAFugjNMZ/KGSSagN20syhVYc88UAWugqudQ&#10;QXPlk9eh96deStFGNvWs3T5h/apMhAwpIz26UAa05xE30plsVWIdKW6bELfSksx/o6n270AKzbm/&#10;+vTWH7xcrUioB9fWm4Hmc4zmgBl7c/ZIhgfe4ApdPDC1G772Sf1p1xAJwuVU4OeRTpZBFH94L6Zo&#10;ASdtsTfSq9rYodsjZJIzg9qAkkg/1m4HviluIJTGqrJtxxnHWgCeRkdcNjHvSPcIgxuFRxWax7VZ&#10;t7DnkcmnOscTr8iszHigB+/CDuelIu4sBzjnpTnHyr25ppmCrx9fw9aAI7iz+08FnUZ7Htiq8mir&#10;jHmzFvrV8HcvcUxI/KZmZuv6UAQWekJZy7/Mkdv9o8VPLdxwjlhVDU9cWAEL/wDrqtZ6VPqqebKz&#10;QqTwpHLCgCzceIY0OFqs2qzTqWRWx61pQ6PbRR7fJjb1LLnNOWCKVG8tEHOCdtAGfp8LXTb5d3y8&#10;47VX1GSa7vmhhDNtHAHatxbdVj2gBWIwSBUdrp0dq5cKvmHgtjHFAFey0CO1lWRnd3HrjFeT/wDB&#10;Qn4+f8M2/sheMvEkFwLbVGszp+lsDh/tc/7qNlHcpuMmPSM16xd3jS6hFFG7Lk4OO9fmr/wcJfFm&#10;8/tXwB4Fjdk0/wAmbXble0suTBEev8Kibt/y0r0cpwvt8XCm9r3fotT67gXJVmmeYfCT+G/NL0j7&#10;zXztb5nFf8EFvgV/wlfx28QePrqEvb+EbL7HZZXrd3IZSwP+zCsgP/XVa/WaG2bf5srNu7DsK+df&#10;+CT3wFt/gZ+xR4RYLG2oeLLZfEV5Io++blVeIevywiJT7g19GXB8yaNc45q86xXt8XKS2Wi+X/BO&#10;rxEzv+08+r1ov3IPkj6R0/F3fzFY5k/EVNUaLtb8sU513n/Z7j1ryz4cry27XrDczKg/unrT7Wyj&#10;sVbbklurHrU56VRupGZlVWLc/N7UAE+oLOxUNtjB5amre28P/LRasfY4Y7fbIse33qOHT4ZY22xw&#10;tz12g0AZmqXUd06JGxO5gD7VraZpq6dbhM72BJ3EUkGkQwtu8uNmzkfL0qS8uhBGfWgBzXUavt3f&#10;MTjFR3UWDvPPOMVT0Zft1xJMxzsOAPf1q5fS7U296AJJQJht/HPpSRxR2cZxx3J9aYbtYov65rN1&#10;LW9oKq31NAFue+kl+WONt1UHsJbzVVguHZVZdx2GqDa3cStsg86RvRATitOz0S7naOaW6ZGx02/M&#10;B6ZzQB4l+yXCtt+1Z+0JHGu2FdX0vAUfLu+yHd7ZJ619D187/shzroH7S3x60G6zFqZ8QW+rpG3/&#10;AC0tp4B5br69OfQketfQU12sZxQA6e6WD731rNutQe+cxwqz/TtV6WGG6fLspGOm6gG3s1+VY17f&#10;LjNAEWmaZ5CrJJnzCOQcECrpOBVG61QFcL8vPXNSLdbhgHdQBaJ5H1pOjfWog7NjhvyqQR857+vp&#10;QArNtHNJlsfdH50BPmzkn0z2p1ADVZUULuXjijzF/vL+dBkWEdcY7UeYCmQRQANJwcFenrTULSdR&#10;+uKcJN3Qds0x7hYX2/kM0AKke0fMevoad5f+9+ZpFTedzfgPSnMen1oAULt9aKQtt+lLQA0pl93p&#10;0HpSuu5aWigBqR+WKd90UjNt/GkbL4G3v3oAaSZD93hgQKdubJ4H4miV9i5/yKcDuH+NADVyCS2K&#10;U5HT9TSOOB9R1p1ADVT5tzde3tSsAeT/AA80tIcP8v5igBFYP83I545601izNjb9cHrUm75sd+tF&#10;AH57/wDBwN8WG0H4N+CfBcEm2TxDqcupXADc+VbIFUEehecEe8dcT+wl8Im/ZQ+F3wL+L3zQx+Mt&#10;YutK8Q54C2t43lWjH/YXyRISe7ivGf8Agrf8Sbz9pj/goJJ4V0X/AEz+wWtvCunxoeJrpnzIP97z&#10;5TH/ANsxX6dfHn9nrTZf2FdV8AwqzW3h/wAMpDYMuFcS2UKvA2egJeJc+xNfSY/9xltGh1l7z/r5&#10;r7j9i4oTyvg7AZXtOs3VkvLdX/8AAo/ce0O+360CRcfeX864H9lr4gXXxZ/Z18FeI7+TzL7VNIt5&#10;rlgu0PNsCyNj3cMa9AzzXzZ+OjfMG77y4+tNlfeNqkHPoakooAbGvlpimp8757D9akJx2pkb5H3T&#10;17UAKw+ZfrRN/qzUe5pJeP4T+X/16klGUoAI/wCL60Bsn5duB1qNSZSyrwuTk1MBtGKAGTttj9z0&#10;pIYtsf15+lG8O/TPHFAZpuPujkE/0oAFRX6HoeoxTmcRrk0M+wfoB61EwadPx/CgAgXe5b+6aUIZ&#10;Ao+bpliTT8mKP7v3R14ApkLtuPXnnp1/woAkRBGu0U2X5ULcfXNSA0FdxHscigCCFSZcsPf2z/n8&#10;qlkUuhHrxTh96igApssSzxNHIqujgqysMhgeoIokOB/FzxgUBsD7rUAeK/Ez9gb4b/EDXRq1lpdz&#10;4N8RJ80WseGbg6ZdRNyd2I/3bNkDlkJ9655vA/7QnwMB/sHxLoHxa0WMcWevRf2fqqL/AHUuE+Rz&#10;/tS+vSvocS77gYU9P8f8alJ+X0oA+fvCv/BQPwzpWtw6T8RNE8QfC3WrghI01y2P2KY/9M7pR5bL&#10;/tNtHFey+Hvib4c8YFf7I8QaJqm9VZTZ30U+d33SNrHrzj1xV3X/AAvpvjLQpNP1fT7HVNPuE2y2&#10;13As0Ugx3VgQa8j8S/8ABO74M+KHYzeANHtWO5t9k0tmQW9PKZcY7ccdsUAe2EZoB5x6V88f8Oz/&#10;AId6cv8AxKr7xxofl8wjT/EdzH9m/wBzczY79c9TSRf8E/IbEeZpXxa+NOmTN1dPEpkD+gIZORn8&#10;6APojPNBbBHvXzy37KvxY0L5tH/aC8Qr5fKJqeg2l9lj13MSCR6DtTD4D/aV0AKtn8QPh14iXoJd&#10;U0KW0f67YCRnkjHTAoA+hnl2/wB0n0zSMGYdD/n8a+e38ZftOeFk+0XXgv4V+JLdBzaaTqlzaXDf&#10;R7j5PWiP/goXY+CZvI+JXgHx18O5FIEl3cWBvtNXtxcQg7ue4WgB3xcv77wB+3h8O9S826k0zxRp&#10;k2jyQRSHbvjZ2DuvQgNPH16YPpX0N1r59+NH7Tvhf4jfB59T8B+NdOv7izu4J549P1230+5MQblX&#10;MyM6KWC/KFVm4GcEg+9afqUOqaZb3kLboLmNZY2BzuVgCOn17UAWKQsq9SBTJZPlxtOWHFOjHzM2&#10;OtADHDSoW7Yyo/rUdtb8lslcN+Yx/n8qnWTc3HTGaHbYOByegoAUuFPJFQXkzBP3Y3euO1TIm33J&#10;60Oyhfm/KgDLto5vtB/d9zn8P/10VqRrtB+Xbk5ooA9k/YQ/5Me+DX/YjaJ/6QQV6tXlP7CH/Jj3&#10;wa/7EbRP/SCCvVqACiivn3/gpZ/wUh8Ef8Esv2co/id8QNJ8VazoMmrW+jC38P20E9350yyMrbZp&#10;oU2ARNk788jg9i9gSb2PoKivyh/4i/v2fbK3hu9T+E/7SWjaTIU36jeeFbFbWFWIAdmW/J2nI6Ak&#10;54Br6c/an/4LgfBP9lz9g7wf+0czeJvHXw18c6hBpulzeGbSGS6aWVJ3+eO5mgCbDbyo6lt6uMbe&#10;uDZXDd2PsKvxl/4KTfs4ftUfCr/gvdof7S3wS+BcnxW0bQfB8WkRCbV7WxtpppILmCVSXlWQFBMD&#10;93BOOa9Bj/4O5/gjNGrp8D/2pWVhlWHhCwII9R/p9fbfxv8A+Clvwq/Zn/Yq0X48fEPVLzwf4O8Q&#10;aXZajY2l/b/8TWeS7gE8Nmtuhbdc7SQUUkLsclgiswT097t+ug0/s9z82fGn7E37Y3/BcD9q34U6&#10;j+0x8M/C/wAC/gn8JtV/tmXRbfVo7++8QT5jZ4/3cshO8RrHuYRqiPJjexxXpH/BaX9g74/eGf8A&#10;gor8If2xP2c/C+nfEPxH8OdLOi6z4VlnWGe6twbkb4wzL5geK7mjIQ71KxsqvyBBpP8Awd0fB62v&#10;dJ1TxR8Gfj94P+HuvTCLT/FuoaBCbGYE8SYSY7l2hmPlNK3HCt2+xf23/wDgrX8Kf2GP2L9B+PWr&#10;f2942+H3ia5srfTLjwpFb3Ut2t3G8kMqiaaFNm1DnLbgSBjrhvRJrSz/ABen4i3bT6r8D83/AIqf&#10;BX9r3/guv+2t8Cb/AOJ3wBb9nf4S/BnXV12/k1TVVurvUHEsEsiRgrG7s6wJGgWIIm9yznha/b6v&#10;nH9sX/gqp8IP2Ef2VdD+LnxG1a+0vRfFFtBNo2lwwLNq2qyTRCZYYoQ20uqMCzFxGvdxkZ+Pvh5/&#10;wdi/Be88ZaHa/ET4XfGz4R+GvFEgXSfE/iPQUGmToeRI7RyF9m0qd0SygBskgDJf91d/xDf3v6sW&#10;f+CNH7AXxO/Z+/4KVftweLfiR4Fm0nwP8WvE01z4eubua2uINdtH1HUZCfLR2YK0U8ZKyKuQ+MdR&#10;XA/si/8ABOj45/8ABHn/AILH64fhF4N1Xxh+yb8YJFl1S3tL+3VfCUkjNsbypZVdjbSZAKKxa3kx&#10;8zqAPt7/AIKV/wDBXX4Y/wDBLv4DeE/iP40sfFHirwz401KPTdMl8KQ2t60pkt5LhJsy3EKGJo4y&#10;Qys2dy4BBzXbfFH/AIKDfD74afsFX37R0M2peJvhzaeH4/Esb6PHHJd3dq4UgRpI6J5g3gFXdcEE&#10;HBGKmPupP+XT/hxy952/m1/4Y/In9lf4Y/t0/wDBMf8Abj/aj8WfD39ldfiNoPxk8a3WpWl3feIr&#10;OzUW0d/fSwSIBPuxIl1nDAEYHHWvu39kf9oP9sL9tSX4geA/jV8CW/Zy0TVvCF9Do/jDRvEiXd9a&#10;alIY4YvKEUpZHRZJJg3GDCBnmvrP9kX9p3Qf2z/2afBvxT8L2eraf4f8cacmp2NvqkUcd5DGxIAl&#10;WN5EDcdFdh715T8X/wDgqz8Pfgt/wUl+Hv7LuqaL4yuPH3xK0j+2tM1C1tbZtHghxeHbNI06zK/+&#10;gy8LCw+ZOeTtfLZcj9BOV71F6n52/s8ftFf8FIf+CcPwv1f4M+Lv2bdQ/aWmtru6XQ/HD+JWvI7q&#10;Gd2b/SXbzHmi3OSFlMDqh2HAAwz9kH/gip8av2ev+CJP7U3h/X9AsZPjF8f42vbbwfpNxB5OmhT+&#10;6tw4cQLITJKSquUVRGu7IIH6K/8ABTP/AIKs/D3/AIJV+EfBes/EDRfGWtWvjnWf7DsE8PWttcSQ&#10;zbN+6UTzwgJjupY57V7d8ePjboP7OHwR8V/EDxRcNa+HfBuk3Gs6jIoBcQwRtIwUEgFyFwoyMsQO&#10;9TK3K7+j/BlR0krd7n46/sDfHn/got+wT+yF4I+EWlfsUWHiDT/BNpJaQ6hd+LLSGa5DzSS5ZVnI&#10;GDIRx6V1X/BUrwr+2p/wVR/4J1/D34Z3nwFm+HviLxt43P8Awmtvaa1a3Fro+kWrxfZpJXaYF1kl&#10;l84qm4j7F0GQD99f8Ewf+CqHw1/4Ky/BTVvHHw2t/EmmWmhas2j32na/bwW9/byiNJFcpDNKnlur&#10;/KwfkqwwCKi/aN/4KqfD/wDZj/bt+FX7PevaL4yvPGXxehE2j3tha20mmWw8yWP/AEh3nSVTmJvu&#10;RPwR74uWrtLy/wAyI6K8en/DHwd+1V/waCfs+2/7L3jVvhZZ+Nv+FnWuiTzeHmvdf823ub+NN8cb&#10;oyhcSMuzkgLvz2rrrP8A4J6fHL9v/wD4NyrX4B/FDQZvAfxm8K28FhpY1i6hmivv7OmR7J3kheQB&#10;ZbcCAsTkMGYjHX7I/wCCnn/BUnwD/wAEofg74f8AG3xC0bxhrWl+I9cj0C2i8O2ttcXEc7wyzBnE&#10;88KhNsLDIYnJHHUjxb9vT/g4k+FX/BPX45ah4E8WfDT45a9dabp1tqc+qeHtAs7rTFiniEo/ey3c&#10;Ryqn5sqACDyetQ2mmn/TWo1o13/TY+JdU+Pv/BRXxH/wT4l/ZPm/Y9uV1268L/8ACASeNzrMQsDp&#10;5tvsrSFc+R5pt8jzftG3cc7M/LX6e/8ABHn9hzUP+Ccv/BOn4cfCXWr611LxB4ftri51ae1JaA3d&#10;1cy3UqRkgFkjaXywxA3BAcDOK+Zv2YP+Dpv4J/tafGPwX4N8MfCv9oSKbxxrNtollql54csBplvL&#10;PMsIkmljvnKxqzfMVViADwTxW7+19/wcm/Cn9m/9o7xB8KfB/wAP/ip8bPGHg52i8Qp4M0lbq10i&#10;RDtkieQtuZ0bCvtQorZUvuBUXzd93+n/AA4rLZdP1/4Y5f8A4LY/sL/Fj9p7/gpb+xX438B+Drzx&#10;F4V+GPin7f4n1CG5t4k0mD+0NPl3sskisw2QyNhAx+X1xn9Pq+Zf+CZf/BWX4T/8FWvhvq+ufDe4&#10;1ix1Hw3Oltrmg63bLbanpLvu8syIrujI+x9ro7AlGBwwIHunxp+Kmn/Av4O+LPG2rQ3lzpfg/R7v&#10;W7yG0VWuJYbaF5nWMMyqXKoQAzKM4yQOaXwxs/X7x/FK69D8T/h98I/22/8Agnj/AMFWP2ovil8M&#10;f2Y/+Fm+Hfi54huXsbm91+0s42tRdyzRzIPPD/MH6MAR6V93/wDBP79sr9sT4+/HO40H45fswab8&#10;I/Bf9kXFwmuweIYb52u1MYjg8tZGPzhnOccbPevn7TP+DxX9njVdF/tSL4UftINo6k+ZqA8M6c9r&#10;CAcMzOuoEYXvX2z8HP8Agqt8Hf2h/wBhnxV+0F4E1q88UeCfBek32qava2tuI9Us2s7dria1eCVk&#10;CT7B8oZgrblYOVYNStaFnskPeV1u2fF//BuT/wAEwPG3wD/YV+OHwx/aG+HLaRYfETxRO7aRqM1v&#10;dJqVhLZQxM37mRwPmVgMkMCoIxwaqf8ABFv9ir9oz/gkn+3B8SPgreeGtZ8Yfsu+JbqbUvDHioX1&#10;s0eiz7N8ZeEyCVfMT9zKFjx5saOMKWNT6F/weB/ATxRpqXmm/Bv9pvUbOQkJPa+FtOmjYg4OGXUC&#10;Dggivuz/AIJ3/wDBQDw1/wAFJPgLP8QvCvhfx14S0y31WbSDY+LNPisb8yRJG5cRxyyr5ZEoAO7J&#10;IbgY5pb38rCfZ97nw5/wbs/8Ez/Hn7Pf7O/7Rfgj4+fDn+ydH+JXiiR49M1Ka3uodX0+SBo3yIpH&#10;AU7sYODWT/wR5/Yb/aH/AOCQf/BQr4h/CO38M614y/ZR8Z3Umo6B4jF/bMvh+4Kb4mkiaQShio+z&#10;zbY8M6RSDC5r7w/4KUf8FHPBP/BLf9nD/haHj7SfFOsaD/atvpH2fw/bwT3nmzCQq22aaFNo8s5O&#10;/PI4NfEtt/wd0/BC8ijki+CP7UkkcoDI6+EbAqwPQg/b+h9aUd9PQctterufMH/BOTwH+31/wSi8&#10;XfGW18HfslJ480v4jeK5dZS61DxJZ2pjRXlCbQs/IZXB5wRX6c/8E0/2rf2pP2h/Gniez/aB/Z50&#10;/wCC+k6bZRTaTeW+uRagdSnZyHjKpI23auGycZzXEf8ABQb/AIOHvhD/AME4/wBo3Tfhd4s8D/F/&#10;xN4m1TRLfXoB4Y0iyvIjBMZQq4lu4pN6+S5YBCAMcnnHIfs5/wDB0z+zj8e/jp4f+H+qaD8Wvhfq&#10;/ii5istMufGegQWVnczSNsjQyQ3MxTc+F3OoQFhlgMkEOy9P0FPrL5/qbX/BzX+x38Sv24v+CbkH&#10;gr4VeFbrxh4oXxdp+omwt7iGBxbxx3Ad90zouAXXjOeeleM/DT/goD/wUi+Gvw58P+HYf2F9Huod&#10;A02302OZ/GFsrSrDEsYYgT4BIXOPev08/aS/aB8O/sp/AHxh8SfFs00HhvwTpNxrF+YVVppI4kLe&#10;XGrFQ0jkBEUkbmZRkZryv/gmX/wU7+HP/BVr4BXnxC+G8HiDT9O03VZdGvdP1yCCDULSdEST50hl&#10;lTaySIykOcgnoQQCPVL1/Qcujfp+p8Rf8FTf2V/2hf2+PEn7Avjv/hVE+n+IPBPiyPX/AIgaVa6j&#10;bPH4VDXOmSOC7yjzQqwSn93uPyH1GeD/AODnn/ghP41/bO8VaD8ZPgP4bk1zx9dxpoXi7RrS5htX&#10;1i1T5re7JldEZoiixsCcsvkkD93X3D+2/wD8Fu/g3/wT5/bC+H/wZ+I1v4tstW+Ilrb3lprlva2z&#10;6Lpsc9zLbK11I06yoBJESxWJwqkEnrjtP+Clf/BTzwH/AMEtPhN4Z8ZePtI8W61pfirxDD4btI/D&#10;1tb3E8dxLDNKruJp4VEe2FgSGJyR8p5IN0rd/wAdFYNU9e34b3O4/YT8A6x8Kf2Ivg74X8QWMmm6&#10;94b8EaNpepWjsrNa3MFjDFLGSpKkq6sMgkccE16tXzj/AMFH/wDgql8IP+CWnwz0/wARfFDVr4XW&#10;uSPDouhaTbi61bWpEALiGIsq7V3Ll5HRAWUFssoPy/8As5f8HQfwb+Kvx30D4e/EHwD8Vvgbq3i6&#10;SOPRLzxppKWun3pkbZGGkD7ow7EKHKGPPV1p35noQo8sUj9LqK+Hf+Clv/BfH4T/APBLf4++H/hv&#10;418G/FTxT4i8TaMmuWY8KaXZ3kZhaaaHYfOuoX8wNA5wqkYIOeoHnn7O/wDwc7/CP9pP48eD/h/p&#10;Pwe/aO0nU/GmsW2jWt7q3heygsbSSeRY1knkW9dljUsCxCsQAeDSjrsVLTc/SWiiigD4V/4KaW/2&#10;r/god+yqp/6BvjQ/+S+mVvy6D515y7CDb0B5zWJ/wUsbb/wUT/ZV99M8aj/yX0yuoht9kjSbm+bs&#10;1AEeyPSrbbGuM8gdcmoZLa41AqW/dRtyeecUt1fr9qXYvmMvQDvUczXGo3Cx7WiVTlj6CgC3a6ZD&#10;ZvuRTuPGSSa8z/azurO5+Curi+W5NmsUwuPs4HnGPyJN2zPG7GcZ716Lqd79kiEKbmfHHrXIfF3w&#10;eviD4ZX0N8vmxSEGaE9HRgY2U/g56UAc5/wTR+Bnhv4rfAK3TV455kjhs445I5djwu/mGYgjjaWP&#10;AYHAUZ5zX11+z/8AsZ+D/gDfPfaPazfapNxUyBF8rd1wEVRkjGSRk4r5O/4JUXt/4W1a+8O3todP&#10;tYomSGJ4dhkWCVfLkzvY8rJISTjJPQDGfvPxRc3F1pr/AGdZFLAGMr1xn72PfjA/Hg0AbbnYvy/Q&#10;ccVTm06GFlYoWdpA24knByKNJsV0iw+aSRhgM289D3rK8QeNFsmVYVjkww6nrzQBr6RbskbNJGob&#10;Pytj5iv+eKzfE0bX1zHukVbePO4DOSMAk/X29q1tLvWv7NZHj8tiSCu7djFcd4j1cWf9pJNMVZkI&#10;iHvhun6UAYlr4f8A+Eg8XzMs8NvY6ewnllZjtCrgkAn6dTgY5rw/9h2ym/ad+PnxC/aS1WFxpt80&#10;ng/wCCx8s6LbTHzLtQe9xOrHPBAVxyGzV/8A4KD+O9U0H9m3wP4B0O7Ok6n8bfE1j4Il1GPmbT7S&#10;7L/aJkXqSIlKdseZnjAr6B+GvgPT/A/w+0nwroNl/Z/h/wAO2cWnWUa4+SOJQqgnucDJOOSSetAG&#10;ppOm/b51nmYsu8FQCRjgn+grc8pF2rt4Xkdar2jrvCKQfLcA49kI/pVLxl4y034YeBtU8Qa9fx2e&#10;k6LaSX19dSnCwxRqWdvwAPA57UAfP3/BRb41+IbDwtoPwj+HrN/wsj4xSyaXZTqG/wCJFp+P9N1G&#10;TbyqxxthTwdzZGSmD7P+z78D/D/7N3wg0XwT4Xs0s9H8PwCCMAfNM5+Z5XPUu7MzMT3Y14N+wH4T&#10;1L4ueJPEH7RHi63Nvr/xIiS38N2dzt3eHvDiNm2i4JAef/XuAeSy9Ocdd+3T8P8A4i/EzwLb23gH&#10;x83gnT45Jj4ikiiX7RLZiHduhk2743DLj5XTIcnPGCAQ/tj/ALZep/AK+Twv4S8G6p4k8ZarBHcW&#10;jeWI7COJ2dHmaTozRMIyyNsyJkO7GSPKfiv4ds/2ptQ8HeIPiDoOmjXfDcG+O0t5XktYZnClwc48&#10;wBlBAbge/OaWnfEDw94U8KRwap41s7pfD0NvYXWoarqUQlL+UvlmV2IBdkAI9cE84NafhHx7ofj/&#10;AE/7VoesWWrW5LASWs6yq207WxjqAeM9KANymvtVgzfh7U3yxGvLN+dG5D/E3PvQApnXHGSewxS5&#10;8tMse9Rtabmzvbr060x38lxtVpGX17UAPacxcvwG6DvQ14hThsUPcRxjdJtU+9VTqVvuH77r2HAF&#10;AFpSqfMec9x0FDSM8ZO5euCB2+prL1XVfJbav3sdf88/nVOG0vrzbtjlEZOMseg+hoAsatqMG392&#10;2W7tjGak0XTbgXCSyKqxN82M/MfSrem6DHp7s7N5zHoWUfL9KfqGt2+mkLIy7m6Lnk0APvtKi1Dl&#10;9wbGMg1W/wCEVswv3HZveQ1m6V8RLTxIlw+myLeLa3ElrN5J3eVKhw6HHRgeCDVqW71C4X5bWRR7&#10;kCgBb/w8sVpugURyA87nJFVoILnSoPtEkkKx5wf4j6elaGjWEhDSXS4boFYg496uErO2zarx98jI&#10;oA5Wa6m8RXq26ybtx6kcAV0Gg+HodEjLL800igSNnr+FXkgSL7qKv0GKcTtHNAEd1N5MDNUcSTmL&#10;5ivT1qC5vUkm+bHlrnr/ABGpdNvJLzcxj2xjhT60ANj07e4MnJ69atsdq1BNKyXHy+lTEkJ82Pfn&#10;FAFe3HmStu5yf8/1qeTzC3y4/E//AFqRNq/xL1z1pzSgd1/OgCn/AGP9pZmmYkn+6asQWkOnRtsX&#10;aD15zmo7+7aK3Yrjp1z0rBvNVkPy+ZgepoAu+INbWOJlVuKzvC2jrrkzXU3zRxvgJn7x9/aotW0v&#10;bo0N00jO0zhSoHAHP49q6uys0sYfLjUBc54GP88YH4UATAYFNf5jtp1RT3Ah+tACXUHnR7V4qSNP&#10;KhVf7oxTbYNtJYd6LidYl5NAEMXmXExz9wd6mkdLVdx4rOm1r7PFtXb35qgk8+ou3lK0m307UAal&#10;3qKOOG+mRVDTFW81fa3I2k9etWIfDrSxDzJGRu4x/wDXqzY6PFpcrS7mJ24JbsKALjIGXB6U0SLE&#10;AvpTbiXgqvLY59qbbWrKxZs5oAnD5FVPMZr9QDxnmrmMiq+5LRjzlmOee1AE5OwEk8VnSltSu9gb&#10;5R19quRt9pwen40rTRWv3mVTQBIi+WgUdFGKgvpSiDa205qV51VN2eoyKrA/bG69D2oAmRczZ7//&#10;AK6cLZEbdjpz1oSPEme2KJhuIFAAwEn6D9aEjG/OO5P454poOCo9x+P+etOkmWFW3MF6nJ7UAQ3m&#10;qR2jbSfmrKv9caUbcjrxgVfk1G1iVm3I7dRkf5+tRaRAL66kuGjURsMKMUAP0rRRDiabDTZyvJwB&#10;9KtTajHC5Xnd6AVYPI9KYQsS5bHTknqaAIIRLcvuZl8kg9Opq0BtFNWVWTKkEfWqL3ZkLdevQdqA&#10;LE2oLG+M/XiorrU18s7WqK1iLEs31yTipiohTcV98n/DNAGfpkyNqylmO9ido/Cvyb/4L9ys37ZH&#10;h1SzbV8H2pAzwCby9z/IflX6x6Dp/wBpvftG75YmI246nH/16/I3/gvLFeJ+2xYtc7vs7+GLT7IS&#10;RjyxNcZxj/ppv4PPPoRX0HDP++/Jn6t4NxvxGn/cn+h+q/7ONykf7O/gL5v+Zd0//wBJo662K4SS&#10;fduyy9ABXJfA3T7e7+CHg5rPzIrNtEsjbq33li8hNuffbiuzgtFt1wv614db436s/M8c74mo/wC8&#10;/wA2KZVBoM46D7x4x70rxg98c5pMouMYyBgVmcoTOypgY3NTbaDyQWb7x64p0Y3vu9D1z/KnSsV6&#10;d+3rQBRukk1G48tW2w9TVsLHYwYUbVHb1p0K7U6etRXdr553MxVV7A9aAIV1NpXKqVqpfbpflDKz&#10;MOAK1YIlRcKBlRtzimC0Ju/MZs4BG3HWgB1paraxbVXGeT9aq3h824IyMDnmrV0+F25xuqlKY7Rt&#10;zv8AN6GgCrrF0qwlN2W60L4a+023LYZgCGyfTP8A9aiK/haT5vL3npx+VbEIOWO7cvG30xjtQBFp&#10;emx6XaLGo5UYLdzUrzqr7f4qc0gU896bJKsS5+WgDx/9ov8AZnvPHmvWPjjwTqkfhj4laHEY7a+K&#10;brfU4eptLpR9+Nux5K9RmoP2f/2koPjBql54X1/T5PCPxF0RQNT0C5f5iMLme3bpJC2cggnGeeME&#10;+wwSNd3G7+FehrzT9pn9nbT/AI3WFhf2t9N4b8ZeH5fP0TX7RM3FjJ3Vhx5kTdGQnBBoA7+90aZ7&#10;hRDtSPvljVpNEgAG4Mzd/mNeZ/spfHbUviv4c1fR/FENrZ+PPBd6dM161twVjZuTDcRg8+XNGAyn&#10;1DY4Ar066u2iT5l2j60AMk0aM52p9CWNTQafHCo+Xnvyaz5vFcdt94ClXxH9oh3LGyqf4qANYDAo&#10;qhBfpOF+b5vQVZWQZ5/ImgCSRtnP6etOqFX3sfu7ugyen4VNmgCvLZ/aA27jd6dqeYFih2r8v9Ke&#10;S2e2PrTZmWSMruXn3oAalwoXHUqOi81Vs4Vub7zhgqoxx61NPcxw2/llgWK7QM4pdJtmtLNVb72S&#10;T7UATyPtH/1qjj3Od25fY4z+VNSRriRvlGFOM5qZhjb7GgBuxjKpba34dKkopCcMKAFprSBOtOpA&#10;gDbu5oATOdp7U5m2Lk9Ka+7Bxt/Gmom/azdB0H9aAGxgO/CrnJJJHIqbHNAG0U3zFA+8KAGlWMv8&#10;PHcjpThuHXH4ClVs/XvQX2nmgBhk2N8zdOwFOjXag/X61GTzhM7c8kHrTssoxtLfjQA6NcZPck5r&#10;zf8Aa5/aL0/9lf8AZ88SeNL0xyTaXbEWVu5/4+7p/khj9cFyM45Chj2r0ZG2gLgfTdk1+T//AAXg&#10;/ahHjj4saR8MdLuGaw8JgX+qBW+WW9lQeWpHcxwnIP8A03Ydq9LKcH9axMab23fov6sfX8DcOvOs&#10;4pYSXwL3p/4Vv9+i+Zx//BHn4Jap+0n+2zN481nfeWfhKWTXdQupF4uL+Yv5I/3jIXl/7Yn2r9XP&#10;2l5/L/Zw+ITRsVePw3qJBU4Kn7LJXlv/AATP/ZjX9lj9k/Q9KuLUweJNdUaxrW5f3iXEqgiI/wDX&#10;KPYmMkblY/xV6F+17qf9g/spfEa4RUynhy/UBjwd0Dr/AF/OtM6xixGJbj8MdF6I6/EXiGObZzOd&#10;H+FT9yFtrR6/N3a8rEP7FcKW/wCyN8NVjRUU+HLJiFGASYVJP1JJP1NemP0/EVwP7K+kf2L+zJ8P&#10;LRS22Hw5p4Jb73/HvGcfrXfMNq/iOv1ryT4UdRQc9qawZuPujvg80ANJ807VPyjqfX2oeVURlXqB&#10;wAOlO8vpzhQMYFHyxL7UACRLH0qOaXPyg/j/AJ9KklP13dgDio4od53N93t7/wD1qAHwDC8DAJ4p&#10;XBYfw/iM04ttHNN81f7y/nQA0xKo5+b1z3oUpGzY69/ao5p2bIX1HanhGEe0Lz/vc0ANkkjJYtu/&#10;LtUsUiyJ8uPoO1Rx2YR9xbd9fWpGlA6ct2FAA6byvoDmgBYY/YfjQ7MBxt+pNQ3khjgXbli3GR3o&#10;AdBcrMcjPp04qaobCE28GG65NK8u9lC/dz27/wD1qAJWYIuTwKbGxYZPHpQ3yJ3bkYpwJ7igBsjK&#10;q/NQozGN3pzQxG4Dv1FOHSgBqIEbgfe70kw3FVPQtyPXg0qjYv4k0Mu4r/snNADqZM2F+9tz7U+m&#10;lcyBvQEUABUSr7dfrQg2r3/GnU1U28liT3oAbccDk9sKPemo4lkUKRtXkDue35U6NQ+WPzZyPwpY&#10;02u1AD2baMngVHNCl1HtdVeNuqkZDD3p0vKdQPrSTMPLIz14oA8E/a1/Yw8C/Ef4Ya/eaf4F0eTx&#10;ZFZySWE9jALS4MwGVJaMruPpuzXgv7Llh4n1H4Nya94d+NniTwveaGRFf2Pii3XUtJdnZxGIXkwQ&#10;G29FyytkYPGfvS3Py9DkgMSe5NeV/F79kbwp8UPOuri3vre7hiUWcdrdmKGB1VwCkRBiRm3jLbCQ&#10;VU9QcgHEn43fHr4TybfFnwy0fxxaRcG/8IagVk7f8u03zsfZcdK2PCX/AAUV+Gmv6qulaxfal4F1&#10;xsA2HiewfTpEz6u2Y/8Ax/muV/Yv/a28QfFj4gajofimbRYY90qaSttFI8t0yElwsm5g0aIv32GW&#10;LD5ic19CePfAWh/ETR/7P1/R9N1qykODBe2yTx8+gYEA+/UUAXPDWs2niHSYb7T7y0vrO4G6Oe3k&#10;Escg6ZDKSCPpV0yeUfmPXmvANW/4JyeDtLvZNQ8C6x4s+GeqyMXaXw/qckdvIx7PC5ZSv+yu3tVF&#10;/Cf7RnwldW03xP4N+KOn2+cQ6xZnS9QZRnAWSI+WW7bnPJ5NAH0Y8yqmeenXFVbaWS6uAQQVUd6+&#10;f5v287vwE2z4n/C3x14EjQ/vdQggGr6XHj1uIe/phTxzXp3wq/ah+HPxgWOPwz4y8P6pcSHK2yXS&#10;x3Ryf+eL4k9vu0AegCioZP3zKFY856UUAe0fsIf8mPfBr/sRtE/9IIK9Wryn9hD/AJMe+DX/AGI2&#10;if8ApBBXq1ABX5Tf8HjX/KIu1/7HvS//AETd1+rNfEP/AAX/AP8AgnR48/4Kg/sIQ/DT4d3nhqx8&#10;QR+JrLWDJrl1LbWvkwxzq43RxSNuzIuBtx15FTPVfd+ZdN2evZ/kflz+1n/wW+/aMh/Y+8M/s4+N&#10;v2a/Dvwxt/jJ4Ph8K6H4o8Va+V0y6tJbaO3N0JHRIFYI6vlpf3RdGYYxnS/4LN/sJal/wTf/AODZ&#10;T4O/CvWtYs9c17S/iFbX+pXNmzNaC4uodTuHjhLAFo03hQ2Bu2lsDdgfqT+31/wSd0n/AIKB/wDB&#10;MLS/gr4mfT7Xxd4b0KyGg6yoLx6Vq9rarEsitt3GFyGjcYyY3JxuC4+Nv2if+CMn7Wn7Vn/BE3wT&#10;+zn401/4W3/xB+Hni60utN1ptdvJLW90WC1uYokmkNpv8+MzrGAEIaNFJbcDmqmt7b3XzVyKe0b9&#10;n8nY6L4cft3f8FQrL4e6DDpv7F/w7u9Oh063S1nbxnYq00QjUI5H9oDBK4OMDrXnX/BwVHN8b/8A&#10;grX+wJ8OfiFaxr4G1zVre61TSpWDWd3eTX9tHNA/JVxhI4uc/LMwB+Y16j4f+CX/AAV18MaBY6ba&#10;/Eb9ltbXT7eO2hDW9wzBEUKuT9i5OAOa9o/4KLf8Eg/E/wDwVI/Yd+GOn+OvF2l+Ff2jvhvBBqtj&#10;4t0WN/sNvqxjj+1IoASQW8kkaMGUK6NFGwB2lGrmtJS7O4o7cvdWMr/gub+3No/7Onw8n+GfjH9l&#10;P4ifHr4U+IPDp1PX77Q7eePR9GgglY7J54oiIGjEKy796FFwcgDNfBn/AAVr/aC8A/tM/wDBrX8O&#10;vFHwv8Av8MfAv/CdwWGl+G2u/tX9npbzahE37zq251Z+efm5r3D4vfsk/wDBV79qT4N33wW8X+Ov&#10;gLpPg/WLF9H1vxXZ7vt2tWbrskVwISQZEJB8uGEnkbhnnsP2rf8Ag3y8aX//AAQv8Ffso/DPxdoG&#10;u+I/DHiaPXrnWPEBk020ud8t3NMEWJJmUB7gBVOSQuS2azlH3X6r8/0RSeq+f5Hzp+1/o1n8eP8A&#10;gvR/wT9+H/jmOK+8B2Hw50jVbXT7xfMtLm8MV5Lgo3ytvls7VSCPmCKDkcV+mX/Ben4XeGfip/wS&#10;E+PNt4otLO4ttH8KXes2DzoCbW+tUMttJGTyr+aqrkYJDsvRiD5D/wAFPP8Agh9rP7bfwR+C+u+B&#10;/GVr8Pf2gvgVp1lDoGvqXNncPCkRMMjqvmKqzR745AjbSXBQhzj5++OP/BPf/gpZ/wAFMvAln8IP&#10;jp8QPg34D+Fb3EJ8Ran4aR5NQ8QxROGG6NVAf5lDhM26FtpIOAoqp70XBd3+L3Jp+7yyfZfgfDv7&#10;Y/iPVPi9/wAGv37FsXiKe6nb/hYlzosUrt+8NnDLqlvCFJ7JEqovYBBXU+IvjN4k/wCCXX7Kf7Xn&#10;7A3xW1GWbTl8O3fiD4WavdHampWksiytAnYeYgaUKOFmjuVySQK/SH/gq3/wQ61z9oP9gX4C/A74&#10;EyeGdH0r4N+IrO+/4qC9lg8+1ht5o3ffFDJvnkkk3tlVBZmOR0rov+Dgz/giVJ/wVt+Bnh258G3G&#10;g6L8WvBNwF0rUNUkeG1vbKUjz7WaSNHcAHEiHa2GVhgCRiCpZqVurf3WWv3/AKlw05b9F+N3p9x6&#10;v/wQS/5Q5/s9f9ilB/6E9fml/wAFw/HHxL+G/wDwc4/s7638HvB+n+P/AIkWHw8ibRNAvrxLO31F&#10;zLrqyK0ryRqu2JpH5dclAOc4P64f8Ewv2aPEH7HH7AHwp+F/iqfS7nxF4J0KLTb+XTZnmtXlUsSY&#10;3dEZl5HJUH2r5u/ai/4JZ/Ej4zf8F8vgb+05pN94Tj+Hnw38Mf2Nqltc3syarJNjVRmKIQmNl/02&#10;HlpFPD8cDLlrUT8/8zOnpSae9v8AI/Kn/g4B/aO/a/8AjZ4G+DVn+0j8A/C/wh0Cy8ZLNpF7pevW&#10;+ovf3Rjw0TLFdTFQEy2SAMjr2r7x/wCDtz9riPwB+x94G+BdjrVjourfHTX4LXULu6nEMFjpNtLE&#10;80srn7kZne3yTxsSX0Nezf8ABwV/wSz+I/8AwVI+GXwn0f4c33hOxuvBHio63qB128mtkeDytmIz&#10;HDKWfPYgD3rlfj//AMEUvE/7df8AwWiHxj+ONr4F8T/APwr4Z/sXw14Ya8nuLq5l8v71zCYljVfO&#10;muZcrIxykIwecStVZ97/AIL/AIYvZ38v1/pnxx/wSK+Onwj/AOCfX/BfHxF8HfhD488O+Lvgl8dP&#10;DljHpF1pOox3dta6xbW5ZEkdSQJGkjvF29T9qh9q9j/4K7HZ/wAHOP7DrNwPsCjJ9ftV5Xcf8FPv&#10;+Db/AELxlpfwz8Wfsh+Gfh38I/il8PfFMOsi6leaxtbyFMSKWaOOVjJHNFCyjbjDSc9K9F/4LLf8&#10;Ekfid+3jqnwa+Mfwo8VaD4D/AGgfg26XVmLuR5NLumLRzNEJfLY/u5kbYWiKyLI6uoByHzaxk+j/&#10;AA/pitpKK+0vx/pHiH/B6Gf+Nf8A8K1/ib4k22B6/wCgXtfe3/BT7j/gkt8d/wDsl+tf+m2Wvzx+&#10;Jv8AwSl/bm/4K1fFb4caf+1p4i+E/hL4T/D3VY9XudM8JF5LvWpRw3y/MA7Juj3tIqoJGKxsciv1&#10;K/bi+COq/tF/sV/Fb4d+HZLG31rxp4Q1PQdOe8kaO2jnuLWSGMyMqsyoGYZIUkDselZzj+7kurv+&#10;SRUf4kX2/wAz47/4NSv+UJXw0/7CWtf+nO4r5L+JH7Fv7b3/AASB/bd+NnxQ/ZT0Xwn8Zvhx8V9d&#10;fXta0K4WK6v7OVpZp1gmg82K5LxtdTKht5GLoys654H6Mf8ABEL9hvxh/wAE6P8AgnL4P+E3jy60&#10;G88TaDd6jPcy6NcyXFmy3F5LMm15I42J2uM5UYOevWvinRv+CUX7aX/BLT9pD4laz+x94o+GHif4&#10;X/E/VW1eTwz4yMiSaPMSxAXG0ERhjGHSUF0CB0JQMNp/Hddv8jOn8Fn3/wAzc/4IW/8ABQz4J/F7&#10;42fHzVNc+Bo/Z2/aC0axn8QfEePfeSJq1tFKZLm58iQB4ZI5Xy8Pllh5qlWfcQPZ/iz/AMFqf2ZP&#10;28f2Wfjl4D+E/wATofFviw/DLxHqAsF0LU7M+RFp8od99xbRx8bl43ZOeAawv+CQ3/BHj4lfAP8A&#10;aP8Aix+0J+0t4o8M+Nfi/wDGCyOlXun6RD5ml2Nk5jMsT7o0WQssMMexU2KkWNz7iR9SfGj/AIJ8&#10;/Du5/Z9+JWi/Df4a/DPwf4u8XeEdV8PWOo2GgWumsj3dpJCqvNDFvEZZlLYB4HQ4xUVF7lvL8TSm&#10;7Tv5/hofJv8AwaW20d7/AMEVvCsM0cc0M2v60jo6hldTdMCCDwQfSvhD9i3Tbf4M/HL/AIK6fDXw&#10;nEtj8PtN8I+Jri20+3/49bCWH+0I444wOFCpLKgA7RAfwivaf2LP+CX/APwVA/YL/Z0tfhT8NfiV&#10;+znoPhW3uLieGaYz3t3avcOXkkV5LAgkEkgEEcdDX0x+xt/wQq1H9kD/AIJ3ftDeDZvF1p46+On7&#10;Q+harF4g8T3oeCzmvbm0uY4Yw2Gk8lZbmR2kKl3aV22j5UBU1Ta/la/AVPSyfdP8T4P/AOCGX7Wn&#10;7eXwr/4JueDdF+Bv7MXgz4lfDe1vNSbTtf1DxNa2Nxdu17M0ymKS8iZdkpdBlBkLnnrX6zeDP+Ch&#10;eqfs0/sFaX8WP2x9I0n4Fa22oPp+qafYmXWbeyd7iRLUA2ZuWYyRqrEgkAsQcdK/P39ir/gnD/wV&#10;E/YC/Z40f4X/AA58ffs02fhPQ5bia1ivWubqZWnmeaTMjWOTl3bHoOK/Qv8AYo+BXxq+IX7O2seH&#10;/wBs63+EPxI16bWzc2FvpOlpd6StmsUXl+ZFPAimZZfOOdhwCvPpcnfYhabn5zf8HHH/AAUT+Df/&#10;AAUT/wCCLWs658G/GUfjPS/DvxC0ex1CdNNvLH7PM0Fy6ptuYYmbK85UEe9eyfsL/wDBTD9tDXYP&#10;g/4T1T9im80rwHdR6PpV14pPiZHW105lhia/8rZkhYcy7c9sV6p/wWi/4I8v+2P/AME+7r4T/ATw&#10;z8Mfh/q194osNcuV+xpotjcLAkyMXNrAxaTEigZQ8Z5FfbXwM8F3fw3+Cfg/w7qDQPfaDodlp1y0&#10;LFo2khgSNipIBK7lOCQDjsKmGnN6r8ip6pLyf5n4c/8ABXf4vfED4Ef8HSXwp8U/C74eyfFTxxpv&#10;w/j/ALO8MpeC0bUd8OqxyfvCDt2Rs79OdmO9cD8Rfjp8Xv8Ag5g/bo+H/wAFfFngTwb8AZvgfrUm&#10;r+I7TUtWdvEWwPGLiO3ikSOR2VYh8iJtDMju4ULX6TfGT/glp8R/H/8AwcEfDL9qSxvvCafDnwf4&#10;WfRb61mvJl1Z5zbahEDHEITGU3XUfJlBwG44GeT/AOCv/wDwRY8f/tEftgfDL9pT9mvXPC/gv42e&#10;C7yJdVk1m4mtbLWreIHynkaGKRmcLugdWXEkMm0kbADNPRRv3fy1dip6t27L8tTzX/g7f/astdF+&#10;APwu/Z1t/EFh4duvjd4mtjrmoXlwIrbTNHtp4syzsSAkZuHhfcTjbayV4r/wRi+P/wAKf2G/+C8v&#10;xM+B3wm8beHvFXwR+NumW9/4XudK1JLy1tdTt7czeQXUlVb/AI/Y9vU4g9q+ovFP/BFDxr+3L/wV&#10;8vPjn+01pPw5174U6X4Qi0Xw/wCD7XU7nUTDdCKMMJVeCJTGJpb6UMDkkxfLwcY3/BSn/g3N07Vf&#10;EXwh8ffseeG/hz8J/iR8NPE6axObiWews9ShQpKhdo45WZ0lhQBdoBSaXJ6A1T913fXf0en4bky1&#10;Vl0Wnrv/AMA+aP8Ag5A/Y9b9vv8A4LtfAX4Rw6l/ZN54y+Gl3DZXZGUiuom1i4g38H92ZYow2Odp&#10;bHOK+WP22/8Agolrv7Rf/BJf4cfAv4qfaLD44fs9/F7T/D2tWt63+lX1lFZ6hDDcNnlmjKeTIwzk&#10;rG5P70V+z/7Sv/BM34mfHH/gtx+zv+0pa3HhGz8G/DHwxLpevWUl/MdQNzImogi3QQ7JEDXcfzM6&#10;EgNxwAfnf/gut/wbceI/2/v2uPDPxk+DN94O0HxBeCKPxja61czWsV+0BTyLqIxQy5lMYMbhgoIj&#10;jOc7sul7vKn31+TumVUd7tdv0s0c5+0fZW/xp/4PF/hLoHjaGO+0Pwj4MF74csrsBrdriOwvbpJV&#10;Q8F1nLyAjndbp/dGP02/bj/ZQ+Av7VmgeEbH48aH4T1qw0rWhL4fXW782Wb94pAIomEkZkZ4w58n&#10;LBvLDFSUBHz5/wAFfP8AgjTqn7d/xH8B/GL4TePB8Kv2gPhdhNE194TJa30Cu0i29xtBZQrvIQwV&#10;wVllRkdW+X5s8Qf8ES/2vv8AgpT8XvAsn7aXxk+H+pfDHwDfJqKeGPBdvIv9tTLjd5p+zwKhdcoZ&#10;DvKqzhFTeWpR2UX0f63uTLfm8v02PJv+C73i74ifDH/g4y/Zh1b4P+ELDx18QtM8EqdB0C9vEtbf&#10;UZPP1VSjSvJGqgRl2yXHKgZ5xX2p+yD+2H/wUH+Iv7SHhXRfi7+yr4H8B/Dm/uHTW9esvFNpdz6d&#10;EInZWWJL2RmJkCLgI3DE+487/wCCuX/BJv8AaS/aB/4KY/Cb9oH9nfWvhdoN58L/AAwmk2Y8T3M6&#10;+Xcia8yRDHbyo0flXIAywOc8cAne+D3w2/4KrWnxa8LzeNviB+zTdeDY9WtX12HT7acXctgJlNws&#10;JNmo8wxbwuSOSOR1op7Wfd/mFTe67L8j9NKKKKAPhn/gpWob/gon+yrn/oGeNf8A0n0uukv3aWPC&#10;Nt9/Wub/AOClg3f8FEf2Vhx/yC/GvX/r20yurWEKfX+tAFex09bVdzfe9T2pJpnlleOF9rA5J25x&#10;VtkDrg0wIlshONo70AV7ax+yOZppN8n970rnviXLdXXgrUJImAVdoKHjI3DPNXPGnjKLwtoc19Nt&#10;8uLgBm2hjyeT6AAk+wrxLSf20/DPxKhm0s6lZ77qJmgVke1DehUyAB8MP4Seh9DgAtf8EhLJPDnj&#10;7ULW4+z3V9dXd6kzWsoaGCbMTHaR1G1NuCBy3QgAn9Noy0lxv24TGAc9a/L/AP4JI+GLfUPjtr2s&#10;6X9sj0t9Ru5oonbEYjVRGSm0lWXzJSoI4IReTiv0+hvIxbr83QDOAWx+VAGb4rmm+SKOQIjKS5PQ&#10;D1rzvxbrccDR2sPzXSyBfMXne2eAPoT+P5VqfEDxxHCkkcLrswVkOMbj7e36nvUnwb8FSTSjXr4Q&#10;v9oj/wBETO4xjPLHtk44oA9AsrRdPs44l+7GuMnqfUmuE1O3j1X4h2cbqJIWk+ZSMggAnmu11vUF&#10;0+xZj95hgVl+E9CKyNdXCfvGYPH9CP8A6/6mgD5L+Bouv24v2s9W+KmsMsfw6+DGtXvhnwNpEYDR&#10;32oRr5dzqkpK/N94LEB90rkYKkv9eeH/ADF0lvldWklJGFyQDivlH9kuwX9nH9uL4ofBCRXbw74p&#10;3/E7wxIGwtvHcSrDeWuMYws4ygHRQSeTX2BBcLLAzRqDjOAON3p/hQBV0rTJLHfJI25pJC7ZHOMH&#10;69zXyP8Atw6/cftjftCaB+zl4fmb+wbE2/iX4k30T/Lb6ejh7fTjjrJcOEYqeibGwRnHvn7XP7SV&#10;j+yj8Ada8ZXts2oXlqq22l6bECZdVv5Tst7ZAAWJeQgHAJChjg4rjf8Agnn+zLqH7PXwcm1LxZI1&#10;98SvH9z/AG/4uv5G3PJeSgkW4PZIFOwKOAdxHBxQB7cul7YooYV8mGFNiKAFWMAYCqF6ccewGBjN&#10;Zvjv4V6D8T/BV/4f8QabZ6tpOpoEuLeeFWjfBDL8pBHDAMPQjNdBIWVcgqMcnNU5J7qePdCFw3Cs&#10;Rj8cenv+lAHjdh/wTq+DNp8KNL8F3Xg+y1LR9JYNE15cSNdSODKwLzBg7YM8xC52qZG2qM14r+1X&#10;+y/4H+CPi/4a6h4I8SeCfh/L4XiktbrSdU8Q/Yjq+n8lcB2ZriRGaUDd1abJb5cH7Fh0Oa9H+mNx&#10;nJCtzmvj3/gp7oPwv0vxl4HXxp4PbUI75pYpddurme3s9LiwSse8EI8juM+X9/ALdFNAG4R578r9&#10;3mkubVpR8jeX6+9UfDemab4S0Cx0vTYhb6fYwLDbRKxYRxqMKMkknAHUk1auNSWGHf8AgKACWynY&#10;fJcbfbbUD6XdZUrdfNnn5elPTXYQnzMd3pioYdTuL+Z1h8vC9z2oAdcaLNcW+1rhWbOc7MUaZ4eS&#10;03GbbMxPGV+7V63DpCvmMpfuR0qOS9zKEjG5jQAjaVbyTb2jVmznp0qWe4S1iLOyqqjJJ4AFQvK9&#10;nBJNI0aoo3MSfugdSa811rw/Z/tq/DfW9L8O+MdQ8Pw6dexw3Vzaxc3kR5IU5G6F03bWVsErg5AI&#10;oAZ8ZPjt4k+GesW8dp4D1zxHperLAumXelKbj7U8iSMwIVWxjagHqHJ7V6z8Pv8Agn/qmo/ta+Fv&#10;idr2qRTaBpHh3bFo8qus6X8vmhlkj5TYscoydxYuoG0BQT7V+y58CrH4E/DDTdGs4ZFt7CBILXzZ&#10;zNIIguQWPTcSWJxwM4GBwO28ReJ4tGgPzBpCOMHpQB8N/Az4DeIv2cNU8baB4hs1SO48QXOpWF+s&#10;kW3UoJW+WQInzR8IMhyTknsMDuptShgHzNTP2rvg/wDFDxp+0D4E8W+Gbi7n8K29pd2+v2cl0Ftb&#10;aNcMshjzuaVtxAwpx5S5KgnLLaxt40Wfd5mOQ+7I/CgBou5r6bbGrRoR94qcVn6F+y/8Rvjr491C&#10;8m1q+8F+B9JtkOlfY5IftWqXqsG8/OGPlFd8TRyjbgowDNnZevb28vILmPTY45rpYm8hG/jkwdo/&#10;E4r1b9jL4e+Ofgr+y9pOifETVZtV8VLNcSXMj3huvKQyt5cYkPUBAp9ixFAHzn+zj4T8bfDL4apo&#10;3xCur6+8WQ3c73Ml1fm+lZS+U/e7m3DaR3713W2a/T/nmp9R1ra/a3/Zo8T3Pxb8I+PvAaXmrapv&#10;TSda0wlHjks2y+5WllUQKvzM2wMzuIeCAa8h8QWfxd+BfxM8bap46h0C88B6ToLajaX1jN5Fsksa&#10;swh2tum3u2UZirYwhAwcUAekrpcWBuVW+op893HZxge2AB2ryjQviR44/aa+DUV/8KLXRl8Q3F8L&#10;C4jvZ9y6YcEuTvVCWA2MMoch/umuh+OH/BP/AONnjH4GeG7DQ/G1ha+KtIgmi1q4WSS0TWizRsrK&#10;8e5lKBCo+Ub97EhM4oA6aXWEEzP97sMHpVa88Rkn5Ttx3Ncf8KD4di0ew8OaP4k0TUv7HtFikSDU&#10;Y5rnbHhXd1Bznd94kDlverv7O2tN+058cNT0Hw3pcjeF9EszLda7P5nkzSsU8ryWHyujjzcd/wB0&#10;egoA6XRdSm1C627mdcc56CteW7jt+Ny+4zXI+FrH4oRfHfVNB1n4Z3Gg+EbWa8/4qm4vx9k8iBJH&#10;jmcDIVZAg5BOC4z0OHaNdr4+06PU9HvLS+025Z/KuIpN0cm1ipwcc4KkfhQB0V439oxMqun59Kjt&#10;PDkKDM22VuvtWfH4dvrUGRpIPl5HzH/CkAvblJJP3bLCNxO7tzQBfvxBdTR2SoqqrBwc8fh+da1c&#10;x4Ut5L3VvtEi5jVCUOe+cf0NdLMcRNj0oAbNcLAm5jVWyDXkxkYfu14AI61ItiLgIzM3rgGp5iyx&#10;/IPmoAV22isrUlmlkwucE/lWlghfmPzfyNUtQefCeSq/N+lADNP0GN4t04EhJPH4/wCfzq/b2sNm&#10;p8qNVzydo61XsILsgrcGMIey9R+lW4bdIB8q4/GgByncOmKp6zOBbsufrVi6uRbR5PXtWZFLFd3D&#10;CZm9aANWNV3MR97oTilzk/jVG41+GOP5WYmptKvPttrv98UASNLvOF3DPfFNFlnlm3HHcVYA2ioZ&#10;ryOFCdwoAkA8mLHoKrxWi3D+ZIqsfTHFVdPvm1K8YK2Y15ar1yGdNidT39KAFaCOc9iqjGB2pVSO&#10;3X5VVfpTbayW3iZefm+9zTTp8bOS24+gz0oAkE2V4oy3v/KnKqoOKjeb5WHoe/agCOWcW6tIxO0D&#10;t/n2/lWOxuNVn8tdyg5IyOKtXgubptsewLngk85rQ0+CSGLEm0t0yB1oAq6d4cjgXM+2ZjzyOlaE&#10;MCW6bY1VF9AMU6myPsHvQArPgVE8H2llZvug52nvUgXuaUNmgCC6lWxg+VR1wAKr2+lyOu5mAyeh&#10;HSpnuo0uCWbjHGaJdUjVPlbmgCaKDyowoYjAxx0pBblj8zZzxUFtqouW2g/Nj0qWTUI078/SgBNP&#10;s1sImRWB3MWr82v+Dhj4bFrL4b+MIYeI3u9HupQo6sEmhXPX+Gc/n07/AKL21y39obtw2knOT14r&#10;52/4K/8AwsHxU/YM8WNHD5154ZaDXbfjOzyXAlbj0geavTyet7LGU5edvv0PsvD7MvqPEOFrPZy5&#10;X6T939bml/wS1+Lq/E39hL4fzM3mXGj2J0WcKv8AqzauYUB/7ZLGf+BfhX0E9+zLwjrx6V+df/Bv&#10;j8XI7zwf488CzzN52n3UWt2kZPVJVEM2PZWji46Zk9zX6OsoYjr+dTm1D2OLqQ87/fqZ8eZY8Bn+&#10;Kw9tOZyXpL3l+diGLd5eTu3NUkcOB83P8hSySrAB78Ub+W/DA/E15x8iKzEdFNAGw5wWY9xQXx1/&#10;lQBlt1ADl6c9aafnk9l/nSMxZ9vSlLBB/QCgByjYuB0FMkmVTtz81I0jOvy7Tu9sj86rw2HmLl/4&#10;upzyRQBDfaksDD5txA9elYd3dyXs+1QzMxAO0ZxW3/wjsPzNI0mO2Gqzp2lw2ALQqylxySeTQBX0&#10;zw5DZw/vljmkDZDFelaXSmySCNcmq7yzTD5Aq7vU/jQA5Ss142cHaOKjFuJpgxx5fcVPbQeRHz94&#10;9TShcMvHf/GgA2iGPauFVR19KxdZvA05Uc+9bE0YkDZ55x+lZMWkrd6vMsm7Yoz178f/AF6APAfG&#10;Y/4UB/wUJ8M+IPnh0P4uac2g35K/Iuo24DWzH/addsa/Vq+iddWSZVWNdxyRx+FcB+1v8BJv2gPh&#10;E2m6Zcx6f4i0W8h1jQrpzhbe9gJMZY4JCkFlJHQNntTv2ZP2io/jxoGo22oaZN4f8YeGJxY+INHl&#10;5axuOcMjdHifBZWBOR69SAdvpfhSCFPMuY1mmbqG+ZV+lXZtPiW2KxW8OewK8VLdzGCLcPXFOg3b&#10;Pm9aAMaHw5O0rN5yR4PAUE4q1HotwGG66P4L1/WrE96wu44128n5vpSanqa2ULc/MBQAyS8jt2CK&#10;xd84wB1qSG4a6kwVcbezLVHS42hDXkwCxlcjB5q4dWhit1fd/rBkcdTQBNPOtshZnxt7cVRl8RRq&#10;GH7w/iOay7/UZNTuQijfI3Cqtadt4VhEH77c0h64fgUAQaZH/auoNL8yomGHHGc//rrYuZfKiJ70&#10;WlrHY26xxjai9OaqzE3dxt9PSgCe1i2fe+83zVI74I4PWkMQQhVH5mnBMH+H8qABfljGeKQH5/4m&#10;28dKUqxP8PHTihBtHJyTzQApXJHtS0jMEXJpgk3enX8qAJKQnaB+VQSXDA44o+ZwMbT7jP8AOgCQ&#10;sxP3uOTwM8UbGYff/SnRR7B7nqaXd8+MGgBAm0euOwFRBybgfe/Ef5/Op6AMUAITjsaRpdvY0EBz&#10;93PampD5YGPvUAZvjTxbZ+APBWra9qTrDp+i2c1/cuT9yONC7H8ga/Fz9gD4c337d3/BQ+HXPEkz&#10;3EcN9L4t1csm9ZRHMrJD6BWkaNMdAuQO1foX/wAFl/jDJ8J/2HdctYZGS88YXMOgwlTjasmZJs+o&#10;MUUi/wDA68V/4N+/gxJpnw+8aePJ4cHWL2LSLRiMHy4F8yUj2ZpUHoTGR2r6XLf9ny+riesvdX9f&#10;P8D9k4Qk8o4Tx+crSpVapQfXs2v/AAJv/t0/RYRKsm7A3dM14f8A8FI9X/sn9iL4gTLH5m+zig64&#10;H7y5ijz+G7P4V7bdH5QvUnt6182ftj6tH+0X4w0n4HaBILi81C7g1HxTdRRmWPQ7CFhMoc5wJZWV&#10;AqnPB5GGBr5o/Gz6E8EaWuh+DNJs1YyLaWUMIYjG7bGq5x74rTPzcUiRrGu1FVQowABwKZJkfKMb&#10;m7DvQA9/mIXpnrTqbs+XjCn1px6UAFRtJmUYJ9KV87fmYKvc0kKADdjGf5dqAFZdvQ8sevpTlXYo&#10;HpS0UANcncoH8qaTvkwwbC/w+v1qSsODx3Zt4/ufDsizW19FbpcwmbaqXqEAsYfm3OE3IGIGAWxn&#10;IYAA2hGoIIHQYFGFjyemeSacWwcd6r3LbpFXP146UAOMxc4XP4URRCM/NktjP0p0XT5QNvqe9ORP&#10;LHueSfWgAEeWDEscdAe1BCM38Oc/rVea5eWVVi6dCTU0UHlnJ69KAFlbCng/X0pUA+9/e5NG9Sev&#10;tTs80ANZSz/7I5x70rkhflHNJ/y0b2ApSwBHPXp70AIqbfcnqadRRQBHc3At4yxpltKZ/mbcueQK&#10;oX8xvblY1PXjitCG38qNV44GKAJHJPAB6jmh22IT6DNKEAPSkcr0bHtmgBxGe9MYeY+3+EAHHrT8&#10;1w/x0+O2n/s/+GLPWdY0/VLrTri7FrPJZQ+abMFWYSOMj5cqBnPVh1oA7igtivMz+2B8Nv7N0e+f&#10;xVZR2utvJHaO8cq7nTZuDfL8hHmL9/GdwxmrXiH9qP4eeH9d0iwvPFui+drcIntDDOJo3UkAb3TK&#10;x5JIw5ByrA4IIoA76M75C38OMA+tLMfk2j7zDAAqRkMbFWUqynBBHSmI6yuSrKxQlTg5we4NADgM&#10;CmTrviwRkEjI/Gn015AlAHx/4r+JOn/Bz/godCrX9rqltqFvHZJC9/8AY7fw55oXzFK7ChyFD7Rg&#10;szDJBNfXkvzyD/ZYY/nXjv7cVrbaf8DtS1iHTdJutW08pLb3VwY47q1CMJC8DspO9SoIUdQDXq/h&#10;S/j1Xw9Z3EV3HfLLEv79HV1kIGCcrwTkHOO/pQBo1Dt+YseisSfyp002w/r9f8+tNij8wfN93Ocf&#10;3qAJq8v+Kn7HPwv+MBZtf8EaDcztybmCD7Jctn1lh2ufpur1AnAqF08yf8Ovp1oA+eE/YN1rwEGX&#10;4d/GDx94RgJAWyvZU1ixiXuEilxtPvkmivo1RtGKKAPYv2EP+THvg1/2I2if+kEFerV5T+wh/wAm&#10;PfBr/sRtE/8ASCCvVqACiiigAooooAKKKKACiiigAooooAKKKKACiiigAooooAKKKKACiiigAooo&#10;oAKKKKACiiigAooooAKKKKACiiigAooooAKKKKACiiigAooooAKKKKAPhn/gpW23/gol+ysTwP7L&#10;8a/+k+mV1RkZyMLtDd/SuV/4KVru/wCCif7Kv/YM8an/AMl9Mrq5Jgg79M8UAK3yDr+ZqvLD5z5Z&#10;iqr1OeKrX1xJDBJM8nlxwhnckdAASa+YPib+2vqV38RH8IaNouoXd3HIEm3N9liVDj5y+GYrhhyA&#10;B6bqANT9tL4nx+KrGPwforedfasstpH5cu0qpCiSU8fdXK8HG4EgMCRXrngL/glDo/xU+BHhu8uj&#10;Dp+o24V7VLmEgrbqR5ZLoQ4LYLnOQQw4B5rD/wCCen/BP/VNb8bXvjrx1I1xDqLiWQndHHeYIKxR&#10;g4LRjAy5UZACgdTX3xrvi61062eGHqq4GBhQPagDyH4H/s4aD+zLoLWNjJDJdXI3XM6RCOM4Zm2R&#10;oPuqSxJ5ySck9ANTx58R/IgleS6jtbOFS7NJKsaAe5Jxk+ncnim+P/EjeH/Cl5rupXtvp+nW4AYu&#10;x3vu+6qqB8zHsM+5wASPz9/aJ/aT1b9pTxV/wjPgW8/0WPclxcxTAjTgcAOSAQ0jgsAU3bCuPUkA&#10;9w+P/wC314W+FcMdzpV1/al5Yukjw3Ear5h6hUi3h36E87eFJ5rZ/wCCe/8AwUQ8U/tFfFa60vXo&#10;7ePS5pJLaGF0jjuLOSOJn5VFG0HZt2nPJ68GvJvgd+xpofw3kkulF0L7UMiWSeUy3DIxDbWbGAMg&#10;cAZ9TmvLPjT8GfHH7PHxQv8Axt4RvHa2crc3lq8rbrtlPLxnHy7V24AYFcHqMCgD9cVuv7U1DzmX&#10;dCjbVXGdx9vWtC1LX0Sr92FcglW+9/sg+g7nvivnX9gb9q6b47eAZrfXoUh1S1gEqzl1aSeMsysH&#10;ZSV3KwxlcAhhwCDn6KiupL0xrD+7VDlyQORkYHQ9Rzjtx0oA+T/gzu+If/BYT4zatJCY2+Hvg3R/&#10;DNnHKArbLsm9eSMY+6WUruz+nA+rtK22sKqzIgUYGW5bPevn/wDaf/ZO8VXvxv0n4ufB/XtH8L/E&#10;K2txpWtw6nA8umeJtPyCsdwiHd5sZA8t1w3O0kAAj5f/AG4P+CjPx2+BngSfwF40+Hvh3wTrnjXT&#10;5I7bxToWutqg0i1Ro4ru9NrGhnRUjdmRyQVOMbmUgAHuHgnUI/8AgoD+3TN4jWOS6+FHwDuZLHSX&#10;cD7NrniYkrNcp2eO1jwqHpvcOpINfXI23N03zblhxwOgbn9RxXCfsq/Bzwt8BP2fPCXhfwUYZPDO&#10;n6bEbS4TBN/vUO1yxHBaVmMhPTL8YGBXeBxbtHDGrNjr/sr6k/5zQBKyh1KsMqwwQe9Ne4jjba0i&#10;qfQmm3Nz5ICqC0jg7Fx6evt0pjwzMV3SQEngZhP/AMVQA2S6kmkKRqGXqWRgf8MfrXFfG/8AZ+0T&#10;4+fD3UPDviWSdrHUACskTKstpIvKSxMwO2RGyVbk/rXYXttdrD+5mjRsgYEeBycepqtb6LfB8y3i&#10;ybeF+XPH4igD4w+PPgDxJ+zp+0f8NdB8MWur698O9e0yTSpI1H2qexuofmWWSTbu2iPYMsxyBIcZ&#10;Aynh2w+KXxS+IMel6H4AuNJ0Cz1A2uoavrH7ldkV+sExhQ7TIrW+6VHUsCRjtz9xWtp5MQEm2Rv7&#10;20CoZ76DTFb7zHPIB3HP4/UUAfHXxh+C3xw0D4tWen+D9B8I3nhBo4ZbrWr+52sh3N5sQiEgkJ2h&#10;dp2Yyevpo2ep2t9cXUcM0MktlKYLhEYFoJB1Rh/Cwz0PPNfTUxufF+obFWW3tEOH3AqfcD3rxXXf&#10;+Ce3hHw/8ar7x1pOu+I9Bm1Rt91pVnJELG8kKyeY0iFCztJI6OWJLAoQCAQFAOKvrv59ob5aZdal&#10;DodjJNK22ONTI7EEnAGTwBz06DmsX9nX4YfG7xL8TLjTfiJ4R0XQfDscLiHW7LUIZvOkEiqn7kTs&#10;4DruI+UYI7Vb8M/sh/FO5+PVrqVv8QtNuvDEN2FurOfTt0bQK8hwoAH71kEXIICMzcOACwBw3wB8&#10;Uxf8FANN8WaXHoHibT/DFrIsNhqttN5L3sitnepxlGRgjYO5TkBscqfrb4E/ss6L8IPBuk6PZ2q2&#10;elaXEVh0/wC+AWJZi7EncSzMx9z+Fd94L8B6V8PdL8nT7O2s8gtL5K7VdiSzNjoCzEscdSSalvvE&#10;mXEdsrPITjpQBc1W+SxtG6dMADtWVoGjrfSG6kO/JBXIBA/+v/j6jhYdJuNVvA00n7tSdwGfy+v8&#10;v0rZmmj021H8KoMKM8mgDJ8eXFpN4bvrC4aVY76F7eQQzNDKFdSGKupDK2DwykEHB4r4a8M/s9av&#10;+yVfeIbXVNWjT4dyzte6VcXs/lHT4yMvFhiQsagoNxbLNuYgbuftuzs5PFGstcS7ls1BXYXIO4fT&#10;9M+led/td/sf+Ef2rE8MReMLjX5NN8O3Ek402yvjDBqJYKMTDqdu3hlww3MAwyaAPHfDH7JHi74m&#10;/FHTfEus+Jrnw34A023guNOstIvnW+1O4SYSiZ22KIVwoUgGTcjEDaWyPp2911dZvgp5jjG488fj&#10;S6d4fmksLG1Urb2NuqQxRlmJEaDhQTycKvXJ+vWtbT9BBSNlbarfe5bdxxxz1PzHPbt60AZNzdXW&#10;p3EdvDu2MTvKsM+uME9T1JPbv2qnrXwRsPGdrcW+tBb6xu1Cy2k8SSxyjurqwKkHA4xXaQ2cFm5Z&#10;VVDtxnPQDsPQfSo9Xv8A+z7NnyoOOCSBigCvpmlaT4MsEtbK0stNt48lYreFYkXPXAUAVYOqxiLf&#10;njtz1rkU8ULeXatdylo8EbQ+3P19KkuPHdvKP9Ht7ravDEYYD8ef50AcV8Nf2SPhV8E/iFfeLPDv&#10;guz0vXtWSWK4uRczzCVZZFkcBHdkXLKp4UYxgYHFd/4G8K6P4Cs5o9K06x0WxmuJLloLSFYo5JZW&#10;Lu5C8bmYkk1G3iS2tLdbifd5fUKrYZj6f/qx9cUlr44tfEl8lpDHJuk4Abg492Bzj8M0Acv+1B4s&#10;8QXXwC8XW/hLQ4/EGuXVg9rbWLy+Wtz5hEbjduXBCMxB3DkCviX9mj4Rzfsr/C3VPFfjDSdd8GjV&#10;LuHT7ixv7wXkMTq/lo0YVN4DyyPtyz5UqdxGDX6QjQI4LOQKW85gSWDHr7DnH8/rXn/xd8EXs3gn&#10;Vr2TSx4kXT4HvotLSISzXksQLosav8vmEqNpyMHGOeaAPn3QPHel+MtBh1LSL6z1LT7oExXEEokj&#10;kwSDgj0III7EEVYj1BbuNox5SswwBXjn7LHijw3rHwm8S3Xgnwr4sa38O6mIbvQ5stcae8rooCq8&#10;pWOPJY7cjBWQ7cjnpfhN8WfEHj/xFcWt98OfEXhCxs0RzdakwXzGcgxoExnLISxPIGMHqMgHplrb&#10;rawLGuPl9BTpTiJvpTLi7S2HzVnXOqSXs6wwofmPUjgUAacJCQoM9hUdzPkbVyze1Vhp10ww068e&#10;3SrD+XYQ7v4h1OaAGI5hX9594nOP8/jUqShV+Vc8DnPWqtuzTnLbsE8ADntVqDG9lChcdsc/iaAI&#10;LnVGtSd0WPeqstxdThmWOTaOvbFLftJcamYo26Lkc/TmtCGGSONV3rwOhX/DFAGLd/bNi7o5Pm6C&#10;rGj6GxVZrjesm7ITjp71pNeIsuz0GSey/WvP/hL8MPCf/BRe18Qa5Y6t468O23hOU6bYarZTSWlv&#10;fyOsh82MBgH8t9rc4b7oYAHBAOuuJIZNbt1X5QuVJ9TWt8sCAfKqjgCtHwJ/wTx8Oa18I9W8F63r&#10;/ibXba6mL3GrTXQTUCzMJAyPgqCrquMqeDzmuS8Qf8E5vij8P/Bsel/Dr4pW+rL9oklEvixGkmt4&#10;thEcSSIkm4bjliVGAq7cDKkAh8bePtL8FaTLqGrahZ6bZQ4DT3EwjjB7DJ7n06msuL4jeG7j4fr4&#10;suNe09PDe0P9t84eSQW2gFs8HcQMdc8da9g+Df7Benv8Jp9F+Ma6J8QNQk1aTUI5SJVhgjD74k5K&#10;5K5YHCqpQhduN27t/Fv7EHwu8aeGtD0e68K2Mej+H2JtbK3Jit2Uo6FJEBw6nfu+bJ3KpzkUAeKa&#10;DqNnrGi2t5p00N1Y3USy280TBklRhlWBHUEHOasSTrFJ83HFZP7Un7OvjP4BaP4B/wCFN27a1oek&#10;3Rttc0a4kje5vIpGBEolYDGCZCxBUgspww3AcD8WP2m9F+Hnir/hH/s+rap4kaQxLpdjZSSXDsIx&#10;IVHAUt5bAhQctnAGaAPUPtys2FxT2h3DlmFcR8Qf2Svid4o8eeGvGWh+NV8M6LDYxtPptzaXEgup&#10;BKXKzQEoArIwBYkOCCBjqOLuvhJ8Q/CXxW1ibRNU1zxp428QXl6+leE0uJG0fRLGWQi3vbuZmVYo&#10;1RRtQgF3BC5+YgA9qdlEfy5NCxYC7uSf160fsyf8E4vFvw58ZTeJviF8UNQ8UXmqaabe80y1i8q0&#10;tp/MQo0TNkFVUOOIozlie5FP0T9gbxd4N8f2/iHVPi7qmqaWt40t1pH9nhIzbjzwsauZCN3zwZOw&#10;f6s9c0AKsYB6DmlZwvU4rgPhf+0RpfxZ1jxPp9np+p6XqHhfU30+7sr9VFxEASEdgpKjdtccE8oe&#10;2K62SaS65Vh+dAGg06qPvCsvUdZVH4pJLS4lRju3bR09adpmg4YyXGG3DAXJ4oAhj1Wa8bEUbt9K&#10;cEviP9S35iteGBbdflyB7kmn5oAx7fR5rpQ0zSRk/Tj9anXw7GD80sjflWjRQBVFlHbg47DAx1qr&#10;qMoitS3K84H+f/r1pMisCD/F1rN8RFRZeUvXIPX60AY9rDcapdbYVbYrYZxxtpvxU0fTLX4O+LI9&#10;Xk3aTLo92t80uNog8l/Mz04257iug0LTf7KsSpYMXbeT+VfmH/wVh/4KnWnxF0vWvhL8PG+1aZLL&#10;9k1vW0fK3hR/mt7bafmjLKA0nRxlQCp3N35bgamJrKFP5vsj6jhHhvGZzmEKGFWkWnKXSKvv69lu&#10;2eY/8EKDqH/DcZ+xRs9r/wAI9e/byJNgjh3RbSR/F+98oY/2s9q/ZRn/AHyrXxF/wRX/AGI9S/Z8&#10;+GeoeO/FFrNYeJPGkSR2tjMu2SxsFO5d6kZWSVsMVPRVj6MWA+3yuG3ccV15/iIVsY3DZWX3Hu+K&#10;Wb4fMM/qTwzTjBKF11avd/Ju3yIb75VU56Nmqd/emSH91nd0GOvFTX0rSEKrA7u1SWliLf8A1jbm&#10;5714p+dC2/mRx7mXOR0zUT60seQ20MO1M1HV12tDGGZzwCv9KW10RHhH2jc7dcFjQBXOvqGJ7+1S&#10;Ra7HKPmbGe2atf2Ja4/1I564JoGjWpJ/dLz15NAEEviCONPl2k1AniKSdvLjiBY9AKuDRLcyFmjB&#10;Pb5jUkFhb2f+rjVMUAY4tru9uFGyRVZvmb+6K3LW3+ywLGGZtvc9ahGrRm5WPa2WOAanuJPLiY0A&#10;QX0u4BB3NTWyAL644FV4ImZ9zZ3HgD0q15m35VVjt9KAG3E3lL2/Oqk97KgZkj3FR+VWvIZz8zdR&#10;zinhFVdoAA9KAM37XebPltTt6nnk/rQj3zzFvsypu4JJHA/OtCa4WDqD+FV7jWI4oyefbNAEzutj&#10;CWZmb6mvm/xHcr4L/wCClXg2+tFjtV8feGr3Tb5VGxbqS0InRz/fkC4XPUKBzjivdGuLjXboQxnj&#10;By5HArxP9uOwXwT4j+CfiyNf3mh+OLSwnl/uW92jRysTg4Hyr27jGKAPobUhm2/EVMi7Bj8qcw3C&#10;oZb1YzjqaAIbdG+3THbxkc0Xmix30++Rmx/dFImpqhYsrHd6U+K9a4u1VQwXGTkUAT3EC3MLRt91&#10;uDimSQKLby921duwflipWcIOaoz3TTXKiPdjcM47c0AT6fpyafAqL8xXPzEc81JPceT+WaexwtVp&#10;0M0UjBvagCvNrCopyabpupo8m0bdzHj3qiujTaldnJ2xxsN27Pzitq10y3sjmKML+JoAfcNtAbpw&#10;e/0pbc7oVIO4HkH1rF1fVme4aONmbPGAOv0qSy1xordY2gm4XAOKANdpsHj9TjFO6jOOa5671mZ5&#10;8R+Zux90Lk1a00X17FuaVo+ejKQaANBYPOkbLN8uO9PuZ1s7fd/CuOgrOuNR/sp5FZ/Mkbp/smoY&#10;zd6uCvKr3LAgGgDUs/3o8xl+9yPxqSW5WI9e+KrzGTT9N+aQuyjGcVl2r3WqTlVZlXGSxzigDaFz&#10;5rbV+mak8v8A2m/OoFH9n26s+6R+hIGTVK911nbZEGVice5oA0dh2jaSc89aQQsz5JK/jRao0Fur&#10;Stl8cn0oa9QD/wCvQBJHH5fc0rHAqJbtT2bmo5bza23nPXBFAH5v/wDBw14uePQ/hfoKySBZ59Qv&#10;5YxjaxRYI0J75G+QDtgmvpr/AIJN+Grfwd+wB8Po4pC7X1vcX0rEY+eW5lfH4Age+Pwr40/4ODpF&#10;k+MHw72540a4yT/13Ffef7AkSn9ib4Vjcq7vDNlxn/pipJ/z9a+kxnu5TRiurb/M/YOIP3XAeXU4&#10;7SnKT++f+Z6j4q8Z6f4J8K6prmpXEdtp2k2sl3cSsfuRxqWY/kOleOf8E6PDl0v7Pa+LtZt2j8Sf&#10;ELULrX9SmkjKyS+ZKwhHPOwRBCo6ANx1yaP7U8TfHf4r+Efgzazyx6ZqcbeIfFzQOVkTTYWAigLd&#10;hPPhT3ATPQ175YWcOmWdvaWccdva20awwxRrhY0UYCgdgAAPyr5s/Hy0v3mp2Oc00Ngfdaori5Kn&#10;auRQBKzhFyadUMMchwzMp74xU1ACOu5fxzS0jHA/GloAKjRdyZLNzzTn3Ffl6+vpXjvx60qT4y/F&#10;rwv8LdJ1/wAReE/EGtW8t7b63p9zNFb2CqQALlVZFkjkwyKQxZZDGMYfkA6r42ftCeFfgFo32nxB&#10;qkcNzLGz2tkpLT3RHZVAJAzgbj8ozya+c/j18Or3w5/wUG8EXsV94qtp/F2h2GsxvbzhpNFM7yIY&#10;juWQeSNj7oyACXYcDr+hfwh/YG8EeAfB/wAP49W0221zxN4FQzDV5C7SXl1IredI+9mZlZ2ZxGxK&#10;q2CANoxy/wDwUg+FXjrU/COm+MPhha2DeItDZ/7Xj+z26zajp6RSShGkcb3VJASsKsNzTEgqRmgD&#10;mo53dsbdxwAadDDzuYYIPFct8DviGnxH+GmkX0k9tJqjWcLahDE8e6GYp825Edwm4gkKTkD3zVb4&#10;9/H/AEH9nXwhBrHiBrwwXV0lpFHaxrJK7sCSQGIGFUEk57dyQKAMPxP4u+IT/tI6fpOiWfh+68E6&#10;fDFJrcsOoW8l9bGZZPL82IyCSLlQQAh3Lk5P3R6VPcbnxnj2rxvwN+yV8ZvEFr4s+JXhXU103/hK&#10;tVstT0rRZb/zYtW00JKPMkjkj/dyyq0LRIZIyoZw4TauPUPCOpXXiXR4Z7yyudHvtoN1Y3Dq09nJ&#10;/wA832kjcOPzH0oA1rfCjd+WeBTZ3ab7o+6cEqc4qwkSxjCqBThxQBHBB5ack/TPAqQcU2STyx69&#10;6F3AfNt6dhQAEhH/AN7gCj5Vk6/MegzSRLxublmH5VheH/2I9D/aK/aV0PxpqXjKWKTwja7W8P2d&#10;ysdyCJA8crFTvWJtzhgQNxVBkjKkAy/j78Yo/gN8NrrxNPptxqlnYyRrcRwSrG8auwQN83B+YqMd&#10;fmo8V/HLw54PtNFk1fVLbRY/EWmjVtPk1Bvs0dxbny8MHbC5/ep8uc89ODjc/aG/4JkeNfjtcapp&#10;5+JcFn4XurmVodPk0/zN8PlwtCJCuz5o51kbqcgrznge5fGv9hz4c/tC+FdA0nxPobTQ+GUSLTXt&#10;7h4ZLOMGLfErA/cdYUVs84zggnNAHi+macY2WaT7/PGelXq8vX4lfEyL4t2ej3Xwa8QeFfCslzNF&#10;/amqXIcRxR8DmNTHuPGBvIfkrkA16dHJ5gOPWgB1GOaKKAGsCXX0HNZPjVvEFv4auJfDV1a2+tQl&#10;ZIGubVbmKQBgWjMbMqtvXcoDMBluTjNbGfl6H6U0NlsewNAHbfsv3PhH9rj4G6PL4q+H2j2Wt+HV&#10;Szv9On0YxwWM8ZX5YWeJEZN0MbbYiyKURSSUFegah+yh8Mdb8ONo83gPwsdPjuBcCJdOjj2S7/N3&#10;qygMDuJJIPJJz1NeOf8ABOn4s+PPiX45+Klj4hjaDwj4V1OPTvD6tp32fzv3lw0riQ4aT5fK55GG&#10;UjHOfqRtsO5jxu5Pvx/gKAPmKz/4JqyaZ8WLXXrX4tfEeDS4Xe6lsBe/vbq6e6ed5HlBCbGRzEUE&#10;QG3BzmvLvg5+zbqn7LFx4q8N6hrMOtW82tzala3Kh/OKSqhxKW6tgDJHcmvt/Ub+4t/Cl1cWcUlx&#10;eQ2ztFGq7mkkVThQCVBJYY5IB9R1r4X/AGe9A1jQvAV5deJobmz17VNQu7zUBcxiF97SEbygllRN&#10;yqGIR8ZYnGSSQD0Bn2cfeb0qnb6zp9+tnLDe2k0eoLvtSkyst0MbsoQfmG3J4zxzVj9jv4E+MLz9&#10;rTxh8StcSFPB1xoVvpXh+JZIpxqClxI8oHJTY6SddufNGMgV137Pf/BMn4a/AD4wxeOdBn8T3F9a&#10;wS29pY31+txY2AkUI3lDyw5woKjc7KAx4yAQAeH/ABX8UfDv4n+Ftc8La1r3he6Ch7e6t5tQiV7S&#10;VcjJ+bcjo30IIrz3/gmT4ltdQ/Z1bSY7qOa80PUZ4riNST5Qdi6EHoVb5iCOOD3yT9tal/wTy+DG&#10;s+P9X8UXngHSbvWte8/7dNPJNJHO0xLSN5TOYw5JJDBQwPQjAr5j+DHi/QdD+IfjD4cWHhmz8H6j&#10;4OvCJNNtv3itCQqpK8gjQPIyhSSN2QVO5ucAHpEi75GH+zUlRiRc7vanZJ6fyoAFJ3N+lJK+FOOv&#10;TNJcS+SufeiGXzU3e9AEgFFVzLJO+1Mr60UAe1fsIf8AJj3wa/7EbRP/AEggr1avKf2EP+THvg1/&#10;2I2if+kEFerUAFFFFABRRRQAUUUUAFeP/tSfto+H/wBlDWPC+natoPjDxFqPjCSeLTrTw9YJeTyN&#10;CELDY0iMSfMGAoboelewV8ef8FDfEOn+E/2zf2Y9S1S+s9N0+z1jUnnuruZYYYV8u35Z2IVR7k0d&#10;Ug6Nnrf7Pn7dng/9obxtqPhe307xV4T8Wabb/a5NE8S6YdPvng4/eIm5gQMjjOcHOMc14ef+Cllv&#10;8XfiDoniHwx4V/aAvPB+gtcwXlhoXgyG6g1e6yoXzbpbhsJGAf3aBSS2S2Plo8c+OtD+Ov8AwVk+&#10;Ft14E1TT/EEfhPw5qEmv3+mTrcW8EMkcqxRvIhKk75F4zwZBXhv/AAT6tNSn+Bt41r+03pfwni/t&#10;y8/4kVxb6dI4O5f32Z5Ff5vpj5eKFr/XnYP6/A+xvix/wUY8N/CLxF4S0W68D/FDVte8Y6JHrtpp&#10;Wl6IlxfW8TbsxzQmUOsqbW3KAwXB5rpv2cf22fBv7S9v4jXTI9c8P6p4RYf2xpWv2X2G+09SGId0&#10;3MAvyt/FkY5A4z8x/tJ2nivxh/wUf+DK/D/xhon9vz+BZmttfubZbyzvFH2jfLsQ7T5igkbTgFuK&#10;oftMfCPxL+x58Bvif4w8QeLP+Ey+LPxwntfC0DWNkLSGNXBTy4YwclvJDDPHIQYzkk6X9fzsg629&#10;Py1Ppv8AZK/b88D/ALZmra9Y+FbfXrO50FIppE1S2jgN1FIzqssW2R9yZTBJwRuXjmud8Z/8FMvD&#10;fhf4teJ/Bth8Pvi54s1TwjcJbalJ4e8PpqEELOu5TlZgwDYbG5Rna3pXyz8LPFms/sxftbfBXWNR&#10;+G/ib4deHbvRYPh3qlxqjRmLUpTkxTZQ4VjLtZt3ZT71qaL4Y+MGr/teftT6l8H/ABdZ+H9W0e9s&#10;J59Nn0qC7OuHypzHGkkoYRMu2QDCkMZACQBmj/g/gHT7vxPqbRv+Ch/hHxj8D18deGfDfxB8WW8e&#10;q/2NeaRo2iG51bTbgIXYTQbxtUADLBiMuo9cc38M/wDgqp4X+LPiVtN0n4b/ABmf7Lff2df3T+HE&#10;+zaVNnDC5dZz5OzqwYZAB4qp/wAEhv8AhF9Q/Zr1DVtH1DVNQ8Ta3rVxeeLTqQVbqLVDjzFKKAFT&#10;GGX1DHODkDnP+Cc//Hr+05/2Pmrf+gtQ9H8r/l/mEdfvt+Z0XhD/AIKz+G/iFoMWqaB8Jfjzrmlz&#10;lljvNP8ACa3NvIVJVgHScqcEEHB4Irsvi5/wUR8EfBD4r+BvB3iHTfFNpqvj22tLq0Y2cSxWK3Ep&#10;iVbndKGjZWB3AK2Pevjf/gntZ6pL+yzoLWv7U+k/DGHz7rHh6e20x3tP375YmeRZPn+/yP4uOK6L&#10;/gpp4FX4y/tUWUenXUeoSwfCS61vT7u3YMJ5La4luY5I2Xj5vLGCDg7vQ0PTf+tLhv8A152PrL4j&#10;/t9+Cfhj+1JoPwivbXX7nxR4g+ziKW1t4ms7czFgiyO0quDhcnCHhh1rkr//AIKj+Gh458SaDpPw&#10;2+M3ii48K6lNpV/caH4bS+t0njYqQGSbIB2kjcASOwr41+Gnie8+PX7Snwp+MWpW7W9544+JYs4V&#10;YfdtrOztYkx7bjJ+IrsP2e7XULj48fHg2f7QWnfBtR46vd1lcwWEh1E+bJ+9H2h1PH3fl4o16+f6&#10;f5i5u39b/wCR9dfEr/goj4O+DXwv8F+LPFmheNvDlj42vnsIbbUNMSC80xkcqz3UTSZRMLv+XeSp&#10;BA5xXb+NP2mfDvgf4y+A/A88Wo3eqfESK7m0q4tUjktAltD5zmRy4I3L93arZPoOa+T/ANvLwfpn&#10;xe8L/s1+G9W8WW/xD07WvFyaVf65aPEq6oGHlyOphJRW5I+UnBFeb/AzUPFngL/got8E/hF4xE11&#10;f/CmbW7PTdTYfLqelz2DtaOPdVRl9gFXqpojq7ef6A9FfyPo/XP+Ctfhnw14k0/R9Q+FPx2s9V1h&#10;nXT7Ofwqkc9+U5byUacNJgYJ2g4Br3vwZ8aLbxd8Fv8AhN5tD8TaBaLaT3kmm6xY/ZNSgSEuGDwl&#10;iFYhCVBbkMpyM187fto/8pG/2Yf+vnVv/RMdfSfxv/5Iv4u/7At5/wCiHqeb3G/Ua+Kx876J/wAF&#10;g/h/qXh6y1678FfFzR/Cd7IIx4ivfDY/sqP5imTNHK+RuBX5QxyCMV3vx/8A2/fCfwB8VeFNGbQv&#10;GfjK+8aWL6jpMfhfT49Ra6hUbiyr5qs3y/N8oI2gmvlv4PftAfD/AMLf8ET7nw/rHibw6dbufDmr&#10;WMWkG+ie+a5muLkQDyA2/O5kbOOB83TmuM8WeFdc8KePf2R9L1Lxovww1m18F3Svrt3HC39kAwuy&#10;o6zlUBKFYsMRgt6gVT+K39bP/ISel/66f5n3t+zz+1TD+0NqupWsfgH4neDv7NiSUy+KdB/s2K53&#10;EjbE29tzDGSOMAitH4oftLaD8Jfi/wCA/BOpWurTat8Q5riHTZLaJGt4mgVWfzWZ1ZQQwxtVu/Su&#10;S/ZAmntL3XLW++POl/Ga5mSKWKK3Sxjk0xFLBm22zsSHLKMt0KjHWvLP2+/EmneEf26v2ZdS1a/s&#10;tL060vdXee6u51hhhXyYRlnYhVGSBknvR1Q+jPf/ANqH9pnQf2S/ha3i7xJa6veaat3DZmPTYUlm&#10;3ykhTh3QY45OfwNcj8e/28fD3wX+Jdv4H03w74t8feNprYXkuj+HLEXU1lAcEPMSwCZBBA5OCM4D&#10;KT2l1rXwz/ai0W60D+1fCHjmyhaK6uLK2v4b4RlHDRuyxsSMOoIJ7ivmn9m/xno/wV/4KY/HzTfG&#10;t9ZaNq/iz+z9Q0K51CVYUvbNEfckbuQDjdGNoPPlN/cODrYOlz2D4df8FBvBHxD+FPjbxKtn4i0u&#10;9+HVrLdeIfD+oWYt9WsBGjOR5TNtO7YwU7gMjB2mq/jr/gob4T8J/DzwDrFhoXi7xJqvxMtftmge&#10;H9MsVm1OeLYHZnQPtUKCMkMe+MgEj5V+LniCx+Lf7S/7UvirwjPDqHhbTvhdcaTqOo2rB7W7vvJT&#10;AVx8rkLG65Gf9We2M3L/AMNeAfiJ8Ef2ZdB1fxl4i+GXxC/4RVLjw14os8RWcP7pRJBLIXT5mIAA&#10;BBywGcPgrdX9P1/yDb8f0/zPp34c/wDBRDwj478CfEDVLrRfFnh3VvhjZvfa/oGp2Sw6lBEsbSBk&#10;QvtbcFOMsOcZwCCee8I/8FR9G8dWen3el/CH4+Xmn6psa3vofCIktZEY8SCRZipTvuGRivnvRfi7&#10;4xPg79pb4a+KPE3h74lL4b8B3V5F4u061jSaTMG0W08iD52w3RixUxMNx7bH7FRvtP8Agp8Obyb9&#10;rHQ9B0+3s7SWTwrPBpatbRqQWtGd5BKMgFckbhnPWnHf7v1/yF5ev6f5n6FUUK24ZHIPII70UDCi&#10;iigAooooAKKKKAPhn/gpX/ykS/ZWx/0DPGv/AKT6ZXVKrFVzhcccjqK5b/gpV/ykT/ZW/wCwZ41/&#10;9J9Mrq+ud2MUAJPAl1A8ciho5FKsp6EHgivmr9rH9mG4v9NXWPDJW21uwdZ7S8I/eKyhx5bnGGUq&#10;7BSwIUnPBw1fTBPHHNQy2aXUUiTKGjkBUqeQQeOaAOZ/4JsftOah488P2/g3xsfs+vW48m2j80eZ&#10;AVP+qcdV3INyA5ABwOMAfY02i2vhrRrmdkaRmXLBnz+Ar8pf2ifhLcfA/wCLKePNN+1SweWVvbeK&#10;cRCaIAqsrE8ZT5cjqcAjnr9aeE/+ChfhzVfgZY6hq11dT6lb6eHY8RxXS7fkleRj8u4bS2R1DcdA&#10;QDyv/gqn+0Tev4q8O+FrG1juVmMdj9jX5U8y4Us7g8jIjaIDcCBljjkim/s7/AHQ/hd4YhbTbGOJ&#10;pWMybvmYZJIZmPLH0z0GK8b8DeJr39rn48XPixYz/ZtndTR2vO0STsMvJ5ZU4jCsApDhgExjk19c&#10;aXYraWMcK/KsahR7Y4H8qAJ47dbNGK/efufWvCP22fDN54t+E2sLHenT1WFhI64OFHzsMEqCGRGH&#10;LKOeSATXvE15Hbp80i5HqeteU/tJ6fP4n+HWrWun3S2t3cIwhII3bijKCAfc/rQB1n/BJW30/wAR&#10;/CuaDTbMWsTW1mRIzbpAhWXcpxkfeUnsSW5wRgfclrbraW6Rr91Bj618F/8ABF/xoI/CTaPe2Laf&#10;fLYoio6FGK2zNERzyThlPrnf6V97SRCQNkthhzg0AYXjrxzovw08Iax4o129h0/RdCtpLy7upTtj&#10;hjRSXb3OBgdyeB1r8qPAf7S2qft13Pxf1Lwj8PvEXjr4k/GGxuPCFjcyWvk6F8PNAfdDGk10wx5z&#10;BmuHCAhmEeDkMtfT37aN3P8AtzftUeG/2dNLaRvB+g+R4o+I0sLMgW2QhrXTiykYaYlWIzkKUYcq&#10;QPsjw94fs/COi2+m6Xp9rp+n2aCOC3t41ijiUdAFUYH4UAYXwC+GH/CkfgT4L8Fm8/tE+EdBsdFN&#10;15fl/afs1ukPmbcnbu2Zxk4zjJrpXuleRVXduJGDj7w7/h71LIVaBvM+RcfNzjH41BDKxnOISNyD&#10;GeMDnGffrx2oAmmaTeoRV5zlj/DTncRx7pMcdwKjKSTSDcfLjUdFPLGkaxDyBmkkJXp04/SgBJL+&#10;MAYbv34wO9OW5Mk37vDqOpz0/HvTDZrJL8s0i4HIVjUVyCkqRx+dI3chsY/Eg/4fmKAItQa4vJkj&#10;iC7VOWyMEDOOn9TjoTU8Gkw2Vx52W3YwS3JNMjeayJYxttbk7nXH54H5k1U1TVplQeTbtI24bdsm&#10;4ZPp2z3xg464oAv3OpCP5Y13SHnBGM/h1/pWB/YN5rmpNcXDItsp3IA2Fbk88fTPvnrTrjW9YjM0&#10;UejM0ZJXO/7xPfPfNaEdtfaxFi5X7F/sI25cccf5/wD1gGfq2i2Nlb8edNIModrYyep56ZHp/hWh&#10;4O8Jp4Tspo1kaVppN7Me3GAKvCGDTLZfMZdq8b3Azyc9frT7q8VLBpo2VgBkEHINAGXfNcavqLwR&#10;7VjhYBixxx/9erek6QltGG+Zl/hDHOfc/wCHamW5kmtY5Am1pACD6nHH+NWVd2hWOP5S2SGPRFz/&#10;ADx2oAW4nFuvlx/u+OCE/QDuev5VEmjrPH+++82OAeg9Cf4vqfwxVpLdUcNlmZRgFjnFR3E7OSsY&#10;Y7SAxXr9B/U9qAC5uodItct8qjpz1rHsmn1aZnCjk5BPcep9PbPp0x01l01X+aY+Z3Knlfpzzx9a&#10;mWdRtWMbs9AOwHFAFK30bzVzcD5jg5Dcn68f1PtitD5Yk/uqv6UMu9cc8+hxUE4EgWFOq478KBj8&#10;+3BoAqm2+3zedMzLHAdwOcA9+R6c1zPinWJPE94thpsfmbDksMeuMj/Z5rU8TamZ4G02xTz5rjKk&#10;59epJ9P51oeFvDkfhzTVVhG1xj97KBy3fr6CgDO0f4Y2Nhtkmaae46s28qv4YrZg0K1tlZVRl3HP&#10;3zx9PT8Ky9V1+4vSY7WN9u7AcHr/AJzWPcHVVkUwxXUzf7JwA2PXPbP40AaHiD4e6RdSedcyXEe7&#10;jKycfTp/KrXhrwDpfh64+0WiSGTld7yFs9jWbpvg2+1uPzNSuJrdcn90pBY9MHPI9a6aTULXTdsL&#10;SKpGABn+dAFO98X2en3q228tMzbcHPBJHX86r+KPFcmh2vmJt6gfOuBg+nP/ANbr6U6Lw/MbuaaR&#10;keOZxIFKBmQc5HPfkiuB17wJr2r+IWghW4W13f66UcAce/8AnFADrbXNP0W01JNNsbHT/wC1rt9Q&#10;vPs0Qj+03DhQ0rerNtXJ6nFfNP8AwUV+FsnivTfh7q3/AAsax8G2Nrq8n2wy6o+m3F3GyoQIGxta&#10;RQj43EAbs57Hpv8AgpRf+Iv2Xfgba+KPDuqT+SbprC/mNukstv5sTiGVFKlcJIFLbjyOBya+Zfjj&#10;448MaB+z7oPibxxCnxSvtexeWsOpXraXNFZTSQPKluseWULiL5QSVZywO0FSAfT2iWC2Gl28KmWR&#10;YEEaNNK00hC8As7EszccliST1p2uW+tXGg6h/wAI7pjaxriW0j2NnuCi4mCkopJICqWxkkjA71zX&#10;wd8e+G/Fvwo0PWdBNxYaHqMa/ZYb+9kuJoGZiDC0spLyMr5UEklsDGRitH4I/Br4ial+2ffeJ/EC&#10;6hovg/QdM8jRLcXLLFqLzqAzlVYBhw5ZZFJUrER2NAHJ/Bz46al46+G99qniHwrrHhnVtFd7e/sr&#10;qAw75o1y/leYQccjhsYJxk9ap+FvjBqv7Q/wr1nXvhR4fn8XappVxDavptw32SRXlbaCc8EBfnPz&#10;ABeSw6V9gfGj9mrQ/wBorw9pOk+IJL5dN0vUIdRlht3WNb0xhsQy5UkxtuywGDwMHOTXQfCf4WeH&#10;/g/4fs9F8M6Ta6PplrbrFHDbxj7q8gMxyzY38ZJJLMSTmgD5qk/Zw+NEX7PWk6o0nhaH4iW88k+o&#10;aQnzWNxCfM2QiUt8jgeVkgsMqeSDXOXl14q+A3wxu/E/xgj0PwzYrcWdnC9iZLgebLbq0gYIZCAJ&#10;/NQMSB8o5OQT9wzsJD5Y+/w+Pof64riv2gP2e9B/aR+DOseCfECzLputRIrzQELNA6OHSRCQQGV1&#10;B6EdQepoA+abbdLrcjIFYbM5PTt7/wCNTX17dWjLuks4/Mbam99pY+gzVz4t/szfEjwr4p0Xw78O&#10;YdJm8IJFZWs+oahdj7bZwl5UmwzOSzRxLCwYxsWZzwcHC/H3/gnXN8a/CHgCx1L4gTafe+Gbhb3V&#10;7ux05QdSuEVQkkKs/wC4YEOcnePnPygACgDiNW+K6+GPi/4R8I2unLr+ueKtTjhns1mMUcMGHdt0&#10;gVgrsqPsVsBgjksoUmvr670DR/ht4Zj0nQdN0/RdLhZ3js7G3SCCNnYsxCKABlmJOB1JrF07wz4L&#10;8K+N5vE2n+H9MtfE1xZpp0uoxQKs0kKMWC/KABlmOcAE8A8AAXL6w1DxVM22GSOEAnecY9h16mgD&#10;L1P4iL4a08w6a2Xud3mtIuWycAYHTsfXqa9E8FWs9p4Xs1ulC3DJvkHueea8o+FvhW48VePftUmP&#10;sOlPufOCHfBwuD+fTtXtbHav0oA5rxzdNFG23sKsW8d0dPkht1jaPaAMsSwOOecc4/z6Vk+NpWlg&#10;ZscdM1q+AfD1xoNjMbmUySXDBgM/dGP/AK/6UAZdv4FvNSmkW8ZoYyPlKODzVP4d/s2eFfhp461T&#10;xPp+nQr4g1pg17ebRvnIRUBz2+VQOMZ5zySa7xZNzsv92nUANliWaMq6qytwQwyDVHStKsNAkuI7&#10;G1ht5LmQ3M/lpgzSEAb3PVmwFGTk4UDoBUmpamtoAq/M57Cq+mLJJdtNM+35eFz1oAuXSsxA+98v&#10;r19fx7fjWb4hSO5hjhkbLTZOEzznjH9KNX1tY9QWBNrbuM5o81UnhZo/OdnG32PHPfv39VoA8z+M&#10;P7Jui+P/AATrcfhiO08L+KNaMLT65ZQeXNO0TqSJCpG4siGIudxVXyMkV5J4G/ZM+Jnw0+FfiLVP&#10;GWu6D4q16xtzdadaaZAYFnZYyTAWYKMs4AViOc84r6h1fxRf6Q+2PSXkjyFQq3B9BgCsvT9K1Pxh&#10;qcjalFdWdnt5TdjzCO2O35UAfFfwE+Pt/wDGHwbdapfeHr7w5Np9++m3VvdKflnRUZwrYGcbx1AI&#10;9O9eg2mvwzj5mw2egFfRHxm+HPhb4rfDi/8ACepyLb2OoBEdraQRyRsjKy84II3KAQwIYZBBBIPk&#10;Hw2/YC0j4RfB3xZZ6N4w1TXPGHiGFvI17WpxKtrciNkgO1R9xSykg7icdulAHLyXzXL7YcGpRDNs&#10;T7vvz/Kuf+FfhL4m+CvDt1afE6x0aHUre7kgtL/Tpd0WqQpgedtA+XJ6D5SQRlF79KbyNR99c+ma&#10;AHJHsWiZxFEzGqNxrqw9AD+NeaeOv2hIfBPxQtdF1ZYLHS721SddRmm2ojMZQQwxgKPLHzZ/j7AE&#10;0AeiXmqdl6VliSbWL3yYcbsbjk4wKtzaZFd6Ul1a3UdxFJH5qSIwaORSMgqRwQfWrHhLT44LEXH/&#10;AC1k3Bm9s/8A1qAPlH/gsP8Atnx/s2fAJvB+i3Lx+L/HFu9tAYz81jZZCzTE9iwJjTvksR9yvAf+&#10;CKn7Adn4hWH4xeMbMTQWs5XwzZToDHI6EhrxlI52sNsfoys3UKa8H/ax8aX/APwUb/4KPtpOhTed&#10;p97qUfh3SJE+ZYrOFiHuB0yp/fTH2OO1fs54A8AaZ4B8G6Toelwrb6bo9pFZ2sKABY441CqPyFfU&#10;YqTwGBjh4aTqay727fp95+2Z5Wlwvw1RynD+7iMUueq+qi/s+X8vyl3Nh9SjXvVefVspirwgRR91&#10;fypsiIFI2rk+1fLn4mUbCFpDv4+bpz0+tWG0uOdt0m72ANWIseWMU2aXHA+lADFjh09Oy5/Wq9zq&#10;+HCx/Nu4FPaw8+ZWcttHY4xU2yK0Tc21ffFAFT7Pd3RG5VjXPPPNWx5dhFjp/WqsutguyIu49jmq&#10;0Ftcaq53M0canBJ6mgCWbxAsZ7VCUutS+aNdqHuTWja6fDp8WPlPOdzAZNTpKrruVhtoAqWmixwt&#10;HI24yrz97jNWZ7fzx1I55qrNdSXjbYlxzjNWoozBBt3Fivc0ANR/O+7wvTPp/nFSqoQYFVtN+aNm&#10;7bjVphuFADS5I+X+XWq90LhnxGsfrkmrQ4prsVH3c0AZ3k3xJ+WP8+lUtZuGiiWKRkZs5OB0/wA5&#10;rcjld2wY9o9T3psohRsuI93uBmgCHQrX7JYBfl+Zi3FeD/8ABUeAJ+xX4m1BeLjR7rT722OPuyLe&#10;wKPfo56YNe5N4g/0lY1jHzHHWvCP+CjU8njH4beFvhvb/wDH58TPEdnpcigcx2scizzSA9tmxMn0&#10;NAHv63hmgTH3mUE0kFu3Vsbj39BVhUWCMeijFQJcecT+I6UATRIqgsvzUyOVpLpwF+XHDep4p7uS&#10;o+X73bPNQXVxMh2xQ7j160APvITJ/FjinWiLFEAvXHJ9ac2IofmO7jnNCzr5W5dvTOBQBDcagqNt&#10;H41VbUmtHA2jDHNWFi+2R7vu7gfzzio7bRdt0sjOzBTwpHX60AWZLrbCjDb8x79KkdWaP/azmor4&#10;D937ODU+8eooAr2Wlx2ZLfekY53Ecj6VYVwxqG6uMDavzM3pTQPskX96STtQBOUVGaTChscmq5vT&#10;cblh+8O56VW1KRreHBZix7Zq7aQLbW6joSMk+poAq2ejlb1ppjubgrz3960CcCoZbtY/eoZ7l5F4&#10;VhQBOJ1lJUfyqRRtXj+VQW8PlqM8dzmi5vFjHLKv/AutAEzxLIQW/hqnbaer3ry/MoVvlHrTZL1m&#10;H7tGkWnNcXMqbVgZc980AN1xmeJY0Uli1RWfh8mI+c2HJ7HoKv28Ato/mOW6kmmpe+bPtVdy9z6U&#10;ARxaJDC+5d2e3PSmvpfnT5bIUjHB6VPdXDRFRt+979KfE/ygdDjNAH5f/wDBwv4SFj4j+F+rRpJt&#10;uLXULN2L5XKNA6gDrn943PTpX1n+wn8QdL8Nf8E3/A3izWrqOPTtD8N77iWMjCJbF0wPVv3YXHUt&#10;x14rxL/g4H8KnUv2ePBetCPc2l+IDal9oO1Z7eQn5uoBMK8d+PSvNf2UPGLePf8Agm38MvA5m/0P&#10;WvinB4b1CJQS0lq0v2x1Kk/MoMiE44xjPOa+kxHv5PTl/LJr8z9gzb/afD7B1FvSqtP5uf8Amj7U&#10;/Yk+H+pyeE9X+JHihG/4S34nTJqc0bgA6fYgEWdqOBgJEQTwDl+ckZr2awtpNhLYHzdKmt02xr8u&#10;1VGAvGABTmlZl+Rfoa+bPx8kCL/dX8qjigAfcV5wPzp0kjRW27+IL+tV9OlkuI9zKVU989aALlNV&#10;twOPw4ptw2E296bErFAfm6Z5NAEhBJC+mCTTqiRWMnIYD60+RvLj7cdzQAo6n9KztY8H6T4i1bS7&#10;7UNK03UrvRZ/tVg93brN9lmAIDqD0I6g9iARggEXGZlUfey3QE804/u0+Zmyew70Aan/AATs+PWv&#10;WHwlHhL4q61/xWGm6td6fpc2p3g+2+IbWMqVlXed8pBcjdySu05PNfQnj7SrXx/4F1vQ5G/0fXLG&#10;awct5igJLGyMcxskmAG/gdW9GU8j4v8AGXwf1DxH8afAHjLS9aXTNS8J6krOt0DLZm2f5Zi0QUl3&#10;8ssowV+/nPAr6J+CH7d3w3+PXxT1fwP4dvtUutf0OW4W4il02QRbIHCNL5qqYwhYgLuKknjAOKAP&#10;LPgb/wAEj/D/AMIfhh4m0L/hMPEVxdeJru1ujfwKLWW1EEok2qAzZ3jKsSx4Y16b+y5+wd4X/Zjs&#10;7+T+0tY8YatqJjMuo686XEsYjEqoE+X5cLK6nJOR6Diva5rkIo2bWOegPP4Ulu7XUEm7GGJUEdOn&#10;P65oAZZaZFYWkdvDGI44du3aAAce36Y7cV8J/Gz4aeHf2Xf2w/Enii6+LGi2Nh48YXdx4X1C6DXU&#10;dw4H77cz5SPKkISMbWKDhRX3qo2qB6DFeaftJfso+B/2m/Cslr4o0z/Sodk1tqtn+51CxkiEnlvH&#10;IASdnmyEKwZcsTtJoA8Toryn4BftP+FfjH4m8QeG/Da63Ja+EysEN7qI/eX8K/Isrbjv3kqchxk8&#10;E4JKj1JZVLk7hjAoApr4g0+fWJLGO8s5L+Bd0lssymZOhBZc5HBHUd6vMrOuDt/LNYn7Nv7MvgR/&#10;2y9X8aarq1vP4j13TDFaaNcyRjzMLGjyxqTvZgkX8PADMa7LRf8AglH4M0T4nWnihPFnj6aazvkv&#10;xZSahE1q5W9F3sZfKyUJHlkZzs4znmgDgPgf8Q7z49/HfV/BuheHNdXT/D6zR6l4gvLd4bGC6jZR&#10;9nB2nczBiQcg4AIBU7h6d+w5+xT4j/Zz8dePvE/i7xX/AG9rXiy6McEdqzC2t7VTlH2vysh4Xbkh&#10;VQDc2cj6NhtfLaT5VjVmyAnGT3J9zUiQKj7vmLEYyTnigBY08pAozheBk5p1BOKaX/u4b8aAPkf9&#10;uHxD4m1v9p7wJ4chbVLXwnHp8+o3Mtk1wiS3IkYIk7CIwsm2IgIXDHzW6cbo4LVYo1+XnABzXs37&#10;TnwCtv2pPg/rHgq9vbnS01aNRHewLue1kU71cLldwOCCMjIYjvXzr8XvgB8QP2RPgL4dtfC03iP4&#10;ravDqzPql3Lp73M32HKkrgTlo9q7gpAkyeNq9aAOpVdopAd4/Gqekayut6Ha3q293ardRrKIbmIw&#10;zR5GdroeVYdwelGu67aeFNAvNS1CZbaxsInuLiUgsI0UFmOAMnA7AZoA4/47/Hqz+BGj2d9d6PrW&#10;sQ3E2y4bTrYyrYJujQSSt0XLyxqq5yxJwOK63Xtf/srwjJq1vBNqCvZveWcVuu979QpZREP4t2MD&#10;FaPwI/YH03xL8UfFnxI8Ta/p/ivw78SvC0ek2djaxmGNLKfY7AyKxLnbHEVkUqcsxAGFNdZ8Sf8A&#10;gmv8NPHnxR8K+Lmm8RaXf+D7eytNPt7LUR9mWK0I8pGWRHJ+UBD8wyo55ySAbn/BPjwT4t8G/s52&#10;cnjaaZvEGr3U9/LA8t0wtUdzsQLckvHwM7QFUbgAO59ovJ1Vo8kqN3JI47f5+marwuzRZVVijj+U&#10;c7VA7D2A9uuO3Squo6nDDdQx+czuHA5Ycnjp+nP/AOsAHiv/AAUT8f8AxI8M/Bq1sfhbBGmu61fx&#10;W0mpC7jil0uIMrmREcYcEAq3oGzg9vG/EOoax44+Gnie38I2A8a61obx6TqMW/yFE8ojD5bABZUl&#10;EjKhGACMqRx6X+2z8D/iR408a+HvGngO/uLy28P2Vwmo+H31B9moBQzxiCLIhMsrMY3kkOUVYyoJ&#10;Xaei/Yd/ZOT9mv4YTQ3dxdXXiDxXeSa9qst0FaZJ3WP9yzKBuCHPJxyzdM0Aa/7EHw78QfDj9ljw&#10;j4f8RadbaTqmm2zxXFlBfz3UMA8x9iLJLJKxUR7MqH2A5VcKAK9gji6bguV+6V44pqyR6fBFGzBV&#10;VQoJ9hToJzON2xlXtu4P5UASV8O/8FNfEFj8APjL4I13wf4IsdW+Ivj6WTTri8e6MP2m1hEI8oru&#10;xuOUw5GECHOcjH2lrWpvZr5ccbSNIMDB6Z4r5B+K/wC09/wuX9qHWvh3HoNg9v4Bto7qXVi5kmW4&#10;lWM+UAY8JgMejnO3pkEAAd4emu5bC1/tKO2ivjEDPHA5eJJOpCswBYAkgEgZ64HStSqdpbeTd85z&#10;tPX61c53e1AEN6dsYb+6aTT5PMt8+5pmqShIsUmjndZf8CNAFrdg4/lRTFg2k/M3NFAHs37CH/Jj&#10;3wa/7EbRP/SCCvVq8p/YQ/5Me+DX/YjaJ/6QQV6tQAUUUUAFFFFABRRRQAVyfxQ+A/gv42iyHjDw&#10;roPiYabv+yjUrKO5+z79u7buBxnaucdcCusooA5j4a/BXwf8G7G4tfCfhfQfDcF0Q06abYx2wmI6&#10;btgG7GT16Zrjpf2EfgvPK0j/AAs8Bs7kszHRYMknv92vWKKAOV0j4HeDdA1zRdTsfC+h2moeHLL+&#10;zdKuYrNFl0+2wR5MTAZRMMw2jA5NXfGHww8O/EHUdJvNc0PS9WutBuReabLd26zNYzAgiSMsPlYY&#10;HI54rdooAwfiD8L/AA78V9Ih0/xNoel69ZW1wt3DBfWyzpFMoIWRQwOGAY4I5GTTvDnwz8PeD/Eu&#10;s6zpWi6Zp+reInSTVLy3t1jm1BkDBDKwGXK7mxnOMmtyigDn/B/wn8M/D7XNY1LQ9A0nR9Q8QTfa&#10;NTuLO1SGS/kyx3ylQN7ZZjk8/MfWneFfhZ4b8DjWBo+haXpY8QXL3mpfZrZY/t8z/fkkwPmZu5PJ&#10;reooA8l/4YM+Cv8A0SrwD/4JIP8A4muzi+C3hGDV7HUE8NaIt9pemf2LaTizTzLaxxj7MhxlYsEj&#10;YOK6eigDjdJ/Z48B6Dp2g2dj4P8ADtpa+F7l73SIorCNE02dzuaSEAfIxPJIwTWHr37FXwi8U65e&#10;alqXw18E32oahM9xc3M+kQySzyOSzOzFcliSSSepNenUUAcbp37PHgTSNI0HT7Xwh4dt7Hwvdm/0&#10;eCOwjWPTLgsWMsIxhHLEnK4OTWlqvwp8M674+03xVeaDpN14l0eJobHVJbVGu7SNgwZUkI3KpDuM&#10;A/xH1NdBRQBh6/8ADTw94q8VaPrmpaLpl9rPh8u2mXs9usk9gXAD+U5GU3AAHHXFa2oafBq1hPa3&#10;UMdxbXUbRSxSLuSRGGGUjuCCRipqKAPM/D37F3wj8J61b6jpvwz8D2d9aOJIJ4tGgDxMOjKdvBHY&#10;jkVtfE79njwJ8ar21ufF3g/w74luLFDFbyalYR3LQKTkqpYHAJ5wK7KigDi/hl+zl4B+C+p3F74R&#10;8G+G/Dd5eReTPNpunx27ypkHaxUAkZAOPapvih8BPBPxtayPjDwpoHiY6bvFr/aVlHc/Z9+3fs3A&#10;4ztXOOuBXXUUAcb8Mf2d/AfwVvrq68I+D/Dvhq4voxFcSabYR2zTIDkKxUDIB5wab8YP2c/Avx/t&#10;reLxp4U0XxELPP2d7y2DSQZ6hH+8oOBkA4Peu0ooA5Pwx8B/Bfgv4c3HhHSfC+h6f4ZvInhudMhs&#10;0W3uVcbXEi4w+4cEtknvVPxl+zV8P/iD4A0/wrrXg/w/qHh3SVVLGwls08mxCjAEQA/d4HHy444r&#10;uKKAOH8D/sz/AA/+G3gXUvDOheD/AA/pug6yjRahZRWa+XfqwKlZsgmQFSR8xPBxXPp+wh8FonVl&#10;+FfgNWU5BGiwcH/vmvWKKABVCKFAwBwB6UUUUAFFFFABRRRQAUUUUAfDP/BSsZ/4KJfsrdv+JZ41&#10;/wDSbTK6qKPIDN83HHtXK/8ABS19n/BRH9lU/L/yDPGvU4/5d9MrqknX+J4/oGoAkAxRQDkU15lT&#10;qfwoA5f4vfDGP4qeE5tNa5ms5HBCyxSGNwD1AYcr9RXhugf8E3vC/hpbhpIYbxbhPLaO5keZAM/e&#10;AwMMOx6jsRX0w0yunysuT2zyaatqv8X3uvBxigDlfhn8MtO+HmjR2un28cMcaBFCRhVAHYDoB7fn&#10;XTPKI09W7eg9f/11wP7TfxVk+D3w6uNUhilkMMbSMI/vbVxkDsCdw57AGvC/DWu/Fr45aLcS6Hbp&#10;c299b/aNOmihmuZIVYxvGJI1LqDsMqnGRlcjjigD0T9pH9q/Q/gtavG8y3WoTAmGKMb5JT6KOgA/&#10;vNwMYGTXm+i/DX4rftRapfJo9xdaVp0ypNavaQsLwKPmBlLMBHlWCldwOYxjgkH1T9lL/gmp4i8Q&#10;eNR4g+IU1xqF4GHlzXMYWSJc7jHAhOIgTyzAA8DA4yPvz4e/DjTfh5o8EFjaCwt7WMqkKnIXPJJ6&#10;kk+pJJoA+bf2Ef2G779lXw7calrt7JJql2kgWF5vMl3yOrSSuQSATt4VSepJJYmvWP2u/wBrzRP2&#10;R/gsdcvlfUfEGpj7F4c0K3VpbzXb9hiOCONQWPzFdxAO0H1IB5P9rL9t7RfgX4xsPDOh6TfePvih&#10;rUQOieEdKZWuJTn5Zrl+RbwA5Jd+ykgYBIy/2aP2SfEEPxVl+L3xq1HTvEfxVvITBp1pZIx0nwba&#10;EY+zWStnMhyQ8vJYnAJyzOAc7/wRS0iz1X9kH/hYV1cLq3jb4lavfap4n1AgNO9ytzLGkLnJIEaA&#10;FUONvmHAGa+xAcivj3xp+zh8WP2L/iTr3jL4A2uj+LPB/iy9bVfEHw61OdbLZeMFElzp1wcLEzgD&#10;cj/KMcB/lCenfs4/t3+C/wBozxPceGbpdU8EfEDTxi68H+JITY6pHxkyIjHE8Z5IaMsNvJAyKAPc&#10;pY1kA3fwncM9M0RP5kSt/eANV7q0VVVUjUtI23LfdXgnJHfp0qSKyW3GV3NJj7zMfmPvQBNVcM4k&#10;8uMliDl3YcL7D3/z9Zo5N/Hy7l+8AelAkTzWXcvmYyRnnFAFeaC4aT5JFVccn3+lOsrRrfmSQyNj&#10;A9hUi3MbS7BIm/8Au55/KoJWuHeTYrBVPGSATj0+vuRQBa2Dnj73JpkVpFC+5Y1Df3sfMfx6022t&#10;FtlGM7sYJyTmleJbgK3UHnmgCPUtVi0yAvIRx/CCMmmaZrC6patMsciKv97vWVP4eGo3WWjZh05f&#10;ao4z+XPT19q23RbOw25wqJtGeT6D60AYviGKbVotqyBVznb7dz/n398ampQLHpMkarhcABV+tQWt&#10;pJIV+T5T1JbGBnB7ck9Pp+NXr2aOGBjI21fXvn2oApRXLCCFRlFVVUYGcZGPz9B2HJq9aK6QKH29&#10;OAB90env9agt763AbMsa8jhjt6cZwee1JcX8crBFmjjjP3pC+M+yn19+1AFqUFomAOCQQD6URqqR&#10;hVUKo7DtVWTTobho8LmMgnKnr0xz1x16USaaIk2xRwsp672Ix/PP40ANnuWuZNkTMQ3I46j16dPc&#10;9fQ1Yij+yxZILMfvEd6hsYZItwMS7WJDOz/O2OM4xjHoM9Ka+lR3E2GhVYlPB3fM3+A/HtQAzVPE&#10;MenwtmOdm6YRQzZ/z61jQazda25jt4ZLfdld0oOB19ueQO/J68V0UGmwW33U9QMsWx64zUzSqi5O&#10;euOBQBl+GvDf9hpJJNIs9xI29pdvPv8AQVNq120itFG21uh98j/PFU9Q1+Wafy4Avl9CzMF/njH/&#10;ANcU7TrBpGZwsc3ABPnbV9/u5yfXPt+ABX0HRrhJV3Sq0R5YdOOen9T74rdeSKyX+Fc84HfoOB+V&#10;Lbx/Z4MN1yScc8k5/rWPKn9sXyn7xUkKS2CB6464GPrnj1wASX/ifCbYYZtzNtVmX5TUcNnbWbLJ&#10;NHJNMuXztJP1x1/HGKvf8I/bmPaQ5Pc7jz+HT9KsWtjHYhvLUqG5IyTQBjRaxfa7PttVezVTy0qf&#10;eHtxWrptvcQK32iYTMemBgCob7WNq/uNpb1c7MfniqUmtXrr92EfSVP57qAE8eabpfjDw5eaJqen&#10;2msWOpxtb3FncxCaKdD1VlIIIrMg+DfgvStN0CGbwz4fb/hG4RFpnm2UcjWACIn7osCVO2NBkc4U&#10;c1qaXbSRzeYgWSTByQyts/X/AD+tN1DTJLyYSXDeXuO3lwAo98dvyOeO+QAfPXx5/wCCf/gz9on4&#10;12PifW7rxBLpenwRRxaFbXJt9O85JGYzMFGcsGC4UqcKOegr6H8PeH1Rt9wfNli+VQdzbeMdT1I5&#10;B9+5q/b2NrokMKbWbZ0ZucepJ6Dv+FC6zbWsP7yRV3MTj+IAkkZHXkUAPkuVgkhURvGuSMBfboAO&#10;vrx6UsAiil3CRSuMD5unT/Afl+eVcPc6tJLLaozqMqCTt3dcAZ7cAn3656DEXwTqV0rXFwjtcZO1&#10;RImR9e2Pz/CgDe1eO6vNTg8m4hjiznJXfxz+GeP/AK9cjqvjXWBrFxDa/bJo4TtGyInj14Hfk1ta&#10;XB4mtSVaCBVyBuym7A/H3roBcymWOFWj848y7QPlHFAHnb+Lry1Ba4jmjZj/AMtFKkn8a3fA0Ufi&#10;dLia6/eRqNqjd90+uK1/Evw+s/E1uoupbpmj5DK2Cf09v5+tWND8I6d4Ns5jaRtGrDLM0hY/maAK&#10;snhaxlvY9lrb7VkAx34Ld/8AgJPvx6Vm/Ezxrb+GbNrKFWFwRvJBwqZB7+tdFpy24ge93IygF/kz&#10;tXryvTORjnHPXvXjfxe8ZW2papJLuDKyhVyNvQUAdd+znK1xpOqyc+Wbv5flPzfKM89PTpXo0gyK&#10;y/A1vFb+E7DyY441khRyETaMkDtWs33aAOf8YwRx6SQ23dnNZvhy71bxSjyQ3q2sNu4jKeXnIxng&#10;/wBKd4igufEGpfZLfG5gSSx4UCuitWtPD0ENorbOAFGCxY/gOtABGZ9Ks5Gnk+0NnjYmDWD4i8YS&#10;24WNUk8zGdoU5rq3fYhY9FGaqWbRXEsl18ucbCeM4HrQBh6Bo95qscN5NJ5QJ3CNlO78af4u1X/h&#10;HrKSTzfmOAMDGTz2/Dr7itO58R25G2GQtIf7qniuR8farBeGO3+aRlZckjucZ/PP6CgDO8MPqnjD&#10;WN0LSwxrkm4KEp9PQ59K7nVNRtPC1pFLeFnlx95F++Rjt09Ks+G7H+zdMWEQ+QqklV45B55x37fh&#10;mvOvHeqX3i7WYdLRZFd5jEpAA2jPJ9OMUAbz/G/T2m8uO2uJWXkheSPyrD1/4t6lqN3t021vI0YA&#10;BFhLMT65xXXfD34c2nw+09vLZpLudR9pmZid5Geg7Dmt211CG8RnjbdjgnBGKAOR0D4WyfblutUu&#10;o7rcNxhCkAMfU55/KtPWtFg0ewh8sxW6iUbSB82cHgE9Pr2rQbxNBJfw28O6R3fa2FPy/Wsnx9p+&#10;qatbrDbQedHv3fKyr+pOfXtQB49+3N+zLf8Axe8O6Fr2i65NoPijw3eLFBcqzMs0M7LEY9pJjL7m&#10;XazowUFxgbty+HfGDUvEH7NHgjQb/wCImk3KS3wjt7i80sRz24l2AsSC4YY6YAyT93cOn2d8UvL0&#10;34U6mbhordvKXbMx2pbTF1EcpJOAEcq5JOBtycCrOs+JbPVtNaP/AEe6sbyIqdyCSKaNhznI2lSD&#10;05yD+BAPj65+A/jr9onwnp//AAhvl6HoesQLcHXL9WhZ0JQhRE2JdrIW+ZVGSMbkzvH0Dpv7Enw8&#10;tfhVp+g+INF0/wARXWn2D2kmtXdsi6hI8kflyTLKBujcgnaVOU4wcjNeleD2sxYRx2arFDboIkhj&#10;i8uOFVAAUADAxjoOmas61dQy20luzMpPBGw8/j0/GgD4d+PfwxH7GGgabb+FLXxf420nUHdp0x5x&#10;0yNBGkSgIAFXysKAsYUmJmZ1JxXgP7ev7aNr8If2B7rXNHkmg1rxoraNpccjKs1u0yt5kvysfuRb&#10;mVlJGWjPQ1+kuh3GmR+O2ivJd0kU4WzIBYE7vy7D86/H3/g6lsNQtP2lfhtI1vcQ6PceH5/s7kxe&#10;TNOs4EpUL8+4IYAS/GNu3oa9TJ8PGvjIQntv92p9p4e5TSzHP8Phq/w3cmu/KnK3ztr5HIf8ED/2&#10;YDqmu+Ivitqlr/o9ip0XRmccNKwDXEg7/KmxAR/z0kHav1CjjWMfKoH0r5//AOCbOkWOjfsN/DW1&#10;0cRNBJo0d1M0ZAzPKWkmz6kSM4P0r3M3n2EbW4b3qc2xUq+LnN9HZei0M+PM5qZlnmIr1NoycIrt&#10;GLsvv3fm2XZn8tM1SjMlzNw3y55qK41tZF207Tr+JFKqwLHrnP8AhXmnx5e3LbxqPwwO9NGCmWGB&#10;tA57+tCw+f8AM/4c05LVUbcOtADJrjYNqqw9OKgawkvWjaWQFBztAq4HVz9P0ptxIyrheWoAbHZQ&#10;Q/djjX8KSW+jgO0Dd7Col01XUtIzA59achgshkZ6dx1oAjVJL75nbZGpzz3pzL5/7uHCRjqQOtI0&#10;z3zbV+5/FjjI/GrBMdhB/dRaACKJLSPjv196WV8L3qG2ud4LfJ7bm2nFPWfJ/hJHQ+n4j/61ADo5&#10;Ai/KrdfSk80g+nPp0qTPlxZ+9xn60IuB83UnP0oAieZlLfewoz0qWKTzF+6w+tNmuEt1yzYqOwu/&#10;t0JfGAGwKAJLpzHCxX73biud1a7kUFmbLGtW/wBZjj3KpO5cjp1rHhtW1vUiu77vznP1FAGr4e0j&#10;7PbiSZFM+4kHuorwm5H/AAtz/gpXBHxNpvwl8MGQ8Z8nUdQOAD2GbYA+vFe5fEDxzpvwx8D6t4h1&#10;ib7Ppei2sl5cv3CIpJAHdjjAHckDvXkP7CPhC8m8E698SNaha21z4ragdde3bk2dnytnDnqcQkNn&#10;/bxgYoA9tuPMnkMa4HGcmn29utqnq3XPrTLeRpJywX5eeaWRt10v+6c0ATkZxS45prSBDz/+qkd9&#10;y/Kd2T270AMuR5qlf4e5p0dqqQhdoHGCaUR5xuACr0ApXOG4+8aACNfLiAX8qV22rQPkTnsOtIUW&#10;Tn+RoAqyQtNMMv3BxinyWrTAMrBanWJUbNKDnpigCpJA1su5TmTB5qW1iZI98jB2IznFPwSNzfw5&#10;/H1ouXKRHaO3rQBUtQ15f+awG1QQKtzKrryQKh0qJo7X5l2kk/jTprGJ+W3fL70AJ9mU/wB0njr7&#10;1K6AjG3mlRAIwFzjPekQMq9Pm75PWgBZFwo2/KO+Owqqtik9wfMUNjqPWrnVfemRRbW3eoxigAVI&#10;7ZcKqqPQCo5L9Y/4HPbpTng8263H7qjFS7xv29/5UAUcXF+p52r71at4FtI/5n1qWqOpXO5hEM/N&#10;7UAMub4NOoUFm3dqt2alk8xm3FvyqHT7GOL5/vN65/z/AJFec/Hj9r3wd8BpV026upda8VXeEsfD&#10;ukp9q1K8kb7qiNc7Af7z4BAOMnigDyT/AILR2EN//wAE+/FkkkYd7O70+aFs/cf7ZEhI/wCAuw59&#10;a+Mv+CLuga98Uvipoel/Y7ibwj4F1a68SXU+CYkuprRIIVOflDbolYAAsQG6AZHvf/BRnw78UPiR&#10;+xP4y8WfELULPwXotmltJYeEdOKzSTO13CsZvbg5DMM7hHHhc7ScEEVzX/BvBcXK+FfiokhK2K3e&#10;mtDkAKZClz5mD1PAj47cetfSUNcmqeUl/wC2n7Blfv8Ah5i0/s1l+dPb7z9IWX5jgDOBjPalVFiX&#10;9STSB/Mb5fujqfX2okVn4+XHr6V82fj4jTAhgVPpjFCSrjAGMdvSnEeWm1RyeBmo2gDEKQzccsWo&#10;AJP3sijt/n/P51N0FRgR2iZ6DuaRZzLHldvIyOf/AK1AC+cAm7n39qZGzXD7sY2+vb/69LEGdlLL&#10;kcnrwKmoA4343az488IeB5NT8C+B7vxte+b5MkcD/wDHr8rMGMY+eQfKRtTnOOQSMnx4+JGqfs0+&#10;DPAOqeKfDmoMPFkUK6g9thY9HuJEX9wfMILSbmbK8YSN2yduD4b+3D4dh1z9oH4V2a6f4mtdR1W/&#10;jig1a2R5rZFWUZ8uIB90se8udse4BkOWwFr9WlfYqhvvY/OgD88/CH7Ss2v/ABzs/Ct9oN5pNj4g&#10;0KHXdAu51fzNRhdSzblxiPGHHJ6xnn5gKufHf4gW/wCy18NNc8ZeG4dM0LxBJLGRdQW1vHLdyNIC&#10;+d67ZH8vzSA+cnsScH1r/go7+0BdfBk+DrfTfC+n3U3ie9+xXXiG/gb7No1sjISJJVwY97PlQx2k&#10;I5ryf9qX4mXXwa+BmteKrGx0/UL7SDBJax3cfmwrK08aK5Xvs3bsd9uOKAPuDwXqFxd+BNEuNUt/&#10;L1S4sIJbyORFDRyGNTJu2jGQ2RgDGelaS3Uk27H7sKcABD8v1PT9DivO/wBjTxhffFL9lv4feI9X&#10;le61LVNBs57qaQhmuJ/KUSStgAZZgTgDAzxXpln9x/8Aro386AI1Mu5cs/B6bOP51Q8WeLI/D2ny&#10;urRmVULLl8DgZ564Hvg/jWmdPhJ/1Y/A1lX3gDT9TjuFn+0N9pR42ZZWVgGBBwRypAPBGCOuc80A&#10;fBH7Ofg7Worzxlr2v28NnqPibxHdam6eXCrqrbQQWjHzLvVyCTyu04UkivVktwg44+leW33gPwH/&#10;AME7/AfifwT8YfGc+ueGfFTzp4TttOtrl9Us7d2cTM7gCMMm+Jwc8PvIByAON+FXxz0n4Wa34b8P&#10;WrePte8J+LL6ey0LxL4gnhaO68kAKIgqBij7kALMWDMVIBRgAD0/4H+APEHjL/gop4Z8YaPcWur+&#10;EvDdjd6Tq62l/ltJuDb3G1riPIBZ3cIAASMZIGAa+8a/PnQLvS/2Vf2htc+L1vqV4tneaLINd0G3&#10;Gf7SCFAtwoyOU4zweSeRuOfcP2IP25PEH7Z2lX2rSeAbjwx4dtZpIYNSkvxMt+4c7UjTYpbauN7B&#10;tobgZ5CgH0oZVU8svXHWqE2oNdTKkWWyBwD179e319j3qCZ45N3zbuMnnAx+OePU9PTmrWi6fHaw&#10;+YFbcxOCxPTtx2zgUAWYLURbmb55JPvNjr/9alKs8uV27MZBA5Jp0kixIWboPQZqO2meYZ2xqvbD&#10;ZIPoeKAIEtxDqaAH+HP5Aj/H/Irxz/goD8QviN8O/gBcXXwv0E6/4jmuo4ZYRB9oZLUhvNZYwQzt&#10;91cLyN+R0r2KZhDqEbSSfdXpj7x57U0XNq88W3au18sW42jBAznpkkYFAHxz4e8W2+p3Mem301rZ&#10;eJobKC71HRXuI2vtM8xEcLNGrFkPzr1AzkeorN8bfA7Sv2mPGvh/wjqPxCvPBrNIb17Gxu0hutWj&#10;R0IQAsDkFchgG2tzg4r2n9pr9hC2+PPxU0XxtpPirWPCfiTS/Kt5ZIR59tNbiQGTEJIUTMmU3sHX&#10;bjKEhWW78P8A9gL4a/D742XnxCmsZNa8WXJikhudTm89NPkQEb4EbhCRt55K7Bt28ggHr0ekfY4L&#10;WztWKwWKJEqsS21RgAEkksdvr+PWrken7ZtzFW4wflx/XH6UT6hHEvylXJ6/NwPqazLjxJHLI0Yk&#10;LHuqZ6DsDgH6nsPegCLWdW8tSsJQSDIQdFT3/LknsOnciPwz4cb7S9xdN5snyk5yCGKhv/ZsfhWT&#10;YXEeq+KrWP52ABJG8xgdec9R2IHr7V2gSHTLdm4jjHzMSc54/M9KAJgMVWup/LPmDBZBge4yM/0+&#10;hxWRqvjqC3VvJbdgf3e9Zl/q2oXdudsfy4LcMvu3bvx0+lAHUR2v25IZJtjHAb5V68evpzVmKFIB&#10;8iKmeTtGKw9F+3zxKJAuwLj7yt+o4POeB0xjjNbIuFgG2V41PbL9aAPmD/goX4s+KNtr/wAP9F+H&#10;eqHw3aaxfXMmsautmJjBHAYWSPdg4LAynB2htoXcMkHh/Cfwi8N+BfFmua5o+k2unan4klE2oyQb&#10;lSdwSchM7F5Zj8oGSxJzXq37ev7OXj341eDdO1P4b+K7jSfEXh55J7bTZJVSx1QuVyJDj74UMF35&#10;Q7uQOGHjujfEC88MeNtN8B+N4tP0f4iT6SNUuNPs7gXFvs3svyOP4sLu2noCcFgCaAOqjDNc7v8A&#10;Zp88nlRFqSa5WD7xrP1PV4zDhWoAJUa8ZfmHzNzn0rQM0dugHyqo4AHasGyWTVpsKGaOPg84ArWG&#10;iQgfek/76oAS/wBRRYvlaiqeuWi2yoE3c9ec5ooA97/YQ/5Me+DX/YjaJ/6QQV6tXlP7CH/Jj3wa&#10;/wCxG0T/ANIIK9WoAKKK5X46nVB8EvGP9h+b/bX9h3v2ARff+0eQ/l7ffdjHvVRjdpGdap7OnKdr&#10;2Tdl1seXeL/+CmvwV8D+Orjw/feMYzdWc/2a6uLeyuJ7O1lzja86IUBB4JBIB6kYOPSfEH7QXg/w&#10;x4u8I6Fd61CNS8diRtCSKKSaPUQiB2KyIpQDaykFmAOeM181fsIap8M9K/4JYW8/iFdJk8Nw2N6f&#10;FEbgF5JfNk3rIBhjIV2BB97lNv8ADWP8Ur/wvqX7Tn7H9x4KhNv4SmTUn0mMxSRbLf7PFsAWT5wM&#10;dM9vavelltB1pUYqS5XJNu1m4xb7aXa2106n5vR4rzFYCnjqs6UvaqjKMEpKUVUqQg0/efMkpW5v&#10;d95W5bH2/mvOfg9+1p8Pfj54v1zQfCPiS31jVvDhIv4Et5o/Kw5jJVnRVcbgRlCw6c4Izm/twfHR&#10;f2d/2WfGHiiOZY7+3sWttP55N1N+6iwO+GYMfZTX59/swfFjwz+zv8e/gRf6PZ+IdN+2aW3hTxjL&#10;qGlyWcE1xcymZHEjjD4nkPJ52QL26Y5flLxNCdXW+0bbXSbd/wAEvNnXxRxqsqzLD4NOPK7OpfdR&#10;lNQjy67puUpXv7sWffPx3/b2+F/7OPi4aD4o8QSR60sIuZbOzspryS2iPIeTy1YICOcMQcEHGCDX&#10;Rv8AtTfD6P4H/wDCyD4o03/hCvL8wanlth+bZs2Y3+Zu+XZt3Z4xmvmP4k/Cvxhfftd/EbxZ8AfH&#10;/ha68TtFaW/i/wAL61bEqGSLZGqyMh4ZUPAK4JOWwQBxuh6t4D/aO/4J7S6Hq/8AYvwX1Cz8aDTo&#10;WsY3n01tajwylVBb926sQfmwu0tkgc7xyvDypwkm9483dc2/u2v6Nc10edU4wzOnisRSnGCSVV0r&#10;q0ZOm7L96puLf88ZKm4vS7s2fVnwH/by+F/7R/iyTQfDHiCSTW1iNwljeWU1nNPGOS8YkVQ4HX5S&#10;SACcY5rm9Z/4Kr/AXw/rF1YXnjxYbqxme3mT+yL5tjoxVhkQ4OCCMjivG/BPi74jfB/9sv4Z6F8b&#10;9C8D+LtT1pbmy8NeLNJTy7+0Kx/OGUBBsIcAgxgDeSCcEVxv7BPhz41ax4X+IUnw51D4Y2uiL441&#10;JZk8RWlxNdG4xFuKmMY8vaUwOud3tWrynDLmqN+7ZNe8rO7aevL5bOKdzhjxrm8pUsLCK9q5zjJe&#10;ylzR5YQkrw9qld826qSTVmtbo+vvEP7eHwp8KWfg+41DxZHaw+PYln0J2sLkreoXVA3Ef7v5mA/e&#10;bcZz0rY+Jn7WPw/+D3xN0Hwb4i8QR6f4k8TGIabZfZZ5WuPMkMSfMiMq5cEfMR09K+Mf+CnPwu1b&#10;4nfF34U6FqhsZfEa+CdaupTYKy2731vaGbMIPzBTLH8uecEV5NqnxFm/al+Onw/+LFwr+Wvjbwr4&#10;YtSwI2PFbGe7Ue3nvn8q0wuR0KtOFXmdmpN7fzNRtp1s7+hz5r4iZlg8VXwXs4OUZU1BtSV1yRnV&#10;clzOzjzRUbPTmSd+v378U/8Ago58Gfgr4+1Hwv4m8ZLpuuaS6pdW39mXkvlFkVwNyRMpyrKeCetX&#10;v+G/fhGPhPY+OG8XRR+FdR1X+xIL97G6VWu9hfyypj3KNqk7mAXjrXy/4b0X4oaz/wAFIfj6vwzv&#10;PAtrcRnTDfnxLbzTKy/Zl2eV5fQ53Zz7Vr/8FGvAfibxR+zB8JvDvxFuNAl1rWPiPY2OoTeHo3ht&#10;fKlS6QGMSDcGEbDJPcelYxyvC89Gm27yUW9Vdc0bvTl/VnfLjDOfq2NxcYR5aLqxgnBqLcKjhG8/&#10;aa36rkXXXTX7B8Z/G3wv8P8AxN4X0fVtUS21DxpO1to0awySi9kVQxAZFKrwwOWIBz1ryLWP+CrH&#10;wE0HVrqxuvHiw3VlM8Eyf2RfNsdSVYZEODgg9OK+S/C3jnxF4b/al+Bvwb8Z+dN4j+FPiq4tba+Z&#10;Ts1PTJYUNrKD7KpXHYBR1DV9A/8ABQ/T7eP9pn9mfbBCvmeMWD4QfPzb9fWlHKaEKsKVW7502mml&#10;ortPZ7pL0LnxrmOJwWIxmDUIexnTg4zjKTTlyKUXacbOE5SV9mkvU+kPg38avDP7QHgO38TeEdSG&#10;raHdvJHFciCSHcyMVYbZFVuGBHIrD1D9rT4e6V8ebf4Y3HiS3j8cXIBj00282TmIygGTZ5YYoNwB&#10;bPI4yRXcavqlj4Q0C8vrpobPT9Pge5nfG1Yo0UszH6AE1+Pmv/HfT/EnhXXfinHp3iRfiZN8QIvF&#10;lhdDSpTZppsGUjtmuMbQoUnPbCAVz5XlkMZObV1FWS66t6Xdtlq3oj1OMOLq2RUcPGThKpK8p3TS&#10;cIJOfKuZtSbaUU29+tj9YfAnx58KfEvx34m8M6Lqn2rXfB0yQavaNbywtaM+7by6gODtOGQke/Iq&#10;lpP7TngbXLzxtDa69HI3w53f8JE/2eZYtOKq7MC5QK5AjfIQsRivkj4wfHLSf2Zf2xfDfxttm/4o&#10;n4weCZTcsv3ZLu3gE0OcfxMogjHuze9ea+Pb68+B/wDwTE02zvWuP+E0/aG11tT1FoomkuTbTOJZ&#10;GCj5m/crENv/AE3Nb08ljNRd373Kl/iu1O/+Hlf3o8zE+IFWi60Got0faylvZwSi6Ntd6jqQV9Vp&#10;Oy7foP8AAj9o3wZ+0x4Wuda8Ea1Hrmm2dybOaVYJYGjlCqxUrIqt91lOcYOevBpPhN+0f4K+OR19&#10;fCuuw6pJ4Xu2stUjEMkUlpKucgq6qSPlbDAFTtOCcGvjP9gX41eF/Bf7ePibwn4Vs9a0nwb8QNJt&#10;7nS7XU7B7F472zhCyKqN13IJGJHUgCvJ/gLea1+zFrfir44ac11eeF28car4W8Y2MYLeXZu8bQ3S&#10;j1SSQ/jtA+81XLI4c84xbWkXC/Vvo/O6aXmYUfEauqOGrVIxmuerGs4XtFQt78NX7vLKM2nd8t+q&#10;PvDxF/wUS+DvhP4eeH/FWoeMFt9B8USXMWl3X9m3jfamt3CTDaIiy7WIHzAZ7Zp3wi/4KIfB747e&#10;P7Hwv4V8YLqmu6kJDb2w027h8zYjSN80kSqMKrHkjp61wP8AwSftYb3/AIJ2eGTJFHLh9UK71DY/&#10;0yeq3/BGS0hP7E2mTeVH5o1a/AfaNw/fHvWGIwOGpRrq0r05cq1Vnfms7cvS2uuvkerlfEGb4ytl&#10;75qahiaXtGuSTa5VT5kn7S3vc7s7e7ZXUj2f9oH9r34d/sty6VH468Qroba2JWsgbO4uPOEWzf8A&#10;6pGxjzE64znjPNVvgZ+2v8L/ANpPU7yx8F+LbPWL6xiM81sYJreYRjGXCSorMoyASoIGRXz5/wAF&#10;K/8AhJD+2J+zp/wiMOiXHiTz9X+wxawZBYu/l2+RL5fzbduenfFYH7JM+u/G/wDb68UeIPiR/YHh&#10;T4gfDzRZNITw3pVo8K3kL7v9L8xnbzUxLxgnh4zwMZqnldCWDVdt35XLddJNL3bXs+rvoc+K4xzG&#10;nn0sthGPJ7WFNXi1dOnGcn7TnUVJJtqHK3JKy8u58S/8FX/hjdfFfRf7O+Jmg2Pg21t5X1VZNC1K&#10;bUL2fIEcUf7gJHGBkl8sxzgKPvV798Pv2oPA3xS8eN4Z0PXPtmuJpUGt/ZWtJ4S1nMsbxzKzoqsC&#10;sqcAkjdggEED4d/4JteGPjtqn7MNrN4B1H4U2/h3+0bsRpr1ncy3gk8z58tGNu3PT2r1b9s6d/2Z&#10;P2rvgz8ZL6SC20+4U+EfFM8IKwLHIjNG/rsVjI3PaJa2xWW4b2/1Wm/eSklqm21qrrlW+276HFk/&#10;FmbPLlnGLS9nKVOUrwlFRhJqMnCTqSuoq0n7sdLtq70948fftofDX4Ya94o03W/Ei2l54LtYLzWk&#10;WxuZlsI53iSIsyRlSWaaPCqS2GzjAJEPxs/ba+G37Ptror+JNeaGfxDbi70+0trSa5uriEjIk8uN&#10;Syr7sB0I6g4+IfFPhy48W/8ABM347/F3U4Xj1T4sa9BfweYPmisItShjt4/oP3mPUba9U+J3ws1f&#10;xt8ePBeufCP4iaHoPxe0XwNaQXeh6tbNJBd6eQrBwxjYKSz4IAJxggrg5lZThov35PRtPtdRi3qk&#10;7LmbV7PQuXGubVYN4enC8ownBWvJwnVqRVoucVOTpxUlFSjdt+h9IeH/ANtP4Z+J/gdqHxGsvFEE&#10;3hHSGEd/di3mMlm5ZV2SQhPMDZdeNvQg9OatfF39rb4ffAzwBpfibxN4ig0/TNcjWXTQIpJLi/DK&#10;GXy4VUyHhlz8uF3DOM18N+LfiVN4m/Yp/aW8P694M8PeFfHnh+9sj4in0Q/6Hqs0t2hEuNzAPlXz&#10;g/xDocgd14EjtL3/AIKN/ByPxMsLWMPwutH8Orc48r7ZsO8oDx5m0P78L7UPJ6ScpSvZNu107pQU&#10;lZ26337a2uEOO8bUjTp01DmqKmuZxklGcq06UnKLaa5eX4b/ABaczVmfUfwB/bG+Hf7TTX0XhHxA&#10;t5faYu+7sbi3ktbuBc43GKRVYr0+ZcgZAJB4q78Mf2qfAPxl+GOq+MvDXiKHVPDuh+cb+6WCZGtv&#10;KTzH3Rsgk4Tn7vI6Zr55/aNS0sv+Cr3wbbw+sS69caNqI18W4AZrPyZPKM2PcPjd3C+1fIf7Od5r&#10;X7KX7LkXxAha6vvAvxV0vVvDHiCBQWGnXy/aI7O4AH8JHy/999yoqqeTUa1L2lNtOSi4p23bkmr2&#10;W/L7r07GeK4+x+BxbwuKhGcacqiqTimlaMaTjNLmdknVSqK7sk2mrWP1p+HHxF0f4t+B9N8SeH7z&#10;+0NF1iET2lx5Tx+ahJGdrgMOh4IBrzrWf2+/g94f+Kp8E3njzR4fES3H2R4CJDFHNnb5bTBfKVge&#10;CC4IPB5qj/wTd/5MZ+Gn/YHT/wBDavnT4++EPCnx48Rap8AvhH4f0rT9JGuJqvjjxPI26DTJhIHe&#10;OJ3JaS4YrggHAwVwBvK8dDA0XiqlGpfli3qraJO13/klq9Ee/mXEmPp5PhcfhuT2lWMXyNSbnKUV&#10;JQgk1a7veTbUIq7TV7fVPxq/bO+GP7O/iex0Xxl4u0/RdU1FFkhtnjllcIxIDv5at5akg/M+BwfQ&#10;12XjD4oeH/APw9u/FmratZ2fh2ytftst+X3ReVjIZSud27I2hcliQACSK+IbnTNJf9pL9sSPxEtr&#10;M1n4Mto7M3mGZbQacclC3bcITkfxYPWnap8A7H4tf8ElvDPiTxVNrFxd+DvA15dabYi7eOzZ/Lb7&#10;PPJGPvukapsycAMeDmtJZXQUablJq7jd6O/NHmVlpts7t9zhpcY5lUqYmNOlB8sargrtW9jU9m+d&#10;635viVktFbXc+qPiL+2l8NPhP8NPDvjDxB4lWw8O+LEWTSrv7DcyfalaPzFOxIy65U5+YD86PgF+&#10;2h8Nf2n9Zv8AT/A3iQa5d6XCtxcoLG5t/KRm2g5ljUHnsCTXD/CPxToPw8/4JqeD/FHiDTbHVLLw&#10;z4JttQENzCkgZktVIVdwOCxwv41b/wCCc3we/wCED+Alv4q1K3t18WfEhh4i1eaOIR7fO+eGBQPu&#10;xxxMoCjgEt61z1MLh4Uakmpc0Zcqd1Z69rdEtdd7Hq4POM0xGOwtOMqfs6lNVJrllzRVltLnt703&#10;aK5dlLW619/oooryT7c+Gv8AgpT/AMpE/wBlX/sGeNf/AEn0yusd9i5P/wCuuS/4KVHH/BRT9lX3&#10;0zxr/wCk2mV1kcYUDj5vWgBH3MvCsD9aRYMfeO7vg+tOkOENKrblyM/lQApOO2aaindubr2HoKdT&#10;DNz0NAHg3/BQbxtJ4P8AgzdPHaQ3nmRNHslXdH+8ZY8sBztAYnGeeK+kv+CVXguz0b9m/wA63ZPJ&#10;uJ4oQiMGykcEZXccZOS7H0Ofc18x/t4+NLWx8BR2sWtWmmXk58qK5YswSRmVlUBFc5xGTjHQ9s5r&#10;6Y/ZB+I3h/8AZg/Y41Dxb461yz0PQYb2SZ727k/1m2OOLCjG6R2eNgFUFmPAGaAPp9hHYqz+Usaq&#10;uWYbVAA9elfIXxL/AG0/GH7V3jfUPh9+zfDZ3v8AZ8n2fXPiJeqJNC8PHOGFsMFby5HJVVzGCFPz&#10;Alkx/wCzviL/AMFVZmk1VNc+GH7PbSDy9MVTb+IPHMYwR5zf8u1o/wDdB3Ov1DL9bfDD4ZaL8HvB&#10;tj4Z8L6XpuhaHpcQjt7K0h2RQj0AHUnqWOWYkknJoA89/ZK/Yt8K/sn6FfTaSb7xB4u8RETa94s1&#10;iX7RqWtyk5LySEkhMklY146ZJOWPsEGnJDJvyzt1ycdfX6+5qaMMB8xVvoMf1ps0Mc7IHwdp3AHv&#10;/nNADWV5Lhh5rRqoGAoHPXnkGvO/2j/2R/AP7V/hqHT/ABtoMOoTWR8yw1KFjb6jpcvaSC4TDxsG&#10;w2AdpIGQcYr0SaXM6RruLZDHH8I96WO4V3bDFlDbeF6GgD5AvvEHx0/YNvYhqraz8fPhPalhJqUM&#10;CnxhoUfDZlXIW/RVzllUScknAAB+iPgT+0X4F/aj8IR+IPA3iTT/ABFp8bASi3kKy2shGdk0TYeN&#10;x/ddQe9dwf3Mo/6atz7HH/1q8E+Pv/BOzwb8XvGf/CZeHb7Wvhl8RozuTxN4Xm+yz3BHIW6i/wBV&#10;coTgkOu4gY3AUAe8XNywfy4humIz7IPU/wCHf9aWKzWKMqGbcx3F/wCIn1r5JtP2rfiR+xtcLZ/H&#10;7w+PEXhGGUpB8SPC9m0lso3EB9Ssly9s3A+eINHzgDqa+mPA/wAQdB+L/hyx1zw3rGm69od9gwXV&#10;jOs8Mw2h/vKSMg4yOCOQeaAOiWPCbWdm9zjI/KobeTzzuWSTaDgE7cPj04zUWuSFLZeuM8ntjBzn&#10;v09O2asxp5kfz7GUgYGzH6GgCu9zJMzBVbCna21v/rfyqSK6ym1EyVGMBhx/X9KdcQo/koVXZv8A&#10;u446E9KkWBE6KOOR7UAQ2gZD8ylRznOOfTHPpReTeWY8LvOcgevYfqRUkRacMW27dxCgdRg4600W&#10;v71WJX5TnCrjJ96ADzBZ2yB/vABQB/EfamzRPefKwMcfU5PLH047VNFKs67l5GcZxTXaQybVG0Yy&#10;WIz/AFoAjEDQW8caybWyBuCgZ+gxjt6VJFbLFI0mWeRhjc3XHpTdiwuZG+aRuMhefoP1qPynuJdr&#10;thWUF1/Pj+efWgCxLIsEbM3CqMmkhLtuLLt5+UdwPf8AWgW8aniNBjp8tVtTvmt1Cx/eJwTjOPQf&#10;X/D3FAE1xdR2sZ+7leig0sU+Idz/ACk9RzxVaGwmmcSTP3zt4/UYxn/OaLyXBIbbI33ciPnPpyef&#10;wBoAfHKnnGSSQRhSSEL8jjqf8O1RXl19tjZYyPLHXHOfw6/hjn1pEtFl2mXzCoOdgjbj9B+gFWza&#10;KEHl4X0yM49/r70AV9K0lbU+Yw/eMcgH+H/6/wDn1Jsm53FhGpk28EgjANVpbt7V/mkZsHB+Tv1x&#10;05/OpLa2WbdJIu5mPAdcbR7Dt/OgCvqEs90/krHg4zgN+pPb/J5xirKRtYx7UjaQnBLDC7jjHt2A&#10;qdI1iHyqq/QYpVYN09cUAUTcTX8assM0Y9c44+mRTpMRxiOYzFW42syDd7dc066kjjbzJoxjOwbg&#10;DkYJ4/WswtLfa3HtfZGVKhfvAYzx0x/TjGeKANaKWMbWVURe544outTgs4TI0ibR/tCud1rRNcbU&#10;o1s7qIW7nksoPl+p+7+n+RzPjq61HTCtjcTreSZ3jyU+YccAjHv+tAG5rvxUjtpGWGMMqj7wcjJ/&#10;LOPyrK0b4k3mqXrNa6ZdX/kkbvLLMqk+vB/yO+Km8FfCf7dF9q1pGYSDMduHK7Qe7Y5z7ZrtNI0P&#10;T/C9s0Nlbw2qyNkqvVz7nqaAKmmeJ1vLVhqccWnyZGIpZPmI65wcd6trqmmTMD51mxVt4O5eCe/1&#10;qp4j0O3v0M32CG5uWG0NI2AvHfFclB8MtWvnmmWW1sgznZD8xAH15oA7t9bs4l4uIfoGFVv+EkaS&#10;52w20ksfBLj0PeuC0LwJrmr3twJJobaG3farMrHzRkjI49u/rXeR6Wuh6cu6RSsa4yVBJPfrQAXH&#10;ikW2d0JXHq/61IPEVmlv5okh3kchTz/nrVO7tbS/KfaMSBjwNy9uuMMP64z2qOLwnpd1aS7YUaRR&#10;tAExzkdM4PBNAFPVvGH2+8WGGbyg3Gd3Aqa88N3OtKI2vblY2XG3na3f/DnHf2qG1+HVvLZLiOOK&#10;4BO6QSM2PTj/AOuO1TXGoL4ZtmkmvreSHG0qpAbPpnr3Hr60ASeLNUi8J+E1s0ZfMaHyVA44xgt+&#10;P9a8z+DfgSfxT45k1bULKG40iFJEi85FdXlBXsfTJ5x1Bre8W/EXTfE0whW0naRgVTby4JHXAPbj&#10;j0z+Hd+BdAXw14WtbVd/AMh3rtbLEscj2zj8KANZEWJFVVCqowABgAVBf6jHZxNuYbsdKW/Vnh2q&#10;20scZqtJoNvJZEMm6TZ94k9fWgDiNf8AFTWd+Wt93nN8q7epz6Y75wa3/h/o10LUXd/JcNJJykcy&#10;8x+4ySf5VX8HeDoYdYF7MyySR7vLU/wHIGf5117MEXJ4A6k9qAK+pMVjTBx84qYIkMe3Cqvf3qOd&#10;vPiVkZSoOcjkcVgz+K/7RkW2hV/MJAPfH1xQBrX01nY28jiO33gEgbRya4K/1lb3xJJMumtqD53C&#10;NRnbj2APoK6iLwtJd3Ja5dWjBwy5Ix0P8jUz3Wj+Cd3loqSSHDbPmY/Uk0AZ7+KNb1MCFdEuLUOQ&#10;vmb/ALnqe38624NKs9Ct1nn8syRg5mfrkkscZJrK1H4o2kETLDHM0+DhWHQ+/wBKzNL0/WvGrpdS&#10;3Bt7eOUYVwQXAOTgD+tAHU6jeTXaLHbxy7ZOd+3grzyD79exostJa1s/LX92GO44HUnv6n8eaNW1&#10;2Hw6kaeTNJuGcRJnb7n6mpbZ5tQ0/c37vev3WXBPHr7+w6UAUrKOOxu2ZY/MkyT8o+ozwOT79B06&#10;5zU1v4g/2I22S1A9D5nX8PxFbNtpEcTO0ipIzEHJHT8O3P6AelQXHhS01G8FxdxrcTDGCc4THoM0&#10;AY1lr050u81PVvO03T9PRp5JJFP3FBZjtx0GM5xVP4TeHIT4CiP2FdNF1dXVx5bQeXvV53ZXCEAo&#10;GXaQpGQMA5OSbXxY8R6lp1tY6bpDW8N/q8piFxOflt0VS7kKVYMxUEBSADzyMVa0DRpvDHhmw0+3&#10;m2Wun2yW8ZdQW2IoUZ4AJwOccfSgDcs9Phs7Xy4VjjU55jULnnPas6O4ktoZmit5HVT96RApHvjA&#10;z+ZJ9RWJq/xEa3j2W8jsy9XKjn8MVa0bxH/wlCpYyR3i+amZJCu334I6dBj8aAM74aWC3/ivXrq4&#10;t1kZZlEckiAsrbnJwccds4x2r8yP+Dgr9jD4n/tTfE2TXPCfhfxNr2n+CdFgliWCGSWGVSZWuFgU&#10;ZVpMeWxAG4+XjklQf1ttLOOwhCRqqqowT3PuapQambrXDCjsY1QkgDuMV0YXEzw9WNaG6PVyPOK+&#10;V46lj8P8VN312fRp+TTaP53/APgln/wVItf2YNKb4e+PlkTwiZnk0/UY4S0mkyu2XjlUctEzFmyA&#10;WRieCD8v6peBdc0n4n+HrTXtH1ax1jSdQUTW9zaSiaKVT6MD+GOo6V8/f8FJv+Df3SfiJZaj4o+G&#10;89/dePtSv5rua0jitLW1uYm3MB5Q8uNWXAXKYLZyVY5z+aHgb4g/GL/glP8AtCW9jqVvq+hzRmK6&#10;1DQbpnjtdWtn9UYfKzKCFfaHQj6g/RVMLhczvVwz5am7i+v9d/vSP13GZJk3GTnjsmqexxbTlKlL&#10;aT6tPzfVXXVpN3P3SSxhRdqxR/8AfIpUtERs4B/4CK8R+Avxs8Q6/wDB/wAM/EzxPqFjJ4e+J18l&#10;p4b0izWN7uJDIUaU7cfLGzBJAzM42btq8rXubNtFfLyi4txluj8RrUZ0pulUVpRbTT3TW6DoKheQ&#10;ySBV496hutSWP8DRbahEybt3rxkcVJmWo4/KXHPXPNNVd0jH0P61CmqRzybU3fXFS/JFGzybVVRk&#10;s3AAHU0APmGV9ORimrbKGO75vTNO2qp6KPwoZ9vY0AACwJwFWqs6/aW+ZflA/wA/5/yJjG03PGM/&#10;nTxCN2T26ccCgBYwFQYXb7elNnnWEruxuPAHrTLu5MWFX7zcCiO03IvmfMwxQBM5wh3dKWqep3Tb&#10;1hXIZ+c47UXGoLp6xqUYsw6haAJ5bRZj83zL6HmlSGOJPLRVUegqvb6qtw23ayn/AGhVhZFQe/Xp&#10;yaAM6bwz57ljO3zHPC1PpWiJpTsyuzswxkjtUl1cOh+VlA96q3GoyW6bvNVu2AKAPIv+CjPg3VPG&#10;n7JPiSPSYXvJtMe31SeyAyL6C3mSWWIjuNilsYOSgGOa9E+G3xK0f4o/DPRfEGgSRSaPqtqk9r5e&#10;B5akD92QOFZDlSv8JUjtWnBqU15Oq/fVjj7vFfNvxA0G6/YI+Is3ibSY5ZvhF4svA+u6fCuV8M3s&#10;hVftsSAcQNgB0HQ4x0VaAPp7SZ2mXhGVOm71q15PzD5j0qr4fuobnQbW4t5o7i3uIxLFLE25JVb5&#10;gynuCDkU221P7ROU98D3oAvbMvk9ug9KGbJ2r17n0pPK/wBz/vmq1zcrApY9O2BQBP5wP8TfpTvm&#10;P9/9KZbQ7Y/m6k5qYDAoAaVLt833R29aUrz1NH8f4UjNuyAcAdT6UAN6kquevJoHC/KrDHHGKemN&#10;vy9PpS0ARrEdvLH6U9sHr60jybO30qOUl9v19MUASeao7r+dZ01wbjUolVztJ5APpV/ym29s/wCe&#10;9V9PsVhZ2OGbdnNAFiaX7PGML7ACiN2I+7t/GoNSnC7V/wBqpS+Gxgf98/8A16AJJG2/kTTcNL/E&#10;VXtjvTljycn8sYoZlhiyeFUZJPYCgAI2IfpUeWBYDd1xXmfj39tD4WfDQMutePvDlvKrbGhguRdz&#10;Kc45jh3MPxHFcGf+Ch2n+Mj5fw78A+PviBMxLCe30xrOyAweTNKBj5uMbfX0wQD6GZHIx82cetee&#10;/GH9pLwB+z6nmeLfFGn6fdNGWSyDeddyjtthQF+emcAe4rzeP4WfHz4+WhbxZ400v4X6Pdg7tJ8M&#10;wfaNRVD/AAPdufkcD+KIke1d58F/2Mfh38ApzfaPoS3muSczavqbm8v5m7t5j52k99gUGgDzr/hP&#10;fi1+2Ftt/DWm6l8IvAMx/ea5qCga7qUfXFtD/wAsAw/jJPqrHpXqPwJ/ZM8B/s4WzP4b0WMapMMX&#10;OrXZ+0ahdsfvFpm5G48lV2rk9K9GhHG7rnvinH5368DB+tAHxr/wXP8AGkfhv9h59OeaRZvEWu2d&#10;oka/xhN85z7DygfrisP/AIIG+AJPDn7KWva7NH5beI/EEnksV/1kMEMaAg55HmGUdOoPXt4d/wAH&#10;AXxtOu/Fnwf4Bt2/c+H7F9Vu8EHdNcHYinuCscWeccS194/8E9vhTN8Ev2Lfh7oF1btb30elrd3U&#10;RTa6TXDNcOrD+8pkKnP93tX0lb9zlEIPecr/AC/pI/YMyi8u4BoYeWksTU57f3Vqvyi/meztnIx+&#10;NIJN3RWI9fWmp++Uf3R1/wBr/wCtUlfNn4+NVSz7m/AelOoppk+Xd/D6460AMaPzJBu6c8fSnKVC&#10;7VX5RxxSxqep/AU7pQBG77BtXt19q5f4nfAz4l/H+w0rS/BNxo+m+F9Tllh1rWZnEzW6IATF5QdW&#10;ZJASpKEtnj5QSw6pztXjrmpv+Cfvwt0v4AeL/iNYx+LNLlj8a6jFqWneHhtgl01sTGZlQsdyspTl&#10;QMCHkDigD6P+Gvw1s/hZ4A0PRIJrnUv+EfsxaQXl84kuWXAyWkPPOBn1wM561vw3BmhXcjYI5bgD&#10;6jnOKhs42nlZ5FRsgZyuSDjOB6AZ/E5qyJcztH/shv50Ac/4++Gfh34haNb2niLSrHV7GzukvUju&#10;4xIqTp9yUZ/iXPB7V8SXFl4x+EH7RXxRj8R2upSfDhWXXdG1srI9nZQFAGtwzFjlQPuj+KNzgbwK&#10;+7tZsWuoPLXncpAX+Ecf16c+9WNPsEsrJIdq/dAbvuOKAPmz9gv9p74r/tIaNrGreNPB+k+HPD63&#10;Mg0u+ikcS3qMwMYjjIIeNV6TbsSEjaCNxH0jDDIFjVPMiUEs7OVZmP696lgsYbZIljijjSBdkaqu&#10;1Y1wAAB0HAxS3F0sCZ6scgD1NAEhOBVbDX53KzRxfwkE7n9/pVYzSXr7FYPyGwV+U+5/2fQHk/St&#10;ANzt43YyRQB5Z8bv2Sfh18e7m2m8aeGdK1y6s3jaC6li23SRoxby/NUhzGXYkoSUYMcgknK67+yp&#10;4Q8dafpNve6LpTaboTrLpEC2UarppXAQwrjEeFHG0DHHcDHoz2S3kkm5chpCGPfGzA/LNWIkh06H&#10;au1V3dB1LH+poA/PD9pH9jHUP2QtS17xZ4B8Uat4g8YeINLW00qwu7eO+1AOlxCzeWH3GVdoYbdh&#10;wAMkkFj9rfs02Vxa/s5+BZtYsYdN1STw7Yy6jbfYUsvIuWt0aYGFVVYiJC2UCqAcjA6V5x+2n+x3&#10;J8bvGHgnx3oWvL4W8UeAJpZRfNCsgntSpZom3EAYYcEnCh5OOa2P+Cf3xm1b9of9l/RfE+uRvJqF&#10;xPcwi8lNuWv1jmZRNtgVUj6FduMjZkk5yQD2COxa7bexkjjzlVJy31IOR+mavVDbWqWkS/KoZVwW&#10;x19earWerLqF6fJy0anaxPQY/wA//WoAumRQ4XPzN0FV7q7TR9OVn2jYu0Y7nFTruEjFtoXt61x/&#10;i7WLnUr97K3HmjK7QuMDOACT+OKAKcEd/wCKNRHl/aPs/wAymVQCAR25I9f171vhbrSrUzG3kumh&#10;UlVOTz7Dt9cVb8I+HW8OaY0EkiyPJIXLKMZzgf0rUbaykNjHfNAHFNfaxqdq8i293b9CqqzHJ749&#10;BU2ijWHvB5kd6secEuBHj8Af1ra13xVb+H127dzZ+6uOO5qvcePoYVbFrdFgufugqPqQaAKviO3u&#10;CVj86YNnC4bOCeBzx/8AWz9SDw54a+z2MTsskjP824jCn0/iz6YOPwqjFLd+Jb5pESZbffuLFeQv&#10;qB/SuvsLKKyhPlfdkYvn1yc/1/KgDA8L6FIdT+1EeWsLHqv+sJBBwfbI57g46irXinw5da1PEI7p&#10;kiY4dccKOOR71uABR6d6hvrgwQnHHGc+nIH9aAMnRfA8OlAiSVrtSc7ZEG38qzfG2ty21/b2tmiS&#10;fJlVX1GcjH4V01kJWbc77hyMe+cf0/WoYvDtnBerc+V++Xo5JyKAHaHE0OiW6spWQRAMNu0g49P8&#10;aktrUpK0m6UM3UNg5/z7VILhWk2r83ckdFrD8VeJ4bL7PCdQsbD7ZOttDJcTKizyNkCNc9WPOFHJ&#10;wcdDQA3xB44XT7yOG1X7Q3cIclj6dD+lfO/7ZXwNt/G/j3wf8ULpYtCvfBe+2kmnUg3UMvAQsXUD&#10;BZwMqx/eHGMVh/tX/tpzfs9+Lp9B8O+CdY8d+Jka3xcwxGTTbJpywj3CPdJK2Uf5AFAIA3ZIrvP+&#10;Conwo1X40fsi6hpui3Wk2FxDf2l61zqNwLeOGNHySrFThzkADjOSM9iAebTmbVZljUMq92I4FPuf&#10;CSzeWBMwCj5uOWq/p4jtNLtwspnRY1Al3bjKMD5s989c1Wu9dWKRQuevIA5NAFiG2XSrDbDHuZV/&#10;hHLGs7/TG3MyzD8elTyeIl2YVZN2ccirGml7223TbuTjBGM0AUn02e9lX5m24zl6K2c4ooA9i/YQ&#10;/wCTHvg1/wBiNon/AKQQV6tXlP7CH/Jj3wa/7EbRP/SCCvVqACiiigDwfxd/wTP+Cnjfx/N4k1Dw&#10;XbtfXU/2m5hhu54bO5lyTveBHEZJJyflwT1Byc9F8e/2Kfh3+0pFoEfirR5po/DEckOmJZ3ktktq&#10;jhAVAiZRjEagDsBxXq1FdX17E3jL2jvHbV6dNPkeN/q7lXJUp/VqdqlnJckfead1zaa2euvXU+d9&#10;I/4JZfBrRohHHoerSQfaoL1oZtbu5Y5JISxj3K0hDAbm4PBzzXqvx0+AHhf9o/wMPDvi2wkv9LW5&#10;jvEWOd4JIpY87XV0IZSMkcHoTXZ0UTxuInJTlNtrZ3enp9xVDIMto0p0KOHhGE1aSUUlJa6NW1Wr&#10;37s8P+NP/BPX4b/HPxq3iTUrXWtN1+e3W1ur/SdTls5b+NVChZtpw/AAyRkgAEkAVuj9iv4Zj4Bf&#10;8Ky/4Re1/wCEO3eb9k8x/M83O7zvN3eZ5mf492ccdOK9Too+vYjlUOd2jtq9Lbfd07Cjw7laq1Ky&#10;w8OaompPlV5J7p6a369+p4j8D/8Agn18N/gJ47h8T6XaaxqevWcJt7O81fUpb17GMggrEGO1eCRn&#10;GcEjOCa5vUv+CTnwT1XV72+k0HWFuNQuHupzHrl5GrSOxZjgSADJNfSVFX/aWK5uf2kr7bvY5/8A&#10;VTJnSVB4Wnyptpcism7JvbdpJN9kkeYeG/2PfAfhTVvBt9aaXdfaPAVlc6fo7S3s0vkQ3AYSqwZj&#10;5mQx5bJFZPhr9gb4X+EPBuh6Dp+gzW+m+HPEC+J7GMX0xaO/UACQsWywAAG0krgDivZaKz+uV/53&#10;9783+bb+bOr+wct/6B4f+ArtFdu0Yr0il0R4N8U/+Ca/wl+MvxH1XxZrui6nNrmtOj3c0Gr3Vusp&#10;VFRflRwowqjoK09D/YG+Gfh7wFpPhq30nUDpOh+IY/FFnHLqdxI8d/GmxZC7OWKhR9wnb7V7NRVf&#10;X8TyqPtHZbavS21jJcNZSqk6yw0Oad+Z8qu7u7u7a3er7s8/8efsweCviT8X/DfjzVtI87xV4T40&#10;69jmeNkGSQrhSA4BLEBgcbjjrV74m/APwz8XvFfhPWtesprrUPBN8dR0mRLh4xBN8vzFVIDj5F4b&#10;I4rsqKyWIqq1pP3dFrsn2+87ZZZhJKadKP7xqUtF7zVrN92rKzfZGL8RvAOm/FTwJq3hvWEnk0rW&#10;7Z7O7SGZoXkicYZQ6kMMjIOD0JrN0n4H+GdE+C6/D6301F8JrpbaP9iLs262ZCjKWzuJKk5bOcnO&#10;c11maKlVZqPKm7Xv8+5tPB0J1PazgnK3LeyvyvVq/ZvpseOeLP2C/hn44+CGg/DvVdFurzwv4Zn+&#10;0abA+oT+dbt8/Hm7t5XEjDaTjGPQY6fXf2bPB/iT4jeEfFV3pskmq+BYHt9EAuHW3slZdhxEDsJ2&#10;4GSCRtX0Fd5RWjxdd7zfXq+u/wB/Xucccjy+Pw0IbRXwraDvBbbRese3Q4n4j/s+eFvit478J+Jt&#10;YsZpNb8E3L3Wk3UNzJC0DPt3A7SA6nYuVbI6+pql4Q/ZX8D+Cfh34o8J2Wj7tB8ZXd1e6ta3E7zL&#10;cy3ChZTliSuQBgKRgjIwa9DoqfrFVR5FJ2XS/nf89TaWV4N1XXdKPO73dld3Si7vreKSfkktjkfg&#10;z8DfDfwB+GNp4P8AC9nLZaDY+b5MEk7zMvmuzv8AO5LHLOx5PGab8DPgR4a/Zy8AReGfCdnLY6PD&#10;NJcJFJcPOweRtzHc5J5PbNdhRSlWqSvzSb5nd+b7v72VRy/C0vZ+ypxXs1yxskuWLtdLstFouy7H&#10;G+PPgF4Y+JXxJ8J+LdXspbjXPBLzyaRMtw8a25mCrJlFIV8hV+8DjFU/E/7M/g/xb8atJ+IVzp80&#10;fi7R7ZrOG+t7mSEyQsGBjkVSFkXDt94HGfYY76inHEVVZKT0TW/R7r0dyamWYSo250ovmkpO6Wso&#10;2UZPzVlZ7qyPmWH/AIJEfA23UrH4f1qNSS21NevFGT7CSvVvHv7K/gn4m/Auz+HGtaXLeeFdPht4&#10;be3N1IssYgwIyJQ2/cAME5yQTnOTXolFa1MdiZtOdRuzutXo+6OPD8N5TQjOFHDQiprlklFJST3T&#10;01XkzgfFP7Mfg3xj8AY/hje6Wx8Gx2tvZLZRXEkbCKBkeMeYpD5DRqSc5POc5Nc38a/2Evh38eJt&#10;EutX0/ULPVPDtothYanpl/JaXkVuowIjIp+ZeT94Ejc2MZOfYqKini68HzQm07t79Xu/n1NsRkeX&#10;14ezrUISVlGzitou8VttFu67PY8d8N/sG/DLwr8D9c+H1roc3/CP+JpFm1ZnvJWu9QkVlcPJNu35&#10;3KDwQBzxya0fjF+xx8P/AI6+A9F8P+IdHea38NxJFpN1DcPDeacFVVHlzKd3RVyDkEqCQSBXqNFP&#10;65X5ufnd73vd77X+7T0J/sHLfY/V/YQ5OVRtyq3Km2la2ybb9Xfc8n/Z/wD2K/AP7NepahqPh3Tr&#10;yfW9VTyrvVtSvHvL6aPj5PMc/KvA4UDOBnOBVrRP2PPh/oH7PVx8LYdFaTwVdCQPZTXMkrZeTzSw&#10;kZi4YP8AMCDkEDFenUUpYyvKXNKbvo9+233dOw6OR5dRpqlSoQUUpKyirWlbmW20rLm721Of+GHw&#10;y0f4O/D3S/C+gW8lpo2jQC2tImlaRo0yTjcxLHqeSa8Cv/8Agj78B9Uv5rq48M6pLcXEjSyO2t3Z&#10;Z2Y5JP7zqSa+naKqljcRSk505tOW7Tav6kYzh/LMXTp0cVh4TjTVoqUU1FaKyTWmiS07Hj3xl/YL&#10;+Ffx98Q6dq3ijwwl9qGm28dos8d3NbtPCn3Y5fLdfMUf7WTXoPir4XaH4x+GN74OvLGNfDt/p7aX&#10;JZ25MCrblNnlptwVAXgYxiugorOWJqySi5O0dtdvTsdFPKcFTnUqU6MVKppJqKTktvedtfmcLrn7&#10;N/hPxF8Ak+GV1Y3DeD47CHTRardSLJ5EW0ovmA7+Ni85ye9dhoWiW3hrRLPTrOPyrPT4Et4EznYi&#10;KFUZPoAKtUVMqs5K0m97/N9fU6KWDoUpKdOCTSUbpL4VsvRX0WwUUUVmdB8Nf8FKf+Uif7Kv/YM8&#10;a/8ApPpldTs84Zbgdh/WuW/4KVf8pE/2Vf8AsGeNf/SfTK6nexVVXqRnP92gB3lKBj9KAd3I7cc9&#10;6bNJHZwvNLJtjjUszu2FVRySa858W/tj/CnwQrf2l8QvCMbx/eii1KK4mXgHmOMs3QjtQB6NIm9t&#10;v4k5/pXhv7bHxj1X4W+F7WHRnsVubyeG323U/lxuZXKDPIzjBJAIwNzHhaxdf/4KlfC2BpV8OnxR&#10;42uIxhotE0WZ9rZwAWlEYxz1BI5718/+MvH3xI/b0+NNv4X0bQ4/BTWt7b3cUt5ILu6RyQIF8sYj&#10;DHerBWzgrncKAL/ifw1rlhf+C7fXJLzx58QL6Vz4e8M2Cxj7bI7lBM4C7ljR1bMz7UAiIAyr5+7/&#10;ANmr/gnBrHivUdD8Z/Hq8sfEGt6KoOgeELceZoHhMdSRGSVuLknlpX3Dd03YUj1z9jD9hHwT+xp4&#10;MhTR7Bb7xdf20a674ju2M1/qs2MuTI2Sse7OEXCgAZycsfbqAI7e1W1Tam7HTGen4dB+FFvbrbx7&#10;RyTyzHqx9TSLL50jqFkXYcb+ME0+dWePCtsPHPt3oAhN2xvDHHtfjucAEdf5inYk8zd5cW7GM7z0&#10;/Ki2iUbHj+4UAH8/1qUoGZT3XpQAwmX/AJ5x5/3z/hTHm+xwp5kke48En5dx9qc00ik/uuPXcKqS&#10;ahNJC0i2+3jCP1/LODzxjjFAEwma4uYT/CpJwAfQ88j8PxqxJynK7geCKjhnjeSSONo/k6hT0z7V&#10;Ve/afU5LdDIWhQFguFGT7n6jj60AWJLeOC0kVl8yNhtKNypB4246Y7V8yePP+CeM3gDxDe+NPgF4&#10;m/4VP4sumNzdaVDF53hfXWxwtxZ/djJwB50QDKCxCknj6NvoHn1O2iMkwjcZZSeuMn1GOnUVfvJV&#10;trUrjjbtAA/CgD48sv8AgpT4x+BKrY/tCfCDxX4RWF0Evirw3aNrPhsoVJ813QmSLOCPLw7AdcVq&#10;zf8ABcH9mvym2+PL/djj/imtU6/+A9fV+njFmn48+vPX8akmlWCJmb7qjPFAHya3/Ba/4BalhdH1&#10;jxX4jZeZV03wrqDm39C2+JevOMZ6GmSf8Fovg9aW7PNZ/EaOOMZeWTwjeKiAdWY7OABya+r0aWeW&#10;MtF5aqdxywJ6Yxx9ahvLGSa0w0jNJuzuHAHfp/LPT170AfP/AIZ/4Kzfs7a/o8N4vxX8L28cwyFu&#10;mktZx2O+KRFdDx0YZxUerf8ABX79mzRbwwTfFjQXcAHMEFzcJz/tRxMv4Zr2PVPgF4F1i8mvL7wX&#10;4UvruY75Z7jSIJppW9WZkLMfckmpfD/wi8L6OhitfDGgWNvGS6QQafDGisepwq4zjA+uaAPnaT/g&#10;tn+zTZssbfEC5maEAb4fD2pyRnjsy2+CKP8Ah+D+zT/0Pl//AOE1qn/yPX1HLFHY2a2tnHHbxxgK&#10;FiARUySAAB0yfToKtW8AsYG+ZmVcsc4/GgD5Lf8A4Ld/s1yupbx5eqF7r4b1TJ/8l+Kvax/wWW+A&#10;kMCw+Fte1r4g69dtttdE8N6Hd3eoXjY6Kroi8D+8w719TXcKzNErDcC2CPXgn+gqvpnhrTdEuGks&#10;9PsbOR12loYFjZh6ZA6dKAPkyf42/tXftGRyR+CfhX4a+D2k3KkR6x431Q3V+FIwGWytxmOUdQso&#10;Zc4ByM0+z/4Jaal8QYBefFn49fFrxxfZ3GLTtRXQNMQ4I4toAfmGfvbgTjpzivrTLPJ9+bMjsAFw&#10;AgBxn/PrRJb+TMj7nmbOApx19e3v1oA+Ux/wRg+Dt/Est5d/Ei/vI8Na3d14uvGuLA9cxkMACeOo&#10;PQVQ+AXiDXP2Hv2xrP4I+JPF/iDxj4H+IWnyal4I1PxBd/atQsLu3A+06fLOQvmBl/eJj7uVXHzE&#10;19hl8AHHH8q+cv8AgpX+zvrHxv8AgLa6x4TDRfEb4b6lH4u8MSRpvd7m2y7Qe4lQbcdC+zIIFAH0&#10;a86xrk9PYZpq3kbLnLf98nmuE/Z5+O2nftMfBLwr460W3kOl+JLJLwRllZoJOVkhbnG6OQMh90Nd&#10;rJc28McilT82dyheTnrQBNDcrMCQw69O4+tF1b/aotpYqPaq7asibdqrtIxnOAPx6frTZ7CbUEz5&#10;zQr/AA7Tu/M/5+tAE6RrbxN5Khmzj0rOMmsANtht18xgcluVz1+uB9PxrQeaHS7ceYwUKOpySe59&#10;6yT4xmlkZYLGabHGQD7+3t+hoAsTeH5NQK/aGUBSSGU5Yn8v6+2BWhJNHZIi89kUAVT0nUL2/lLT&#10;Wn2aPtvbk+vH+NWby9t7Q75Cm5fzFAE8JZowW4J5wR0qOW9hgk2uyq3vWHfeKJLllSJWiwcFicDn&#10;1qrJbeYd8lyzNjOFAx785/lnHf0oA39R1yHT7ffuDccAGsRtP1DxDcwzFfLtZCCTuG4r7CrOlaZZ&#10;248y5uo5mZfuyAKAD7Hn8aXXPG8OjDbDH520dBlQP0oAvQWdp4bhLbmVWOMsS1QnxhZ7iPMC4PoS&#10;TXE6l4nv9ZmxHb3kqyN8qBWbcfQfhnp2zTRf6tcHy49DmZQ2OISAMcHPbNAHdWupXF/MrQ7Tbl8b&#10;thGV/E1z/wAV9ZcWJtY0b5XBJ/vHB4Hr1/T3qla3niCws/l0qZFxkgf4Zqfwlp2pav4iM+oWc8Vt&#10;sOfO7kYAGOtAGH8QfDV1buskMJe4mjDFI2zzn0x1/GqNl8NfENppTX06wR+XGZtjSfMABnkYxn2r&#10;1/7HCs3m+XH5ijAfHzAfWq11rNqtytszBmk+XBGQc8UAeW+F7XxXrOm/arC1thb3BI3uyLuwcHj8&#10;K3vDXwUjn0tm1lpFvHY4EE3youOB069a76KKOyhVEVIo16Ko2gVJnigDm/CHws03wXqs15atcyTT&#10;JszK4bYuc4HA9vyrYl1yCLUo7XdmSQ4wO1Z/iXxrBoUe1f3kzHaqgZyfSq/gjQJ/Pk1W+V1u7nKr&#10;E64MK5/mcCgDS16+W3Vd7FYzyfWoLfxJavbLDbt5j4wM+tQXGlT+IdVy8gW1hk+YDq2OgxWs4tbI&#10;fciVlHAC80AYtt5eiubq5kZVw37sHjPBGffj9PaqOpPqXjO5jSONo9P3YLKQCwwMnk+9a2oIutKU&#10;eHem0jpwcdP1wPxBqXWvE1v4btmXajeSowiuBx6Y7flQAzUdHntdDtrO1Yv5eELO2CRU2j6enhTS&#10;W86RpCzF3b3PoKyNJ8QX3i68hZbWS3tVYnzBnHHr0zW/qWkf2lAY2mcKcZFAFDULJvEbxLumjt3+&#10;c4+Unr/kVn3/AIJ0XRmt2na63ySBUO8n5sjFdHJAYbdVh2qYxgccdMf/AF6oWvhdItRa8uZmuWwS&#10;FkHEf0oAjl8P6f4evm1aRplkRdpbOQQeOgrZikEsasM4YAjIrlfEMk3ivWEsYWkjt8Es23K5Hc/p&#10;XQNdw6Fp8aTTf6qMDJPzNgY/WgCxIyWytIx29ySfSorDVI9TG6Hc0YJBYjAz7etc7Jf3HjO98mFW&#10;jt05Zxyo/pXQ6Zp0elQ+TH9eg/z+dAC3929svy7fm6Zplvdz3Eq8Q+WR8xB5H60S2u+5jklb+MkL&#10;nIAHOf0H+eakn1GOGHcrK/UDbzk/h/kUAY/i3QdN1fTZI9RtjcxqPMAG7ejLyrIVwysvUFcMDjFc&#10;b8Nvina+KNDsrPVNS+z3kyiFFv8A9xPcF22oMEAFyCoIXOWP0rrbvTbjXr1C3mRRyDpyFIHr7c9u&#10;vbuRd1bw7aHw9d289nDfQsgJidQd+3BH4hhkehxigDn/ABJqtv4Dvppo4opZWXaqNxt6EH6DFdB4&#10;K1HUtU0tptShjhkLfuwg6rgcnk98/lXjfhPS7zxd5lna20qiO/vEKknEEa3coAy3ZRgAegFe9Erb&#10;xdlVR+VAFfU45pwkcZ2hj8zegqlrEv8AwjuiMsIaSRsgE/e5yc/hVLWdemluttqsjsCAAg/LP1rN&#10;j07VNXv1SeO4ijPVmyc47ZzQA7wx4Pk1jN1fNMipIQkecbgB1/Ovif8A4LG/8EkPDf7Snwb8S+Kv&#10;DdxqDfFZJhqOjw3eoeaNSKKfNsIVc5/eJgooJw8UajauQfvXXftmneGLp7H95dxws0KTNtG/BwCV&#10;7Z6/nmvOfAmhXfxe0aw1zWNQhvrK3aXOmRWcikTbXiaOSR3beqEk4VR86IwYhRu2w+InQqKrT3R6&#10;OU5piMuxlPG4Z2nB3X6p+TWj8j8Pv+CP37QmmfECC5/Zt8fXVrZ2PiS+a68F6nfiT/iQas48uaAb&#10;XRlS4j3AKGA84LkMXNfpnp/ju3/4SG/8KzahHeeJfDEccOqhE2qZOVLr2wSu7AJ2hlzgnFfBf/Be&#10;L/gljrvwK+LV18bPhzod1F4O1iVbrV4NLhfd4dvVALXJ2fchkYb9/ASQsDjcmbv7CX/BWb4d/Fnx&#10;Y3/C8rZvD3xCbSW0608Y2s7wafqzoqmP7aicwysY0UyqRGy/eEYVTX0WZYFYuCx2EV7/ABLqn/W/&#10;3n6xxjw3HPqEeJsijzKavVgtZRkt3br521fxK6Z9/abpMmoAyTlxGwyu1sH8sU3XraLS7aNfOSJZ&#10;JFQGWUKCxOAOe5J4Heu50b/gm14N8Q+N7DxYPFXjC+0t3TULax/tEGCTNx9qT5tpbaAQgKkHbzu3&#10;fOd3xJ/wTc+Hvi74w2vizUpNeuYrCOP7NpTag5tYpEOfM3kmbngFRIFI4II6fLn4seBp4t8Ua54s&#10;m0LwZ4Xm1I2q/wCl6tdSbLGAmMOhyOCr/MoO4NuU4VgM1Y+D/wCyj4ytviv48TxLNpereC9bhuJU&#10;ju9UuXaSeRS0QQRAHyk3eU6vtG1QVB5LfdN1p8eo26xAx+QvBTYCCPT2/CorfTLQz+WscJWEfc8l&#10;dozn2z+VAHwX4T0W6/Y8+Heh6P8AEnV2S6v3Jgv5JWuLWQlAzqsuPlVDwd4UKW/ukGumi+Lnhu78&#10;RRaOutaemo3MBuYbeSTZJPFhmMiBsbl2qWyuflGenNfVnxb+Hfhv4t6HJ4e8QaDY69asDN5VxDu8&#10;ggYEiMMMjjPDIQwzwa8zuv8Agm58LX8Wx6wljrVrFHpX9lyWI1WaS3mQReUryb2Z2dY8Jy5VlUAg&#10;85AOBtbqO+t0mhkjmhkG5HRgysPUEdaJZ9g4rmbL9hL4qfBX9m+ax8Na5b694m0nVBPpllFHHHFc&#10;2ZfLxN5skSIzMzMQWIVQVQqSGGbB4x8QfDWfTdL+Ken2PhXxBrtyYtKtIZVm+0xlo0XPlySjcJJV&#10;UkMV5UnaSQADsLXdJNuPzNn6YFW2QPSBVjB/h7mqs88krFVDLj0z/n/CgC1sSNt3ANQXIiuJE3M2&#10;YzkYqI20kY3FmbjpuqqUuZ2+WFox/e70AXNR05byJf8AWM27rntVe+0BUgP2fe0nbLcVatNPeBlZ&#10;55JCO2eKLvU47Udj+NAGXa+Hrl5f32AmP4X5/lVyPwzDn5mkb23U6O5nvZ48RyJHkEk8ZFXpJBGu&#10;TQAyGGOwtwq8Ivqc1R1nTrPxbpd5puoWtvfadeQtBPBNGJI5o2BDKynqCMjFT4a/kPO2NTjOKsBE&#10;hj42rxjJoA+a/gNfzfst/Gy6+Dt/e3MnhjXEbU/A1xdNu8uP5jcadvPUxnDIDztPuBX0Nouk/Zz5&#10;0qsJcnHPQV5/+1b8CV+PPws+x6fcf2f4m0W4TVdA1FOGsb2L5kbP91vut7HPUCm/sufH9vjx8JTe&#10;X1v/AGd4o0W4fSdf088PY3sR2yDHXa33l9jjsaAPQrvVvKuXjbpnAA70+wtJJbjzphwR8qntS6ZY&#10;srPLIFPmYwCOlWLm7FuOOtADpZ1jbb/EaVSZP9319ap2sTzSeYyv7Zxz+dW/m/ut+YoAV8KMd2P4&#10;0gTf/uL0HrQiNvLdPbPWnRgheeuSaAHUyQ/MevAGADiuX+Knxz8H/BDSftnizxHpOgwspZFupwss&#10;wHXy4xl5D7KCa8c/4bh8QfFmRYvhL8L/ABL4sgkI/wCJxqy/2PpRXqWSST5pPphTyOvQgH0UkG3r&#10;19uKkC4H+NfPf/C1P2jrj92nwp8F27yfKssviYPHET/EyquSB1IHJHSmnxF+1BqG6GPw78HrF24F&#10;xNf3skcf1VRuP4etAH0EZGGT2xwKIQ6o24DdnNfPYsv2qc48/wCAaj2XVulJL+z38cviKfL8U/GW&#10;10Cwzta28KaOsMsy9z9okO9D16AigD2fxb4r0bwPavqHiTWNL0WxTnzr27S3i456uQP/ANVeO6x/&#10;wUT8I6pqkun+AdD8WfEzVIzsK6DprtaI/YPO4Che+4bgOas+GP8Agnb8MfD+sf2lq+l6n461jOGv&#10;/E+oSalK+fVWxEeeclK9r8O6DZ+GNKjs9PsbXT7ODKx29tEsUUYz2VeB+AoA8BXVf2lPi7L/AKPp&#10;/gn4U6Y43B7t/wC2NSAJOBtX91uC4yDjnv1AV/2Av+E8Kt8TPiR44+IO47msGuv7N01j6+RCfX0Y&#10;V9C72c5IPXFSNGVVedzZGaAOE+Gv7L/w8+FKI3h/wX4d02aNQi3CWKNcEe8rAuffJ5ru0fHyqv0H&#10;TAp0f3fxNAG1j/tHNABlvRfzpPKyvJJPrT6KAGycRt9KZGvlhnZtoGc88D3p8g3YH944NeG/8FIf&#10;jp/wz1+xp411qGbydSvLQ6Vp5Bw32i5/dBl90Vnf/gBrWjSdWpGnHdtI7ctwNTG4qnhKXxVJKK9W&#10;7H5X+IJX/wCCgH/BU6T7LuuNN8SeJ1jRh8w/s61wpf8A8B4C2OmTX7fLEXb5sBRxgfyr8r/+CAXw&#10;LGufEnxh8RLyEm30G0XSLFiODPMd8pHusaKPpNX6pqW2ltvJOcZr2+IqsfbRw8NqaS/r5WP0nxax&#10;1P8AtGjlOH+DDQjFerSb/BRXqPps86WsDySNsjjUszYJ2gck4HP5U2JmkO4/KOw9awvEnwH8WfHv&#10;X00jQviFF4Js5rcLIsdgJLyRxIHZ4pPMX5toC7MAYLsScAD58/KTyT4T/tHeMPif48ibRtP0Hxl4&#10;JvNdTR11HSmkt7yxaeRY7ZZ7eUh0H32MjKFZQxBUrtPpXxH+JOq/DD44af4L1DwL40uTqk9na2er&#10;WenmXTGkuGCjM2QPl3DcRnGGHUc/R/7Kv7IHhL9kDwK+i+GYJjcahMZL7U7kRtfXxG5h5kiIoIXc&#10;wUYwob1yT60iCJFVRhVGAPQUAfA3xc/aAtfhp8SbPwNbaXqWreOdQnt4INIjgeM5m5QNIRtUsgYr&#10;njIBYquWFzRvhd8ePh/8Q/HereLNCstR8D2sUl1pUOmXMd1dqFZgkcSoqvIWVctvAILLj+ID7gfw&#10;xpsuuLqjafYtqUa7VuzApnUYIwHxuxhiOvQn1q9QB8EeCpfH/hP4Vax8SviqNH8JeFfMRbKyB3PD&#10;DuOy4LffPm7lUIRuyudq7ttWfBfwKuf2qfiB8O/il8P9S0w6R4d8SRJq10JGtpdUtbeYM6K2xjIi&#10;FXARgFcyZDDG6vsz4r/DnQ/i34Ev/DviTSbXWtE1RBFdWs44kGQRjHIYHBDAgqQCCCM1W+Hvw90n&#10;4X+HLXQ/DOiWmh6Np6mOG1so1iiTJy3GByTyzYJY9TQB1KOGkfjlTgn14z/Wmi1VbjzBlfUDgMfU&#10;+tFrH5aH5WDMctuOSTSzyeVHu9wPrk4oAfUb3KJnJ+71wM4qSob9lWH5m2++OmOT+gNAEM+oB02p&#10;nLDn+9+H+PQVlXVws8yqG9M7QePTA69+O5P1GLOp3ghhKxxny1z8u3O7Hc/iDx3wSeBWX4b0m41S&#10;WSWZpI1L7ue47Y75Pcngjsc8AHRWBS2sVPTqSBhj7/dHJ9cVXhm+0XzNt2buNpfZz746t7ds+pq9&#10;BB9mt1jB3CMYBIA/kAPyqnotsr2vmNkyMNvX7o9vr1z3z9KALlsFiXy1VUK8lR/P3+tV3sFe6Y8x&#10;9CpHHOTu/EgYz1xVofuY/mbO0csfSsfVvEi29z5KqZGVweh4x2/+v/8AqoA1pbdJiNw3YOcE8fl0&#10;qnofhrTfCOkx6fpen2em6fGzusFpCsMUbMxdiFUADLFiSOpJ9aaouLgeYqyYbnHmEY/kfzFMl0y6&#10;vWCtK8Mf8Xzlt3tjPf60AO1nSZNYZYWYrHkFmUlePTr1/CrOlaTDo1uYoF2qTnnr+dWI08tAuSce&#10;tLuw+PbNAGB4315tNtF8vgtnOR2+lYvhKHWJr1tQihjZLqPIZ3+Vvmx0z1471d+JTRSW8YDZYE5A&#10;9eBWp4EdYvCFnuymFbIb/eNAFDU9f1hr5LW3tbcyMuX3Ptx14ByOwz1559DVyDSLu7tP9LjjWT0j&#10;wR+taDX1jbuzeZbqwJJPHU9ajPiK2y22RW288fxfT+nrQBHB4Wt4gxZQ0jEck9fw7dx+J9atWN99&#10;otmeTC4I/IgEfoaxNau7jV4o1s2m3feLJ90EYztHGeo5z39MkVNG+H12yLJc6pcqA5/drnawHA79&#10;8fligDqFuWunTyjtUN82R2/zx+NTSyrCuWOBTYYktIljUBQOAAOtVNUtm1KMKjFUIUggdcnn8hzQ&#10;Ay+1BVTezbY1GenOexrD1vxVAXt1jbdtcFlPH5mqniPTb2K9jt4ZJpFkyQApbaASB3744+tW/C3w&#10;88qeO8u5jI33kiKDjpyc5/Lt9aAOisN/krJNtjVR8qq5249f/wBdSXTLNC2GyP8AZGT+VZfiG6vL&#10;q6FjawNHnDCf+FR/n1/wrUnkGn2JZnLFRwzdzQBQutKmljeNQ37wbfvfdzn/ABGfofavkX/gpx8F&#10;dc8b6d4Fs5vGfh/w78PYb1rnW7e/uIobq9uhgR+T5gKyEI0mFwApBY7jt29J+31+0d468CfFP4Ue&#10;F/BO+x03xJqbTazqn2R5PJjheN1gEmfLHmRicMrAkgDGCDXl/wC0H+zX4d/ah8eyeIPFtxq108vl&#10;bbKC8KWsJQMpKDll3AjcFYAlQevNAHUeL7e61rwfqmn2N9Npd/cWkkNteQSFJLWQqQkisOQVbByP&#10;SuK8N/EzxF+0/wD8Ey77wD4rt7y88bSXQ0u4vNV34uUivI5PtPmMdzOsfCsAyl4+4yK9B0Hw5DoG&#10;k2tlF5kkNnEsSGaVppCFGBudiWY+pJJNMfRmurmTMhjjB4wOtAHPeFNF/wCEA8CaL4ct7u41E6Xa&#10;x2STy/6yYIoUE++BXT6ZosdkFkbc0235iTwD7UtjoUFhP5q7mkxjLHOKus20UABqpd6qsA+X5qYk&#10;v266dfMxgdAadKtva4UqrN7jNAFBTcaoWaEfKp5JOKK03uY7SJdqj5ucLRQB7V+wh/yY98Gv+xG0&#10;T/0ggr1avKf2EP8Akx74Nf8AYjaJ/wCkEFerUAFFFFABRRRQAUUUUAFFFFABRRRQAVy/xulaD4L+&#10;LpEZkdNFvGVlOCpED4INdRVPxHoNv4q8PX+l3is1pqVvJazhW2sUdSrYPY4J5qakW4tIqLs0z8J/&#10;2evAkT/Bb9l/S/CvwH+I3wm+MXxGh0C60L4tax4/WPRtQliS3ur2by4r+bzXurZZ9ljNCjTLIw2D&#10;Y236y+MX/BQrxD4s/a01Pxhovg/VvEmn/A/xTf8Ag/TfDVn8PfFeqXmtEyQW2o38Wp2kZ0qCdNsq&#10;wxzRzHYrgywGdtv2d4q/YO+HfjL9kvw78F76x1A+D/CNnptroskV68eo6W+n+WbO4huVw6TxmJCJ&#10;BznOcgkHG8Vf8E2fhr4x+IWpa9dnxbHa+INSt9a17QLbxDdW+g+Ib+Dy9l1d2SOIZJCYYS4AVZTE&#10;vmK+K0b96/S7/T/gmdtD58+N/wDwVW8a/DL9oO4s9Nl8Fa14W074g6Z4Ju9G07wlrmpXEUN1f29i&#10;9zP4hiZdLtLlJJ9xsnidxsCGQO2F4f4TftC+LPhv+0T49j8M+Drfx94rtbn4t6votrLdXC3tzPZa&#10;ppIgsIj5giEcrSgHdGzgogRkBYN9S+Lf+CU/wr8Za3qFxdTeOo9NvvE6eM00SDxTex6PZ6yLxb1r&#10;2K0D+WHe4UyMrBk3O7BQWzWze/8ABNf4T6v4h1rUNQ0a+1A+IIfEVtqEE99IYbiPXZrabUFwpBXc&#10;9rCUKkFMHaRnNZ8r09H+S/VMqWu3dfqeEfCj/gqB4qv/AIFfFTV9f8R/Ce68UeCLHTbiGz1HQ9b8&#10;D3WkzXczQNHqOmX5nuDGkm0RS28jm6bdGiRttLeMfHr/AIKFfGX4y/BX4n+E9L8TaJo+ueCdc+He&#10;oWniiH4e+IPCf9p2OseIfsb2/wDZ1/eJdKqy2wDyiZo7iB5ogqFvMT7N/wCHXnwx1Hwv4j0/W7nx&#10;14ov/EsGn2sut614pvbzWLGLT7n7XYra3LPvg8i5/fKyYYyfM5eq0/8AwSn+Fuo2PjZdQuvHmsal&#10;8Q7HSrPXdV1HxRd3WoXL6ZdveWFwkzsTFLBM+5PL2oNqjaRnNB0seR6R+11438N/HLxx8O/COj+B&#10;bb4g+Lvi4PCkWt3ttfPpcYt/CWn6pdajcWv2ovJJtVoo7eGaFSPLy4KySO7Wv+CgHxsh+IWh/Ciz&#10;sPhgnxMX4nv8P9Y1qawvn0OW1fw5NrkOo29qLkTJJ5YjVrZ53+ZXUSgOsi+7a7/wTo+HPiPR9Yiu&#10;v+Em/tXWPElv4vGuQa1Nb6tY6tDp8GnLd29zGVeN2trdUcDKyB5AysrspueAv+Cfvw5+HV14WvLG&#10;11q41bwt4mufGK6nf6rNeX+qatcWM1hLdXc0rM8zG3mZApIVAsYUKqKoP+B+n/B/rY/4P6/8D+t8&#10;L9kz48/E74+eENUt9VbwJaeJPh78Qr7wn4pubXT7pbHWLO1Xd51lE07PbTSCW3OJZJ1TbKPnyrD5&#10;2/Zo/aM+Jngf9m34G+FfAbeFbjXPip8UPHmhXOpeKILm9h0uC21PxBeCYRwzRPKUFqqiMuoYELvj&#10;++v2N4Y/ZU8N+CtQvrjR77xLpLap4xm8cX62mrSwpf30sXlSRzBSPMtmAUmFsruRT1ArP8D/ALEn&#10;gP4ew+A49NtdRRfhzr2r+JNF8y8Z/LvNUN6btn/vqf7Qudqnhcrj7oo/4H6XGuv9d7HzD4K/4KBf&#10;Hi10PTfE3iiz+Esnh3TPi0fhJrNnpmm6hHearL/aZ00arbSyXTJaoJWRvskiXBKq/wDpAJAFr9mb&#10;/gob8ZtY+HPwB+InxP074Z/8IZ8d3/s6PTvDdnexaloFydOur2C4aaa4kjuIpls5A0QijaAyoPMm&#10;2sT9HXn7DXgOfwPcaCtrqH2KfxyfiNtN427+2Pt/9ob8/wDPP7QAdnTbxXk3/BO//glhof7KXwj+&#10;Fv8AwlV1rGveNPAOkeTDay+IrzUNB0a+miaO7uLG2mISNpVeRd2wFVlkCBA7Akfh130/LX8RPf7/&#10;AM9PwsfPn7LP/BSXXPHPxn0X41ah4N1rVtD+LGjiK5tbH4e+K7afwNpFva3V9aSHVbuP+y7uORvl&#10;mNusAaS4jZXnSNSOotfjv8Y/iD8cv2R/iV48m+Hlj4Q8bW+teJrPS9GN1ZTaKkvhu6uobS9uZpni&#10;uwIiGa4WO3WN4z+7YEMPpr4X/wDBNr4Y/CXxtpOq6XH4ouNN8MzXFz4e8O3/AIgu7zQfDktwkkcr&#10;2llI5ijyksqKCCsSyusYRTisXwt/wSb+EPhXxLoN6sPi7UNP8J21/p+g6JqXiW8vNI0SyvbWW1uL&#10;O2tpHKRwNDKyhR9xVRVKoiqDpoB88/DL/grl8RNW8b6faah/whPiTT/FXgnX/ElhLpHgrX9JsNHv&#10;NOtFukgTU75/s+tQOGZTNaJBjYGwA4xuWP8AwU7+LHwO+H/h3xn8V9I+HutaH40+D+r/ABQsNO8K&#10;2d5ZXekS6dbWVy9jNNcXEyXKypeqBKscOxkIKuPmr2jw1/wSg+F3h7U9FvJr74ha3c+GtHvvDukN&#10;rHiy91BdM0y8tDaTWkKSuyKnllfmx5hMcZZ22KB3l5+w/wDDvVrTwZa6hpMupWPgXwle+CNPtLqc&#10;ywS6XeQ20FxDMp4k3R2kK5P+160PbT+t/wDgfcHa/wDW3/BPDfjJ+2d8bf2N/wBn3xF4y+Jul/DP&#10;xRLdWmjr4dj8K2mowvbajqOoQWAs7i133VxdxQvdQv8AaLZVeYB0W3VygbrP2Dv2w/HPx3+JXirw&#10;n4w0e6voNF0201Sw8V23w68Q+CtPvjK8sc1ibTWA0nnwlEffHNIsiTA7YypU7Wgf8EufhLp3hbxB&#10;o+rWnijxhbeIdJh0Ay+I/El7qVzpumwSieC1tJnk8y3WOZUlV42EvmRxsXLRoV7f4Afsj+Gf2eNe&#10;1nWrHUPFniTxJr8FvZ3ut+JtbuNX1B7aDeYbdZJWIjiRpJG2oFBaRmbcxzR1/r+v6+9a2/r+v6+7&#10;1GiiigYUUUUAFFFFABRRRQAUUUUAFFFFAH54/wDBYvSvF2tftv8A7LNv4J1bStF1ySx8ZYvNQtjc&#10;xRR/Z9M34QdWx0zxXFr+yR8UfFfPir4/eKmWRcNF4f0230gIDjKq65PHzAMRnoeo59c/4KVf8pE/&#10;2Vv+wX41/wDSbTK6ckyKCx74UD17mgD5/X/gmX8N9Zl8zxTdeNvHU4O7zNe8Q3EzM3PP7spzksf+&#10;BH1rvdI/ZJ+HfhPSJo9F8D+EdNumiZI7hNKiMyE9P3hBfg4716QT5a9+PxpC7KNzYVV5POaAPzy+&#10;Onw3t/CvxchX4hXl1NodwzW2l/Z08lbHBBMcoXCqgBADKCzDJJGBX6TfsNfst/D/AMMaJpnjbS7x&#10;dY1CZFjRhbLF9nkVNuHUbmeRQThmYjBDAcg15H8cvgZpPxw8NSR31mt0yEP5ZZkEpXOOVIO4c4PH&#10;pXif7MX7XPiT9jH4v3Wh+ILOZvDO6O2t7gxtHbzRAARxtJjCy/L1PcMCCOgB+tEcgkXI3fiCP506&#10;vO/g/wDtMeF/jloUN1oV8r3W0NJaSELImeAeCQykkfMpI5A4PFd3YRs6b3L7skglz834dAPb+tAE&#10;6oI9x/vHP0qjdTtfy+TGvy8HDDhh6t/s+3UkemalvZPtDLHHtkDcN3Uduf14qe2t1tU2jLMxyzHq&#10;xoAqz2MlxcJu8iTaDw0eVT6LnqfXPGPc0DSR/wA87H/wH/8Ar1Zcx2z79vzSELwOT/nJP51I5YL8&#10;uCfc0AVp9Mh8o+Xb2u/sWjGB7/8A1qBpcEcTblXzGBDS4w+TxnPb+lTbpv7kf/fZ/wAKaYXmZt+1&#10;VKFQFOevWgCnoMEMV1ebFCyK+wgf3RnH06n8MVXtLqOPxfeL827yV3YUt39vbFageG0kZfljLncS&#10;RgEn39ap2NpJFqEtx5KAzAYZjtbtwevp/noACtcXUsvjO1VUk8kREksu0A4OMZ5J60ni2Pz77TY/&#10;lxJLg5GfSpJ9Tt08QKzybWiiO4YyF655qtd6iviHUtPazHmrDIXcngADHOcUAbMekW0aBfIjb3ZQ&#10;xP1NOTT7eNwywQqy8ghBkUySL7PZ7Gmk3MfmfPPv9B9OlS2wUpuUthvVi35UAFzcrax7m9cAdya5&#10;7WvFjeYq2/mdQcEAAD368e/4e9a97B5zyM25grbSM8Bducfiev5VJpCL9l3dWYkMx/iwSPwHoO1A&#10;DtKm86zX73y8Zbv39B/KoFSeS8do2UbG4DDg5Jzn/Dj9Ksz30cKt82WXtVPTZriWa4barBjlfYZP&#10;bP17/nQBYuLX7TJ5fypGQS5X7zEjA/xz7VNNFvt2Rfl4xx6VCzSi5AbYq9S3oB1H1P6VLuiMoO/5&#10;j0G/r+HegCtf3/2CGFptm/d0BwM4IA59yBmprC1EMA3KrNu3buu4/wB76mq+pbmuLdlbcPMz06Dj&#10;NXJZv3alWzuYDjnvzQBHY2qRF5Ao8xmYFu+Aen9frUM9m91Kysd0auMg++M/ht498mpopDJA6xsv&#10;mbm69vmPOKcV+xwhYwXdjgFm6n1J/CgBZR9nhdo1XcfXuenNRHTI2hUNFDuB3EKu1XPOMj/9eKLE&#10;C5hDNubpzvPze5GePXH0qae5WH7x25BIJ6dv8aAPkn9mSzt/2Q/20fGHwZvIYYPCPxB87xt4EMij&#10;ZBIxH9pacn+4+JkQcBGb1r6sbw/ZByxh2knP3yMH254rwT/got8DdW+IfwOsfF3g+LzPiL8Kb+Px&#10;Z4dJBd7mSDme0PcrPDvQoMBmEeelen/Av4taL+0v8HPDfjjQZWbSfE2nx30HIZoHbh42P9+NwUYD&#10;jcrUAdcuj2y3G7a6yHo3mtuYd+9GpWU0sKrB5QUHlCowef8AJ/xqSLTYoiu3cGXjIOM/lU4bLEYP&#10;H60AZ0/hi3v0C3CqyjGAg2Y/EYz6U6y0Wx8PjdDCqM3AOdzH6ZP8qs3xdoyiD7ykk59O340xbGKy&#10;LSF5OeMZ/lj1oAq3l/dX8W2x+VuTuccf1qunhGOWEtesZpjjcwkIDdvbH61ox3rTyskCqUjA5x/9&#10;f/P5VMtspX94S5zk5Jxnr0zQBS0/wrZ6c7PHDtdhjIduPpzxUN94Ms9SuZJJozJv2jmVs4BBOefa&#10;tKa9jjhZt6nAzxzWTpWr3mpahNJHbx/Z9vyMeCe2evfH6CgA1fw3M0KQ2MkdvCBgqznB69uc9qy9&#10;I+FNvmRtS23BY5UI7KB39vp+J9q6aIXEkn7yOML7nP8AWq+qa0bd1itwskhGfZRQAaN4T07w7IXs&#10;7cQMw2kh2O765PP41eRI7O3wPlRBnk1yeo6xF4fg864Lvftz5Zb5V56kjPPtxUMUeteLisojW0hc&#10;7C7HBx3IXvQBv6h42sNObEkjZ9AKzL/4kxz2/wDoMU0jA8kpn8Kuab8O7HT7+O633M00fILvxn6A&#10;VP4k8Tx6HbN5ewyr/CRxigDC8QeJtd0vSpLmW1hjjj/hLfMeQPTHf9Kb4Q8Malq+p2+qap5CQ+Ws&#10;sMMbktuPILcY49Mmr3hXxJqPi2dZGt7YaerlZG7kgZAxn3FdRnaPQUAU7u2+1ahGrfc2FiM1B4lu&#10;ja2g2tg0zSLibU9XmuNv+ioGjRt3Ugjt+dYXjjVhAWVWY9se/tQByeqzvq/irT4D+8WS7iDA/wB3&#10;eM5/CvV9Um+z6fK+du1c5rk/hXoN1BPdX11b7EuEQwM2CSOT9R2rc8YTSRaTMV+7jBoApeE9Uml0&#10;m7uONiyfKMck4FQXPn+J9VaOHYvlgNIX7D6V0cOzTdMVtu1Y03ED6VFoyxyedcRj57ohm4/KgBst&#10;tHp0KrGFDKMf1z+BA/AY9KypPANnr9wbi8im3bjx5jDeOvY8d61bi3Zbtrhum3aB6f8A66me8jsL&#10;WSaZtqKxJOOgHFACWGn2vh2wS3t41hhXhVB/qT/Ol1m4e206R4+GWuNe5n8Y+LdtuxaCFldjkDao&#10;PYGuw11gulyZ9KALEbsLVWb720E/WuS8ZeM5LOPy4pGj3L8xwOhHStzW7qaHRyVQZKcqDz2/xA/G&#10;uU0vwHN4uk8+9aa3tGUNHsYbpP54oA5zS/iJfaZ5kdiWK7+dsIfn64NdEvgvxB4nuVuL6a3hjbaS&#10;C5ZivB4CjA/Ou30bRbbQLBba0iWGFecDue5PvTdT1ZNPj/hZs4xQA3TNFs/DVrILaPylb5my5O4j&#10;3JrJ0TV5tRvvtU8g8lSUSNR3A5P68k4HNTeI9Tl0/RvOuFVWYlQueACKp/DOC4lsJJ5EaOFnJiOe&#10;ZBjv7dcduenegDWEc2rSK4ZfKB+66cEf16dM/l0L7nQlkTau04wcuSWY/XOQB1wPzFTajrlrpX+v&#10;mVGPQYJzVa38W6fcXJVbhSSBj5T/AIfSgC/a2kdqvyxorN94qPvf1pksEaJJJOcxqfMOT8oxzk/T&#10;+gqtpGoNrSrMrfulPABK59yOpH1x+NUPHWsw2entCzHMiMOPXFAHnWkaTpvh+5ks57i8OmQl47WD&#10;TJJLJmQuWBldHDuwBC4yFOCxBLZHU6sLj4d3UKXGp6lcaBew+V5t46SLpsq/MC8mBJtdQRliwDAd&#10;N2al+E/h1Ru1QtIzSI0YBGFHzdvXp/nt0fiPWl06Hy/+WjDP0FAHLWviqyuLpbfwzHH4g1GRfnvE&#10;lLafZ8dZJVypPJwiZY8Z2g7hoeB9bvNNvNW0zVtQk1K7s5knSbyVj3wyorDCjookEqqCSQqjJJ5I&#10;2n3WsQIyszFh0DYCg4Az6Y6kf/rrC1b4T6XP8R9Kk1Jbi6i1CzmgeN5mEMkkbB41ZAdrjY8xw2QM&#10;GgCbVb+P4qeOrrRF1JZtIs7VZJrazlH72TeyvHcOrEgAbMRjbu3Nu3KCK7K5vdO8D+HVkuJbXT7C&#10;xiWPc7LFHEoAAUZwAOwHArDm17KtoPhO1jX7K32ea7ijRbPSwPvAdA8gGcRqCAcb9o6t0H4P6PYX&#10;v2y4jk1K+jcyC8vW8+UufvuNw2qWwOECgDAAAAAAKuh/GDSPiJ4n/sOG11Iw3Vu8iTXFoUgukXht&#10;ob5ipDqQxXY3QMTkD8w/+C1X/BCvwzB8O/EHxh+DunweH77Q4JNR13w1axH7JfxAgvNaovELou5j&#10;Go2MB8oVhhv00Pi68j+LeuxWOhalfSw2trYxO0bQW+V8yV3MzgLs/fIvyb2JU/LwKl1HwFrnj+b7&#10;N4qm02TRWPmHT7EOqyHqEmdjmRV46BQx5Ix8tdmBx1XC1FUpv1Xc9/hziPG5NjI4vBza1XMukl1T&#10;XX81utT8vf8Ag2p/4KKXOq6HrHwN8ZanF9l0C1OreGb28uAvkwGRElsssegeRXjHbdIOgUD9cdav&#10;BHp7sp49Qetfzo/8EU7mT4R/8FkPC2gyjNvNfaz4fu4YsPHMv2W5UKd3VBJGjevyj6V+/PiKxX4a&#10;XsMVgpTQdQmjt5LNT8lhM7BI3iX+GNmIVkHyglWAA3k+jxFQjTxfNDaSTPrfFjLaOFz11cOrRrQj&#10;Usu7un97V/Vnc2MPkWfyt2znbj+dOgUQNIzbQWIzgdT/AJxUiJvRt2fmOefTtVK/bM+35tzMOB/n&#10;2FeEfmZOmlwQ3pumGZtu0uT2pt1J9oK/LhRknd64GCfoSKWezjt4S3zMcj3rmviUI9UfQ9LZ5liu&#10;7tprlIZnWQwRwyMWJUg7fMMKk9PnA6kUAb0kumWUcfn/AGWLcobdLjnPPLHueep5wa8j/bN+BPgv&#10;4o+F9JvtceSx1jw1O+oaPJZIxuJpEUOYtkaNI0ZZI3bYMr5StkBTXoOnfDLwtbW7LF4d0V5Jl8vJ&#10;s49zrgBssRnHFLp3wwt9Ghl8tri5u5o9j3lxN51wyL91N7DIUcYVQB1JyxJIB8e/DX4z6X8ZvBtr&#10;q2hy74bo+W6n70EgxuRv9oZA4rrdOsvskI3cyEfMc1wXxz/sL9hL42aD4OsNL8R6zbfEi9kv4LiO&#10;G3WOzleQI0apEiZVBtJyCQpySxzXe3k+792mWbPOPSgB8TrdPuX7q8fjSz3iW5+bPPpS7fs8OFqO&#10;K0zNvbO4dOelAEctzJdL+6+VehJqrY6M1xN5lwvydlzWjc3cdvHuZlqCzv2unygUxL95jxQBPcTr&#10;axfhgVFap9sXfJ8wbpTrmDMkePU5qZRhKAI4zsU7QAAOlBgZm+8PwH+T+tECLGufXgZpzSMR8oHX&#10;APrQAyVo7JPMfn1Ir5++O/wv8RfDH4l3HxY+Glm97qUsKR+KPDZwkfiS2jziSPHS6jXO087hgcnK&#10;v70uniS5MsmemcVMlys8uyP5tpwx9KAOV+D/AMcdB+Onw4sfE3h24aaxvAVeOVds1nKv34ZV/hkU&#10;8EdO4JBBO4kTXhWRypRskLzng4/zzXxH4E+JXjLxB+1n8cPCPwcsbK2j1zV7Z5tZuY86boDRQvFe&#10;T7ACHmmmHyjB3FCSCASPYl/Yk8cabpsd7p/x9+JCeJIxu826eOfS2fBz/oZ+UKfTccdeaAPoX7fH&#10;bniOTc3ovWnveK0LNu8tFBZnfgKB1NfPcfhf9pd0FrL44+FcMUfAvY9IuXuZcdCyHEYJ746dqr6j&#10;+zJ8UPjVs0f4k/E+zu/CLEteab4d046fLqY/55Sy5yIjzkDrntwQAaXjD9tSbxVrd5oPwf8ACt18&#10;SdatX8m41OJxDoenyE4xJcnAkwMnbGcEDAbPSnB+zB8XPirAJPiF8ZNU0mGcZfSfBdsunpBnkoLo&#10;gyuvb5l/E5r3fwV4K0n4eeFbPR9B06z0jSbFNkNtbRiOONfYDuepJ5JJJya0mBfp0PGTQB498Nv2&#10;GPhp8LdXbVY9CbxBr7tufVtfmbUrwnsQZcqrDAAKqDgV7BDbfL84Dex7VIkKpTqAGfZ4/wDnmn/f&#10;NOVQgwoAHoKWmtMoHBB/HpQA480122r/APWojZio4/HvSCPc7FqAIoEaSZmY/LVgDApvmKD1x9aH&#10;YscL+NADgNo9BTXPA+opCdq9QG9zSuVKdf1oAbBuZQTtx9OakPSo4TtQZ7mnFS/XpQA4nFND5PsB&#10;zTUhwoz170p/1TcY4OKAGF2kk+Xt6jp9f8K/N3/g4R+K0lvoPw98DxyfJdT3Gt3SgED92BDD3wf9&#10;ZP8AkK/SRE+Zvvfn7n/61fjv/wAFzvG0njz9t6z8P27CT/hHdFtLERg/8tpmec554JWWMc44A+p9&#10;zh2kp42Lf2U3/X3n6Z4S4JV+I6c5LSnGUvuVk/vaPvf/AIJK/B+H4SfsK+DN0ca3niON9fuWH8Zu&#10;DujJ9xCIh+FfStc/8LvBEfw5+GXhzw7FzDoOmW2nrxjcIoljB/8AHa6AHJPtXl4qs6taVR9W2fD5&#10;3j5Y3MK+Lk7885P727fgFcHpHw4uvjt+1B4N8QeEbpP7U+D+txNrkF1BLbiWyulIkMUjKFkKrGRh&#10;SQfM6+vd7hg+3X2qt/wT48E+H/in8V/EHxn8Jaxef2RrFo3h7U9OudOMQu7uB42W5jl3fNGI9qbd&#10;py247uMDnPLPrn7LImXBRrhzguV+4PQD/wCv70+306G2Kssa+Yv8ZHzN6kn3qRplEqpn5j27inE4&#10;oAN3zY79cVHMkjH93Iq8d03f1FN+1RhN27ceoH8X5VJGW3ybumePpgf1zQBWFh5My+UkK4BJldNz&#10;sfzFT28Rgi2ltzZJJxjJJzUlNeVYhlmVe3JxQA6o/swafzG+Yr9wEfd/+v70RT+dI21f3a8bs9T7&#10;f40rXCIeWGfTv+VACXLmOFmBxtGelYN/eNNcYZw20j/63p/TPHTg07xT4k+zWzLH8zYygAPOO5+n&#10;+ewrO8J6XeaxetdXSeTbso2FSOTk5GMn8sflQBdurKW4iZ3zHCuFXI2gE8DHA6ZyT9Rk541vtKm1&#10;WO13xgAAZiI2r24I/wAcUavby3Fp5MKfLtPzE9MdB+f6A1eUbRigCnHbXiyDdcKy+6j+WB/MVYgj&#10;+zW6rnOwYyBTnVm27W24OfqKr6vA9xZMqehJ4yenagDI1DxI2pRXUNqr7oxswQOT09/yrM8NeB/t&#10;d00t429WXIKMQQTgjn3yfyrptH0dNJEqx7lVmzgn73v9ev8AnFWAgt5NyrlThcAfd/8ArfyoAUQL&#10;axt5MYzjpnripaM1HcTrBEzH+EZoAczgVVv7yPTUONkYxk4FZMOtfb9Rk9l4A5rFuNA1DXNQ2hWj&#10;hfLbwwOByP5jFAFNrJvFfiWNAPMthMplXdjKk89PYHpXoEulwvYC3VFjjUYVVHC/hWN4d+Htt4fv&#10;FuRNcy3GMHLjb78Yp+tazq2mBmW3tWj3YQluW6n19BQBRufh/wCbNIf3KryE2uy4/Dn+dRr8PZob&#10;VNrQtMzAONxKgd+TzTLC51rX7yMtbQpCRh5CeAO/frjjA6c12MKskKhvvBQDznmgCpoOmHSdOWFj&#10;llz/ABlgPpmrckgjXJ7VHdPJu2xoxyOTx/jXK6hp+qS3TrDb/Kc4+cdPzoA6FJV1S5ZdrMkZwR29&#10;f14H51ddxEo+oA/lXn8XhnXLmVm8nZt9ZQMn860rTQtaRRG8cQQtyd4P40AdGNQja9Xux4GPx/8A&#10;11bmk8qJm/ugmsfwt4fk0ss8/wDrieW3cEeg/wDr/wCFT+KbhoNP+U43ZzQA7RdZGqyOdjLjIz2O&#10;K5zxXr02q6mllauv71tg3Hao+prc8Dc+HIm7s7k/99EUf2ta6e08knl+aGOML8xFAHzx+0f+yJ8V&#10;PjF4r0G78N/Ei18J6NYQqLvTjZ+ebiTeSWDY4JQhfw715d8ZvErfsh+KPhv4J8XarHq174msHF3r&#10;8shiWe5j+XakKxt95inLMo/eAAHmvubSr/8AtK184Y2tjbj6DP65rxT9v34A678c/g+v/CH6J4M1&#10;Lxlo0jXGm3OvWiTyWi7d7Lal0ZVmkeOEAuVTjLHgUAea4kjZF3L16YqevLf2UPiJrvjXwJfWHjCQ&#10;/wDCaeGdUudK1mJ1iR45Uc4+SMAKu35QSOSjda9SoAR3EaFm6Cua1LWJ9X1QWlp1PVuyj3rS8Rai&#10;ILZkB6jmqvhi6s9OtJD9pDySNub5Txx0oAt6XosumwEh0adhgsScUv8AZM09yrTtG0Y6gE81chvo&#10;riMsjblUZPFZOoanJeyiOGNmY5wBQBpXlvE7R7uig4xRVPQtOuYJ2kuF28YUbgaKAPeP2EP+THvg&#10;1/2I2if+kEFerV5T+wh/yY98Gv8AsRtE/wDSCCvVqACiiigAooooAKKKKACiiigAooooAKKKKACi&#10;iigAqvqmrWuh2L3V9dW9nax43zTyCONMkAZY4AySB9SKsVyXx3+CHhv9pP4P+IfAnjCxbUvDfiiz&#10;ayv4EmeB2Q4IZJEIdHVgGVlIKsoIORQB8gfGX9qfWP2bP2rP2jtWtNT8PQmCz8CafYnxJfyx6Zpz&#10;XR1FJZVhjzLPJtG4W8AEkzKqgryy4fh7/grD8Sdf+Evi5dN8P+D9b8beG/ib4b8B2d3c6Tq3h3S9&#10;Wg1k2my5a0vB9rtjH9pYHJkVxGHXcGCj2zRP+CT3w30fwLfadJr3xL1TxJfa7ZeJW8Z6j4onu/Ek&#10;d9ZRtDaSLdPkBYoXkjEewxlZZNysXJOl4W/4Jh/DrwvPq9w2oeNtWv8AxB4q0Txpqd7qmuSXtzfa&#10;rpTxtbTO8gJCnyolaNcIEjVUWNQBRHTfv+qv+v8AWw/6+7/hjzXRv+CgPxO+Hfxdu/CfxA0nwLd2&#10;/hH4haR4P8Ta3ocN1bW5s9Z08S6bdxRTSuYWW+lt7aVXeRSJQ6leg5fWv+Cjkp8T+Bfid4i8NafJ&#10;4RktfiHrWhXNnPdx3cmh6PDD5M/l+cIZZLtYnkBkRgsbxbNpLM30v8Sv2EvAXxZ0n4u2WsRatJD8&#10;aobSPxA0N4YpIWtbdILeW2YDMMkYjR1YZIdAw6YqeX9hv4dz2/w7tW0l20v4Y+H73wvo+ms4a0bT&#10;7u1htZoZkI/eAwwovUdW65qXe2m//A/z/MOv9f1/wx8o/DL/AIK4/ELWdGvr7VfC+k6nHqHgfV/F&#10;VmdN8KeIdOt/C93Z2RvIrK+ub6GOG7jlUMgngaEl48CMhwy/V37LXif4lfGH9miz17x1deFdF8Re&#10;MNNj1LTV8O2sxj0SG5tY3jjkM8j/AGiaKR3y4EaOAvyLznkfCH/BMTwB4V0e702bXPiJr+l/8I7e&#10;+FNIsta8ST30HhvTbuIQzQ2av0YxhEEsvmyKiBQ4UsD7Nb/C2y0/4Ox+CbG81TTtNg0YaJb3Vrce&#10;Xe20Qg8lZElx8sqqAQ2OGAOKp9bf1v8A8AF0/rt/wT4E8BfBuP8AZs+OGp+Ivgr4q+IXjFfhn4P1&#10;3/haeva14kvtW03xbrSWga0thHPLJD9vjuFeWT7MqLAh8psGQIJv2SfhvJ+zp8Vf2TfFGi+MfGmv&#10;6x+0J4dvT48fV/EV5qdrr1ydGGqpqCwTSNFA8c6GNfIWNRHPswRjH0H+yl/wS98M/sgXujx+HfiN&#10;8aNW8O6HaS2Vt4a1zxW17oZikRkIa18tVbG4sCf4uTk1pfs0/wDBMj4afsrfEu38T+HZvGmoz6PY&#10;T6T4csNc8RXOp6f4PspnV5bbTYJWK28b+XGp6sEjVAQo20f1+f53E9V/Xl+R4N8NfFHi79n34lft&#10;rX3xG+Lur6tceF/Bmj66/iBdNWO18NKdP1OVjY2CswSOHYGWNnd5GXLuzNmvP/8Agkp4e8efAf8A&#10;a28L6H498L+NPhm3xA+GcmoCw1jx5c+L4vHWr29xatd6nIZZHGn3UUc6loV4kW8PzHyK+97r9lLw&#10;XqnjH4laxqOnyar/AMLa0q10XxJZXknmWd5aW8M8CxCPAwGjuJVbk5yOlcP+zF/wTc8A/ssfEFfF&#10;Gl6r4/8AFWtWGltoOiz+LPE91rf/AAjems6O1nZCZiIo2MUQZjukYQxguQoFEdHf+uv+f9aDltb+&#10;un+TPoCiiigAooooAKKKKACiiigAooooAKKKKACiiigAooooA+Ff+Cmknl/8FD/2VevOm+NBx72+&#10;mCumuZvsg3FgMDn/AD+Ncr/wU/kWL/goV+yqzfdXTvGh6f8ATvpla11cy6u4iiT73Izx0oA3lb92&#10;D7dabJ+8iJ7dR9MUODHbe6rTbZzNb7T/AHcZoASy2xWyj5VyTx+NcX8T/hNpPj/TLhpLOGWdR5q8&#10;DDuvIPs3owwQe9dlHBFbwYbkA5yfeqmp3SQ2reWMbhkH/P8AnmgD5v8A+Cdmpar8CP2gX8P6pBey&#10;aLaX4jsLyQsUaC5JCqrHrsba20Z2nI4+Wv1S0q7We0QhlbcWxg+/b6V+Qfxi8PX3wp/ak8N69Y30&#10;iLq7fYriFUkkK4XfHINoIXB8sEnGCAeVLEfqZ+z9rk/jD4Z6Pq8kn/H5brIUAIAcgbsdON2fWgDt&#10;Ly4+zQlh97HFQreSXSIywtjdn3GP0/Wobq6a71aGOJfMjQ/vDnoeo/LFaCk7mG3jsfWgAjcv1Vl+&#10;uKVXDjj1xSSFicKyq3XBGePzqGCKeMsu6PGcglc7s8nvx6Y9u9AD18wuzNkBeAoI+b3pfOb/AJ4y&#10;fmv+NNub9LU/Nu98DgfieKiOqxuPuye+McfjmgCVfkkZvIYM3LNxz29ajkl+1T+VtyqnLEHOPyH8&#10;zToL9biXaqnpnJI/xqRZY0m8tcbvvEAdPr9fegCF7azgPzR2659VHPan7o9p8raNxwSgGTUd3Yxy&#10;yGSQx/L83zZ4x36iopWme3ZLUfMVJyYygzjjJOc/55FADpNOkubVQZfmznuV6ehNT3a7bRstuPHf&#10;AJ/wqpp0t19oEc80e5QSVXrjt29xUurXDJtjCjaRuLHtjp+oFAEsMXnWDfe3TKSS45yR6VFExj22&#10;sZ2uqk9M4/zkd+9Ti4VYF+VmG0EYH3hVJrgabNJNMcN5QHPODgfzIP5UAKmnC1iKu7SNgkDk546Z&#10;69u2KuIq2dszbgeMlj8oPH6DimancfY7CSfbuaNciq1oZdRh8wMqGRA2cc88Yz+Ge/XtQARSNqly&#10;wIKrjnHTuP6t+npV6SMuFVWCqD8wxnPtTbeJNOtMEjCgliB1/D/PAqO2u/Pd2K7cHGAOR9T0J+nS&#10;gCHVdLe4VXW6khWM7mx3A5x/9frTtMnIsEZS0wYkKcYwAcVU17WTbLjc0aNlOgOSeOlJpXiCBbGN&#10;I45W5I6DA5P+eKAJ9OvgbnZwrM53AHJLf4cH9Per15KsMO5jgrkqT6gE1i+C9JMSXNxOrefJOSCS&#10;eFwMcVW8XazJd6pb2NuHDiZQxHfkenYUAdBpSeVZKvHylgceuTUVunm3Csxztc4HpwT/AF/QVZaI&#10;LBsXaqgAYxgYpViCZA+63J9vpQAh8uzikkd9q8u7O3CjHr2AAr5P/wCCMq7P2RNUmt9x8O3XjPW5&#10;tAcj5ZbBrs+WynqVL+ZyefwxX0j8V/BT/Ez4VeJ/DSXBtX17SbrTVuATmEzQtHv4543Z4r52/wCC&#10;WHxWjn/ZlsfhjqdrJpHj74POPDXiHSXA3RPGT5M6nkvFNGAwcDkh8DABIB9TSyeeGQLLtzgsuB9a&#10;kZ9gHHHY1HG32azZ2ZnwC5O3bnv0qO3hMqbv3OWyCVTHPf6j+dAE3mx7/vLuHGM9KhuJEuZY0Vgy&#10;tkHH+fYj86cLNjwzJt7hVK/1qO5iFuFWFcSMTg5yRwTxn1wB+NAEhuYLSE7Wj4J4B7/hUbztenYu&#10;Mdx/j7e3U/SmWelMJPMmKs31bd7c5/nk+9WRCtom5flVeW6nI/xoAjk037QWWVy6dMevHPt+QFWE&#10;jWCMhFAHJwOKp3Gq7GYKG47EDP5Egj8RUMmpR20TSXUcjnHdeg/ECgCS8kkv8RpvjVgSCpxnHvxx&#10;06fr2zNb12LRY/Lto1ub66Xy1aP7zHse57/57MtdfufFbGOx8y1VDy7JwuOQOh6++B25rY0/RbfT&#10;j5zL/pBX55CxbJ/z3xQBj+G/A67xeali5mkTHlSrlYuf8MdRWnrHiWHS0wpVmx2PArP8R+M1tv3U&#10;DfNnBb1rI1gWtppLSXG+SQsrD5sZG4ZA554z+lAFPWviDPAxZZmC+zVi29rrXxEvlht0lht3Us1z&#10;KjeX+fcmtjwp4PsfGEsMzQyRrbsrOhdiso56/iMYB9fQ16EXg0u2VfkhhQbVAGABQBFoWjxaBpMN&#10;pD9yFQu49WPqazte1aW6uFs7UNmRgruBnYCcZqxdeLLOJW2TLIw9O1U/D12l/q8xXrhTn0HJ/wAK&#10;ANG1t4/DOkLGu51Qnk/eckk1k6DokOrahLfXKlmhkKojfd6dT+Zrb1SPzYANu7DZFVL1pLWwaKHa&#10;Gfdg9OnHb6E/QGgBlr4siu9fawhjLCMcyDle3T/PapPFYFxpjQ9WYgke3NQ+FfCo0GSW4kkL3F0B&#10;v54Ugk8fn+laGq/ubSSRVBb370AV/EN55GmtGoZnkXAAHNHholdPjRgwZY1JBAGM8+n86k1KBZov&#10;MbnavA9PX+dRaBcm4lm4xsCr/OgBniO8lVTFGAvGdx9aSayOv2s0O/bC2cMOevPHv+nAqLWl8/Wl&#10;Xk7YySM/5/8A11JNM8Ya2tZPJklcjcRnZzjj8MfmKAG2I0nw1P5cb2sd0wWNvmwzdgPWtDWovO0y&#10;VfbNZNv4MtUvTeahsmunYHJbChs8EdOa0vEMnl6RMfagCul4L9UWP5+NoPpkAc/TrWjbwrZ2Sxja&#10;qxrj0AxVDw8hSzURhU+VSwZSScjPJ6DrnA6Zz3qr4r8U/wBhQ/Nu+fKqNoH5g8/j0oAp6x4/TS42&#10;j+bcwPzcgj8xXOWvxC+1ao04s5r5LcF2VASE/wBo8Hge9W/D+kWPjDUf9KS8by1O/d8qt+I5rrNN&#10;8H6To64t7SBBkMc/NyOh57+/WgDz/wAU+KdS8WajLa2+n6g7RhXktwh/djA9RxnP610N3r+t6nbQ&#10;28Gj3emrlQXU/dH4AV0V/r1ho90zPtWWTG9lAye3P5VnXHxR0+B1XZcNnjgD/GgCCb4ayXsitPqU&#10;7+xTn35ya2LDwtbWUagrHIygDcYxu4GBz1/WuZXxPrHinWTDp26BF5y64VF9Tx+nNdXpOmyW9kq3&#10;RhmmAwWCDH8qAI7u3+RYIHMICsS4B3E/UH2PXNcrrfw/v9WMDC8kk858OXRsxL684P4YFdJ4k8SQ&#10;+HIv9Xuk2/LjhR1rR0y9Go6dDcAFRMgfB9xQBW8NaFH4Z0WGzRvMEWSXKhSxJJyaluGtLhw0jWzb&#10;epbBqPVTcXdv/o7KqnjLfx/T/GqMnh7zLiFR5bJ1f5zyP/14oA1bV7Zm/c+TuUbfkxwB2rnPjJpk&#10;N74PS4mM6x6beQXUjQzPDIsQcJNhkIYfuXlBweQSK11ePTGaOHC+X1A4H6t+uKj1XTv+Ek0O6srv&#10;d9nvIngkUIclWUqePoTQBF5MWj2cGm6bara28Y8uOOBNscIGegAx2PqM1Pd6iml2CpPIse4chmwx&#10;46ck/n+mawPhl4lHiCKCzv0vIdasrZDeRXFrJErsBsdkZlCyKXBOUJH3T/EM9FrHha11iSEyRKyx&#10;tkrkgEfQUAYkXj64mtybPSbu5RmbMqAnJ79Aa3fDstxdWnnXMcsLt0icnK065ntvCulZWPZDGeEX&#10;tnnj9a57/hZl5rL3cOi6Fd3klrMbd57mVLS1jkABKszEyHGRykbA8YPNAH89f7EN2vwi/wCC7GlJ&#10;rGI/7M+IGrWNwwYKqOzXUO7LYwoZgST2Gfav3u1nx1J4r1+HS7DSbPWdM1SGaOS4v7h7W2uAFyRH&#10;iN2kX/b2hT/CW6j8Hf8Agst8JPEv7Ff/AAVFm8bQqkVx4gvbXxvpd1HAy27XQkDzKu4knbcRsSCQ&#10;cOpwAwFfuh+z38RdC/bZ+C/hH4naFq19a6brlobi3NpKizwE5jntpCVIDI6sjFcMGTKsO/0ufR9p&#10;To4qOzjb57/16H7B4o03jMNl+dUtYVKSi32ktbPz1a+TOy0CHxp4Z0uO3nOj66ACUd55rWaJc8IW&#10;KS+aQON7CMnAJGSTUreK9XsLhpL7wvqMkUZEjSWVxFc7F5ySpKOT0O1FY9MA9Ki+FGvNqvhp7P7a&#10;95caTc3VnO7SGSSEJO6ohZiWYhFUBmJZuGOSa6oztYQLuVV452r8v5kjntz1r5o/Hxmi65p/i7TE&#10;urG6ivLViRujbow6qw6qwPVTggjkCue8MTw+JPE2tapEY7qEyrp9nLGQ0bwRorNtPTmZ5VYjr5QH&#10;O0Ydf/DTTfFOtXV5Mt1H9s2i8SK7eKO82gAB0Vtp4ABJ5KjaciumgtoNItFjggjhhiUIqRIFVFHA&#10;AA6AfpQBJb2y26DH3toUn1xQJ/8ASfLx2zx/X0qGC+a9dvLwq9iV3BvxBx+tPZo9Og3N65ZuOT6k&#10;0AfHn7c3xz1/w1+1P4S8Mr4O1vWtDuLMtbXNtoxlxduSrNFcGbYNsbfODGpVcncwYAcr8GE+KXxY&#10;+O/iLTofAbaV4L0ezu7e31PVZXtTeXyqfIaMhWMkTOFBCL8qkktuAQ/W3i/XIbmSbylbdGPnJOAM&#10;/wBfbNeR/Fj/AIKFfD/9lnxDpPh/XoPE2qeIdUSFks9N07f5MMrOEmLyMkbJuR1+RmYEHjOSQDw/&#10;4UfEnxNe6tc6B410HU9B1TTriawGoXUK21tq1xEwDLCuSckfMFydyDcMjOPSplaGL77NXF/tGa7o&#10;/wC2748+EvxC8P8AiC+j8KeG431IadJAqyNcsykZIZhuBQI4OduwhTljjW8ReLI9N0y6vrhpEsrG&#10;F55mVckIilmwPXAPFADfE/iKy8MeH7zWtcvV0vR9PTzJZpSdqDOOnucDA5JIArS8f/seeLvjtYad&#10;daf4w8O6d4M1LTVu0tY1aZdXEqOdkroR+7ZWiZJI3BX5jhztK0vgP8BvDv8AwUa/Zrj1Lxdba1o+&#10;n2viSQQW9pdvCuoW1vIuBMjIGG4F0YAnay7lYHgfV/hfwzDbrbWtnbw2uk6TGtrb28Q8tIERQqIg&#10;HACqAAOgAAoA+Fv2dvGvjmyvbzwR8StHOl+KvD6lYbh5wW1i3QhPtCqzF3GcZlxsbd1ByK9YeXyk&#10;9PX2r0P9qr9gfwP+1Bqun6nrk2qaRqFq4+0XOjSLb3GpxqjqscrkMSE3MVPG3LdjXzr4L+JEeveL&#10;PG2gWug6x4f8J/D2/GiwarqzvsumjXaQ8kijD4AYBiWZWVj1xQB3baxiXbDC020dV5/pUsdzcXR5&#10;gaLb3Jqv4e13StU0hbrTru2uLV7qeyEqSBg88J2yoPVlPUCrUmrwxjqaAJI7cxnc77uc8/pXkv7Y&#10;vxlu/g58EZpPD4jfxL4kv4PD+j7s8XVy20P8vJKLucY7qK9Kur+TUG8uFWrwj9q2wW8/aS/Z70WZ&#10;mazm8Q3upSID96e2tQ8TenDE9s88YoA9J/Z9+BWk/s3fCzTfDOkRp5sah7+82/vNSuiB5k7nqSzd&#10;Mk4GB0Fd1FA7HcXcr6ev61HcjN0u77u8fjzVqa48tM4b8R0oAalooXlV57YFPEccI+6i/himB2mP&#10;bHvj/wCvTlh9cfh3oAaZGmI+UhakMe4YLNihpFiGOnt6U03Ax0oAkJxQDkVAZGfr+W3P6f409Ijt&#10;5C/iMmgALb+7HcTwPSnNyF4xz0oiQIPUnqadQAU1P4vrTjTDJl1+9+IxQA4L85b2xSM2CABTqaJM&#10;yY/D60AOoNFRtkvt3e/SgAhXOWPXt7U4Pu6c9s0jjbFjP3R+dJFHhmztOO+KAHj734UvWmyNsXn1&#10;qGS8Uqdu7P8AOgCQ3I3lRyR6V+K3jQt+0H/wWakiWRbqGb4gRWxLlSrwWc6o2MHBXy4DjnJGO/Ff&#10;srrGrx+GdA1TVLny1t9Pt5LmQuwVQqKWOSeF4HU9K/G//gjxYXXxL/4KMadrlwomms7fUtYunIZt&#10;jSRPHu4/251HJ7+uAfpMh9ylXr9o2++/+R+veGKeGwWaZn1p0ml6tN/nFH7TB9w/2qaiEE/M1NKN&#10;GNysoHU5qvm6kchGVeckkdB+X6V82fkI/XtFh8R6LeafcGYW99C9vL5UhjfY6lThhypweoIIrf8A&#10;+CU3jrS7/wCAOr+BbW1s9L1H4f6zeWFxp8Jkc20cs8ssRZ3zvb5nUsCQShrH+ZE+Zsn2Fcbr/wAc&#10;fDn7GGvXHjqbQby+v/E09volxdRXLIlpG7gtIysSqqAmTtUFmC5IzmgD7ouLyGyBaRkRmBPJxnAr&#10;OivptRAaLftYZDKevbI6D16/nWd4c8Pz37NdXckUqSqvl4BxgjPTjjnt1rbjkg0wrbRr+825+UD/&#10;ACfoM4/KgCS0smgT/WNluenP49RUVzdYbYryPztz7+gwM5Ht0qwRJLbP8w3Mvy4UqRx9aLezjgfc&#10;q7TtCgf3R6CgCASSQlY/3nC8dOn4Kf1qe3Qu4dw+4DAJ6D9B+oqakdd6lT34oAWo7pd8DA9D1zUg&#10;4FAO5cjkGgDIi0ePUJGaaJSGJBBX+Hnj8Mj8h6VqoiwRBVCoijgDgAVQl1ForpY04yWB+XcOuOg5&#10;PT9Qale3mu4Bll6/dYcH68A8enf1oAkjvmmk2pGzK2Cp9vU/09asE7Rk9qjtrZbWPavzN1Zj95j6&#10;modauPI02Y7trbDigBr6qv2jy49shU4IU5J47fifwwasW8TJGpb/AFmMHn8cVzfhKGS/uJJCF8va&#10;M7uecnt0559K6Td5ETNIyhVGf90UANedlVmZfLRVJLMRxSxSLtDttRnUFgTUSRtfOJJFKxqcohHJ&#10;/wBo/wBB2+vSRbKKOJVxuxwNxzk/55oAz9b1FnhxA/cDjqa5nV/FE0Uwt0kuJWYY25+8fYV1tvpS&#10;SFfMRVwGO0MeMkEflyKrJ4Ks21Nbp1zLG5ZcMepYnJ/MD6CgDK8HeGroXb3F0Hh3LjYV/wA/1rX8&#10;ReLI/D7rGIWmmZdwReOO3atYnavsK8/8X67De69DIN2I1Kt+vP5GgCwfG2o307NDpd/IkZwRHu4P&#10;cE4x+n64I3LKJ/FFt/plpNaqu390/PTcO/rn9Kk8IWMMdiLmMHMygBi247R0/P0+g7VsUARw20du&#10;WMcaIXOWKjG4+9OkmVG2sy5Pqao3V602oLDHkqykkg49eM+9TSWJPk4VPkOTjK/l+GaALEZXb8pB&#10;UccGmWsiypuA7/8A1x+hFJcSfZYvlHJz1PsT/Siyga3iZW5Of0AAH6AUATFto+nNIjb1DDoeRVS7&#10;OZ0HVWYAj2zVzPFAGNaalJea4qttCqzAL+Bp/i4brBfqay7GRpfGUG0fKpYsf+Amuiv9Mi1FNsi5&#10;x05NAFHwOuzw1AP9p/8A0M1zt7Eup+Jre2PCzSndjuBz/Suw02wj0qxWGPO1MnJOfesfw7o8c2rz&#10;3TDLwybUJ7ZBz/OgDctbZLO3WONQqoABgAfyry39s79onUv2VPgTfeOLDw3/AMJRDpFzAL+2F39m&#10;aG3kfY0qnY+4qzJ8uBwScjFerVz3xZ8ReHfCfwz13UvFktnD4as7KSTUmu0EkPkhTuDLg7s9AoBL&#10;EgAEkCgD4a+B3gWb/hOfF3jyPxdq/iLQ/H10NV0m3vHLG1t5f3iBt2SGUPsAUhQqjjPC+kXt4tnF&#10;uY/SvNfgx8V/D/i/wmp8H2evQ6HDPLFbHVJWuLicbi3m+aS28OW3cH5SSuBtwOysrX+3NQmF1v2w&#10;gfLuxz/kUAZes3f9oz+WjLuY/wATYH511FppttbWqqsUO0KAWCj5qzv+Eds31vb9nUxrHnGTjP51&#10;sqqxJx8qrQAghRUKhVVSOcCs7TrUJq29fuhCBxUl9qTCTbEympNLtpYhukZfm6ACgC1JKsS5ais/&#10;VLzzdqrn8e9FAHun7CH/ACY98Gv+xG0T/wBIIK9Wryn9hD/kx74Nf9iNon/pBBXq1ABXN/F7w54k&#10;8XfDfVdN8I+JofB3iK7iCWWsy6YmpLYNuUl/s7uiyHaGADNgEg4OMHpKKAPlP/hk79qP/o7i0/8A&#10;DUab/wDH6P8Ahk79qP8A6O4tP/DUab/8fr6sooA+U/8Ahk79qP8A6O4tP/DUab/8fo/4ZO/aj/6O&#10;4tP/AA1Gm/8Ax+vqyigD5T/4ZO/aj/6O4tP/AA1Gm/8Ax+j/AIZO/aj/AOjuLT/w1Gm//H6+rKKA&#10;PlP/AIZO/aj/AOjuLT/w1Gm//H6P+GTv2o/+juLT/wANRpv/AMfr6sooA+U/+GTv2o/+juLT/wAN&#10;Rpv/AMfo/wCGTv2o/wDo7i0/8NRpv/x+vqyigD5T/wCGTv2o/wDo7i0/8NRpv/x+j/hk79qP/o7i&#10;0/8ADUab/wDH6+rKKAPlP/hk79qP/o7i0/8ADUab/wDH6P8Ahk79qP8A6O4tP/DUab/8fr6sooA+&#10;U/8Ahk79qP8A6O4tP/DUab/8fo/4ZO/aj/6O4tP/AA1Gm/8Ax+vqyigD5T/4ZO/aj/6O4tP/AA1G&#10;m/8Ax+j/AIZO/aj/AOjuLT/w1Gm//H6+rKKAPlP/AIZO/aj/AOjuLT/w1Gm//H6P+GTv2o/+juLT&#10;/wANRpv/AMfr6sooA+U/+GTv2o/+juLT/wANRpv/AMfo/wCGTv2o/wDo7i0/8NRpv/x+vqyigD5T&#10;/wCGTv2o/wDo7i0/8NRpv/x+j/hk79qP/o7i0/8ADUab/wDH6+rKKAPlP/hk79qP/o7i0/8ADUab&#10;/wDH6P8Ahk79qP8A6O4tP/DUab/8fr6sooA+U/8Ahk79qP8A6O4tP/DUab/8fo/4ZO/aj/6O4tP/&#10;AA1Gm/8Ax+vqyigD5T/4ZO/aj/6O4tP/AA1Gm/8Ax+j/AIZO/aj/AOjuLT/w1Gm//H6+rKKAPlP/&#10;AIZO/aj/AOjuLT/w1Gm//H6P+GTv2o/+juLT/wANRpv/AMfr6sooA+U/+GTv2o/+juLT/wANRpv/&#10;AMfo/wCGTv2o/wDo7i0/8NRpv/x+vqyigD5T/wCGTv2o/wDo7i0/8NRpv/x+j/hk79qP/o7i0/8A&#10;DUab/wDH6+rKKAPlP/hk79qP/o7i0/8ADUab/wDH6+hvg34Y8TeDfhppemeMPFEfjXxJao63utR6&#10;WmlrfkyMVb7PGzLHhCq4DEErnjOB01FABRRRQB8M/wDBSxQ3/BRL9lXd/wBAzxqef+vbTK6aG7E1&#10;2yKcqq5/GuV/4KbS+T/wUL/ZXb/qF+Nf/SbTK6TRV3xmT1JA96AFub52kaNIye2c9afZRyGPa67V&#10;PXH/AOupfLjjbhVLcdagv7hlXHzIScDA6mgCO+0prx8btq+tV9Xjt9F0+afG77PEz/MeMgE4qb+0&#10;2t7KSW4VoUhUsztnoOtfMPxh/aC8U+JvF194X8JWLXV8sRMsk8pit7IuAYmOFbzGIz8nHO3+HJAB&#10;ieAPCmtftH/tdXdjfzeTZ+HbhF09HQACWWPLzMyjcwCK52E4w6ZHANfqz8F9Lt9B+HWn6da/6nTl&#10;NsufRen4kYP418U/8E8P2Q/FXwxjm1zxF9uuNS1KWSZWmjcM0sgVGYA8hFUEZIBOc4AAr7p8HeHP&#10;+ES0P7PJMszb2kZ8bRk0AJp1rbm6kVGfd5hD4cgg4Jxn8O3XFaRSS3ULEokXvvlOR+hrI0J/P1m4&#10;aNcxrIWLfUH/AD+NbIfzXkUNjbjleo/z/WgBzKXXP3XxweuKdUSzlhxHI2CRkY5xx60qRsVH7yQe&#10;xC/4UALKifebovUn096icx3rffk+RckIzL16Zx/Ki8uWiThWTccbuD+Q7k063CwR7drJ3+Y8t75o&#10;AypLi4uLiSK1t2kRSoZpZCy89xls/lV+w0hLObzFzkryOnPfpx6cD0oW+jhk+VVVWyzkMD0BOcDP&#10;+cVJBcteRbljZRvAyT1ANAENxPMNRC+XGV24AZsA59/fHTH8qtQvKW/eRoo7FX3f0FQ3k9vbqLiQ&#10;oMYALHHfH6ZNTRXSTWwmVv3bLuz7UAVb21ZJHkU/NN8hIHIGO30xn/PNXxLfQyWk1qkkbXTbVCfx&#10;ZzxU0lw02mrP5kjNnIwo25GegHJx2yeuK5vwRcSeIL37RNCz4nYbmXOABkDPtQB12mRNDYxK39xe&#10;PTgZrK8WPcLEu2FJP3gIPov59c446D8aZ4m8af2Jcwotu0zM5ACk5Yg4wOKhtvGs2oOofRbpV3cu&#10;4IVe2SSuKANjxBG02izKq5YgcD6iodLma0s4lCb5NiqADju3eqWsa1Hqzi1hv7W2DDcZBLz347eg&#10;/Ol1rUP+EY0SGQ7rp+zKc7m4+vGQPyoAt3Mkupz+TtC7Tn5l2kDuR82T+XPT3rQZ47CDk4UdATlm&#10;P8yayvAVy194cjuJI1jklZicLjOCQK15ZY4fmdlXAOM0AU7mwe6KSTELjqM/dBPT8sfl+NWZo0MG&#10;3DhF4whK47dqr3N/5ssaxgZ3euaksCxiX942FUEDAwVxwfX9etAFG00ZrXSruNVkZpmyFLdeB09q&#10;o+CbaaLXNUa4j8t4wiD5sjHzE9/YV0UlzHEDukVdvJya5/Q9cD+INS2xtIrOg3LnA6j0/wA4oAta&#10;rq10dT+ywW4kbG7B9PXOf85qqvia+jmIlt4U2kjrnn8DWlrWo/Y1kkTa3lpgkHkZpuk2Md8jyTQx&#10;79+cHnH1/M0AU/8AhK5wOI4fyP8AjXzl+1h+y34g8RfFbTfjN8I/Eui+DvilpNm2m3ovrIz6b4ls&#10;ztIt7vau5SGUBZFywXAzwpX6dkTT4JtsiWq845AHIGT+lcn4+vP7Vu/7J061jklwJGeM9AM9QPw6&#10;8/nQB5z+xP8Atfat8fNX8VeD/Hnh+18I/E7wTJH/AGrptrO01nfWsq7oby2ZuWiflcEkqQMnkAe7&#10;XGuW1uzJ5i+YOAuD1r5D/ZJgk+P37cfxY+Mmi+UvgvS9Fh+HukXaL/yG57WVZbq5QjgxpKDGrDIc&#10;DI6GvqrQ/DW2FZpGV2kUHkE7T+dAGxDdq8YLMgP1qO3g865aYnOCCnuMEfrn9KDbG2hLGQ7UGTw3&#10;8gagvbW4uLZljaaNiOCD3/76oAutcxqeW5zjHr9PWk+0LI+3cVz6jGfpmsC68L307MrapMWITdhe&#10;DkkevQVah8OzWSMftzckYAUgenck0Aa+Ft4yei+tRTXtugfzJFwOoI6Vg3dnqV7eqsNzdRxFRuYA&#10;8/TOP1xUY+H93PhptUblcFQh/L73SgDcbxHYoCftC8exrk/EPjKTVr6O1t40ldmxGoOM/jmtjUfA&#10;63Om/Z47iOOU4+fy+T+tXtG8M2OiJGFhtzcBQGl2AMx7n2oA5C2sPEFsjPFo8e5hnc0gDf8Aof8A&#10;n8auw/Dq48SzfaNWLW0nIKRybi3pySeB9cnFdkbob9qhm9xzisnU/EjNE0dvFK0nIBUEnjmgCx4a&#10;02x0S1ayssf6OcSZ5bJ9T371Y1exh1G08uZmWPOTg9ayfBNpdR3F9NdrtaYpgHr0JOfzqxqqyajq&#10;LW6yeWFUEnGepA/rQBoWWoQ3TPHCc+WcGpLi7jtdu843HAwM1m2Wn/2bb/Z7dmWWZyXk256ZH9P5&#10;0S6D5lxC09w021w21hwfwzQBaFyghjHmpliC4ZtzevA/p2rnb7xTfyXO6xs47iKPcSW+XJOfUj1x&#10;XT3JjMZj+XBIUr9apWXlxXSxxwhY2JJKrwe/8tp9KAI9GjvNXsYpdQhjtZVO5BEeg/Mj0/KrWuxS&#10;vZN5KlmYgHmrF5P5ELNtLHaTgVW0oTT2ytJuXBPyt16/560ARMjRxnKqqLhcls+/Hc/QAZNTaYCt&#10;zcfuhGWOT+uP8+1WJmhtk3NsXZ8wz2PSo7O4R3kkDLtYKc5+tAFDXZV0q6e9k+YKi8D6/wBeKt6H&#10;aywxNJOu2ZscA8dB/wDqP0+lQ6rZf2tL5JG5Tgn0455/w/xq5qV2thYu7MFCLnk/5zQBi+LHk1C6&#10;tYY1LKs6ksvYZAP5f599TxCpk0qRQCxPYCqukXTXIjkWFsOFbOO3Pt+HOOB3rR1C7jsLVpZPujr7&#10;0AVrLWbeKzUNIo8sBcLliOB/9emy6YutLHJN5bJuDhfvYwcgf5+nNcxo8zXWoXkixvJHG4OFG7BO&#10;e34f/W7hU8Wau138uk6iY1yAMOP1xQB0niEf2nZzWcZZnlXawC5AB/8A1VyPijwLd6RGv9lrf3Es&#10;y8KGXZG3HUnHHX9K0NN8b3cs5ddFvMMMeZ83Gec8g+1dJptzHdAMtxHIxGSqybiP1NAHH+HfhRca&#10;hZRz6td3kFw3LQRup2/jg9eeldZ4f8K2nhlJFtlf94csztuY/jWgN29um3sKJJBGhZuAOTQAPIsa&#10;7mO0Vj654xh0v7rRt65rB8WeLpbi/Szs23yTOFUe5rT8PfD2KyMk2otHfTOeAy/Igz2BoAwNOsLj&#10;xxrMe+Kb+zcsHkRguCB/jiu9FqLXT1hhVdsaBFU+gGKfZ28NrbqlvHHHEucKgAUflUlAGO9rdXLr&#10;uh9ec/8A1/8APpWlaWaWy/KpDYwctnHsP/rVMSFHpTVnRmwHUn0BoAEiWNmYdWP+f6/nTiM0Zqrq&#10;WrR6fAz5VmH8INAGf4r8Jx6zbRzW9w2n6lYsZLS8RdxiY4yrLxvjbADIeoAwQwVhR8EePV1u8v7P&#10;UPJs9U01d08Yk3QvHk/vo2OMxnpzypGD2Jptd6l4imk8mSSOHldwzgkc4H8/8iub+IXgyCe+stBG&#10;sWmm6nrVpdQvdXSBlmikURm3VCy72ZmRxg5Hk574IBpeP/HEOtyWNrod9pmpXGrssVoVuQ8JGCzS&#10;ZTO5VVWbjrjGRnNdV4T8Px+DNPuI5L641C6up2urmZ1UM8jAA4RAAq4UAD8ySSTieF7N7nxJqj3e&#10;m6fp2q2exZpLRg8dwrjIbcVVucHKkcHuetdLDNboHDNHNtbODjcDxyc9z/higD4p/wCC8v7Flx+1&#10;9+w/qeraTp8d14s+Hbtr2mMHAkktlXF3AvUHdEPMwD8zwoK+RP8Ag2F/a+jl1LxV8B9bmk8q+3+J&#10;fDztIflkUIl1bgE45UJKoGPuTE5Jr9mYJWvdySQlIipBDDhs9ulfzhf8E2Cvw0/4Le+HbTRy2n2d&#10;h4w1ewijjYgLbhLuPy/ddnHNfTZXL6xgK2GntFcy8v6t+LP2Lg2p/anC+Y5RiNY0Y+1g+zs3b0vH&#10;/wAmZ+/fxKnh8K+NNPGjG+XW78W7XCwSxrALSCdN7zKxBOVmdRtyST7ZHd6FNNqVhHPJtXfhgB+P&#10;v9Py/CvLdaZ/HXxL8I6jZ30UFvLeT2pmTy5FuIhGJ3h2sCCH8kDcpBXHGcnHrxZLRVVVVVyAFAwB&#10;yBXzJ+OktZ99eLM7K+PLjydvJaUjjoP4c569cenXibbSJ/EXxR8QRreaoEtTFJDfWWqSAWblEBtj&#10;A2YDjaXOQ3+sGRnovi3w5quhaMLpvE2rzSfbreKKKSCzCyPLPEihysI+UFyDtwcZ69CAdsz28EDb&#10;blWkA533BwT+fH4Diue1CLWNUvRFHYKLfPMryHcPxLZ/L16V14UKOgH4VS1fXY9KVfl8xmOAAaAM&#10;NvhRYXEf7wzK7DnbITg5/wAOK5vxF+yH8OfEnjax8Uaz4dtdS1/TYFtbW/uHcy28avI6quCAMNI/&#10;OMnOM9q6pZ9T8RXf7t5LCFDjJUgt06A9eOajvfDGpXkxjTVpGVSpJZSMdc457cfnQB8P6r8D7n9g&#10;O8lt/FXxBbWPAOtXQtvD8upQMLqzl2s7RySDOFCq+SQEAUEbMlasfHPUPGH/AAquAfDvwPN8QpPE&#10;T/YhJHCt3p8COv35hyrxsDjkhMHLHGA3258R/hb4d+KHga40HxPpdrrWlXEDQSRXK7jhkKMVb7yt&#10;tJG5SCM8GuN+EXw20X9nzwPN4X8IrqTaWt3cXsUE0xmWzErlzFHwBHEucKo4A9SSSAaXw+sY/hV8&#10;F/Dnh9rHSdLuNL02C3ltNM3fY7eRUAdYt3zbN2cFuT1PNWIPF11o+ni2ijjkurpyUjI3Eg8Z4OO3&#10;eptA0T+0dTkFy0M020ny2AYRdcHB99p/Oumj8N2Nvci4khheWMYV2jUbB7YA9TQBmeFtFuLyP7Rq&#10;FutvJwUjUgj8Rz+VZnx2+C/hr4+/DHV/CniKzW50/VhiTy1VZkkAwJEZlO1wvG/GQK6OfVmv7lre&#10;2DkDh5V/h+nvTiY7ZVhYmaY43AnJwMHHvn/9dAHyt8S/+Camj6z4q+FuoeCYLPwjD4IvZnvDG7yT&#10;X1m8fzgs25pZGcKu52zsd+eFFeb+Kpvih8MfH1ra+IPBWh6Lo2pXy2+n6hc67Bm6H21YjGqFhmc2&#10;okuVRSSVUKAWBWvvqzLSyNI+7cMqB/Co9B69OvtXz3+0B+xDZfFz44af8SPGXjzU20Pwej3dnosk&#10;ccOm6bsjJE27P3lYCRpHznaBwoAABx8t3HAfmbbXzj+27qf/AAiHi34O+OLzbb6X4b8YLb395nb9&#10;jguozEXYngR5ADH6V33wD+NkHxMutSt9Rmhjur3xDqNjoFvNbtb3N/awMGUiNuWYIw3EfQ8g03xh&#10;8bPAvxA8R3Hw5urG48RS6s66dd2S2ZaHMl39iKvuxjbNwSORgMM8UAei3DNfTQtGokjZgyupyGX1&#10;zV8xqqY/hr5d/Z+0j4qfCT9ozxV8EvDulrqXhXwRcW2sSanq9w00uj6RcQLMtsMOCSCHWPOT6gDp&#10;9NG5M9x5Y6KM8UAWGcL/APqpsk+3ptP40O65+6u73xTTKv8Ae3beeoxQA1FV3y3Hqc45/wA/0qZn&#10;VE61Dat5u1l+7jGfX/P+FTSkBP0x60ARworr/F+ZHPepHkEYpFbZEvfjjFRDdNzz+NAEsJbHzDv1&#10;p9Iq7RRuw2PyoAXNBOOTRmoXbfJgfpQBIJFJrlfjh8RZPhD8I9f8SRWsd5No9o08cLvsWRsgAE+m&#10;SOnJxXUCRR8q8fSsvxjfLpnhXULia1kvY4rd2aBbdrjzAB0KKrMw9QFJxng9KAOT8LeEPi9+0z8N&#10;Phb45+H194f0PRfEEUj6/aagVd4ALhYy0YKFmGI5Su1lJ3AEZwasfFr4z6f+y74s8I+CvHl9JceL&#10;tb021mefT7KVrOaZ28ptjsq8GQMeBwOuCQD7p/wTP/4Ti6/ZY07UPHV5cXV5q11Le6aJmjYxWD7T&#10;CF2ImEb5mVWGVV1HAAUe6XukafPeW91cWtnJcWYYQTSRKzwZGDtYjK5HXHWgD4h8O/DH40fDrx1q&#10;K+OotDv/AAja6PNqravZna1r5TuxiMEatJJKY9hAUbSEbBZjtrnfBf7Y3gHxpoWuXlnqzxDQJDHP&#10;b3MRhuZjglfLjb5nLbWAAG7IwQK+4b3xPat4gjaRlCoCDlsAV5/qHwt8B+Ifj3dahd+HvD9zfa1Y&#10;pdyt5SO99NCyx+ZPwWby08oR8YG6Q8nkAHznP4h+IHiH4BaB448O+F7XXn1aZnk0yByJY7Zd4EiM&#10;TufftDLtjLAEfI2ciPw1+zz8UPj58UfC+tWp8UeAdH/sxZblLkP9lSTfKSrQmWPe7KVHzRMR8uVH&#10;JT7p07QdM02zhWG3s44YYliQIiqiKoAAA6AcDirqXsMq/JLG2PRhQB+bX7c3xYuPhN4Y+KHw91TT&#10;5bHW08DanqNlfQOZLebNlcsrjeqnBMTAEBhvVlOCBn8/f+Df3TIbn9qnxZdOp8638LSLGc8ANdW2&#10;eP8AgIr9yv27PCdj4s/ZM+KKC10qTVpvBWs2ttc3NrHO0AazkP8AED8u5VYr0O0cGvwT/wCCKfxJ&#10;k8DftQ+LNXuFRdNh8L3N3qZitSdsS3NuAI0jwqkyPGBnCgEjgkY+ky3/AJFuIt5H69wdJvhDNox3&#10;93+vzP2Uk+430pw6Vzvwz+K2h/F3QG1LQbxrq3SQwuHiaKSJwAcMjAMMggjI5BBHBroq+bPyEK5j&#10;4q3Gh6f4F1HUvEGi6f4i0vR4jqE1hewRSxTiLL4Ky/Jng43YHuK3bySSRNsfy/7XPSuL+MfxK8L/&#10;AAj8H3Fx4u1qOws76OSBIuTPc/LhljQfMx+YcgYGRnFAH2F8Bvjfofx6+E+keKtFkjisNSjYCEzR&#10;SG3dHaN4y0bMjbWVhlWKnGQSMV11qgdEmP8ArHQZOP8AP+RXlv7FXgjw94J/Zk8I2vhPUtQ1LQZr&#10;QXdvcXWfMn80l2Y71VgCxPGAPQYr1gnAoATdhtvcjNLUMBLSfdI27gfqSDTp51Qqu9VyeT6CgB2c&#10;StnsoOfTr/hUP21TKWB3RgcbFLZP5Y//AF1S1O4ZkbazfNjr3HODj068dep6CotO0OaQO00x3b88&#10;rz0Hv65H4UAajXWyL5gkcmOFd8D86S3uNzLGuJNo+dwflFPETN/y0kHbBA/wqQcUAQmKO0DStxty&#10;xPt1/wA/hUEeqfbZh9l2yxr949M/jnP6GsfxXeSalqNvp8LtH5zYJx25/pW7pVgumafDAu392oXI&#10;GM0AWM8VyXiC6uNf1RLO34ydpcDhB6musZQ4warSJb6PbySLHGnc44z+NAEHhzw8nh6xEaySSMeX&#10;ZjwT3wKlfXLc3X2eN903YAE81yt14xude1ZbWxZg0jbcKeFHcmtS2srXwVbTXF1PHc3DHK5AVseg&#10;HJoA3prlbVcyN1PygDJP4d6oK8mpylhHuVPu4l2BfbIBJPrjgdOeaxtJuLvxXqiyMkkFmnzLuU4f&#10;PocYP/6utdYBtGKAKlnpS25Dsx8zqdhKr+Q6/jmpZZxBKqhCzSHnH1A5/Om3eqQ2RxJIit6FgMVn&#10;/wDCUWyXaRqFkkkbA2NnmgCv4y12ayh8uCPzFbKsR696wfDHgi51a/NxfQNDEu7buPzE4wOM+p7j&#10;t3rtoo1vP3kkCqynjcOf89adPerB/dPBIGep6YoAHlj061Xe5CRgDLEkmsHV/GcYDKu3bng5Oa3b&#10;y1TUYPLba0bH5uM5Ht/jVNPDVjawKvkWrOowWkjBz3/xoA5/RvEtmlx5kkixzZwB8w/z9OPrXXWk&#10;zTQK7LjcMj3qtH4Y0+KUOtnb7wxYHyxwTVyUlIjtGTjgCgBSu9eaQyKFzngcZqOBXkUMzMvtipBG&#10;oTbjI7570ARx2yMVkx1O7ntU1AG0YrnvEHj+20W6MO5S+cUAPg0SWDxTHMqnyULbjn1U/wCNb2M1&#10;wT/GCG31BVxJK0hwI0XcWPsBV+6+JF1Lb7rXR9ScnoTbvj+VAG/4h1H+z9Odv4iOKZFLbeFtBmu7&#10;64gtLeCNrm6nmkEccKhcszMTgKAMkk4AFc/pEWq+LNQ3X8M1nbx4bDpjf7c1o+MfEf8AYzFfM3fu&#10;8smOg9/rQByfij9rbwRYfD3Xte8P69ovjJtDtnna00TUoLqSZwjMsQKsQHfaQATXxz4x+Ofj79ux&#10;fEHhvxd4B0/RfhveLGbKKa4b7esschZZt3BUkEZBVSAABnLZ5z4h/Bnwv+x18QPF3xDtNSuLHwNr&#10;dxawz6Ja2LTfZ7iSR8urDhIl+bAOB+9K9dgPtOha5o8/hyHUNPuLM6bcQLdRzIwVHjK7g+fTbzk9&#10;qAF8K+FtP8D6Jbabp8EdrawIsccaDCgAAAAdhgCpL6whjMjM8gNyQpA71PpeoW+uabbXlvJHcW91&#10;Gs0MiHcrowyrA+hBBo1Ha0aMW+62Qc0AMsNDh06bzI/MLYx8xzTdSupFDLsO2nWV412mV+7kj681&#10;Jdw77V8scsMUAU9CgbzmkZflIwp9auNcbb/azYUL0p1sPs9gv+yuay7PzLy+3fe6jnpQBoW12l/c&#10;naQRH7UVJZ2Mdkh2Abm6nHWigD2j9hD/AJMe+DX/AGI2if8ApBBXq1eU/sIf8mPfBr/sRtE/9IIK&#10;9WoAKKKKACiiigAooooAKKKKACiiigAooooAKKKKACiiigAooooAKKKKACiiigAooooAKKKKACii&#10;igAooooAKKKKACiiigAooooAKKKKACiiigAooooA+F/+CmUC3P8AwUP/AGVlb7v9meND/wCS+l11&#10;VtIrKqxD5FH5VyX/AAU3ha4/4KGfsqovG7TfGgJ9B9n0uuts7JbGHarM2eSTQA8xKDuxyKj837S/&#10;yggKeciomsIvMaZpJPlPIzwK+Yf2xPi1498BfECzfQrWXVNGuEe3a2ijc+XIV/dsSvRSSM5/uEZG&#10;RQBvftX/ALYOk/D2P+wbVri8v73KRx2wR5WY52khnRQm7A5Iz9ATXpH/AATD/ZzuPhZYan468USf&#10;bryaaae3kb7txcuSpdAf4EXIz/ec46V85/sV2fw5+Jfxkhk+JmqLq2q3TlLuB4JYTZDdkW4WTayx&#10;qxO5kXcvIyB81fqynh7S7i90yxs7e3h03SU8lbcJhFUDgAenA/GgDX8Gan/bukR3qrMsc2dgkbsC&#10;eQOgB+ppfFF7JEqwxjLSD1pdT8TWehQrGrL+7AGxf4RjiqmhibxDqa30i7bePPlhsHcfp2oAuaTp&#10;zaDZ7S6+ZM2+Rm5CgLz6en61fsZFmg3LtwxJyF25/CodSlR5Eh3KrNxz0GQQP1FYfirxxH4dRbG2&#10;2zXfEZU/w5HHPHPI/OgDWttTkuNUVQy+Wy5x6dSPxP8ATHbmxqN8LSSIfxSEgAHluOmPris3wNod&#10;xpenvJeIVu5pGYgsG2g46Y45xUF8zeIvEFv5af6PaOd7Z+90BH60AaqwwzQRpGhbcQGYL1Hf5u+f&#10;1zViWyVoyqhYw3XC/qPf3p0zeUqbePmAx7U6RWaNgrbWIwDjoaAI2s02/dLbegdiw/WlQLaWir8y&#10;qgCjjJ9KSJDGDt3ll4Idic+/NUtVDz3HAJ8sgADAOTgDn3J+mAeDQBnavpz6lYtb/ekmIG3OOnY4&#10;/wB0+3ynua14bNdN0DyVUIIoCMA5wcc81F4f3TRvI8aqAQEPfGPyHXtj6UzxRftb2yxoy5k+Uj68&#10;f40AT6MVttMhjb5mUEcDPc1H4dtrfTYmt7fe3zF2J9eP/rU3QYCsCx/MQowxDEDP9fp2+tXN8emx&#10;bWYDksBjt/8AW4FAEOpW9nGUlniV5FOUJGWz7fnU6Wsc9j5bRkRSA5Rvfms1Yre6vPtEk0mFbI/u&#10;5+mP61W1rWry6maG1t2kVeQwI+bAyetADo/hrpMU6sLXcM5O6V+OPTOOtaWo6NHepbx4XyoSPl9u&#10;P8KwYLbXoYpB9lHzYxmVdw+hzW5oOlNZ2a+ev75uW53c9f8AP0oAka6t9Gg8vHlxxgn09+/86po9&#10;v4klW5DSeTCMbWOFz78+hNXNSsobgEyySL7L2xn2+tVNWsls/D179n3lpBnn14oAs6dZQ7Cqxjy1&#10;GOSTknnkfTB/GrQX9+3+7g/5/OqPh+z+xaPC7GRWaFSwY/dOOTVjS5Y5bMTKRhup9hwPwFADpNMt&#10;5M7o+vHU1xeueKLfQtS/s+zhw006I3o3zY+uee3tz2rpNXtm111hRpI42ILMp5x6+2ccfT3rPXwD&#10;p+n6nbzM0k0yyq6bjnaQcjpQBv3NvDBDJIykrgZ5P6en4VmeH9aaZJFby0HnFRnsoC/rz/M1pX8Q&#10;v7fYsm1S+CVOfrXGWOrrpUl350yxLC7OMnknGOxyf/r0AaWoJp+o+J5onVmumChgScIuV9++TwO3&#10;1zXzH+0T8WNY/aH+Lt58CfgnfTaffBivxD8Z2o82LwraPndaQOSAb2TBQAcoAejBmjuftVfErxVr&#10;/wASPC/wf+FmqSaL43+J1hLqeq+IJVVl8L6JG2yWeFcgtcOxEceOQQT8hwy+5/s8/s+eEf2Q/hTY&#10;+D/CVn9ksbcmW4uZm8y61G4b/WXFxJ1eVyOSeAMAAKAAAaPwg+Hvhr9nv4U6J4I8N272mi+G7NbK&#10;1jPzOQvV3P8AE7MSzNjlmJ7109lq0ZhXarBQO9ZY1+GEzwwr5js24KD9/oPy/wD1n0Oro9o5hSab&#10;/WNzjHH17n8eD60APvL3YgI3dsf7XI6f5xyKnsjutlbdv3fNkdOfSqssDXczDbtVwwHPTHGT+fA6&#10;dT1q3cy+TAzZ2nGB9e1ADfOkkuWjXauzqSM56U6Y/usNu+bj5VJqHTWWUtIp3bgMt6nkn+YqxM22&#10;NjnHvjpQA37Qu04WQ47bSCaWEPtzIfmbnA6L7VBHq0M87QxurTRnDJnpzj/OamMpecx7fl25Zs46&#10;5xj8qAKMxuLrUV8tlVAp4PXI/wAj8+vFWltFUGSQeZKw57j6AVITHbhc7ExwMnFQySxzuN0kKqOu&#10;H5I9PagCS3Cxwhuee55NZFtrdvb3AijbdNLIVzjcc46f5/I9resR/wBoW3lwl9q4BaNsfgD/AJ7D&#10;vxY07S4dIt9sY2qOck9P88/nQBVgg1B5GxJHGrMG3MuWIycjGB2/n+Vqa1jgmef5t7gKefT/APVX&#10;O/GjwEvxi+EfiTwsurahoUmvafNYpqFlO0FzZM6ELKjKVbKnBxkA4weCa8H/AGD/AI/a9BqVx8C/&#10;ihbiz+KHw806DZdxyeZa+K9LXEUWowOfmLYCiRTyGOeCWVAD6cV2Em1VX5iTk9uTn9cfnT4oWUhn&#10;O5h+lRWsO99+4jB59+Af5k0tzdRlTho24PAc/wAhQAqWSPGu7klcHB656n8aljjWAbVAHfFVLMLd&#10;jO/t8owDkevIx+VWEt/JO5NrN05AH8hQBJIFKbmH3RnBqnc3UcL/ADKrbcgZ5wc9f51YndvLO5VV&#10;ccktxVGDT/O1Es27aY+Mjrnjn68//roAo6zqK3B+zjf5kx2AgZH+fxrS0fSltbVVb5to2k8huPy/&#10;lV52WEbm2qM9T61Rm8R2tvM6SSqm3AOQfl69f8KALkkq24+77njGB6n/AD2qrLp/9qyZuEzDnIQ/&#10;xDtkf4//AK5YrMPP5mfl4I9/c8VOzsV+VeQcYPFADbe3S1iVI12qv61g+L/ElpHbvayNJkgN8ozn&#10;ntz/AJ4rWd2v/wB2sibc/NgjOO/c1Hp+hRWSq7FmZeSDjA//AFf4egwAV/DK29pYD7LEw84hm4z1&#10;Pfv0rSsDK1uGm++3OMYwKz9c8UR6VA3lL50oGQoU4/z/AIVgXPxNulgZvsaqqruZs/dH58UAbvi3&#10;XF0fSpljTfKUwqgcc8fyyfwrJ162XwpoaXWn+VazmPc6vliwA5AznnpXLnxZc+JNWSO1hFxdScIg&#10;47c98fnXf6VpclzpKnVYofMK4kjyGUAep/PvgUAcNZ/FrVLd4hMonEsYkGxM/KSRzgexqnr3xba9&#10;hK7vLH1r1i0WEQL5IjEePl2DjFVtSsba6lXzjhsHA49PpQBwHwv8Q6PdaghaG6m1BiNsjJlE46jn&#10;jqf88V6VMyqvzfl6/wCNRm6htIR86hVXtzgCsnU7q28QGWzt5JpJsYfywP3YOAfvcf1oAvaNrcOq&#10;xt5P/LNihA6DH+fpVi9v47BA0jbd3AqvoGgQ+HLL7PbmRo9xb523HJqze2ovbWSEsyiRSpIoA5Tx&#10;d8QY7VfLhw7N0A71a0Tw/qiMs00tuhYZChiSPrxj8qv6B4MtfD149xE0rzSJsZnI6cHjj2rXzigD&#10;P1m9k0+0Viy557Vz1tps2tus00ka2rBmYB8McHHsO/rWv40uVi00g/M3YVg+GPh6NTEd5eSTKp3E&#10;RA7cMGI549qAOw02OGG2EcEYSNOAAQf6mue+KN4ix6DZbfOuL/WLYRRblAYRN9odjkg4VIWYbeSy&#10;qMEEiunRFhiVR91RgV5e+v241zW9TKo2pS3slnCz/NJbQxhUEak/dV2Qy4GAfMGeRQBa+ItpDqOs&#10;vcW93qVlPcIkUq2twYxcBSdu4diMn5lwxHBJAxTfCkOseBY7jSZtNvNbv2cSWV4ZGjt3gI48+Yj5&#10;WQ5BGGdhtYKckDpPAfhmazb+0LtpVupkK+WSu0KTnsT6D0rc1XVrfSLfzLiRY1JwM96AOY0rxFq3&#10;haSSPWo5tRt7hRLb3Gm6dIyQt0aEooZ9o4Kuc7stnGAD/Oh/wTt0j7D/AMFifDel+JriSyum8U6r&#10;p9yblmSQ3bxXcSxljhlkeZlQE4IZgetf0p2+o/2lYeZaxlo2QbGJ2hs+n0r8AP8AgvZ+xH4k/ZI/&#10;bAX4veH7e6sfDfjrUBqltf2hOdK1iPa8oZxwjSOPPQk5YmTA/dmvouH5xlKphpOznGy9df8AM/Wv&#10;CnEUatXGZPUlyvE03GL87NW+6TfyP3W8W/A7w7rWmfLZR2E0KqwltURQzJ90vGQY3I7F1JHYiuJm&#10;v9d8F6HJYp4i097Cx2RCW4t3e8WN32qAqlvNkAztVUG4qFwOtfNX/BO//gslpf7fvw60fwusNvp/&#10;xljgMN9pcr+VbXexBvvYWOA0ZALGJcyKcjG3Eh+0/APwi0vwVFHe3EMOoa5zLPqU8atP5jLh9jYy&#10;i44CjgDivDxGHqUKjp1VZo/Ns1ynF5biZYTGwcZx6P8ANd0+jW5gzfEOTwD4Shs9F8K+IGuIifMW&#10;4sZAlsOWaaWVdwlJyWOxmZmJBKnJGkPhDour+GG+3TDWNTvISBq8reZNG7LkSQFmPlAcMoQ4HHXk&#10;m94y+LFj4fmWxsxLqmsTD9zYWyeZK46bjyAiZ/jchfeqvwp0rUdJ0IWuofY4mWZmt7eCdmW3hPKx&#10;BzywXkAhV+VVH8JrE841vBnjD/hJ9AjkmVYb6ECG+t2XabecKC6YYgkc5B6MpBBIINTELdXnyxlm&#10;I2c9T7e3v6fXGed8E6fNrvxF1jVL/Om6hYq1h/Z8LH97AWBinkk/5a7trlCuFQM6csGx2tjbpCm5&#10;ercZ9B2H0FAD4ovJi+dg3O4nGBRGdzswOVb+Yzmobi3a/mZW3RxpwSDy/fjtj9fpUetLMtiI7dfv&#10;fKQuBgYxx6UAYniLXW1G5+z2zLlgQDnjA5yabOkOmQrbWy+XcXjBQSSx3bRg88A9TzyMjpni/pHh&#10;CHSY2mmlZ52By3GF+gx268+lSeG4fOnuHaOSPyZSg387sZGfXv69fegBfDnhSHRZWumUfbJl2yMG&#10;LLjPbp6DtUGrai+railjbyqqyA7iR6cmrHibV/skHlIT5jelO0jT10S2Ly/PczcnHLH/AGRQBKY4&#10;9DsSkMfzMM/L1ZvxqDRtLaSZrm4/eNMvZsrjPTH6/wDAqsWitcSGbar4Pynd8v4cEkD1/IVahjbD&#10;B9oXoqr/AAj60AOTbs+XG3tisjxdZ6d4k0O703VLK21LT7yMxXFpdW6zRzqf4WRuCD7gitNJVify&#10;YlU+WPmAP3f/AK5p0aKxZvlYMdwPpxigD538Z/sCeCPFfxf8CeMoFvNBb4flZdP0vTTHBp7FXDqW&#10;j2HABAGEIBAAwetWv2ifjD4P/Y0+FOqePtcs7TzjcPDYafaIEu9bv5tzJBGqgbpJHJY4BwuWOcHP&#10;vUkf79mZmA4I/Ag/5+pr4b/bM8QaN4x/4KL6Dp/iWxu9S8H/AAf+HOo+NLjT4YjIby5up/sK7UVg&#10;WZFwwOQR29aAPA/hd4k1v43/ALPK+MFm1C88cfF7x8h8d31l+7Gkadajy7awR0kWVYUjaN1dAw3A&#10;h2HGfpew8122w/dVdq7uf1NcJ+y1r3hCXwjfeGfClvqFnb+D7p7K6s76LbNaTNI7OjnkMwbcCQT0&#10;6mvUg6oMDAA9BwKAKtta3KlhJIpU+n+FYXxY8cWvwf8Ahtq/ia5sbzUrfSY1mmt7Rd0zRl1VioJx&#10;hQxYknAVWJIArivjx+0D4w+EHjC1t9J+HWoeNNIvLXdHLp9yy3Cz7iGUosbkgDacAfMCeRg16N+z&#10;r+yV4h/ao+Bep/8AC9NJbR11u+hvtN0qxme1urO2U58qc8kFuhU4YK7A7WwFAMf4JfGXRfjj8Pbf&#10;xDoa3UdjPI8Xl3KBJYnU4IIBI9DwTwRV7WfHtjoenateSPJdf2GnmXVvaRme5QbQw/dr8xJXkD05&#10;7VufGH/gmPfa/wCIvC7eC/Gkfgfwx4Gs4v7K02G1eWSa7UMrNNIZMFXUqDlGJy/HzHNrwt/wS90u&#10;8/aB8G/E3WvFmrSeIfD+n2o1O2sCbWLUNQhAHnBgQ6Qt84MQAyMAnBYEA4H4RfFjVPiM15/anhPU&#10;/DsdvYHWYLiSTzra50/zGjW6Em1QEcqzLxygDZwyk7HgH4s+Gfigl8fDutWGsR6XKILl7WTzFjYj&#10;I+bowI6EZBweeDX0/wDtJ/EjTPhJ8AfFGv6lavfafY2Do9tHFJIJi/7pUYRguELOAxUHauT2r5C/&#10;ZwtfDN/8M9P1zw94U8N+EzrUCNd2mjlZI1kTKlWk+8xBDcOSyksDzmgDvWLMvp+mKFhx15/lTnOF&#10;pFb5B9KADy1H8IpEhX0796buZ5vbHcVKBigBojUD/E1yPxg1fx3H4Vurf4WpaXXjqHy54ImuIkmt&#10;YfMVWnVJPlbaWUYbAwxPOMHH+JPx11Dw58afCfgHw74d/wCEk8QeJg87qb37LHYW69ZnbY3GFkPb&#10;7mOSQK9K/ZR/Y51Dwd+0X8QvGWsX5mbxAILawkilLFbVY42dcMDtxKCvJIIQYC9KAPevh34n1Lwr&#10;8JPD1v4q1K21HxNa6bbxardQqEjuLpY1ErqAFABfJGFA56DpVVPFmp+PpJodOjUiPqzNtGM44/8A&#10;rVtQfCexh1GGeS5u7jynDiN9pRsdiNvSuoVY7G2CqqxRRjACjCqPQCgDk/DXwqt4rNm1iNLq8Zyd&#10;yTPtC9hjiqvjDwLpuk6xoNzZQrb3kmoJbKwZtzxMrNLHkn7pRC2PVF74rY8S+Ohpnh6+vLNI7iS2&#10;iJjWQlVZyQFyccDJzxzgfWo9A+GFnp2qw6pfTXGqa0hLtdysUUMQwwsSnYqje4UEEjceSSSQDYuN&#10;HWVdgVfL6bd5Gf0NV10hbdwV3CTplmdh+ZyD+laU1ylvjc22mPcidSkZbcwxkfwZH8++KAOE+Mmn&#10;Ra98KPF1jcL50N1o93BMrHG+NoXBU455BIyOnsRX4G/8G8S2dx/wUPht9St47zT7jw3frPbSoJIp&#10;wpidQ6HhlDqjYORlQeoFfu9+2X4wj+FH7HfxX8QySPb/ANl+FNUu1ZH2uHW0k2hW/vFsYz3avxb/&#10;AODZP4Or8Q/2zPF2tTNtt/DvhWRFx95Zbi4hVSOf7iSjoevavpMr93L8TJ7WS/P/ADP17gl+z4Vz&#10;erU+Fxil6+8vzaP1/wDiN+xz4b1fwlqFv4HZfAesX9yt1Le2UR8qRjN5kmYg6rlssAR90EDBA215&#10;Av7NHxy8N+CNQt77xJ4RuNcvJUtNEvXJW3DtHKWa4H2dccpGEwvLy7SMYNfaVlpkdiq7dx2jAJNZ&#10;vj3Tm1fw5LDDJHHeQyRXduJPutLFIsqBsc7SyAHHOCcc182fkJ8YJ4K+Ofgr4Banq3iPwZY3Xiq0&#10;uWtIINHk+2I0WFCXbRoxdkyWYpHlyq/dB4ru/AH7B+peMfgv4F/4T64s9Q8W+HPFdv4oMdwq3KWa&#10;ean2mw83GZYiocru3YIjXLBAx+nPDnii28TaFa6hAJViuoxIFZDuTPVT7g5B9xVyzvFu13KwPJ4x&#10;78UASqoRQqgKqjAA7UpGT9KRnCDLEKPU1HPdxQx7ndVU8ZzQAybUkhVj6Z79T/8Aq5+lY8Oo/wBp&#10;Xjqv3YyOQMfkBz+IB9/aE6ul6zpDyAce/bj164xjv9BW3pNk1pBl+GbHA/hH+OST+NAD7WxEb7mH&#10;zducgep6DmmapdNCqxx7vMkztx/L/OOh5FM1zWF0q0Zwyl1I+UdT3x+PTPvUdihvbgzedGzAZ+Vg&#10;xBOQOASABk9znNAFm5vv7OshJNywXJC+tYyeP7eQnasxO7HCZH+fxrSNhb6pDsafztqbGKuDn61N&#10;GtroNksa7YYV6D60AVdJ01bmZbyT53X/AFZOOnP+NalcprXxBxLJb2sLSsVONoLN9eKwL3/hKpgs&#10;kdjNtb7oMiBvyLZH40Ad1rXiW00K0eWaZV2jIGeteY6hq+vfGO7mh0doIbO3cLJLJLtVO/QZJ/AV&#10;0Wl/CaTxDaxTeILi5M24lraOUeXjPAJHPI64PfrXYT31loFskbyR28aAIq+gxxx+FAHJab8Lbzw5&#10;FayabdW8d4q/vpZNzb2xzjOePwFbdt4MF+m7V2F7MvQq7KuPoCK0Ydftbxf3EqyfQGmW2oTz323a&#10;nlgY9Oev5+3X+dAFySVLSIZ4VRgCmPeD7G03RQO/Y1W1Cy/tHULf5tqx/NwOoo1u4jsbaFDuVS20&#10;YB6YI60AcqLO+8a325WVYVbDOxPAHb610mj+DbHSCsixlpl/jZixB9u36VJol7b7PJtdpwzFscbT&#10;n09e+O1L4j1hdI09mZlVmGF+tADNd8UQaOGRi3mL1x2rnPD95eeJtYjYyBrZCwbP8XHT9ev/ANao&#10;tP0S41y48+eOTyeqANguQR+Q55PYA8V2Wkab/ZVp5W7cM56YA4Gf1yfxoAsRQrBGFQcL05qGW0aW&#10;U5b5f/1j9P8AGrFI7FV4XcfSgBJCdnHWhGzn24qh4j1//hG9EuLySMyeSoCRqfmmkYhUjX3ZyqjP&#10;dhXG6/8AGO50DbDq2jXWn+Y2wT20gvIGb0GzEvODjMYB4GckCgD0MnAqlqetR6fHn7x+tcnpvxq0&#10;kxNMBfS6ZJL5NvqqoJbK6cOI2wyElFEmV3SBVOOGIrC8dfGXTY2n8t5bqO1bZcy2yGWOyAPzGVl4&#10;TGckE5AycYBIAKfiD9obUNM8Qapb/wBkyTWNjMsKzW0qvJzFHIS0ZwcfPgbCxODwO/O+BPE+m/FP&#10;x9JYyXTC5ngd4YZQ0MiuMHJRsNjAPbFdNHpVr8Nrh/GV8FvtFu0RrvbbO81gyqwEyhc71JCIflyM&#10;Bt20EDvoZ/DPxP0lF26VrNrIDII5I1kxg4JKsMqQwIOQCCCOCKAM/wAL/CjTPCeoxahNI8l5CSyS&#10;PJ8q5Ug8dO5/Suqa+hS2WYyL5cgBVvXPSuM1j4bWMN/BBpl1q2n3EpwJItTuGCYHXy3do2wBgBlI&#10;xxjHFReKdO8RafYR/bmTWLK3LBrmxhZLxAcBXaABhLj+IRlWwCVQk7QAW/H/AMVbTw1EqxXUfmMO&#10;mMmvK9e+J01+JQivJJdcABcs57Y7/lXa/Cqx8Nz/ABBmez8RQ6vrENkzy2qj/UIzgZYYyrAjG0kE&#10;Z6V6FceGLG68QW+qSQq17axmKKQ/wKc5/maAPK/hx+zva+IfAerW3i/TrHU7HxNaeVNZTBj+6cZ2&#10;ODgA8g5HIOCCCK+Uf+Cjv7NFr+y1+wSul+FNN8QahaG8MGoaj9sXfYxyXBlBkjRFUwuzGLChQuUH&#10;Oef0Hu79obqNI/Lk3MFZAfnyQT9AMAnPtjFUvG9hp/iDwzfaXqEf2i11CFreaIFgSrDHVcFW9CCD&#10;nGCDg0AfB37L3iXXtW/Z+0P/AISDRRpF1a6fBFbtHcxzRXsAjURyrtYlSVxlWwQf09DFq2oWUO7C&#10;jbn8xXK/to+PLX9iPxb4Z0yx8B6knw71BFt21K2lMkeny79pUKFYseUb52VnMh2lyGA6+x1O2vG8&#10;uGVGkWNZGiPyyRq33Syn5lzg9QOh9KAF06x+xW4Xq2Sc0rxTNLncu30xUytuXNI0mxST+HvQAySJ&#10;pE27gOMHFJZ2a2UW1fXOacJeWx83zbRRcSeXH+NAElFQC6CIv8TN09PzooA9p/YQ/wCTHvg1/wBi&#10;Non/AKQQV6tXlP7CH/Jj3wa/7EbRP/SCCvVqACiiigAooooAKKKKACiiigAooooAKKKKACiiigAo&#10;oooAKKKKACiiigAooooAKKKKACiiigAooooAKKKKACiiigAooooAKKKKACiiigAooooAKKKKAPhf&#10;/gpfL5X/AAUQ/ZWbG7/iWeNf/SfTK6C4vZJThR+Arnf+Cmodv+Ch37KojxuOm+NOvp9n0uuuhhWB&#10;ffuaAKaaW0qHzJmCt2wai1zw3pd/br9qs4ZvLHy5GGH4jmrcatfS7mysaNwPX/P9KLhYruTyefl6&#10;gdqAPj/9p/4Y3XgX4iWPjLSY9H0+20qKcXNxdq372J2TGMfecAuoJOfnIwcgr9Qf8ElfjX4y+Msu&#10;pTa3HI2iNA89us0jSeSA4WJstnaWHmcA4IXIrzf9t34a6l4t+DmpWukTSJJcWcloUU8uG5ZAf4S6&#10;7l3DBBI5rjfgV/wUhuvgd8GZNB0/Sz/wlFxKxvrS206We8heMCJl2KNqJkFlZsLhiATQB+nHiTVL&#10;BLlY1tLO6mY4ywGSfyOadrVpfPoiSLdNZtGT8luhwR/D6GvyZ+E/7cHxLm/aM0+GazvLG7ubg3ey&#10;9aRpDbAMdroTg7yu3GABngdCP121DWzY6VHLKoguHRWaMndsJHIz3x0zQBwOoRapY37Mkl9drE/H&#10;7t13fXqMd/oPXitL4faFLrGv3Goaha7lCjyvNjbluORux0x6fl36zRtVXUIEl8ySRZCcExhemf8A&#10;Cn6n4jtdJ2iZ9rOu4DFAC+ILv7Np7gNhmHrWbobfYLPcqeZJId27nGSOmACT+XpVGTXF8S6gsKHf&#10;wcha3bOaG1eNPmjVSR83G3gBR9SBnHpyaALsTfaYlLRsvIOG4PFFwpOD5zRKOuAOfzFJNcqluzbt&#10;u3jLLnB+n+c1jXVrrF5IHX7Ouw5VZOx656f/AKuaANdC0YZlkkuNp2lflGD+QrM1Kb7GNzzrvkKh&#10;jkcPgkf+y4H+zUmnaPdLEGunt5pupO08HJJ2kYxyeuM1n+MtMkjjhm8xNizKc52HJ9Md/U/TjigD&#10;ooII7OLavyqMdT7Af0rltbu2u9eRIzu2yKTgngZ9gf5V0OsSkabNt5ZcDA/CsDwQHn1u+8zrCVyM&#10;jOfmH+PegDp7SE29uqHb8v8AdGAKpra/2iWkZlYFdvT7p2jGPzb86j8ReIbbSo9kzNubIwvuD/iK&#10;uadIr2/yhlyS2COgJJFADlsIFUKIYgq9BsHFPjt44TlI0UnqQuKS6u47RN0jYycD3qsNbjmfy41Z&#10;pOmCOB/n2oAXVdV/s2PhN7NjAzjPOPrWPLqt9qkytF5luu0ZAVmHPToM1qR6Wt6wkmB69Mbd/XqP&#10;x6HsPc1oAYoA43XbnULG2aRpnIzjJRlz+eD/AErJOoa1cSKpjvyOCQoYfriu71C9hKKr5Zc5+72H&#10;cev4UqaqtwsgjWTcq8HbkZ7dKAKGpatLZaDb5ibfNHtYnI2HH5+v5VneFre61vR9qzNbw7mwduc8&#10;+ma6O5t5Lifjy1TaV3MNx564H/16rapqlv4X04D7o52ADjPX+dAFyztxY26oz7m6s56se5NUbmTf&#10;esdrFVYcqfmBGQAPqxB9ODmuf0nxnca7qrQrIPLwedox3rpLD5rk+Y375uQAhGBnnqAep/QUAWPs&#10;zPZqv+qfr0ztPtzXnnjXw1Jc6pb2cJH2i53ZLHqeuPrj+eO1dt4g8X2vhw7Zt5cjICiuZ0vxvZ+I&#10;vHVtnfuUlYcKOcg9f8fb8gD50+E9jJ42/wCCwfiaRnD2/wAK/hnYaE4TG1Lq9uPtRJPU/uwRjkd8&#10;g8H6W1SVtR15oTIqKuSc8/p+PHqa+af2HdYg1b9tv9rbxRo+668NXuu6Jp9tfxgtbz3drYyJeRo/&#10;RmjkZQ2Om5exFe8aJa6r4s1ea809oY0hkMbPIxUZxnHA5oA67S9Lj0+6jj27ZCQW3BS7Y74BOPcn&#10;p25NbF9LIE2xhlBOCw5YfQep/IVBpmhR2UUbP802AW2namfZRgfpmr+aAIbS0+zZJYseij+6vb8f&#10;Unqar6vKm6GN2VVkfnJ7d/0JqwbkmfC4KqOT9Ov9P1rFdh4g1mFl3NHbuSwI+9yB+XT64/IA1rG4&#10;VUjhGWYIC5A4BPPPueTTdX1KO0gYGSENkZDSBf8AOen41YhgSyhIUN3YnqzHuT6ms+68N2euTCa4&#10;SR9rHCtIcZH4/p7UAZfw7b7TdapKzLI3n8Nj5u/+cfWuiJjgnZiyhm7E4zx/9aodK0i20eKRbWFY&#10;9xyf9o896x7Kwu9X1uSa4Vfs6gr8r/TgY/p+lAGkL17q9jVWZQwxuTDevTPbjr/s1oL+6j+Zi23q&#10;xqvZS2/mNHD8zKfmPLc/WqOvXVxLcxwQeXjeAwY9jjn/AOsfSgDWD7o9y/NkZGO9U7uSa8PlpGyj&#10;1IIx9T0/LP8AWp7WxW3VWIDSd37tSCbbLud+GJVUC5JwTzQAsNmYEVRMwx2CqB/KvkD4feIV/aE/&#10;4K5+IvFnhqO4uvC/wt8Fv4N1TVE2+RPqst4J2t4yThvLTIYjowI44J6z/god+0rr3grQtD+GPw8M&#10;bfFP4qzNpei5BzpFtj/SdTkxyiQpnaSMlhkAhCK9J/Zt/Zj0D9lH4FaL4J0CNZLXS4sy3Lrtlv7g&#10;jdNcynkmSRgST2GFGAoFAHoNjHJcNuWRlRcjcpDfgM9fc9z0qybESMvmSPMF5CuBtz68AVU8y4lZ&#10;reFlXyxhjuGV/Hk/mKvW0P2eBV6YHYk/zoAYJLezjbb5a89Fxlj/AI1BY3Et1IVH7pY2JbvuOenT&#10;GPxzU6abFHP5gD+ZnOS5P9anUADj9KABm2qSeg5qp9r/ANIZRG0jFcYQjsTnqQO4/Ok1nUFsoOvz&#10;Hj8+B+v8qq6KlwUDNsWRgSxYfd5x27nH5AUASvptzdJk3Dwk9Vzu49+QM/T9aj/sSxs1X7Qbdju3&#10;/OAAevTP59+np0tzJeHO1ovz/wDrVl3PhJ9WlX7YY9gbPyHaffoP196AL93qkcipHAyzbzj92w+X&#10;t9PzxWd4m1eaLULSBY5ITPkZ3fMR3AC5PYVpaT4ctdGXEKtwSRuYnGaydd05r3xlpLSFXjUuTtXA&#10;BUEgd+/8qANzTIWhso1k3FsdCMbfwyf504w/aMN5khjbnaMYP6Z/Ws/xdqzaVYxtG+xmcc+1W7Yf&#10;YtPDfMzMMnPQf4AD+VAD30u1fcZIIX3nLb0BzVVrTTZZ5N9vY9AhYhfmHBx+HFZ+seI8OsDSxr5x&#10;CjK9c+3OP89+Ksf8IVa3cX+keYzN12yEfn6//WoAmitdJ0NGmt7exhZQSDEiK36VmXfi9NcuUs7P&#10;zCzttcgZAB7mp7n4e6WkDGRrlUUc/vj0qnoOq6B4YFwbNJoyzhJCSWJI6dT/ACoA6JZYdFsY42f5&#10;Yxtz3PvXE+JvHv2nUGjtWJKZOR/CB34rD+JPiy5GqTxx/KXYAAHjnpXReDPhle6FayTXElu17IOq&#10;s7D6ZyuD7/z7AGXpd9qXiK4WH7TIseQA28Zz2ChiufzrsvB/hD/hG1kkkm8+4mADNt27R6Dk1Y0/&#10;wvb26xySR7rhRkt5jsM+2T/+utC4l8tCMEsRwBQA25v4rRNzuo/GsLU/FPm3ax27NuYhQBVOPwhf&#10;XutRi7+aywS22XGPTHfrWVNoGqP4jmi0oQrHaSg7pGyFPYnOT2Pr+FAHfRu1taL5hLMByaz57uS7&#10;Zm8wRKpwB3P5kUnk6wIVDPZs2BuIyOe/aqlr4f1J7rMr28cJOWAO4njHpQAySI3V9CzMZGSQNtBx&#10;0IxXRofKiXdtXaOcdBVWy0iOzl8z70gGAecKPbJNR6pD/aduE2jaVUnnDHccAZ7D1NAFLxF4qjtY&#10;2hjPmMw4KHNcZ4e0FtJ8dLq2o2sLadrjJb/vl/1NyB+7kwRj5wojz3IjA6mu70fwxY6dN5iL5k8e&#10;VZixO0nrgfjWb8QtYs7rRbzTZGbdPGULJ96I9mU9mU8g9iAaANjWtch0CyZ22kr0QHFct4dgk8e6&#10;015cN5llavgIy5Vz/d+g4JrifDvii88UeL4NH16S4aSaRkW+trN47acFCyEnLKhyCm0sSSo4+YV7&#10;NZWMGjWCwwp5cMK4AFADkaK12QxLGvYIuFwPpXB/tKeB/C/xm+E2p+C/E2h6b4q03xNt09tLu3Kx&#10;zsxBDbl+dDHjzN6fOnlllwVFO8XeP4NE1x4/tlrbvNG8uJ5AoEafeY5ONoyMk8DNU/B3h2+8eeIb&#10;PVbyKa10zTpftFu8ibJL+QqyAhW+ZIgpPUAvuGMKDvcZNO63Lp1J05qdNtNO6a0aa6pn4Qf8FZv+&#10;CTOv/wDBLrxt4f8AHfgnXNSvvBeoXqmx1OLdBeeHr9P3iRM6nODtLRSA7vkYHlQz/q5/wTi/4KAa&#10;h+3x+w/pevTGK38aWs3/AAjeseX8qtfqqYuVC/dVo3WYgYC4kA4XNdH/AMFqPA+n/E//AIJvfE7R&#10;LiGO4vk0z+09OjwS5ntXW4GwDJ3bInHA6Fs4GSPzc/4Ne/i/Zaf8cPHngG+mk+1a9p0WqaREzny1&#10;lhLJcEL03tFInPXajDoTX09SpLHZY6tTWdN79WtP6+R+z4zFVOJeDp43F+9iMJJLm6uDte/yd3/h&#10;v3P2f+HPw603w1Yt9kWMM7lnlEYZ524G9nbJdj3Y85711VpaLZK/zZ3HcSfp3/n+NQ6Zo8OmwbVU&#10;8MWGWJx9KxfHXxEsfCl3a2c0rrNeZwI4JJ2CD7xKxqxAGQCxGBuHqK+XPxUofENLyLxNpOpWOmz3&#10;jWDSxTm0lRLh43UKI/nZVZNxDkbgdyIRznGZpHibX9Ujh8S6fa3l1pPNtHpY2LNdqQ37/LcAiUKq&#10;/NjYZH5DKFtah4hT4habJBZXUEHhpN0eo6uX2rcLz5kULHj2eXovIX5gSl62+KGnXEXk+HLG916O&#10;FBFENOg22gxwAJ22w4HAwrEj07UAanh3xl/b2i29w1uLe6YFLi28zzGtpkJWSPgZbawIyBggA9DV&#10;h7qaZhtWfOeBsbj81A/M4+tZPgrw5qa61q2oatbWVompGKRLSC5acLIqlWdiVUAsoiG0ZA2E5Oav&#10;eLNWtfDdtCsdit9qF4/lWlmm1XuG6nk8KqjLMx6AdzgEAsMDcWGGuGAyBjI2kZAOD1P1z1rQBaG3&#10;G75mVecdzXJv8Qrfw3J/xPtK1DRYZGRkuplFxaoxYIA0kZZYsFlGX2jBGCcHG1Y+L9N8TabPLpOo&#10;2eoLGxiaS1mWZUfAOCVJGcEHHvQBXtkbUfETNt4VQc54Xp/McfjW01qshfducSLtIJ4A7iqGliZp&#10;WKmMZGSSM9/r7H8qs7Psa/6z97IcsSpbd+A9KALQGBUFxM7uY4ceYAST/d4OP1qKa9eOM/MNx6ER&#10;7cf99HB/OqgVYomllCeWvd1LDPsOMn1b8uBQBfNxb6bHsaRU2jcdzcnJ6/iazNS8Yx2RVYYRNLJ9&#10;2MP8xP4Ag/ga5Fpbrx1rYWyVI4Yc5zhR35wM9ePWuu8PeC7fStk8i77wqA7byVBHp0oAp2jal4jP&#10;mHzrVQ2FII4PrjIIA5xwTXzX8GrLyP8AgsX8U/Pk+0SWfw90mGGRx80MbXBZkXJO1SwBIHBPNfVV&#10;74hjgvPs0avJPkcLjGOtfJPjKeX4Hf8ABYKzvLrK6Z8avBH9l2U8mdq6jp8vmNCD0AMGGx3Y0AdT&#10;+2X+zdrnxU+E3jTSfhpbWWmeI/GuqWs+sX5m8ovCiiN33ctuMcSJtTG4FvU58V1r9pzwh4L+Fek+&#10;KGfVpfC95dnTYr9LGRkhKM0e6UEBlUmNsbhuOOlfeWiaQLGwk85m3XagNsYhhwehGCDz1HSvn/wl&#10;/wAEwPAfhf4PeLvAN5davrXg3xNrUWs2+nzzbX0mRWBCxTjMhBACksScbuhYkgHy1a/AWx/bK/bv&#10;0fSbbWPEkmieFYpb7WnivTFb2hVfKVbNljIWXzljEgdgT82BwSP03ZFiaMKFXLYAHGMDt+Vc38NP&#10;hBoPwf0iSy8N6Tpekx3BV7l4LYLJeSKoTzZnHzSSEAZdiSe5rpIbZYzu8uMSeqrigBt8gmg8slfm&#10;6gnGRT1EcKfKFVQOMDtTLi0W6l/ebiqjgBiOe/T8KbJBHaRfu9sbN8oYLuY0AOupjHHxHvVvxH6Z&#10;P6V8W/tHfs5/ED4ZftJeDdU+HWl2M3w11BHsb/w9YpFYw6VIIyz3GF5k3KpcAKeUIwC+T9oWV6tz&#10;JIq5wvIz6e1fHv8AwUQ8Er8afjf4N0/RvijP4f1fwnFLc32hWF3tuPJmCq0h8uRJY2kiZo95zhWO&#10;MbjuANFsdT2pC6gY98Yqlp2ntY2FvapJNNHaxLEHnkMkrAAAFmblmPUk8nqetTj/AEZdzfe6ewoA&#10;sYx0qG9vo7KJmkkjjVRks7hVUepJ4A+tR3l40MO5e1cP8WPgdof7Qeh2+n+Jo7ibT7W5F2qRTtCS&#10;wVl5I7YY8fj2oAvfsb/tL6X8YP2rdU8JW+n2NxY/YJ5LLV1ti0ss1vJ5bxLMGKlCBKwAHzKFORk5&#10;+3tJsYNBslizDHk5Y8LuNfNf/BOT40eFdXtPFXw98I+H7XStF+H8kS/bbVnZL55y/LZjAZsIMP5j&#10;lwB0AGfo+XQ11N42ut7CPkLu75P+I/LFAF1riHcrGSPKjI+bsay9Rs5tfmKxzmOEZwQrbW/HAB/A&#10;1Yfw9bwRyMse7CkqCx6+n0/zzU1sky2qqmxVwcEkk+xoAyNd8P2MugXGlzKrQ3kEsErfdO1xhmyO&#10;eBkDvkD61S+HAvtOafRdSvLie80qCJkmfP8ApUDBhHKck4fKMrA/xISOGWpd2/xXC0m2Z44SY0/v&#10;McsO3vn2/CltfMu/Gnia4T71vY2tkNv/AD1UTSnH4Tpx9PWgCnq5utS1SSGO9k25U7QM8HGOM988&#10;DPetu2hutJs/mmmuGA4xkcfiCB/T19U8KeHorG3ju5F/0qUZct13H+v+JrcoA+H/APgvX8crj4Tf&#10;8Ev/ABrFGkkF54xuLXw/BI8nJE0okm4wM5gimXA6Zz06/O//AAao/BJtI+EHxQ+Ic0fza5qttoVq&#10;zJyEtYjNIVPozXKA47x+3HA/8HUH7TS634s+HPwnsLqTZpMU3iTVoA3ytLJ+4tcjsyotyee0wr6C&#10;/wCCN/jvWP2evAPwa+BWk6Daaje614VuviD4zv5ZWjbRY76XfYRhQCGkKNCro2DhlIIwRX0kv3GU&#10;JPepL8F/w34n69Wi8t4BjB6SxVW/nyx/T3F95+iOr3rOjIuVHsRubBx+WfzOB0pqaZJqNrDIZm+b&#10;DEOCVI+mf5Y/pTLK4hdyy5mkjyQOu5uNv6fgCT3rRtbTymMjbfMbg7eABxx+lfNn5CcJ4z8J/wDC&#10;vNPn1bQ5ruELcxyXdkU86zdJJAskmzrEFDNIWiI+6SVbnPc6U1u+nQzW8kM0MyCRZY23LKCMhgcn&#10;II75PFVPGdlqGo+F7yHS7j7Lfsg8pwwXoQSoYqwXcAV3bTtznBxiqfgc2KeC7GLTY5razWExiGZi&#10;8sDA4dHJJO9WDg8nkGgDZktGklDea3ynI46f0/Ss7xJB5tv5fmuSx+YY5wMHt9R74zWoJG+z7mX5&#10;tuSo9fSq9vZlrsyS/MyjA9u2fxH86AK3hvw6NHh+fDPu3Dj7pIGfx6jr0+pq+TJKzKrqu1xztycd&#10;SP8A6/oaJbpN3lncN3AIHf2oteTI3zfM3dcZ4HNAFDxXpM2q6a0cUjBmYYBA2j9M/rV2azM9isTO&#10;+QoBK/Lu9jjsfbFJqWpJpsO5+nr6e5pbC+W9Riu7KnkEdKAJLWFre2VGfzGUYJ2hR+AHQVxviPU7&#10;rWtR+zW8btuPygAn2z04H1rtJZViTLdKpW+p2qxs8fzdcn1oAxvh14fNlBdS3UMLXHnkI5UMygAd&#10;D9ataLcyXXjLVEeWR44ghRNx2oeRwK1tOiEULbVZRId3PuBWN4Zh2eLtZYdMoP5mgC74j8RLosHG&#10;0ynoC2MVzNlDNruuQfbDujab/Ukb1+73z/np9K0PEMVvc+MoY7jzFURFxtz1A4PHakjZj4n09bVV&#10;mj5aZwNqrwQAOuMAdPQUAa+q3Fj4ctDJ5NvGzcKoULu/Sq+law10PO8jdIw2qq52oPQHbjk9cn+W&#10;Kq+MvC15r08Pl+W0fm/MC2MLxW5p+iW2lqvkx7dowCTkj6en4UASWhZk3MpXdzg/5/z7VV1iFZZV&#10;zHv5A+7nA5/xq5cCUgeWVX1LU6EMsQ8whm7kUAU9E0pdFtXX92rSNuYqMe1QpaR6veSTTeXNHbt+&#10;7A+bBHOf5dOtYvibW7rVNYXTLNk8yTPGcAAcnNaT6jaeCrCBLjd5zoAdh3biOvX3oA1hbqUVVVVj&#10;XBUL/T0//XT/ALQpk2qwZh1UEZA9a5i48T3HiMxw6eTycSZTaMH359/StqWe08KaTNdXUyW1vChl&#10;nlkbbHGAMkk8AAfhQBelk8uNm/u+vFY9x4gb7SxVCyKM4Un2x29/1rIl+MWj6tpck+mQ6tr0Yj8z&#10;bYafK4OBkguQE3DoULBgQRjPFUtFg8Z+JvJuJlsfC9vPAiTQbftd1C+FZ3Rz8gydyAOrcAMecpQB&#10;D8WPGay6Rawx/LcxaraAoGywIkWRgR1BEeX+gB6Vd8D6LJrurNqF3vC25V4VP8ROTk/ofxFeWfGa&#10;5034Ra9e69qF80PhXQ9Km1jWNVu5Adk0CzGWeXAH/LGVjlVwFiCgAKor07wp8dfB83gXwBqS+ItL&#10;ms/iELe28O3MMm+LWZJLWS6jWJhkNmCGWQdsIaAOpvPClpq5ul1CGG/t7tTG8E0YeMoRgqVOQwI4&#10;5FeTeHdK0vWPFd5o+nW8Nrod5fOLa2t0C26wJEiyGNFwqo8iSHjg7t3O7n0D43ajJpvwz1J4bqO2&#10;mZVRVZ9jXPzDdAhHIeRQyArlgWyASK534M6JdXeu3mqeXa29tHizECgEx7VU7V44UZA4x06cUAVZ&#10;PBWpT6mmn6HrF5fRaPGttLFqVwFtpIcY2bYogu4FQdzKWOGGcHIyde8Iaf8AAmXRbqD7LDf31/IL&#10;qWG3WC3CPbt+6jXqq74otqkk5zzyQfXNO0G18NG9uIBIrXTebLuctkjJ4/M14x8aBqfxov5PDukp&#10;DJM8DO7O+xUAIG7PqCQeOaAL3hv41iTUp71reW5jtlIMgU7ISeMkgY//AF1r6D8Xr7xfqi2+nw3U&#10;yn70ixtsX6noKk8D+BtL034S6ppcNjdWN5GwttSiaUzMZwsbEqckFWBVlIxwwyAcgegeE9Jh0Tw3&#10;Y2sK7Uht40GRycKOtAHk7WmseC/jHqSNq19fNq1oLtI2XC/K20ovU4jBHpnzAcZBJ9b0tW0/S1a5&#10;mJbG5i5+77c1y3xit2sNPh1axkhh1fT23wmRiqTIRh4mPPDDvg4ZVODjFeY2PxD8SftGmz0+zC6X&#10;pMxWe6JkxcXKKwbYPLOFRgME7iSGIwOtAHcaX8RbvVPGWsTaNo7atpunOoupkl2Ss4Lqy26Mu2Vk&#10;xhvnUclQWYFR0VhPH411i3v7HVvMsdhYLHkMSp2spBwVIOQQRkEEHnpk+MdFs/Bfwwu9J0dV0u6u&#10;IDHAbRzCqSD5hyhDKpbg7cHDHBBOan+Cj2t7ov2qxtY7K3kL7oBGEeGTOHWTuZNwO4nOSM5PWgDs&#10;73T4dStfJuI47iPKttkQMNykMpwRjIYAj0IBr8zvg18FvFn7Jv7RviK1+JmpWM+rePrKDUbPUTfq&#10;0d06ybGtlDBT5iNMFwuVwF24GBX6L+KvFqeGr6zaT7RItxJ5UUMNs8kkr7WYhVUEn5VJJxgYBJr4&#10;2/4Ku+H9N8QDwJ408U+CfE02m+G7q4it3t9Qhh2sxik/0hQG2oRCSpEi9H3bTtBAOvjXYmKrXt6q&#10;fdx6ZzVPwz4ts/G3h+11LTbhbm1vE3xsowSMkH6YII/Cr39mRsys2WYdeaAC2ZnjRtrEDkBSMD+V&#10;OmgNyp+8p7A//WqcDaMDoK8v/aD/AGzfhr+y9Zs/jPxVp2m3WzfHYRt599NwSNsKZfBx94gL6kVp&#10;TpzqS5YJt+R04TB18VVVHDQc5PZRTb+5Hpi2iBcFQ3ckjrRX5Y/H/wD4L++JNavGtfhr4VsdFs1Y&#10;Yvta/wBKuph7RIQkeenLP9R2K9qnw3jZR5mkvVn6ThfB7iKtTVSUYQv0lLX52TX4n7afsIf8mPfB&#10;r/sRtE/9IIK9Wryn9hD/AJMe+DX/AGI2if8ApBBXq1eCfloUUUUAFFFFABRRRQAUUUUAFFFFABRR&#10;RQAUUUUAFFFFABRRRQAUUUUAFFFFABRRRQAUUUUAFFFFABRRRQAUUUUAFFFFABRRRQAUUUUAFFFF&#10;ABRRRQB+dv8AwWT+NGjfAT9t79lfxF4gF8ukx2njCC4mtrczm2DwaYokdV52A4yQCRnoa7jwx460&#10;34naFDqXh/ULLVtLuBuiu7SZZI3HsQcZ9R1HfFZf/BUBsf8ABQX9llSoZZNL8aoQRkEG20yvK/iR&#10;+xrdeCUvPFvwf1GbwT4wjP2p9KtpNui66y8+VPb8IrMPlDrtxn/gQAPoG7nh0rTJJZW8qGFCzt6A&#10;V87fHf8Abz0T4SamNNgjumvpNruIog8qxk/eO7CLwCduSenQHNejfAP412H7VvwLs9dt7Sex/tKJ&#10;7e9tn5exuUYpJGfowyCcEgqSBnFfJH7U/wAFvCnwt8SSxSaXqeua/wCI7xreK7bUJYYIZ5A23P8A&#10;CzA/wkNhVPIHUA7z4Zf8FBYfHfjbUNP11UttJvVC6eb390LlcHO5gMIcjI5x2znGd/4kfFDwH8L9&#10;Mk1DTYoLrUrw+Z9jikia5upXYKQirhpDwCWOflU8HHHy78NP7U0bx5qHgC4h03xNYzStH9nWMywr&#10;Ps2tIXZQyrGAAdpByuMjrWsnwd8afs9X8Hi77Doq28ckcc9naSSSzRo7YYfvAcA8LuVyRu9OQAe0&#10;fsqa1J8Uv2oo9WudO1y2t0ms7NYb+2EQiZpVYxJgfN93LEknDLkAFc/qJ4zfUbuf5rYxuyLlQw4z&#10;x615P+wh4H8C+NPCNr4lt9Pt5PE2lOYLndKz+Q/O2URkkKWXvjhlYDGDX0hObSVv3ht2bBHzEdDw&#10;aAMJfAUd9DbNJcXUYWJQyAqCOBx0+tTeKri306ztbeSTd+8BIk5JXpmmeI/Ec01zDZ6cweSRgpde&#10;i59/1p2jeBxHO1xqMkd7NJglWTKqfx6/pQBp3Wq2elWXnF4kjboQOGz9KZp+qwyjdJIoeU7kGOSM&#10;Cpr+xtLi22XEULRqBwV6emP/AK1Q6XbJKrNJbW6KrYiwoJAHH9KAND7w9e9R3E/kJu464Az1+lVt&#10;QuZIW++sceQAx7k/4DNUrHRrq6d5pr2T5iQqbfuD06/596AC41nU2c/Z7FZI920PvGD+tZfiGDU7&#10;6xXzrNRtkB2iQHPv1/znpXRzxyW9sFV2kY/KqhcfToRj8TUNvpE/2jdNcNInUJ12t9TQBOhkhsna&#10;flmOSueg4GOPz/GuRsPGNr4e1TUJJGDfapFKkfU5/nXYXlq93Kqkr5PVgf4v88frXO6r8P7BtesZ&#10;l8lcTGR4pORIOOAOnHpQBPD4Hh1O+W/muJ2aT94EHygHsfWtfUdZttIT964UgZC4rL8WeMk0Rzbx&#10;hzMoBO0ZwPT+VcX4s1m+DRm4hmjaZdyq6ENwcdCP85oA662Q69fLM8hVS2UC/wB3OTwfwHTuK6KC&#10;BEg2LyvTNcb4D8MalcxW97dXjR27AMLZoydyjpnd09RgGui1/wATw6HF/wA9JM4CA8igDQMQiUke&#10;YdvONxNV2hlu7kqx2qOuDxj0Hr7k/QetR6PcXF/H5k0c1vu6K4+YD37fpTr+8+wQ7VZ2Zm5OMkdO&#10;w+o6fr3ALMNnHADgbiwAJPoOg+nsKWWdYc427uu3ufy5rnLG81LWneWOWe1i3EKJIGO73qa0067a&#10;T95JNNHHy5ZSN7H2PPp6mgDVk1XYm75VUdTnd/I1X1Swj8R2HlyBfvAjAz/kU15WtY2ka3a4OPuq&#10;jMf/AB4Z/KsjUPH32ZjDDpd3vHTamOckccex6elAG7pU7JYSNIkUe19oCLgAcY/U1X0TXIdS1u+j&#10;Q/NCAWH6f0H0rH8G3Gpao8tvdW99bxbt/mSxlQeny89fpW9p2g2nh65urlDta5IZyx6AZ6fnQBx3&#10;xP0mW+1xjHnb5QJI55ryb9qTXNa+En7Bnxc8ReG7qaDxDY6Ncva3ES/vLXEYDSIcEhlQu2e20HjG&#10;a9Q8a+KpIdfkkt3lmTYFyqkbcjkDr2yM+5rx/wDa0/aT034D/sc/EDUtW0q4ktbjTbmyhMsW+G6u&#10;rmJoYYSpADbndcgHO0E9qAOm/ZQ8L+F/hF+xP4C0XwjBEun3mi2l6siOGe9nuIllkmdv4nd3JJPs&#10;OAAB7V8OfD83hvwtDb3KhLhneSRQ27BJOBn6Yry39g34CP8ACD9jv4aeH9fs92uaToVsLtJzvaCY&#10;qHaPn+4W2gY4217JqWqxafH8zfOfuqOpNAFK/wBRlfU1jjB2xt82DWfdeILq5u5IbW383ymwzZxj&#10;+n+femeG7n+3b+6di20OFGF4HryT1/P1qbXdZttMuVht1jkuGfaERdzLxzxg/Un0B570AXjDM1i2&#10;Vw6jLdMLj26/57Vb0uy+xo25vnbkrnp/9eiLTnUANMXX+7gjj8D/APW9qs7Vi3NhV3csfXigBkyI&#10;v3mcbjjhyP61BDZLcQq25tmSVHbHbj6UmoSKz7WKgBucnAxj/An9fSmrrkN2u2GQbs4BLKM/n/hm&#10;gB11qdto9oxaRFVQTn1P4d6y4vHVtd3y2tu0bsRgAAjI6cenrj0q/ceHkv8Ad9oZZgwwMj/P5e34&#10;U3TvDel6Y6+Xb2vnKdoYqC2evXrQBesrRbGDbnOeWPvj/wCtWCmptb64y7Wm86bam3+HnP5f41pe&#10;JtVXT9Mmb+JQOM47iuY8Pavcavd3KpFIFjAGVUnb1yDjvQB2E8si2q5ysjNjCj5j9OvP48da8I/a&#10;X/bs8M/s2+L7XwhbaX4j8bfEvVLT7XpvhXw/ZPc3VxESVV5HwVhi3K2Xc7sKW2kAV6740+Imk/B3&#10;4aah4l8Vala6To+iWzXV7d3DhEgjHY+rdFAGSzEAZJGfnD/glv4WvPGfhPxt8bPEti1t4q+MuuT6&#10;paSXK4urTRU2x6fbeoQRpvAHUOhOcCgDY/Y5/Zp8TeHvHusfGP4syWl78WvG8KWxs7Y7rTwnpy8x&#10;6dA2Tnkq0jjIZh35Z/oPWtMm1eL7On7kMctIrlgo7jB49sD9Kl1KVd20su6QlQCe/wAuf5frVyzZ&#10;ViH3cyFpAB3BOf60AOtoFtYVjX7qj0Az+VVWmlvJ5I/LPlrxuBwG6/571IyS3E6Hd5asOVOeR+fW&#10;nX1z9nTauBkevT/PrQA5bTYOHfjsTUcs/kfu9q8cnD9PqT/XrTLRpHTd+9O7gkAdvqf6fnUtrakH&#10;fIPmzkKTnHuf9r+XQe4BRm0v7ZLCzZC78rgjr+HsDyMc4q/Zrk7goSPaFRfYZ5/+tUjQ7pVbLfLy&#10;F7Z9aI/3b7F+6o6dxQAyaeSN1VY927nAPPv7frTrYNhmYbWZs49Og9aJiImEjEKqKdxPbp/hTn3L&#10;8y7m4+6O9AFe/wBWjsEyzY5xgg8/TisXRtbbVb1riZI44oHbaSeccgnGfftn0rY/suOWJfMRNzKu&#10;4EZ5/i/Ppmpl0+BF2rDGFDBsbeMjpQBzfinVbe5gtZ5JFVY7hTtxkYBGc9+lXLLx1a3dnNcPJCsO&#10;/ZHnIZh3yMf/AFqta14dtNchhiZYdiSbyBgZ9aW98PWMmnNaxw2sK53AeWMKRjnFAHF6FqUeo+J3&#10;nnuGVVm+QZ/3uT+f8++Kg+K2seVaxzWt00gaQoMHC/5689ORya39L+F6Werx3RuIpFjJzGI8L6ev&#10;p69+fatbVvAem61FbxzW8fl28vmqsahAfY46j/CgDgNf8M6ppPhR75WumOVxGWDEhiAOAe2evv07&#10;1a8CfCi71KD7TrLT2rNhkjR1OR79a9MMSsm0qu30xxVbV9Wh0i0Z5X2ccUAZOofDPTdRaEssi+TI&#10;snBGWI7E46dPyrce9iS6WFnAlcZC+tUvDFzLf6aLqSRmWYlkBHRc8fn1rDsNYNx49hhbMjbXGeu3&#10;g8/0/GgDotUumjWOOPO+VwopzSwaUn7x+Sclm6mjUo1VVmYZaHLD61zYiuvFd621/Lj55IJUEfwj&#10;9Off8KANK98RyXX7uxi+0PxnnaF/P8q04ZltLNGlVIZHXcy+rdT+tZt9qlp4ViEdvGs1xKwHlRj5&#10;2/IVYjsZdXt45pm2+ZEP3TJgqT+PBoAZ/wAJDJcSFYYRJjuTj+dVb7xTeWtzHbraq88o3KqnORz/&#10;AIVeMNt4fsN0oDAcD5c5PP8AOsvw5p82rau1/dQ+T5J2IjIRx6jgDv19unegDUs7S6vole6/dO33&#10;lB+77DqPT/CrF/IsabV+VgOMDrwSPyxVqqV/hZNy7Sw4x6d/6A/gaAH3tmsllIrMwX5mJUeuTXJ2&#10;/wAL11K6nFxcXSpGwAIx8/r2rqJopr8lfMKRsTkAfw/456/yNWHm+x2m6VwzKuSem4igDjfiNoH/&#10;AAjfwymtrCMST+dEsNzNcGH7FIZR5cxZVY7Y3IJGCCM5+XNT+PPi3pHhV2sbi+hW9e3M4iGSzKOP&#10;lHckg4A5ODgcUvinXm8Q201hDbtdR3UZikh2blZSMMD7c4OfWodP+BWhWPh+5tWsLWW4uJBOJlXy&#10;ZElX7jrIMsrKRkMDkdvSgCv8Ofhst0k2ueIrOObUNQ8uWK0uYkk/s5IyxjHf9787MzDoTtH3cnd1&#10;vxotu/l2/wA7NwD3J9qyNF8X32paPBpN9HNF4gs4ok1Bdo2zEjb50ZXho3ZWIPBGCCFIIGf4vsLG&#10;78M3mntPaz3FxNaWlzHuHnxxXNykO4gHcqkFgM4yVYZ60AVL7R49B8U3OseLoVm0O7tmslkuGRrf&#10;TlcYk81enlyggGQnAI2nAINfgR+2n+zv46/4I0ft/WXi7wSz2+gx6i+seDNWCma1uLV87rOQ9GZY&#10;3MTrkFkIYYDA1/Qpe/Diy01VuNR1LVNYksVVbKO7um2QKDldyLhZWDYO+QM3yIScruPlPxl/Ym8J&#10;/tafD+88K+L4bzUvCtwd8GnNMVjsZckLNCy4dGTLbcsVUFgFAOK9TK8x+q1HzK8JaNH2vBPFv9iY&#10;qarw9pQqrlqR7ruul1d6PdNrzOZ/4J4f8FYPAP8AwUU+HMUel3cPh7x/awr/AGt4cuZh9ojIA3y2&#10;5P8ArocnhgNy9GCnBPtvwx0mWH4h+J76Z4b+1Vo4EvGBV4HXObZRyGVc7i4Iy0hGCVOPwQ/4KI/8&#10;Enfid/wSn+JVv498G6hqWueBLO6WbTfEttEBcaQ5OFhvEGQp5CiTHlyZxhS2wfot/wAEav8Agtr4&#10;b/au0ew+G/xAax8MfE6Ld9mnz5Vj4oZm3FoyzErdsWJaI/fOWTqUTqx+Ux5PrWDfNT/Ff1+B7nFH&#10;AtFYb+2uHp+2wr1aWsqfdNb2Xnquump9qeJ/Aem+KvHj2UUMlnbhPtmrLaTvb/aZGZWhDbGC7tym&#10;RpMbwFQZw+D0Vp8GvDdpaxrFpNvbSKu15bZnhlmz13yKQ8mep3k5PJ5rBvJdP8QeOYrjw7Pdw6lP&#10;dq2oziGRbOe3iwjlw6+XL9wRo6HcGOQxVWB9A+2L5vlqu/5QRtI/z6fmK8E/Ljm5/hxJosqzeHb+&#10;bS2U5e0lZ5rGYd/3ZYGM+hjZeeSG6Vc8KeB00C5a+urq41LWJkKz3crtjBIJSNCSI48gfKvJ2ruL&#10;EZO8rbh0I9jUM7/Z1z5h+Y4APc+2B/jQBIxy4HOeormfGGgXSanDrGltDHqluFSWF5ykV/CCcxuN&#10;p+YBmKMBkNxnaWB1jNM9/tUsPlz0ycfQgfn/AD7WYrNjE26SRS33sDBP48n8jQBk+FPGC+IYbpZL&#10;O4028024FpcwzNG+0+WkmQyMy7dsikEkHOQQK1Et/NYTbnbdnODgsM/Lj2A7d6574S6dDDo+oyMi&#10;Ndy6vftO2MnK3MiJ154jSMD/AGVUdAK6a6v47Q/NycZIBHA9ef8AJoAbeNDYWkk0jSLHEpZj5jdB&#10;+NcrqNrN4+uhDbSSQ6euXM+S27GVwATnnn0H1rcllXxE3k+XugZGV2B4wfw61ctLW30DTVhjURww&#10;jCjP40AN07TbXw5pywwr5cKdSeST0yfesLXPEtxqM7Wdkm/ccZXuPen3l5da/P5MTNHCzYL7cqOf&#10;16itLw34dh0e3WT5ZJ5FBaQrz/nmgBfDnh1dEgLM3mXEg+d/6D2r5q/4K2+CdSu/2dtP8f8Ahu3a&#10;bxX8GtatfGenhVJ86K3b/SYjjkxmFnZgOvlgd6+pJFYvjc657qBx9c01bKNYmRkWQSAh9wzvz1z6&#10;0Ac38Lvixo3xr+G3hzxZ4evIrzR/EVpFe2siOGwrgHacE4ZfmVh2YMDyK6WUOw5CBQQc7uwOfSvj&#10;zxj+yX8UP2M/G2peKv2c20jWPCes3TX2q/DPV5vs9osxw0kumz5227vt/wBW2Ixk9QFRfSP2WP8A&#10;goNoP7R/jO88E6n4d8S/Dv4maTALm/8AC3iK1NvceSNoaa3f7s8OTwwAJHzbQpBoA99W4jY4EiE+&#10;gNPZgoyeB6mkdgqEt90DJqssrXFxlo5CI+VTA49znv7dqAHXF3uVli+bGNzL2z2Huf0qOS1aSdNy&#10;fKeCA5bjvknt7DrU0zyShVWFvvqSSRgAHPr7VNQA0hYtzYVeOT06V+dKzfCjw/8Ato3Vt8NX1DWt&#10;T8QadcTa3fXd/PcR6YIJvJ8iIyhnZmkj3EO2AApUkFVr9DnD3NyFKsoUg+wHX8zjp6V8c/FO0+K2&#10;hftg+ILjxFYWN/8ADnWrGOTSdTsoFhXT3QHFvMS29nxv3E7gTsK7ASoANSSRYEPOOKrxBrq5Zv4Q&#10;cj/P5VIqfbAr7lZTgjHIIPPWpooxFGqr0UY4FAA8Syfeqpq9w1lol9LHatfNDC7LbLjdcEKSEGeM&#10;t0545qa6mIyo9K474w/HfRfgnpsH25pLzVr50Wy0u3IN5qBaRIyIkJG5hvzgcnGKAPYv+CZnxL8I&#10;/E79lmw1Lwr4bt/CMcd/cW2o6eknmMlyjB2weu0h1IUgbFIVVCha99trNtQkWaRmwD93Pf29MHj8&#10;M141+wBpfxAX4F/aviHp2kaPNrF0b3TtJtIdkmmWxVVEU2AAzEp5g5JAkwTxgeg6frWrfEuxFxpd&#10;3baToNxuWC4gAnvLmIEr5iHPlxBiCVOJDtwcKThQDrL+WO2t2kuJo4bWBS8ryPtUAf3ieAB1JJrj&#10;tZ+NsGnQ/aLHR9W1HSO+owIvkn1MaFhJKoyDujUqRnBJGDm6n8P9L0bU4Vt7a/aGSYS/Y2mMltLc&#10;DAFxICGaSUYGSzEZAJBYK1dA3gq61y8Et5dM0akfKUILDPTrQBy/gDxT4k8Q2DalGfD+7fJ5cFxb&#10;zQyPHvbyyZN7bNybeDGcZzjgrWnpdz4q0jRrv/in7OXUryd7u6uZNSVbRwegVgpk+WNUjAMYHycn&#10;ue1sNCsdNXbb2tvHjg7UGenc9aj162lvLNrePcizL5eQMjn26/0x60AeZ6N8UpvFErTf2D4ga304&#10;lbt4okZbVg5VgPm3S7cZ/dCTgdM4FXdQ+McPlWZjt5Iv7alePR7u5uYxp94qnBkZxyo2/OAQC6ld&#10;pJJA6f4L2n2X4Y6U/wDz/I99/wB/3ab/ANnrH/am+M2k/s3/ALNvjbxxq8MM2m+FdHuNQa3fAW5d&#10;EJjh5GMvJtQcdWFVGLlJRjuzSjRnVqRpU1eUmkl3b0R/Or+334jb9qb/AIK0+MrXWtUVtOj8Uf2F&#10;eXqKI47WzsSLe4mRecIqQyyAZJx3Y8n9nv8Agkv8OLzUvhf4l+MmsWUdnr/xm1IahbW4RVGn6RAD&#10;Dp9smOirGMjn7pTPTJ/Cr9gH9nvXf23f21PD3hi3e6M3iG+kn1e9iX5rW1bJupjxgERmTGeCxVep&#10;Ff0v23wttfgz4X0ubw+dTki8OxRW7Wz3EtwJbJFEbRpEGCKUjAZQijJjAxzX0HEUlCdPDR2hFff/&#10;AEkfq/i1WjQxGEyem/dw9KK/7ee/4Ri/md3p9kLGDbxljuOPXAzU9cTbfF65u7u6mTwxry6LZuEk&#10;vpbdoJMFUYuLeQLIyDcclQT8pwDyB1Hh3xNY+K9O+1WE3nRBjG4KNHJE46o6MAyMMjKsARkcV86f&#10;khauJGAwvt9efSuK1a5Pw81y41GSPzPD94wlvtnJsJehm294mwu7HIIZyCGYr2M0nlL83ov6ZP8A&#10;Q1xuvQz+PfFR0HzDaabbwx3WoFT+9vEfeohXjhGMfzNnJXKjqxAB20LNLhzgBhxhtwNZ2sa5HYyS&#10;LuKsoAY4PA5PH51fmbyIBGuWdgVQDCk//qrKtvDf2y486d1kibBVCnXnqfrj/J5oAs6ZBJI3mSB4&#10;QvTjGR6eoHt3Pc1PKi6mSqE+Wpwzhuv07H61Z8tUi2BVC42heg+lOzQBTj0OGP8AikYZyQT1q3hU&#10;HZeeaRZN4B2tg1XBkkZh5nygtnjd/nr+lAHOeLtYmuL37NCp3bwi9uTgc1Z0nwQWgja6nuFZSTsV&#10;htJ9f881e0/w/Gl5JdSjLMdyhhgrzx9P/r1Hrvi5dM/dxRtNIwyu3PIxk9uwoA0P7OihKje65PAy&#10;OtFnpiWdzPIv3piPr+f1zVDQdIumcXF9NI7cFIj/AAfX160/WPEkNpMLf70kjCPAB6n6f40AY9xY&#10;yal45ZV3KjQsCT3HAOfzz9cV12KgtbCO3O/b+8IOWb7xzyafcXkdquZGC8Z5oAkPSs6LULifUlUQ&#10;7YuQWIo0TWRq80zRiTyV4Vivyk57Gr0si28ZZsKq0AE8pijZsfdGTWDqHi9WXy1ADMQBg96r6l4m&#10;m1KeS3tVkl7HYpOBzwat+HPDkVoizXMKvLIBy6Z2nnpnp2Gf8aAMG7trnwjetrDxrK2zBUHoG9/w&#10;roNF8OQxRw31w0jTFfMIc/LHnnH4VrXFlHeQtHOqyxsc7SOPauYvdY1TUNfksbfMMKSqPMRM+UvO&#10;M/XHr+FAHUzXUVtB5kjKqYzk1m3/AIg02TwxdXWoSW/9mhGWfzV3IyH5dpXvnptwck4AOah1XwvP&#10;qHl+ZqLLDFgupTIc++TXKDWrb4iatY3GlrJJoemI1wskqPEl5cErskRCAWWNVkO5vly6FckAqAbH&#10;wytLiM6gqx6pZ6IWjOnW9+2bhB829gGJkWMkqFST5l2t0BVR0Ou6qNHsd/Vs4AqxYxyLAhmffJtG&#10;eAMGsrxFosmrL837tVfjvu4+vQnA/oKAPnr9uHwdceKP2DPjtdW8clzK3gHxFbw20cfmSTyNpk4U&#10;KoySSW4A5yBXzD4j+Evjb9lX47/s6fDvwzoN9qXw11rxg/i/wjOsRa28H3v/AAjurLeaTP8A887Z&#10;7i4jnt84C+ZcRcLHGD9GD/gq38OdP1jVNH8B+FPix8YV0O6kttU1H4f+D7rWNKsZ0O14TeAJBLIp&#10;GCkDyMuMEA5A7/4DftleCv2vbK9uvAWtXV5caRciy1jSr7T59O1bw/cH/ljeWdwqTQOewkUBgMgk&#10;c0uXqvL8Bt6Wfn+J+fXhTRfFH7QWleBfDfgfxp8b4/ivN4P1HUfivc69qOqrZeH/ABDFZh7MOlyR&#10;BZzDVMIkNmESS0aUEPEQ1XH/AGsfEnxJ+BXhr4ha5deOvDPw7+K3xDGpeJbHSr6+tr/QfD0Glz2l&#10;rBvtWE1tbz39tbzzSQFX23ZDOE3Y+1v2mvC83ivS9Y0+Frpf7btvsWoi01G40yS9iKkKyz25Esci&#10;5AWRGDbeM4wR0P7OP7Oun/AHRtH8Nano2iT2/lrb6RNBAAlgsUIC2ao2dqpHGxRgTkKwIBALP+vx&#10;EfE/w28MeLv2ifFPw28O3/iT4vQ/CW68R+MJPD8sniDVtOv9Y0aGx05rRLm7EiXksK3jXgt5JZPM&#10;eJIzudGy31t/wSh0DUX/AGMPBeseJJtX1DxTJDeWFze6rI8l7PFDfTxRGVn+ZmMcUeXb5m+8SScn&#10;6Se0XYoT92Y/uFRjb7fT2pZ7mOzjUyOkakhQScDNHkBxGp6j9m8e2dxZR7l14vp9xEWOJJIkMqyA&#10;cKD5aupJ5OU7LXW3eprpumRuy8soAUHOOPX2rj9X8LWuueELiBZrZb6OcXVnMxJ8iT5QCMEEcfKc&#10;HOCazfHXjE678B7W7mW3sptSWO3aBXxvJkCyRRnGdxRZMAEMO3IoA5nR/AOqfHrUb6bVNT1qLR/t&#10;N5FF5U/kxgRzvGqAJtJ4XncT0969t03SbXRrSOG1t4YI4lCKsaBQABgcCsT4S6JH4e8CWlrDAtui&#10;vK3lgYwTIxJ/HOc981uXcps7WZowzSKjSKpBOSO3/wBagCtc6FbarcQ3O7c0bh1bg9CD169sfnXL&#10;Lr114d8c+INI0zT2vdQ1GWLUYt+Yra3R4kiZ5HwcDfCxwoLMxOFwGYdwzLAD91c846Zrz34u+P8A&#10;R/AGqWGr3Wp2NjNa4+1xy3UcbXFmW5baxBPluA4PXCyKuSxBfK3sVGMpbI3vBng37DqEmp6nK2qa&#10;4wMb3rjakQ/ijgTP7uMEY45bGWLHmti6/wCJgk0LDzLd5BE4K5DKRhl9x2P1NcH4u/ay+F/wn0Bt&#10;Q8UfETwT4ftGZ2WS/wBbt7dZOdxVN7Au3I4UEkkYzXwn+2N/wc0fDD4RteaT8KtHvPiRrUJaNdRm&#10;LWOjxsP4gxHmzAHPCqitjh8HNdeHwGIru1KDf5fee5lHDGa5nU9ngaEpedrJesnZL5s7L452l54R&#10;/b91KDwPDb3umQ2dsviSCTUY2+zea8krlQzblKeasipjILuCVWRMeX/tLf8ABWz4P/s5tcWS6yfG&#10;GvQ5X+z9DK3Co3TEk+fKTHcbiwx92vzL+Lv7TXxu/wCCmvxl1a8js5LnVNeZVvLXQYmsbFItqxok&#10;7F9nlgRoA07nO0ZYmvoT9mn/AIIGan4itrPVPiZ4sg0y1lAkbStCK3FwykdGuWzGpz12LICOjV7U&#10;cnw2GXNj6mv8q3/z/L1P0ij4f5Nk0VW4oxaUt/ZQ1b9Wruz9Ev7x5d+0L/wWS+MP7RV+2jeEVbwT&#10;pt7IIobXRd02pT5PCm4xv3HI/wBUqZ6c0/8AZ8/4IzfGD9oO+XWPGDf8IRp943my3OslptSnyRki&#10;DO/d1/1rIfrX6mfs+fscfDX9l3T1i8F+FNN0u62bJNQdfPvpwcZ3Tvl8HGdoIX0Ar06lUz6FGPs8&#10;DTUV3e/9etzPF+KFDAUnhOGMLGhH+ZpOT87a6/4nI+cP2bv+CWHwe/Zx0aH/AIpuz8V615ZSfVNd&#10;hW7eUnOdsTAxRjnA2rnHUk5JK+j6K8Kpi61SXPOTb9T8zxmfZliqrr4ivOUnu3J/0l5LQ9i/YQ/5&#10;Me+DX/YjaJ/6QQV6tXlP7CH/ACY98Gv+xG0T/wBIIK9WrnPJCiiigAooooAKKKKACiiigAooooAK&#10;KKKACiiigAooooAKKKKACiiigAooooAKKKKACiiigAooooAKKKKACiiigAooooAKKKKACiiigAoo&#10;ooAKKKKAPhf/AIKYQJcf8FEf2VVkXco03xof/JfTK6K9kkvWMcO3C9ST3rlf+Cok5t/+Cgn7LDDv&#10;pnjQf+S+mV1Hh+1aK18xwwdyeCOgoA+f/wBmq2/4Ub+1/wDFD4b48vT/ABJHH460ZF+7GszCG7Ht&#10;++ChQP4VNdP+1f8Asuw/HTw8Gt3kt9SikE0UsX3oZAMBwMjdxwRkZ4IwRmue8eTeR/wUy8FngNN4&#10;JvY488b2FxuIHqQOcelfQUZEEavI23juOlAHl/7P/wCz1a/DfQo2vLW2bUGVfPmEYD3EgXDTScks&#10;7HJySSM9Sa6r4t+C7fxV4QuoVjb7QsZ2Mhw5BGGUHr0Jx74ren1cvJ5cK+Z7inWViz/PNw2fu4FA&#10;HzX/AME3/wBoCb9m/wCMOpfDu8ZrWFS8X2iXZHFJA8xeKVVUfLtDg8Z4dz8uAo/TLRPArNl9QkWb&#10;ugilO0j8hX5q/tlfCvUvDNpJ4o8K2du2swDML+VvkEfJkhUdGzkkAg9wOcGvqb/gnl+1DD8cfA9r&#10;oOt6pAviDS4ljEJkR5DtQBoD1/eREMCpO7GMg4bAB9O6fFb2rmCzjVRFw5Pbrxzz689OtXWby0yx&#10;6dTVW51CHTLJ2DbvLBOM8n6muT1TxHqHiB5I9PtppNo5K/dH50AXzd3GueJVRc+SqkEbsL+PB9a3&#10;7HSks/mPzSZyWGR/X+dctp/w0uLlI57q+limbO9FRWx+PNbuneH/AOxIESOSS4boWOFx+QGfoaAK&#10;fifxBEZEhVuY5RuBHBFaVl4gguZ/JVmZhxkL1PsKsJBHYws8nljncW2gVkWHiv8AtbX4bePd5ZUs&#10;+BwCAcA/zz9PegDfpsrFE468AVDf6gtiq5K7m6AnFZ82sG4l9FXpjGR78/z7elAE93qUsbeTE0bT&#10;N8oLHAz9e/5VX0jQrg3zXV+yPLkNHsY/J6jtUVp4u0+AMPPiaTOABwMe3598E1Pe3819abFRV8wH&#10;n29fp9eKAKF3JHc+MGU87QOi7umO3+FRa1E1z8UNNUqrIsLH5h2w1a2g6THp0ZunyssiAMzADj+n&#10;b39aemv2fmmWR4YyPlVieSOvp70AZnjLx9b+HIXijdfMj4Yf3eOgrM8EeHJvErpquoKrW8g3wRFm&#10;3Z3dWH4e+c1XFva+IviBHJJcQqIZhJGu3mUg5AH6V3s8v2eFmxwtACPcKhxhmPTCrWffFVuhvPys&#10;emNxxn/P4cVnz+LPs7eTCqtJIxA56e9XNL0d5XW4kK/eDKu1cDvnPvx+X5AFhvENrbLt+bC8cCn2&#10;2uw3kJaJZHOOFC8+30/HirUUKxRqvB2gDOOuKZcXXlPsRfMkxnGcbR6mgCrc3FxGNrSRrubZnsCR&#10;/IfmSewqzbafHayM67i7dSTUFpeXFzdBZLby48btxOee3f8Az7U3xBqP2GyO1sPkUAWINSiuHZVJ&#10;+TrxVKS5W/1IxyNhIWDKAQOc/wCfwrGbxFKumyJbweZ5h5YDknA7Y/zzUejeFbzWnaa8a4s+6DA5&#10;+o/+tQB0mo6ZZX0TJcRRsrHkev5V8f8A/BVXUrXw/a/B3xhdWNzfeDfhz49stY8TWyQ+akFmA0f2&#10;tkBJcQsQdoU53dgDX1ZN4GkeH93fTK5xwUGB+VOj+HWnzabfWmpRxarZ6hC1vcQXUKvFLGylXVlI&#10;wVZSQQeMEigCva/FDTfE/huz1LRLy31Cz1SKOayuoZA0VxHIAUdWHBUggg+hqw1n/wAI7pbX11i4&#10;vVOc7jtGew+lfGHgvxrD/wAEjvibqHhLxrHqVx8A9evDeeD/ABElu12vhKaRt0unXW1S6xbyWifn&#10;A3dSX2fUGr/FrS/iX4Ps9W8N6lY61oWpxLNaX1nMs0VypAIwykjj06jODjpQA/wh4ikl1Oaztyvn&#10;XEqt3x/9b+ddpo3hCHTNTkvmZ5LuUYJLfKvrgDFQfD/wb/wiGmSK0zTS3REj5ULsOBxU/inxBHpd&#10;vt3fMeetAFjWdaXT49qt+8/lVGXxQpiXcWJxnAA5P+f8+vHyeJrjUJW8mNpO2doP6muu8PeG2e3j&#10;musbmAbYFXB9QeKAGtp7eIbRWbcYXbDBWwT3/n6+v4m1pngqxsEjPlsZI23A+Y3B49/UZ5rSup1s&#10;7fOP9lQOOewqCOVJbVoxPGzOeq8g55P9aALborLtZVMeOQRVGee10QqzFt23k7u3v/T9O9N1XVY2&#10;s2RZFLN8vQEHp68dx161yfja2eHTPPEwYM6IqhEcEkN1PPPy+/UfWgDW0+0/4SeNJFX92r7nLDhv&#10;/r9+Prk5ql8W/iZ4b/Zj+E3iTxt4guGs9D0O2e+u2UBpGA+7GgJG53YhVBPLMBTtE+G/7vzGvsSK&#10;7BgLaPqOOOOh6j2NfOn/AAWmvrW9/YjfwLDdQv4l8e65pGj6HZlgJb2cX9vI2FHJVVQklQcZX1oA&#10;57Qfgz8QP28fEWj+OPjta2/hv4d6fKmp+G/hrCS5uW5MVzqzH/WSBSpEH3RnDKvzq/17otlc29g0&#10;hWOKP/lmqnkDoMDH0x/SmPpw1nxK0cknEUZcYAbkEAcH60/4h662j6Vsjj3MwBDZ+7z6d+lAHM3F&#10;/favrckcMkKeTJtDlchQSRxwScj867bwxpcmnacnnYNww+cjv9R6+1YHwt0W4ha6vbyHY9xteIlB&#10;0IPIPbOeldLqmqrYR7V+aZuAnegCrqmqtHqsMMbcMCDtHIOD0/xPSpCDeGMR/NkZ4VvLHvk9fw6/&#10;TNU7PS2SRp58eYwfaAOnykf4/pW8DxQA2GLyIlUZO0dT1PvTIxI1wzN8qL8qqO/Tk0+WZYdu7+I7&#10;R7mog0k913jijPPrIf8AD+f06gElxMLeFmPboPU9hVawvFuJ+pPy4Un+IAn+hHPvTr8rK0cZP3j6&#10;dcnGPyJp9lDsVW/vDkY6HJJ/nQA+eATBc87TkA9M0Q2yQKu0cgY3HqfrSShfJZWdvkGSQ2GH5VSb&#10;RTfnzJGkj/uru3MB7k5/IUAWGjDy7EVccsWcbufb/P8A9ZzWrMP+WXTHKbsfrWeLKe3IWNJGXPBb&#10;aTx0JHH4Zb8OK0LqZoLXlgh24LMenr+P4c0AQXq2+kwmRlYsQeeW6DPT8KwLca5quobQI4Y+clzn&#10;A6Y6HnnH51v22lKixyyNggBiNqjB68nGevvVuK5WaTEZDKBkkdKAHGPdEVb+IYOOKIolgiVF+6ow&#10;Oc1k+I9Sa2nhRCV3d8ZrNs7rVtSlaNVkjhxyxxn+dAF7xR4p/s39zbqZJm7L1rLs/Buoa9qEc2rM&#10;q2q/N5Ic7nPbOOn51t6J4fj0qZ3kczTuNxZgPlHTANWNQ1VrZlWGHztwzkEYFADdduV07Sm2nZtG&#10;AB6VjfDrTYbiCbUmi/0qSVkEhJyF44Han3WmX3iF2Ewa3hYA8jryOPyzW7I8emWzbVAGSQo/iNAD&#10;tQXdZS/7h/lWL4Tjka0ZUMe1t5bcu7ad2OmR1x+nvWvdXQNlu/56Ju+nFUNAuEttPXau55MlVA+Z&#10;vmI/LpzQBJZ+GLeLUftkis10hIV956Yx06Dr0xxxUl5raRXPkoTuHDei/jVyPzBCu7G/vg9Kz4dM&#10;8i6kLNu81+wHyjvz75Az9elAFi1nXUmwQGSM55Xv/n6UtzrMNrOsbFizeg6VIp+w2mGZSR06L+A6&#10;VnW1u8l7uwzPjp90gfXqP5n6ZJANJbkSIr9Fyec9Rg1Ugj+1zqo+VVGXz1J4z+ZyCf8AZxUV7aSP&#10;Kq8bm4C7gzEfXbnHuc+mDmtCxsxZxY4Z2+8QMfgPYUATVm65brfFVdmEa5JAyMnsM+/Tj1/GrV60&#10;wRtqrtUZ3b8EfhtNZdppU13eN5waNVGR8qjr7Ywf88UAXNB0yGztleNduQR+Z5/kKtXMxRlUHbu/&#10;ixn8vU04bLKALuVcdCxxuP8A9eqhs53YsNuWGM7x/MKD+tAGF4v8Mf8ACQXttcWcgstW0+Tda3bR&#10;eYY84DI65BaNsDcuRkYIIZFI5rx54VtfB+i6Te3Krqer2upw3l1fC0LPklQzYUMVjVUTCjOPJjye&#10;N47+CxHmNskz8+zcFHy8ZJHvzj2ye5NWrHTxZ7mO1mJOCB0B/XsOvpQBxtrbXXjy3hu7fUNPuba4&#10;+7LBKJFK/VeD1HGe9ddomjx6RZRxqu1lQBvmyCe5/wDr/T2rG1LwHNZarcanoN7/AGXfXTiW5hdP&#10;Ms71gAuXTgq20Ab0KngZ3YxVvwr4ik8TaGZLqFLO6jnmtpoo5jIgaKRkYq+FJU7cgkA89KAIfHPh&#10;3T/iBoV9oOq2Nnq2k6tA1rd2d1CJYbmNgVdGVgQVIJByMdfTB/Dj/gr1/wAEMda/ZY1m8+Jnwbtt&#10;Q1TwP5xvL3Srfc154XbIYNEc75bcHkEZeID5tyguP3dt1SObcGBwMdMYDY2j9OlWHRZB8yhvqPwr&#10;0MvzKrhJ81PbqujPqOFeLsdkOJ9vhXeL+KD+GS8+z7Pdeaun+Rf/AART/wCC4998T9S0b4M/F6+t&#10;V1Zo1tPDniN8Qi+2j5bW6OQBJtGEkUDftCt8x3P+uFpYR2Y+UZbGCx7/AOH0Ffzsf8F3P2Ro/wBh&#10;z9vePxF4Mh/sPQPGka+ItJW0jEMem3iPi4iiA4AWQLKAAAonVQMCv2t/ZW+PPiD4hfsq/DX4gahq&#10;2i3ml+JNKsL2+Y2zpLB9oUB90xmKjy5XVSSpOEYkg5ruznC0uWGLw6tGfTs/6/I+o8QslwCpYbPs&#10;qjy0cSnePSM1ul26qy0unbQ98kbbJH+P8qqRW0l3cB5GHKhiB2B/hHtwMnv7Diqmk+IbHxjaedp9&#10;/ZahDG7RSPaTLMgPykpuXjO0j8/etiNRu3L0ZQAMdOv+NeCfl4RwpCTtVV3dcDGahvbllby0yrPw&#10;HI4Hfj1OAfyqbcfO/wBnHTFR3Nr9pZfmKgAg469u/bpj8aAOU0+6m8DeJntpY0Wx8RTia2lydsFy&#10;VUPE56fOF3qf4n3jqVz0Oo6F/asMiTSAeYAP3a7frnk5yOPYE1h/FISa5pa+HbKGObUNURnjLztC&#10;tmsRVhcFlBJ2SGLCjqSOQMkdJLdLptmvnSb2VQCxABc+uPegBtjpttodtthXy4wAD8xPTp1qrqyN&#10;qqhV+WNG5568dP8APSobKzn1a6aeWRoVVgyhQCGXJ4yR7D/JrTuWUptH8Jwfbg0ARWFhHp8G35VC&#10;bs57jjn9Aahn8RRSXH2eLPmMPvEcLn269M//AKuadNIJCwUedJITkf3UB6fjj8foKsWtuthEzOy7&#10;mwWY4HPf9cn8aAJ0G1AMlsDGT3qK7ufKUr/Ew4x6/wCcn8KlWRXXcrBl9QapELf3y/3MZP8AtD39&#10;ienrz2oAtKftBjkVgY+owOvbrXzP/wAFMfgBdeK/gh/wsrwi02mfFT4RxyeIfD+pWzYlkEah7m1k&#10;HSWKWJGBRuCQB0LA/TFxMYkG1dzMcKM459zWT428NHxV4E1fSJWST+1rSWzfzB8mJUKEEY+783vQ&#10;Bg/AP4y2vx8+AHhHxpaJsj8WaRb6gsKjmN5IwzJ/wFiy59q7ZU2Ox/vHP9K+Wf8AgjHr39sf8E+f&#10;BdjcNMdU8Ly32g36SPvaCWC7lGwHpgIY8AcYx6V9QzNJNL5abo1XBZ+PyH+NAE9NmOIW7cHn0okf&#10;y4/7x4A9zVWVN7BWDSTPklBIQoHv7dunNAE6SbPMY57dBntXhH7a37E+l/tjaFDHN4m8SaBqFnB5&#10;NsIJpX09sypIxmtQVWRiFK5yDhu+1ce6GZ7dWZlXdI2FVT7dz+BNLGk0k+6RhGqjhFO7d9Tj+VAH&#10;wx+1Rq3iz9k7x54d0Pw18M9d8VeBZtPhtbbUbO4M1wksMRMisu1j8sUZf5yu75juwprqNJ1CPW7N&#10;biCSGaJ8qGVhIoIJDDIOMhgQeeoIr661zQrPxLpdzY6ha299p99BJbXNtcRiSK4iddro6nhlZcgg&#10;8EE1816L/wAE1rDwF8XrjV/DfinUNJ8H6hALe48OLGTHbRrGEjSCQNlAGMj5xvLPksecgHK6t4k0&#10;3wzoN5ql5eQw2Onoz3M5bKwqvLZx0x6VjfAH4deHv21fi9pera94B8WWFn8NNTlu9O1u7mFvb3N1&#10;FJEDavAQSw3qJAynpGASpJWvWf2Tf+CfnhL9kzWvFC6bq+oeINI8SESfYdYjhmW0PzBsPtBbcrbT&#10;u6hecmvoSHyLKGOGPyoY41Coi4VVUcAAdhQBKTgdgegrgoRefCi6uI9PtItU0K4mluPIgVILm0ld&#10;w77SzLHIhZpGxwyk4yR07C9n8yT5G3dFXb2POcH15Az2zR/Y/mxgSMo3KQwVRgf3QPYc/jzQBxnh&#10;T4p2XifxP9lez1KzvrdVlaK5hAZVYlVbcrMpBweATzXf7isO77xxnpiuB+JngfSU8QaZqS2/kapf&#10;alZx/a/MbEASRTkAnarMimIEDJ8wA5Brs9YtJL5Y44+FJ+ZjghR9D/h+XWgCDwuYbqzNwi/ecgE8&#10;9ODj6nP1p3izVItJ8N6jPMZFSG1kkZlQtgBCSeKu2VoljbLFGqqq9gMCs7xcbO+0O8sbq48iG9gk&#10;t5CpG5Q6lTjg/Ng5GaAG+C/+Jb4O0m3kVlkt7OGNgEOAQgB7e1fnf/wc5/tHf8Kz/Yo0TwHZ3Xl6&#10;h8SNZRZ4wcM9jaYmlPr/AK42o9wTX3lo3ivVNH8RaXpdxcafrNlfF0W5ija2nt1SNm3OmWWQZCqW&#10;XYAXHFfgx/wX7+OF5+1Z/wAFNX8E+H2bUIPBsdr4U0+CJsrPfSsHmx6MZpViPvCK9rIMP7XGRb2j&#10;q/lt+J+ieF2UrG5/SnU+CinUl/27t/5M0/kejf8ABs18GNQ1L9oLxd4phuDpdxYeHwlpJNCskUvn&#10;3KqNyHDMp8iVfkZT/tCv238MeJNQl1iTSdWs4Ib6GAXCzWs3mwTx7iufmCsjZH3SCPRmwcfFn/BI&#10;X4G6d8Gv2h/j5pWmrHJpvhFfDXg62mAJ3zafppju3BIGDJM3mMo6M5z1zX2b4Agju9R8Q6ysa41T&#10;UCkchHztFAiQAZ/u+ZHKyjph89zXBjsR7fETq93+HT8D5jibNnmea18e9pybX+FaR+5JHTVxfj/S&#10;NP0Txb4e16OxibUm1NLaSSKP/SJ43gmjIB7qu4SN/sQ552qKu614lY3SxwrvZjgLjcWP0rK8fadc&#10;aj4cso7lmgmn1OzSMLgSKTcR7ihByGCbz9Ac8ZrkPCNa51GfVtbMFu2CV3YJHGMDP4EisWRVufil&#10;Zvpl5cXGo2hFvqUduQ1pFABI22c44kBfKqDuOQSu0ZDvi34P0caZo93eW9rcT2Oo2sSefEkgdJrm&#10;KKUFWB/hbIIwQVGD1B1LXX7PQ4odM0extoYFOyKCCMIoHU4VeB3NAHTS26TH5l/H19vp7VHeXkdj&#10;Ev8ADggYA6DjP6fzFSQljbLv+V9vPsaq2kK6hI0zcrkjaR36fy4/KgB0McV3OrbWb+PcwPPtnuPp&#10;6VcI3DB5o6CoZLyGMgtIq59+tAEwGBTQqxg9u5qGXVreJM+Yp+hrD8QfEK006FlVst0zQA7U9R1D&#10;Vr97Wx8tUXlmfpjjrWhYeHIbfbJN+9nwAzEnB/yfbnr1ryzUvi99l1BobdfNmuiEVQNzE54x+dbd&#10;tdeJJ4/m0u7XPqiigDutc1yPTLdhu/e7crjtXN6BZXXiHVzeNtVIyHBYlS2SRxx7HpjpUGlaVfxx&#10;yTalC1vFEN2ZMMv6ZP4frWn4e8TpPcSQ2aLMFCqqjPyjJxnAI6H2A29elAG99vW1jXzm+djgADrW&#10;H4sd9SmghiZlM+VUn1roLW3kiTMsrSScknGAPYewrLvtObUtes5laNVtyWYK+7NAF7QNO/sjRbe3&#10;P3okAY+p6n9a4D40fE6LQVW3hmUt0YA10PxL1+bStMP2WTbI3y4rA+DHw+3XB8R38sk19NvjjjYD&#10;ZGucZ+poA1/ht5eg+CP7SumLSXSiZyOSF7AfnTG+KUU14qxmRstwCox6YPt39veun8TaedU8P3du&#10;reW0kRAOM4rJ8E+EY/Dtju8wT3jRkt8igDJyMYGfbrQBm2fxJm1O8aGNFbJIHy4rmfFHxRuPB1zc&#10;yQyxxtKwD7lDZxn1+teh+DbWQeHws4CyM7HITaSM8fpXHaB8JW1Hxp/al1Mypp12WijwP3hHQn8x&#10;0oAyfEGqeJPHnwovJPMs1h1mP7BBuyjl5iIV+6vA3MCeegrttF0VfCVgkchtGzwNrgLxxgAkAY+h&#10;qP446iml/DDU2ZcsyBYwB0fIK499wGPfFVfhnYzayJLyaRgscpVcKAX4Hcen+e9AHVafczXttuO1&#10;ge/r+I6/UAfiK+O/+C7/AO1DY/s2/sA65bXXipfDNx461LTfDL3FpME1OHT7u+gg1Ga2TO9pEs3n&#10;IKDKsVPGBXsn7bf7Yemfse/DS88UalJbx2OhIl9qIlkjVp4T5gS2hDMC1xPImxAFYcMTtALD8BtG&#10;+F3xe/4OCf2ztUh1K8fbqC77+9ck2HhHTA/yJEvH3ScIg+aSTLE8u49TA5Y8RCVabtCO7fXy/wAz&#10;7fhXg+eaUK+PxE1SoUU25PrK2kV+F3ra6sm2jwT/AIKVf8F2fiz4q+OcHhT4D+KfGHwH+C/w9t7f&#10;S/Cfhnw1ftpDpDFEuZLprdgZmdsnYzMgXHBbczanwm/4LWftKeOfiJ4L+JFv4phi+Iy2cvg281iy&#10;0K0+1a/YAeev2pPKKTvG8e5XZCyFpNpG419/Xn/Bvt4d+GOm2vhv4nfsr+MPjtqmk3Dm08f+APHt&#10;tpbeIYd37tL6wvbq2+yMqbVYRGYZBKvyRX3v+wd+wDrHhf4ieE/GnjHwX4V+Ffh74W6ZcaP8N/hr&#10;4fuxqEPhpbpQLrUL692gXV/KhaP5MpGry/PI8jPWNGtSpVXJR5o30v6389WtH69jysNmOAwWY1K1&#10;Kj7Wjf3YzttzJq+ktkrPv87H5ET/APBY79sC6uvOk8X6lJLkHc3g7TT06f8ALpVm/wD+C1X7ZWpT&#10;Wvn+ONWaS1l+0QH/AIRDTVZHAK5GLT+6xB7EMQetf0d6hdmytJppo4lghUyOxc8KvJOMe2a4fWvF&#10;9r4w8TeFbjRbq3vHae5WQ2snmOkH2ZzJvGBsxJ9nGDg7mXpXrf23hv8AoGj+H/yJ95/xEjJv+hNR&#10;/wDJf/lZ+Aaf8FJP26po/MXxL8U2QjduHhlduDyDn7NVGb9p39u/4mSLex6h8ftSS6kMaGy0a8EL&#10;OqklUWKEICFBJCjsT61/R2PDvmWYjaZtzfeAVdoz1wMYP1bNcd8S7LVPAF6PFGn3Wnvp+l2ZtjY3&#10;UD4i3v8ANKjxn7xbyshlxhD86Bmaj+3qS+HDx/D/ACD/AIihgo608qoJ+i/+RR/PuPFP7fXiECxW&#10;1/aWU3JCAx6Vqls2c/8APQRqV+uRWfrvwM/bk1JY5NYs/wBoNI45nuEl1LUdQhjWZxhmDyyBfMcA&#10;L13McAZJAr+jvTPiNpe6xsdQ1LS7fXLhI1mskuUZ45SBlMAk/e4Gep9a5LxH431Lx74ibT9F0f8A&#10;tDTdNmtb77U5kh89orlTIkfmII3YBfly6jPzBjtOD/WJr4aMV8g/4i1KH8DL6Ef+3f8AKx+AOi/s&#10;d/t2a95wtdH+OX+jsEkEmt3MO04zjDzDt6eo9avf8Ojv24vEH+nS+DvG00l5++Z7jxdZrM5bnLh7&#10;sMG9dwz61/QtpPxY0281qDS7xLjSdXmeVBZ3O0spjVXOXQsnKOGHzcjd3Ugb1lrllqMZe3vLW4RW&#10;Klo5VYAjqOD1o/1lrL4acfuf+Yf8RizGOtLC0Y/9uy/+SP5y1/4IWftifESTGreCLz/RBmJtU8U2&#10;EgG7qE/0hsdBnp2rU0T/AINwv2otYSRrjQfC2mGMgKLrxBAxk+nl7+nviv6DtW+Iul6TfSWrSXV1&#10;dRlQ0VpZy3LKWwQD5akA4IOCRgEE8c1lzfEWYvDJc+GvE0MKEPKotUlESHG2QhGZmxkfIoLrhiVw&#10;Aan/AFmxfRRXyf8AmTLxnzzanTpR9Iv/AOSPwn+EP/Bs98dviJqUn9r654B8M6dbXEltNO9/Ldzb&#10;o5GR9sccfONufmZcgqR14+0P2ZP+DX/4UfDLU4dQ+I/inXfiRcQOGWxhi/sjTn9nVHeZu3SVR1yD&#10;mvvTwr8RLHT/ABbr0FrFqWqWt7NHqKTWVo8ywb4xG0b4XKuGiJ2nJxIOwOPIf+Civ7RPiz4c/s1a&#10;xrHhJdU0e6a7s7C1kFo63s0skqs+CeIYljVlMhVixbaNnDnnr5/jaqtzWXlp+O542Z+KXEeNi6br&#10;+zT/AJEo/jrL7mdv8Tf2Lvhxcfsy6h4B0Pw/4b8G6KkDy2DWWlRmPT51hdRciNdpkkEZfJJ3MC2T&#10;zXyP+yl8XtButE03wPo02qa22jWXmHUU037PZpCWbYMls4yCi8ZbYTyMmtH4e/DHxz4j+I1l4w8f&#10;eLr7XJrWzYWFs0jRyWDTZZ0+TaqgF2GFB+7HyAgFeheF/D2m+F1mh02yhtUmkaSTyxy7EkkknnqT&#10;+deNKTbuz8/qVJ1JOc223u3q2bGc0U1V2sx/vUrNtFIgUHNFR2zbg/f5v8KKAPZv2EP+THvg1/2I&#10;2if+kEFerV5T+wh/yY98Gv8AsRtE/wDSCCvVqACiiigD5d+JX/BQ7xFq3xy8U/D34J/CHWPjHrXg&#10;B4rfxVqJ1210HRNGupIxKlkLqcOZ7oRsjtHFGyxh13upO2svw/8A8FcPDOp/CSLWtQ8F+KvD/irT&#10;viJpfwy8S+E9RaFdQ8OapfXEMMbu6s0U1vtmjlSWNiJIzkYOQOT/AOCR/iTTvhf8Wv2pPhb4gvra&#10;w+INj8YNd8Xy2NzII7q/0jUzFc2V8gPMkJi/d7hkKYSpxgCuF/by/bI8H/ta/DvT7XwPa395pHw/&#10;/aH8D6Bc+IlSI6Vrt6upWjzizlR2MwgLLFIxVQHXClgCQR15fPl/Fq/52CXXyv8Agn/w5+g2r+Pd&#10;D8P65aaXf61pNjqWocWtpcXkcc9zzj5EYhm59Aad4i8caL4PltY9W1jS9Lkv5PJtlvLqOA3D8fKg&#10;Yjc3I4GTzX4W/wDBQG68G/GP4SfthfELT/BP7O2i2uk+INc0a88UfEjW5tW+IMurWUawRx6RAsaH&#10;T0MqL9ljFwcHDGMo20esftGfCbT/AI3fG1vEqah+zX8ZPEM3wi8Nv4o8DfGfz7C80aya1nf7domq&#10;MjxQm4Z3Mzqh2SIjNIhKihbX9PxVw629fwaX6n69+KPGuj+B9PS71rVtM0e1kcRrNe3SW8bMckKG&#10;cgZODx7VY1TXrHQ9Hl1C9vLSz0+BPNkuZ5ljhjT+8XJAA9ya/HLxRp/hT9sKw/Zs8W+CbX4Kz6mv&#10;wh26b8Hfj59r1TTv7KW6WNr6w1N1kRrzdCI/OZJGkh8tyEU5HHa94+g+Ovwt/Y58J+HfBvw18F/C&#10;aHWfF+iv4d+I2vXfiDwNe69p86x2sX2xWAvID/pr2iv+6JG1VOxQDy/r+v10Dz/rY/b/AEzXLLW9&#10;LgvrO8tbyxulDw3EMqyRTKehVgcEHsQazf8AhZ3hsaNfal/wkOh/2fpcxtr26+3xeTaSggGOR921&#10;GBIG1iDyK/Fnx38I49H/AGSfj34MTxh8LbvwvdfGL4fWsvhj4W/2jbaH4MvZ9XsRex2ksoCRtMrQ&#10;SMlrIRFJvyI2OK+ktK/4Jw/Am1/4LX6n4Hh+FPgeLwC3wVstfm8KLpUQ0G71JNXubOO+msceRLcp&#10;bs8ayuhdRIxB3HNNK/8AXlcP6/Gx+keoeJdO0jQm1S71CytdNjjEzXc06pAqHkMXJ27ffOKfput2&#10;es6Xb31nd2t1Z3Sq8NxDKskUyt0KsDhgexHWvwn8K2Gu+Jfgl+xt4BuP+FZ3Xw3XXviFp9np/wAT&#10;nuZvCd5qFjrU8Ol2dysbYkeK1WcW0U2UJQgAsq46Hxh8JY9K/ZX+L/gtPGHwvv8AwpdfHTwBZyeG&#10;vhedRt9D8G3k+p2QvoLSWYBIzKrxSslrIVhlMgxGx20o6vTrb8Wl+v8AVxN2X9ef+R+0V18UfD8H&#10;hTWdah1axvtP8PpM9/JZzpcfZzEpaRG2k4cAfdPPSsr9nP476J+1B8B/CPxE8NreLoPjXSbbWdPW&#10;7RY7hYJ41kQSKrMFfawyATg96/P3x7+yJ8MvhJ/wUj+KXw18JeAPC/h/wD43/ZvudS1rw1pmmx22&#10;mapd22qmGCeS2jAjaVUcrvK7jnkmvfP+CEvgjwb4J/4JPfBEeDbDQ7CLVvCmnalq/wDZioFuNTkt&#10;IftMsu3/AJbMwG8n5sjmiOqb/rdr9By0dv62T/U+ph440U+KDof9saX/AG0I/NOn/a4/tQT+95Wd&#10;233xinar4y0fQtXstPvtV02zv9SJW0tp7lI5rojqI0JBbHsDX4j6roHgv9nXWrz4oSaL8AP2hvA+&#10;n/FyS8Hiiwvrvwz8ZNL1aTWyhtZS6+bem3lkEYgDxedBGuE2ENXr5+H37PfxW0L9tfxF+0l/wiE3&#10;xO8N+Mdatlv/ABHNEmt+GdFht0bQ20tpCJbdGjKSRNb7TJKzcs3FTf3ebyv+X+Y7a2/rr/kfq/rn&#10;iLT/AAzp015qV9Z6faW6eZLPczLDHEucZZmIAGTjJofxDYRaEdUa+s101YftBuzMogEWN2/fnbtx&#10;znOMV+V/7O/wTh/a/wD2zP2XbX4/eHLfxlqqfsxDW9Y0rxHbC6gu9RGoadH5t3byApLIomdtsqnb&#10;I27AZQR5X8MtC8M2Vr8L/hX48NrZ/s06L+0v8QvDN5pWozlNDQWjXUmh6Zdbzs+y/aDIUhkPls6R&#10;gg8CqtZ29fwdiU9L/wBbXP2k0bxHp/iPR49Q0+/s77T5l3R3NvOssMg6ZDqSCPoarf8ACdaH/ZN9&#10;f/2xpX2HS5Hivbn7XH5No6ffWRs4Qr3DEEd6/Hf9rrQ/Bvw68Df8FBvCfwSXR7D4QWPwt0u91LTv&#10;DpRdD0fxPI92s6WqRfuYZWtEtmlSIDBEZYAmuy/4KH/st+G/gP8AE79lT4eeCPCHwU8M/DXxXPql&#10;7q9n41s5IfCviTxDBYWi2B1TyNv2m6aIXLR/aCwkkUk7mAo/r8/8vmPrb+un+Z+sekaxZ+INMhvb&#10;C6t76zukEkM9vKJIpVPRlZSQQfUVYr4J/wCCLHgaT4afEr9oTRLLxZ8Ir7QbXXtOf/hFPhrDfr4e&#10;8Hai9qzXccBuF8lfOH2eR4rd2WOQOGVGbbX3tQAUUUUAFFFFABRRRQAUUUUAFFFFABRRRQAUUUUA&#10;FFFFABRRRQAUUUUAfC//AAUwgS5/4KI/sqrIoZf7M8aHB/699MrpLzU1t5vJCtux1Haud/4KXPs/&#10;4KH/ALK7f3dL8an/AMltMqe61CSTUVMbKJGOBmgDyL9u3w1f+F/D3hj4raDYteeIfhbem/lRPvXG&#10;myr5d7Hjv+7w2T90KxHU59m8P6jb+O9GsdWsbpLnS9Sgju7WVOVlikUMpH1BB/Gti5so9Q0+S2uY&#10;45oZozHLG67lkUjBBB6gjIrwL/gmjqM0H7M7aDcSvLJ4O1zUdDDOdzbYrhmUZzggBwBjAwAMcUAe&#10;/wANnFbtuSNVPrSXF0sC1Sv9XMSsvBPtSW+kS3D7rhvl6hVP86AOd+Jd75vhDUJpInmjiUEALk5J&#10;AGK+a/8AgnJDpXxI/a2k1t9V/wCEYWbVwsOmiYh967JN0kefvyMUXPABcj0r6r+IE8ejeAdQPy+W&#10;sOz5+R8xAz+uc182/sCfB26/aB/bBvvF8Ni1vpjTxqW8oRSGCBo97yY6kmNEVsnORjgCgD9WF0Pd&#10;bmOR1kDdcp1/WnmSPRLSNI4WEa/KAo7+lTz3sduPmbnoAPX/ACR19RSGCS42GQqu07tqjofr/wDW&#10;oAyobfVNS1ETfahb26nDR7OpGen6f5Fad7qEel2haSQFkXOCcFqi13VG0yxZo13zcbVxnP4VjxeE&#10;LjXLpptSkZUJBEcbfeHPB9O3SgBum63N4u1maFVK2axkgsmVzwOT3PWtjTNCtdD5jVVbH3u5Jxn+&#10;X86kH2Xw3pscar5cEfyqBk471m23jOyuNRCsz7uQPl4HT/69AGpLp32m5WSRtyryFwf8cfpWR4kt&#10;49Ps1kuJoo1cheFx8x6ge2M9c59q2lZrlo3G5VBPHr9f8/8A1vMvjV4luPtclmqqyoyiMAdyP/r0&#10;AdZ4O8H2ItPOkiguGVyEb7wHY+x5zz+WKPFXim30i4ijVgArgYXG0YOMntx7+n41leH9J1r4d+Ar&#10;43MtmZlcSIY2LbQdoPUVymj+HNY+IepF4o40s4ph50sr7Q3c44JPH86APTbPUXvtMNxIZFhBxlj1&#10;Hr1GR+ec9K868a+KWv3xaxusafKBjq3PJPv+FdF8XfESeHdCt9PiKr8gJVW5CgYAI68/ris3wd5+&#10;p6X9nuvs6wyYCFEO5eR2HUnHQc9fUmgDc+FPgN9EhOo3jQ3FxeRxyRfL80AIJIz+I5HpW1411j+z&#10;NNZe7CtTTo1hsIY1LMsaBQWXaTgY5Fcz4ysbjxDrIsrcRlkTzG3nC44/xoAteD/CYtI/tV2qSXDH&#10;chycoPzxW9LcRWajcyRhjx2onnW1i3N0HGBWD4mvomuLTzC2Wk+QZ6dP/rH8aANa31D7TeMo3Ku3&#10;jj/I9f8AIOJlQW6N5a+YxbLcjJPvVax/dW2F27W6/uy+fqRx+A4HSrKWkeMsoY47/MB9M0ASs4Rc&#10;sQo9TXNeIhHqV5tNwpVcYUHHH+H/AOvvmtDX/tTwtDZ7V3HZ8zYAJx078Z/+tVXQfA0FjtmuFL3C&#10;jGQ56+v1oAv6bosaRhpIwPRSB+vv7dBn8as3epJatt+82cYHrUjMsCBFKhuAoLVVKw6UTcTyBZHy&#10;OW4PfA6UASS6itpab5OGVckZH+T+FYn9qX+spL5Mc9uFbALIea2Nq6nCWkkKr0C/d2H+v16VFfeJ&#10;LPRI1VtyrjKgL1oAyJ/A0msWFxbaxLa3+m3UJjuLS4hEsUqkcq6t8rL14Oc18WftB/suw/8ABPWC&#10;4+OfwP8At2l6LoN5HN4v8EwyNLourWJO24uI4icxTRIwcFPlURcKACG+3JdUuteRvs3y2pQ5bGGf&#10;g9BySPyrFuPCGkeJPhveaH4gi82z1KKe2uIgWG6ORSrjI9Vf9aALdl8ULPxlpen3mg3Ed/Y6pDHc&#10;W1xCd8c8UihkcEfwlSDmsDx8P7Ou0jluhNKWG9VH3Rx/j/nv8p/AP9oXWP8Agl14Vi+H/wAWPCvi&#10;S8+G+hzPb6D8R9KtpL6xNi0mYEvYkBeCRFcoSAc7AFU43H7I8P8Ah7w78UNOs/E9leDV9L1uCO/s&#10;Z4ZD5M0Mih0dSOSCCDz60AbXhrw3Zadaq8dokUm4kkqQw5OBkgHpx71c1fVY9MtWJPzbTtAqxc3K&#10;WkLM7KoUdzXIhW8YarOyyKtpb4MpOec+mP8AGgB9v4kbxBqfk7JGjhHmMin7/Qc+3t61p6bayS2X&#10;2qaaOMlif72O3X6/5xxWXoWgw6Vq9xOY/wBw0QOPOO6McfQE/j64rn/if49uotQNjalWjkiAXaoL&#10;ck8g9sjFAEmo/ESKHUplFtNOYXZiVOeBnJ6dOvXp+JFbmnX7+L/CkLSWdxzMSPM+ZlAzyOMntSfC&#10;7wKulaL9ou2jmmvCsuEkLRhRyo9G657ivIvjx/wUJ0P4c+JJfAPw00PUfi/8UIE8seH9CcNDppBC&#10;7r+75itVHOdxLZABC7t1AHt3w0v7rUfDhe6XayzMqfKVJXjk/jmvkn4K6jb/AB+/4KT/ABh+IGpR&#10;jVtP+FJtfBPhHeiyQ2dyY/M1F4xjImEmELDnbIRkjAGtqs37a/xX0+4sY7f4G/DC11CMxNcG4vtU&#10;1awVs/PFtBgaRB/eG0nke3tX7Nv7Jnhj9l34UaV4X0ya/wBQNnK95d6heSl7nVbyRt81xKe7O/OO&#10;wAHOKAOgsNak0TRZdUuFk/0lwEAHIHPXI9s9qx7DxPN4l1Jnmtby9Rj5aLGhaNeucn2zXY+NdMk1&#10;7Qo4IVdd0gz/AA4XBBH64q34d8O23hHS2t7dpPK3mQl23cnGaANCGJbeBUX5VjUKB6AVVMNtPdGb&#10;bHIxwATz7VR1rxMkMnkRMGkk+UAHrmj7DcQaSuPKWRsksG3YHJ+h4/zigBl5eTX+qRx2+7YMbiB1&#10;6kAHt075+hxWzbRNFGqsynaMHAwKr2FlHpFn83blj1x+n+cnpTo7t7s5hAVccFu/uKAJpDHHIZG+&#10;8q498H/Gqzak0tysahlUnkgbiMZz6j0+nPtSCOS4GyPYFz8zgd/r3P5c1Zt7RLZmKj73A9h6D2oA&#10;iDJHc48sSSD+IAbh9TxUlsG3s0jfvGAJXsg5wP8A69Kzx2Srwsas3YYGetRL5v27cdrIFJwD2OP8&#10;P/154AJpmUHbsLs4IwMdP8mgSso/1Un1yP8AGmzybH3bWOxC2e30/SpIkZd25txY54GMUARG9wf9&#10;VL/3yf8ACi2fz8MysrKSRkEcH6/hT5bjy9wC7mUAjnqSSBRuZl25VZB14yP6UARXJkd2VZCvKjtj&#10;mnRxra2z8bCASTy2ff1NVdU1iHQ4GkuJI/nYDpgDt7n/AD+NXoJluIVkX7rDIoAyF8OSXt8Li4l+&#10;Vfups+YfXnrWlaCOK5kjj2jaq8eg5/8Arn8aq/22LuWWOHO6M7CMjJPt/njPPSm6NYst/NcMxZmU&#10;KD25wf1zQBbZ2OpBVZfugsCO3Of6VLKywDO0bj0460qwKJfM2hWxzjvnH+AqDULiKCEvJ0Q8r/e9&#10;v1FAEUuou8ny/Ko6HrnPTjv3wO/4VLLC0oO5JWPGNxXA5z29cVTsFuNSuvNkXbbyZIx8rDoMfjjr&#10;nPb1zqLGsCnaoVepx0oAju4lFm42jhCoz9KxfDOmyW+rzStzEse2M56c/wCfzrQ1J478eXuKkcHP&#10;y/1z+lSWtjJaW4jRYQuMfeNAE1xfxwH5mHIyOevpVOGKa6lVgzKuc5I4x17/AEHqP5VVbS7i41NX&#10;2r5agrktyeTntgdOeOcjjrW1EvlRqvt3JP8AOgCCW2adtvncL1BXn9CB+lPSH7JC23bjGRlQAPyF&#10;NWFrhG8w7GkABVT90emfz/zzUl0jPAwX05GOSPQUAQaejCeRmYMxxuJX5j/gM5AHt71KySTzc7o4&#10;4yCOmXP+H8/5uto2RWLY3OckDoPYf59acJMysv8AdAP55/woAS5G63kGcZUjJ7U8HIqvdiWRvLUr&#10;tkB7YIHfnn19KnUkJ82M45x0oAQwq0u8r8wGAfQVTuLtpx5UKsM5Hy9/Yegxgk9sjuaS6vXmfy4e&#10;rAcenc/4fhjjOansLP7HGWbbvbqR2HpQBLbRGGBVO35Rj5RtH5UkaSDDNIc9xgbf8ac8yxnnd+Ck&#10;1XnT7YzfKxVQuMrjqecZ74oAp6/4oi0YbArSTMDtVOvb29688ttKks/iVp+oQIdPXxFFcQSyJbti&#10;adSsyA4HJKLO2Tx8p5yefS28O2zz+YyuzA8Zc8D0rlviBrk0njLw/Y6LDa6lqen3Tzz2rzPHHaRt&#10;bTIskjpG/l5LAKCMtuOM4NAHVW1lKIwrScqdx+U4Y9c9fX1qeZy4aPbITjkrgfzrmR8TZdPs5P7S&#10;0PW7a7jLL5dvZy3kcjA4AV41OQeCGYLkHkA5FTW3xQt0t1+3aT4ksbngPCdInuChP+3AskZ/Bjig&#10;D8jv+DrrxHb3MvwS09Wj+0r/AGzdshX94kbfYUU5/ukq31I9q+5f+CIGj6h4f/4Ja/CGHUnllupt&#10;OuLmIOBmO3lvJ5IRkdvLZSM84OO1fkf/AMF9PjE/7Vn/AAU9Hhfw7M2oQ+HLPT/C1goyEkupT50g&#10;A6hvNufLbIzmPHYV++Xwc+G9j8FvhB4X8J2KL9h8LaRa6VbqsRRNkEKxgnPsvU19JmP7rLaFF7u8&#10;v6+8/XeLP9i4PyzLp/FNyqeid2vwmvuDxtc/8Ij4j0/XoYbmSGWX7FqnkRmRRAFcrMyrlsxvgbgD&#10;hZGyMDK63hHxtp3jDzvsN8tzJbnEsewoQMnDqGALRtg7XGVYDIJrTs1Qcjlsf3SoA9B7VieLvCNj&#10;4yuIVnjuI7iEMsc8Ez284RuHXehDCM4GR0JAI5AI+bPyIuWXjnStT1i60+1vYLi8sQTNEjjKYO08&#10;9DhuDjODwcGrIuJbp9u2SIN6qcY/L+orK1D4Y6TqOm2tqLeOxTTubF7Ffs8lk3TdGV6ehHQjIIIJ&#10;Fc+dd8XP4qPh+G80W68u33XOoxW7+dZDcNrunKGV1JCpnAKFz8pEdAG14OMc/i3xXdyMs1xDfRWK&#10;SDkrEtrBIIx7CSWU49WNaSxSa3c+Y26OFeikdfQn88gfnUei6Bb6Bplvp1r5zRx9Xk5llJOXdyeS&#10;zElmY9WNa0kywIeGOPQf5/OgB6II0VVGFUYA9KrXkbSPgSfdKnn1JxUbzs23cw2sepztOffAz9BV&#10;gWzDAzGq7gxCpjOPx+lAEOnWnlR7pMFlOVJ6rwB/TGfSnHzLm5GGVfLPQjjqwJ/IfqakvnKW7Y49&#10;8ZH4+1OtI2SL5vvNyR6UASAYpkMXlhv7zMST6+n6UsMhliViMbhnAOaJplgXLZ/AUANlP7yPkcNn&#10;9Mf1ouP9WP8AeX+YrldW16Rdbhj8xlV5lyoHbI/Gt46st46xwqc5yA3y7sf0Hfv6CgD5X/4JXyP4&#10;Xvf2h/Cso/feHvivrFwpxzJDcCKWNiQSMkA8DpxnmvrhjgdN3sK+PvgLqC/Az/grV8ZvCN8n2e2+&#10;LOjab4v0SRhhZntYzbXUY4ALbiz467UJOc19gk7R9KAK9yZHH/PNVIxn+I546dh+tOWBoduxh8zZ&#10;dmHLU4IszLIf4eAD2P8AjUlAEc9slyF3ruCnOPWpAMCjNNHLe2KAB2MeW5YenHFUnuWnfGJCuM42&#10;5/z+ORV108wd8YII9acOtAEFtbxjawjKsB1bvnvTydjfdwigkn0p0kayD5lVvqK5/wCJ2tf8Iv4I&#10;1C4tVA1BomislS385nuGGIwFAOfmx14A5OBk0AbSW2+JXb5pGKsSR0AIOBTxFISd0pHJwFUYA7da&#10;4pPCF9Z3YurHXNUuNYhJLPfXLy2twvQxvCu2NRwCHRVYHBAZcq1PxT8VNaubNdM0/RbvT9al+S4m&#10;uhutbTplkcEedlcldvtv2HIAB13iu40e0sBHr13YpZ3mbcJfPGkUxPO35sAnjOPas/4SWUVv4dur&#10;i3Mi2l9fTTW0RlaRIYlbykCbicIyxhwB8uXOOKp/D74T6boCrdTWsd5eGPyzdXJaaaQbdpO5yfvc&#10;59SzHuct8N+DfEXw78P2tlY6tpeqWdkm1be7sjbsq/3UkjYhVHQAxuQOrGgDe8V67/Z1hIqBvMYc&#10;MB05/wAisTTfCd34ikjur2clFIPlsp+YHn/D8/asPTPi/NfazanXND1DQbe4VImlmkhmhjlPG0lH&#10;JClhtV2UA7lzgkCtfVP2h/CmlvPGuoS3UlqWWVbK0lvPLK9Q3lK2CPfpQBz/AO1V4u0D4IfBTWPE&#10;1xGlpceHbK41G1nik8ua2EMTSSShuSVVFJZTlXwFIO4Cvwe/4It/COb9tz/gqtY+JPFNvHqlnpdx&#10;feNdb85N8cs28mPdu4ObqaI4OchTX3X/AMHAv7Yv/CP/ALKJ03SbfULX/haEK6NFLO0I820iniup&#10;JY1DGRFZVRGBxuEybhlRXhv/AAQ/1/Rf2M/2J/iZ8Z9burGHVPE1+ujaHacS3uovbxsYoYYgdzGW&#10;4kZcDH+oLEhVJH0uB/2fLauIe8/dX9ff9x+xcMJ5Twfjs1lpOu1Sh6bNr75f+An3b/wSZ+G+geNf&#10;A3xe8VXWlWMlx4k+KGuz280cWzyLZXjjjihkXny1KNtK4AJOOma+gLzxBD8KL/WNHt7PXpLFpluL&#10;RY7O4uVaSUF5VWXaQcu24734LtyBwOO/4Ji/s+65+zf+xx4S0HxJE1t4iulm1XVYHYFre4upnnaI&#10;gfKCu8KQO4PJr6AktY5mUtGrbTuGR0PrXzR+OnnvhnSvFF5dm6bRbHT23go+pXW+WMY6iKHcpz05&#10;kBHXHY7Fz4B1jxDqVreal4iktpLFma3i0u0jiRCw2ksZhKWbaSMjbgMcda66srxj4wsvA+gz6hfS&#10;+XDCueFLMxPAAUZJJOAAASScCgDyHxN4XWf4wtYotxrF01pbTQS3z/aHtZA8oZ8niMH5SNoAyrYA&#10;7+o+DPh/H4ZDS3Ei3l5u3LLtK+WMYwOT78+9cf8AAjQNS1vxDqHjLUlWH+2IzFawFsvBErkKp9+C&#10;TyeXOOME+ovIqD5iB9aAElk8qNmPYVV0Q405WbjczHn6mqOteLLWFTCsitI3oap+Iry7ttDWRQqq&#10;emz1OTQBD47+I6+Hj5FuvnXDcBVXcSfYVl+H9N8QeMLH7VNImnq5IEc0LCTjocccVJ8NPB4vb9ta&#10;vvPN5DMywAthQuzBOO/3iPwrrtf1j+yLMyDbu7Z7UAczL8O9SaM7tTh/79kf1rj9Z+GWta5cNFau&#10;skfeVjtUdeP0/X8a9C0jVL7xBpRm3RqjSbAQOvOMYx645rcsrdreNg38TE/TtQBxvw7+CGl+EIob&#10;q6gjvNVwrNK/zLEwHOwHpmu4qOe4WApuONzBR71JQBVvYItWja3kSOaFsq+T0plhotjoKs1vbw2+&#10;RglRgkdeTUM2o2mhzSGRn3OcnjpWZqV1e+J49tmimAvtEm7G33NADtW8SzajefY7Abmbgt0/GtyO&#10;J7e3/eTMdo5OB/hWdHDY+BrFmZpGaU/MxO5nNV/CWr3niW4luJGUWcbFUAGCzf1AoAxNY8O6l4i1&#10;SZfMZY1w6lwWAyBx9R/Sug8NeHL3SbCGG4vvO8p92FXGRwcZ4PX1zkelaMmpZv8A7OituXBJx2qT&#10;UL1bC2aQ/wANAEHiTzTo83kzfZ5MZ3bc/hWT4C0q5g868uJmm+0gAZ74/wDr5+v826V4om1/WGtV&#10;ZBHjc2F7fWt1p1skjhUs0mAF4/WgCDXvEEehw7irSv8A3F64rnYvGtr4Sja51zVLex+1OvlQSN+8&#10;bd2VPvEngcAkngc1n/FjR9RvPh94ku7lbfbHpV0FjB6jyW5PTJ9un8qp6J8JP+JjI0djo9ikUuSl&#10;rAkXJ3dSqg9OPpjgigCX4gNb/GCLTrEabqLaNDdGe8mvYDaRSgQyhECSFZGPmNGwITaNuc5FZPw7&#10;+IVv8JIb6x8QX8cGgq8k9tql5cKq2wVFLQzO2Oe6tyWG7PK5bste8D3T6Na2tjt3K2HYyHvnJ5/C&#10;vyb/AOC7H/BT+D4T6Jr/AOz78Pb1pte1JFh8aa1GcC3hZcnT4v8AaZSvmMOisU6ltvZgcHUxVZUq&#10;fz8l3Pe4b4exWdY+GBwq1e76Rj1k/T8XZdT5U/4Kp/t169/wVB/a8i8I+A0vLvwjBqwsvDtiH8s6&#10;pcFUhNzJltoU7WKFsCNHdiRvev1y/wCCZP7E1v8A8E1PgtY+EbfV/AWreMPEjC+1x2untbjUJuRH&#10;5cp3loowdioIlBy7ZyzA/Kf/AAbx/wDBLJvDWkQ/G/x1YW66ldtt0DT7qDfJBbtFn7QQ3CNIJFZT&#10;gnao5G4g/rBF4I0W30uawh0nTYbO4YNLAlqixSnj7ygYPTuK9TOMZBRWBw3wR383/X4n23iBxBh6&#10;dOHDWUaYehpJr7c1u2+qT++V30Qvg/xTH4w8O6dqESiIahaR3fks4LxB1DDP688dPy00kV87Tnac&#10;H2NcDqPhCL4b+MZte0/QtLXRYtPEM8dmqW80P7xnll8tY8S/KsWAXBGx9oJY57y1kilt1aFo2icb&#10;lZCCrA85GPWvnz8rM3x3bX194O1S301d19cWkscBJXCuUIX73HXHUY9eKr+A49FvNKhvNLt1Vo4x&#10;aO0qf6VDswDDIW+fcpGCGPUVvVzXiLwrPBrP9raK0MGsshEqy/LBqMa9I5sDIIz8kgBZOeGUspAN&#10;fxRrZ8N+Hb7UFtp7xrOFphBCpaSXAzgAZOfoDXBT+Ndd+JclrZ2ul3mk6DeSNDd6kksckjR+Qzfu&#10;gylGjkZowsqFs/Nwp6dXp/xI06fRdQurxm02XR0ZtRtp+ZrPCljkLncpUEqy5DDkZrnfgnfTalq3&#10;iJlXT5tJkvftdhNZSO0EYkB3RbWUBZBtDybGZd8rdDkUAEHwK+waLDpmmazf6RpEcsciWiRRSNbC&#10;OVZU8pyuQ25Rkv5nB9eT2+haHbeG9KhsrONo7eEHaGdnYkkkksxJZiSSSSSSSTVuigDGvPB2l+JQ&#10;1xqGnafdy3MaxyGa1jkLIrblQllJIDcgHoearXvwl8N35Ekmj2K3KgBbqGMQXMeOBtlj2uuBx8pG&#10;Bx0roulQ310ttFzu3NwAOvp/WgCDQPDlj4W05bTTrWGzt1YtsjXALHqT6k+p5q28ixrlmCj1Jptt&#10;N9otkYFcsBnuM96o6pbPfllb93EnLMSVH06fr0oAfeXr3J8uDvkbvX6f5/pnwL/gob8crz9mz9n+&#10;TXPsEesW11q1rYXxd2VbSJ8uZcKpzgoqAHAy6nPAB9+tWjt/ljwGUDIETEgVh+MvAmh/Fvw7qnh/&#10;xBZQatpGrReTc2s0Z8uZM8jjkdF5BDAqCMHFAHzPYanb6vpVveWs8d1a3UazRSxOGSVGGVYHoQQQ&#10;cjrTdNk3PLhf4utcX4z+CnxU+F37SGvT2q+GZPhe17Dp+lWFteJAml2nlhyqWyKWEqAxjLELg8DD&#10;Lt7yC3W2TagwOtADwNmTnrzzVO8vMnantT7i83EovWks7bE27HQY+n+eaAJ7WHyY/UsBziilkkKk&#10;Ko5bp6UUAey/sIf8mPfBr/sRtE/9IIK9Wryn9hD/AJMe+DX/AGI2if8ApBBXq1ABRRRQB+ff7Sn/&#10;AASV+Lv7Ylxp83xQ+If7NHjq60pSllc6x8BXuLm1Q5JRJTrW9UJOSoO0nBxkCum07/gnt+0FpHw8&#10;0Pwja/Fn9m+38K+GbmC90jRo/gFtsNLngk82CWCEazsikjkAdWUAq3IIPNfb2aKAPgTxP/wSn+Lv&#10;jb4jX3jDWfG37KOreLtUga2vNbvP2cop9Ru4mTy2jknbVzIylPlILEFeOlL8RP8AglT8Xvi9YeH7&#10;XxZ44/ZT8UWvhO3jtNEi1b9nOK9TR4IwAkVsJNXYQooAAVMAYGBX31RQB8K/GH/gmv8AHT9obw7p&#10;ukePviX+zF430nR+dPstf/Z7XUrex4C/ukm1hlj4AHygcAVf8V/8E/8A9obx38K18C658W/2b9Y8&#10;ExxJAvh+++AX2jS1jT7iC2fWTEFXsNuB2r7booA+GdD/AOCb/wAePDPwys/BOm/E79mXT/Bun3cN&#10;/a6Fbfs+rDpttcwyrNFMluusCNZElRJFcLlWRWBBANdEv7Hv7Ui/EFvFo+O3wFHiqTTxpDayPgdJ&#10;/aDWQkMotjP/AG15nkiQl/Lzt3EnGea+xKKAPhnWP+CcHx48Q/CmXwHqHxP/AGZb7wPPPLcyeHrj&#10;9n1ZdLkllleaSQ2zawYizyyPIzFcl3ZjySaNE/4JxfHjw18NtP8ABum/FD9mbT/CGk3kOo2Oh237&#10;Poi02zuYZVminjt11gRpIkqq6uqhlZQwIIBr7mooA+OX/Y5/ail+IH/CWN8dPgK3in+zjo/9sH4G&#10;yG/+xGQSm18/+2t/kmQB/Lzt3DOM81Q+Ef7B/wC0d8APD11pHgP4xfs7eC9JvbyTULiy0L4CnTre&#10;e5kCh52jh1lVaRgqguRk7Rk8CvtWigD4Nb/gl/8AGhvjKPiM3xB/ZZPxBD+aPEx/Z3j/ALY34xu+&#10;1/2v527HfdmpviL/AME0fjh8X/iDpfi3xZ8SP2X/ABR4q0Pb/Z2s6t+z0l7qFhtO5fKnk1hpI8Hk&#10;bSMGvuyigD47k/Y+/akm8fw+LG+O3wHbxRb6e+kxawfgdIb+OzeRZXtln/treIWkRHKA7SyKcZAN&#10;Yeof8E8v2gNW8C6/4Xuvit+zZc+GfFV7PqWtaTL8AN9jq91O/mTz3EJ1nZNLI/zO7gszckk19wUU&#10;AfDGgf8ABN347+FPg9d/DzS/id+zLpvgHUEeK68NWv7Piw6Rco+N6varrAiYNgZBU5xzWz8Sv2Iv&#10;2l/jN4GuPC/jD41fs+eKvDV0qrNpOsfAhr6xmC/dDQy6yyHHbI4r7OooA+ef2Ff2VfiJ+ynp91oe&#10;veLPhLfeC44MaZoXgj4ZjwdBYTlwWlIS+uEYFQRtCKc4O44xX0NRRQAUUUUAFFFFABRRRQAUUUUA&#10;FFFFABRRRQAUUUUAFFFFABRRRQAUUUUAfCn/AAU4ga4/4KF/srqu4N/ZnjXp/wBe2mVv6RoTWN4Z&#10;5GDNtKgD8Kxf+Clu7/h4n+yrt/6BvjTP0+z6ZXRazem0tfkOHyPwoAsSzKG2dWPavnv/AIJ8Rtaa&#10;X8W9M3Bk0v4k6zAsgGGk5ibJH417xokRdWkkbzHOBkjpxXg37AN0ssPxhvl+aHUviZrM0P8Ae25i&#10;HI7cigD6FjtY4znaufXFVdXvWtoxtb6+9TXDvFCWLcemKx3SbWLnYvypnlvSgDw39vj4zX3gb4Wp&#10;Dp80Vvf3QjSAFhl2d9pwG+XKoGbB7HPPAr6A/wCCQHwQuvhr8LdU1S8ktriSaR7ZZYAMSu0rzykD&#10;AwMyRgdBx6AV41+1N+ylY/F21h1C5mvpGsUwsUTHbG+MeYU5DYwuQe2fU15H4W+Inxv+DnghvDmj&#10;Ncal/aVxK15dHURFG67tsZZAU25UZKrkYx3yoAP1y0zxBpM2q3FpHqenz6hbjfNbJcI0tuPUoCSP&#10;TJ9Ki1LxJLeX32SxjErdWbPbuf1r8iZ/EHxW/Zz8aWXjSS8/tO1aNHvIbS3+ztY5YKTDHJId/DYO&#10;Wbf83y/dFfoZ+xj+2V4O+PGiWa290i69eQu4Ycw3YXO7ym7fdJ2tg8HBOKAPeFgt9EhaS4m3Z4zI&#10;c4HpUMvjGzUtsmSTaM4B61ytxPcePvEBtY5BCqKWZ9u4KB26+9dbF4Z06wsVVrW3by0wWZBlvfNA&#10;HEeKPFV1rt79lsYZZppOQicge/8A9euu8I+CYfDO6bzJJ7qVQGZ8fL6gY/8Ar0eHNLs4NYubi1jV&#10;DIu04HAGR0rYu5TBbOw/hFAGL4i8WNYXEcNuqtK7hAD3JOBV6Dw7aC7a8kt45LqTlncbtv09PwrN&#10;8OaRDqGpXF5NEryJIpiLfwd8itDxFq6abYyEttZeaAL0Uq3UZIGVyRyPSn8IvZQP0rlvDGpXmq3T&#10;KjzRxpyd8Z2/nWzf2c8sX7y4URqctjjIoAnNva6icyRW8zg/xKGwfxqa5u47VN0jKorCXRJLgrNb&#10;3kUatnjb3/OsS/iuNQZk/tK3XnHI/wDr0AdhZa9aalM0cEyySKMlQDmoZHs9HuZLiRlE8wwTnr7C&#10;s8Na+BNKt91uDdSR7XlRPvMMZyfrU2gxx+JLATXVquV+Rd6nkAnkfp+VAFDX9eOpbVh4YD8h61ja&#10;PbW+p6wxm1CRPszhhtHzEg8Y4Pp+n5bXjq0h0zw/dNb7Y9qAYA6DdjA+vPJz0I71k/CPwxNK9xfX&#10;kP7mZFECuuQ4yfm/T9aAOy063eUiRmmVf4VZmG73IJOPp+dTS6pBFceUZP3mM7Ryai1vWI9ItGdm&#10;UNjjNYnhG0/t25kv5OYwxVEZPvcdfTvQBvJsZ5ZHZTHG2d3bI7/qB/wGmvrMJdVVucZ9Pwx1/LpV&#10;HxFrUNiEhOdxk2oqDnPAHH4nHuBTdC05Z/3zJ+7XPLrjcfbnp6nvnGcCgDUt4fM8uQlGKljxyOT2&#10;Pt0/OsHx2k11dafCqt804GFweMjn/wDWK0PFeqrpWkSbfMX5DgpjAx+Ofy/SuZ8DX914m19pHu5p&#10;EhAkYMm1Tzx3+vH1oA67WStjo7bfLVUx22jrUun7ZUZ9o3McnjnkA1W8W/8AIDmz7UmgxzSWPzyF&#10;SQvQZIO0d+/p06igDQjhSCPy4wsYA4AHSuY1jRXt9SeQlGVodnCZZQeoX8hyfT3rpIYBA7Mzb5JO&#10;NzAAn2/maznsWvZJpFkDNIisFB4TPT9M0AVrfwNpl34TvtHu4hqWn6pC9reW9yAyTxupR0YY+6Ru&#10;B9ea+af+CLl5far+wJ4dZ7qeTToNU1S30uOV/MktbOO9mSOJm77drAdsYHGMD6W0jWbeDcsbNJNJ&#10;ceWcr6dcnPqe3r0PNfIVp4i1D/glL8Z9Q03VrVrz9n/4m661zpV9aoA3gbVLpsvbSoOBZyPlkZeE&#10;6YzksAfSnjXxHctCq+ZncuWH905PH5Yrp5pbfSPh3ui2qslpwcBS5K+3fmuD8XXccsEjF23DoAOo&#10;+tX9V1648WaJZ6Xp1reeYsChmaMKr/KOQc9zjv8AhQBjeBNdafxO8MZDyOuEBYZzkdM9/cYNXvjN&#10;+0J8Nf2TvD8OtfEnxRoPhkXWfIjuGMk9xt2g+VCgaWTbkZ2q2C2Sea8Z+J/7U8ngXxhH8LPg/wCG&#10;bH4ifGx0L6hKT/xKvCiMf9dfzj7uARiJSGbpwSobsP2b/wDgnfpPgTxU3j/4oamPiv8AFq+2yXGu&#10;6tbq9vpZHIhsLcjZbxoc4ZQGPJ+UHaADzPxn8efHX/BTm2m8G/COy13wN8JboLH4i+IGpW0ljd39&#10;uSN1rpcLAMWdQVaVhtCsQQDgP9OfAj4KeC/2bvAMXh3wH4ZsfD+kW5/1drH81w/d5ZDl5HP95yT7&#10;4ro9f15V22dvjdIQuR2rR0mBbLTIlblgCSSpXJ+h5oAzxHcakkk7GWPaxAxjgfSnroklzF+/vJE2&#10;8kDggfj+NJaTs8BXfxknHqOw/Hj86vy2UlzCP9IDbh1KcfoR+uaAGx6rZ28Sxi4RtoAGW6/jUGoa&#10;rDeBYI5k/fEDI7U2Tw5HFEWby2kZgAfLAXkgdOf51La+H7WwXzHjiZozkNtxt/M0ALp+m2+gBm3f&#10;vJsBmPVsf/rp1xeC4+VF8xeDx3zxj8c4/P0qrfzJfXsO7eyRtkLt+/6d+f8APbNaVvaLFbqu0KeC&#10;2O5HegBqpJdQMsi7WU8N2J+ncD364pzhbGzbbtjWNePao9V1BdPttzZJbjAPOO5qnb6w2pnav2hV&#10;ZQfkQZwe5zzz7CgC9aTxx2q5ZVXJC5OBjPH6VHcXXnQtIG2wqDtIbmVu2Mc4+nJ/nYt7WO3j2xqq&#10;qTnpUYkW4vRhS3kgjJXgHjofz6UAOhsljIZmaRh0LEnHQ9Onan79rndtX055NJcXC26ZbJJ4VR1Y&#10;+gqMXMc9qzSDKr94FTj8PX8KAGzqt1JH8zhW+uGHpg8fpVhmy4UMN3Uj1FZOoxSLGZfM+zR7GOwn&#10;GBxx14zx06e9XtKuPtGmQzM/mbl3ByAMigB7QqyM6q26RlJyTxg/p3qVHLMw2soU4BP8VU4ddilt&#10;FlXc+7ccAYwAcc54FRy+I0juoI/LmAmPBK9fYf8A1v50AZPjRJJLy18tsK10gbjIbkdR3wR+ldHd&#10;KzRbU65H4VS169js4beSQbV8z05pbKaa5jg/fHqc/ITkAdz096AMfw1MI21DzPmX7RsGZCu/2AGS&#10;TWvpUNw9/NNMrRxsBsjB+Udunrx39unIqjoehtBqckq/NC0rMwY8qePz5AP4VY8ReJF09vs8OWuG&#10;x0GdtAFzVdbh0yJtzr5ijhaz9CebxA8k80bRwbv3YP8AGO+P89KWy8IBrxp72RbrI4Qr8oPvnrUX&#10;irxJDoVl9lt1CyMu1BH/AAfQCgDYe7jh/dxkNJzhVGef6VVvZnkYqx2lRluen1GcZPYDn3FVfDto&#10;1hpC3d2zPcSruHmD5hnkL655qfwzvvLY3MybWZi0a/3Aec/U+tAFzTbM2iMW3ZkIOCckfU+tJFqc&#10;cuoNCJULAfdz/n3/ACqC91H7YJbeDd5gGCygnaT06f1p+j6VHp6n+KbkO2MFuwJ/AfzoAtTyraxF&#10;sdTwM4yTWOkF1rl4Wk8y1jjOU24+f5u/5EY/OtC7j+13qxtlV288dV/ix9flH506e5WMzJEJDJ/s&#10;LkK2OOeg7UAPjWKwB3SKCx6sQCaXf9qdNrMseCWH3TnjGe/rWPa6Fe3Q82TUCyzchdhxt7d+ntWy&#10;qLaQqqqq8gcDGckCgCOWz2hm82cADOA/+NV7Tc90VVZGRs5cvg8HHPH5DPT0qVbaa5RWafG5eQqk&#10;dfxx+lEVzBbqzqsm3+8VODz2P8qALUkiwpuY7VXvWVe659olEUG2TnBYdAP/ANWf/rAZqlrGunUL&#10;pLeMzRrJ8rDb1H+frWlYafDEI41hb5TudmTaOOg598flk80AWLHy4I8l1aTknDbj/ngUk08lzlY0&#10;/dyAoCwx/wAC+n8/pzU80KyJjYjeoI60RTRhWVRtWPj7uF49KAJKjNzGCvzrlhuAzyRWXq+qST7U&#10;tzcRk452jnPTjqCe2cU7QNPkEjSzTGdlGzBQ4GPQng/Ue/NAHO6Pqer/ABX0+O4S4l8O6LM7hUiI&#10;/tKXazKyO3KwEEEFV3Px95GBFdR4c8Maf4O0z7Lp9rHa2+4yOFyzSOersxyWY45ZiSe5NcOvjCPw&#10;98Rp7aGOf7Fq8hmiO3KxXKIRIoHHDqA4H95ZCeWFdJGbrXnRVmmjj/248KR+ZyaANlbhL68VVbci&#10;jfjpyMdfz/P6VPc3kdlGzzOscaIXZ2OFUDqSazotGnsoNq3ipuwpIi5PYc5r57/4KtfGZ/2eP+Cd&#10;/wAWPET3WL4aG+lWUjKQy3F4VtI2T1KmbfwONmTwDWlGm6lSNNbtpfedeAwc8XiaeFp/FOSivVux&#10;+MH7DdzJ+3D/AMF1dL8URQtdWOq+OL7xb02iG2geW6hzkcAbIl55yR35r+jC5Ro7ZtoZh1YE7iB7&#10;ep/Gvw5/4NaPhJ/a37R3j7xxNas0eh6JHpVrMwG1ZbieNpNv+0EiAOOgkPrX7ea14hTw3oE+oXSy&#10;TJGRiOFQXcswVUGSBkkgZJAyewr2+IqieJVKO0El+p+j+LmKg85jgaPw4enGC+6/5NL5GgjFo8ld&#10;rY6elR2cPlwhjuZ3ALM3Un/PauI8YeM9Y13wlfW+m6F4o03VdmYJI/sreXIpyoLeayYbGD14Y1pW&#10;3/CV6CiyFbHxBbsoJVz9jvY/UHG6KRu3HlDivAPy0n+JXim80LQvJ0eOC41zUGNvZRSNhQ+0sXb/&#10;AGVUE+5wO4rP+FXiTRZNOks7HUDLqUZ86/gupQbtJWJDmbH/AC03Ag4+UYUABdtWPDtve+JPElxq&#10;mpWNzpvyG2s7aZkMkcPymRiUZgGkfaDgn5Yl6ZNZsOjal8RPE6agLnT9OstB1GS2gjS1eS4lSN9s&#10;oMnmKoWTbjaUYDCn7yggA7O1uxJPK3yleAXU5VfQZ9f5ZpZriO5kEa/vT1OGwo9iff0pzwOp/wCP&#10;iRQxwBtX/CoZUeS/X5P9WvUrwfXHPB5Xn2NAFgrJLNGWVVVCW+9k5xj096kmYooI/vAfmcVXsUma&#10;V3eSQx9FV1APvninTXAefyhktuB4HoQT/SgCV9xyNqsvu3X9KQzrGPnZUPoWqO91BbWHcPmZvujB&#10;Ptk/T/63Wq9lK2o2/medMq4+8VT9MZoAsSahHAg2lWXHGGFYPivxItnbsu4B2GeD0FbI0+KWUKqx&#10;+WEBztyz5zzn8O+c1gat4Mj1rWkWWSTy9uAFUDPXqR+PYUAYPhbw5N421WaS6+1W9rCqsjL8vmE8&#10;jGR0xzXoWn6ammwrHG0jKo2jcxOBTrCzXTrGG3j+5CgRfoBii8uvIXC53YznbkKP89u9AHyT/wAF&#10;VdPPwjufhT8erOJvtHwm8Twx6w6DltGvyLa6U+uC0eM9NzGvrWHUIbu1SSGWGaOVQyMHG1weQQfe&#10;uG/aH+E9r+0F8E/FPgfUJHW18VaXcacWkiz5bOhCSADnKNtbPQFRXl3/AASs+Ll98Vf2LfDcOtF/&#10;+Ek8EPN4R1yBwGkgurFvJw3csYhExz3c0AfRsaNDEqgKSBzzjmiWXyomZvl44+tRTS+VJt82Ylhk&#10;KqBsD8qgur84K7bg/RMD8eMj8KALPmrEh2sjN3LP3p1vMBAu75eMc8ZrPtbhdnmNG8i4GB5JOfoe&#10;gHoB+eaR9TzcKkcMsI9NuCfw6fkDQBqPOsYO5gMc02N2Cs0m1PTJ6D3qGOCaRQ3m7QedpTn+f8qH&#10;lYZXdcenEf8A9bFAA+pRrc7dytwDwf8AI9KxviJpN3r/AISuIrWMSXcZS5tkDBTJLEwlQZJwMsij&#10;J4554rZtdNQSLNIuZu2eSvtn196ivZv322NpP7mFHf0X39+gGaAMbwd4k1G41+Sx1bTbXTppLRbq&#10;18q6M7SoGKOG+RQrL+6yFLD5xz6781it3N5jfdKhcEc9c1ieJPD+rNqum6lpcljJe2aS2zpdMyQ+&#10;TLtLY2qSWDxxEA4yARkZqre6V4o0lP7S/tu1vriL7+nm2FtZSr6K3zyq/TDFmHbbzkAHWNIqMqkg&#10;M3AHrTZo1mj+ZsDrn0rzTSviYvi/xLaWU8d7p+oqWZraa2dlXb12OF2yDoQV7c4GCB2Gq6lPBYRi&#10;EzLtyCfLPP1JoAg8aapZW+h3FqsVtJHcRlHVkDI6nggg8EEevFZuix3Vz8PNTGmW9tHfLZSCxEaK&#10;FWXY3l8Hod2O2Kh8K+FD4vuFv7yQNaxuymDB+cjGMn05/Su2tbO20Wx8uJI7e3hXPHCqB3P+NAH4&#10;E/8AByJ8dbDxt+0N8PfAeiTStpHgHwwjPbSSM72l3cv+8icv85dY4YAd/IJOcHNfcn/BJr9h7UfG&#10;Pwg+FvxA+K2n6bb6D4O8ORWvgTws6iSG2WYCSbVbnPDz3Ds7opGEVwcbgu38if2k/Fetft//APBR&#10;f4geIPD1lJrEut6vqGpWcCDcX06xid06dSLW2HTqR6mv6DPg5rqfGn9lvwj8QPDeuXyx6xpUF1Fb&#10;zSmS1iDKqyWrRDao2SKyblAZSnUjIP0mdfucNQwnZXfq/wCmfr/iIll2T5bka3jDnkv70v8AguZ2&#10;Wq+EPC954pt4dO8N6O7Sfuni+zJ5Ey5zuaLGzIGfnI3AEjIBIrf8BeJ7Hwpplv4dvpG0+40+SWyt&#10;VuIXhjnhjZhEUdgEc+UEJ2k456Hiua8A63eeApY7zxJo5jXVpFhtLuwZ77aShYKUEayDdg42q2cc&#10;4616IL/S/FnhmC6ZYbzTb6JJ4xND8siMAyko4yOxwQCK+bPyAk8T+JrXwpo019dyLHDChdmY4AAG&#10;Sa8l8IaHqn7QXiX+2taa+sdCsZUm0+y8sKk+Dw0hPJbAzgcLuH8S5qlq/g9fG3xMXwvpl02n+GVj&#10;W9uLWKPdGjZIVU5xGh8vJQDBPsWB9v0rTY9G0y3tIRthto1jT6AYoAZe3lr4d03c3l29vGMKFXCj&#10;2AFQajpra0Q0dw0cbIBkDqP8mub+J17JqUi6dD5kkm8MURN2OOv612UcHkWwjj2qVGAQOKAIdM0u&#10;HR7NY41X5VAZ9oDPjuaztc1KO9tPI3KsjOPf/ParerxSJp8jNKflHYYzXE+GPN8VeI5Y45mRbU7n&#10;JXIx0x9TQB1mk2kmgeHplDeY29im3rzgfzzXL39hrHjLUDD++htkZVkYjtnnqfSnePfGsvh68jhW&#10;8dRgMxU+v4+mOOKk8AeMLvXb5fMkuZo+gAX5R+OKAOm8P+EofD9ikEcs8qq/mAykMc9fTFa1R3N3&#10;Harl2xnpUbatbrHu8xaAIdekWC1SRiqrHIrc+xq5HIs0aspyrDIPrXJ3t5ceLNWhhhj3WscqNKe2&#10;3PI/HBrrCVgj7KqjoOwoAwT4f/t3X5priWQRWsoCxr918c8/pWvqeoxaPYPNIyqkY9cVwnjX4lTa&#10;HqLx2W6SSRuI0XJY/Sqd/wDD/wAUePrO3a9u7ext5trvEQxkCnqCB0OP1oAveHYG+I+tTXEiynTY&#10;WKl93+sYY+X179q9AjjWGNVVQqqMAAcAVX0jRLPQLMW9lbQ2sIOdka7Rn1+vvVqgCq0Mdjcy3LNz&#10;IAOe2K5fXNTuPE129vZxlmCnODwBWp491FrLTNq/efgfU8Vc8LaB/wAI/p/ls4lmkYs7hcZ//VQA&#10;/wAO6BD4esFijX52AMj93bHWrS2oS6aXJywxinzTpbQtJIyxxxgszMcKoHcmvMfif+0HY2elNbeH&#10;b2O6vJSAb5E8y1tkBG5g+CkjY4CqTycnABNADfiBrE3i7xfrWiTahdWej2lrAk1nHHs+3h9zO3m7&#10;ciNsrHhXyTHICB1PdeC9Sj1PSFkjCAn723ue/FeKeDPgzq3xXnvta1LW9XhnvJwS6PNaR7FACoiK&#10;/wB3r1J5JIxk1u/H7xton7FPwJ1nx1f+JLzTfD3hi2E13bX85uUvOdojjdw0omdmVU2sVLbcqck1&#10;UYuT5Y7s0o0Z1ZqlTTcpNJJbtvZI8y/4K3f8FLtL/wCCeP7PdxeWMttd+P8AxAHtPDlg+HHm4+e4&#10;kX/nlECGPqxRf4iR+SX/AARk/wCCcd9/wUU/aTuvHnxI+2ah4J067n1LUZbvzC/ii+Do0kPmdwGn&#10;jeU5z86jncSPPdWv/iZ/wXB/b3uroW195MymQW9rG1xF4Z0eJgAqqByRvA6fPLIScZOP3W8GfDnS&#10;/wBm74IaH4J8F6db+F73wjpjaTaaS9ztfUY55E/fQThQXlklQMz7Q26RtwjJVh9PXkssw3sIfxZ7&#10;vsu39evY/aMyrQ4Myb+zMO/9txCvUkvsR6JPvul53l/KeufDTxl4Wu9AjsPDbW1rDaxlobMxm3kM&#10;fXzBGwDMp5O7HLbgTuDY6KzMzDzNj/Nx25PTnn+WMe9cH4C+F1ro/wAO7HQdftbPVbmO4ubieRoz&#10;cDzJp5Jch3G5nAbG84YkbuOcR+HtY1bw38OoNQbxDYw2avKlrDe6c9xPKnmOIogfORpJSoUcdTke&#10;9fLH4mehzCSRX/clWddud4bA9hmuI8YaO3wp0qXVtDmk0y38+Nn0qKONrO4kdlTG0qGi3Z5aNwAR&#10;u2sSQ2v4U+JtjqENlp+qX1nDrxRYbmHa0MclyoAlSEvxJtfcvyM2CME5FdHqtha6vZSWl5Db3Vvc&#10;KVeGZBJHIPQqeDQBT8NeJ9P8bab9s0+aWSFW2HdHJA6nAbDI4VhlSpGRyGBHBrQS3VJN/wAxbGMl&#10;icCvGfGmmah8O9Dh8L6DeW9rY3Qku7OOxU/2pC6qXij2qp3RmYRqZWA+U7WOTuPcnS/FekeZHH4i&#10;028ijIeFr3T908vQsJGiaNFUHcAVTIBGckYYAofF3TYdc8ZeHNNjuF0vUNSE8aagj5mSJQrSQLHy&#10;reYm/mQFF2ZwW213djZx6dZQ28QKxW6LGgJzhQMCsHwd4bj8OwTXl0LebV9SlkmurlUO7BLMsYLf&#10;NsRcKoOBgZwM4retLoXcO4fQ8dD3oAlqrcal5bfIA23O7tj8f8ipy6QA5YLwWOT271WsrVXkklZW&#10;bcRtMi8+uf1x+AoABcySfMybUYfL82yqxgVbeZnkVpijBEByRwR2+p/P1yauRfvJEmcL88YA9if8&#10;ePypkNsL2RpJtrKrMiR4+UAHGT6k4oAtL0427ccYqG6u4lDKzAdMgjj/AD/KpimI9q/LxgYHSs+P&#10;TfOMckjfu5AGPr2wM/zPU/TigC0kazWkm1f9YCM4+Y9v8+tMmt3hsLhoNnnPF8m47FyFwMnBwPwO&#10;Kkl3Rywxx7UXknjsO360l3arqdpJHJnyZUaOSNkDK4PBBBHIP60Afnt+yp8O9S8F+FtS1TxJr1r4&#10;o8VaxeSjUdWtL97uG+8qWREYucB3AyC5UNtCqfuAD1GSRpmCrx/WvNfgT+znN+yj4n8UeA5vGWg+&#10;JIYbldRtbO1YJdaakvJWSLexRWXyyAcdc87hXp26OEbfwwB1oAakGxtq+25v6CpVAjXA6CmRzbmK&#10;4bK9j6UXMnlRZoAah2uc/M2SB7d6KZav5kn+7yc/lRQB7X+wh/yY98Gv+xG0T/0ggr1avKf2EP8A&#10;kx74Nf8AYjaJ/wCkEFerUAFFFFAHwZ47/wCCvPxK8c/En4nWfwA/Z01L4zeD/gvqs+heKdffxVb6&#10;MbnUbdQ91Z6bbtFI93JEpweU3NgLnKlvXPiN/wAFb/gd8APgv4A8ZfFjxRN8Jm+ImnLqGnaH4n0+&#10;4t9agG0GRJrREeVPLLBWYrszjDEEE/KHwq8E/tOf8EptY+PXgP4cfAi8+M2i/FDxpqvjbwH4o0/x&#10;BYWdvpdzqITda6pFcyI6LBIqt5igrIuQCOduJ+3v8Cf2yvib4q+GdjfeE08WHVvhfc6D4l1z4cya&#10;Lo13H4guXPnW1ze6jHLcQ6QY9m9bQo0rKzYB2IJu+VfL77O/4j05v67n1X8Qv+C0/wAC/An7Vfwb&#10;+FUfijT9UvPjVp39q6RrFrdxNpsUEmVs8vncz3U37uJVGCVfJBGDN8D/APgrb8OPj/8A8FBvF3wN&#10;8P8AiTwNdN4ZsFFtdx+IRLfa5qKlmura2t1jMbJbIv7xvO8zcGAi2qzj4W/Zv/YM+NXwV1D9gPxB&#10;ffB3XNUf4d+Ete8E+Mobe5sUvPC895L5dteSCSUB4owzTBoyxAXjDFQed/4Jrf8ABJ/4yfCL40fB&#10;DwL8SPBHxm+wfAvxTqGvw+J4fG/h+HwbGTJK8dxaWyWL6jP9qWQJLDJMjAsSzqBtS0vet6/m/wBN&#10;fP7yel/T+vv08j9LfEf/AAV2/Zn8IfGXXPh9qnxn8E2PjDw5dR2OoadNdlWguXlWIQB9ux5RI6q0&#10;aMzIT8wXBxe+MX/BVP8AZ3/Z/wDj3Z/DDxl8XPB/h/x1ePFGNLublt1s8uDGs8gUxW7OCpUTOhIY&#10;EcEV+Hfxu1vVvhz+ybq3wOh8K+D/ABZbaZ+0tDq0XxC03xVpl42qTXGqgpALSORrxdRCsY5Y5EXy&#10;4kbJ5UN9aftF/sLftAeF9K/a9+C+h/Au3+JVj+1R4wl8Q6F8RH1uxgsdCgufKzHfpKwuENjsLRCN&#10;G3E/JzwZjdpP+tlp5b/gU9Hb+uuv4fifpH8bv+CjfwR/Z0+Klh4E8Y/Ejw3ofjbVprK2sdDmldr6&#10;6kvHaO1CxorNtkdWG7G0YySBXn3w0/4K2/DXTP2EvB/xw+MHifwL8OdL8W3VzZQLp+vnXrOeaK6n&#10;gEdtNFCr3LbYSzBIvkO8HhSx8m/Z1/YF8VfDv/grtrfjbxF4cOveGtF+B2heENJ8V3kcUgutUtpg&#10;J/LDEyJIQiuWwOvWvi7wT/wSz/aJ+Gf7Cv7EevW/hH4iW/ij4C3ni+LxL4a8J6xpVl4nsE1W+na3&#10;vLN71JrRmVAm9SC+yYbdp3Mr/r8Wv0/EX9fhc/a74KfG/wAI/tHfC/SPGngTxFpfirwrr0XnWGp6&#10;fMJYLhQSpwezKwKspwyspBAIIr5C/a//AOC9nwZ+APjLTvBvgnxF4X+JHxC/4TrSvBur+H7fVWtZ&#10;dMF3ceRNOsnlOkzW7YDxxkkE4Yoa7X/gjN+ypqX7Jv7GP9kax4d8YeENW8Ta/qHiW70bxL4jsdev&#10;7CS6kBO6eytba3Tft80xRoQjSsNxPA/NmT/gn1+0d4J/Z1+Hf7PK/s83GrRfC/4723jm4+JMOsae&#10;9vremvqckwuY4zILgzmGYCQMBtjtwDliqg+0l6fmrh9lv1/Jn6wat/wU9/Z/0H9qOH4K3nxW8J2/&#10;xOnnS0XQ2uG8wXDjKW5l2+Us7ZGIS4kOQAvIr0r46fHrwb+zL8LdV8beP/Eml+E/CmiIJL3U9Qm8&#10;uGHcwVR6szMQqqoLMxAAJOK/GmX/AIJIfGe3/ac8cfD/AMSeDfjV4k8E+NPjNJ8RbPxF4c8ceH9J&#10;8MwW0lytxHfXK3Fjcah9utyuwxIRvAwm0HL/AH9/wWz/AGVfHf7UP7NXgeb4d6Ha+MNe+F/xF0Px&#10;7J4WuLuO1TxVbWEkhlsPMl/dgusm4eYdpMeOpAJ9lP0/T8tfuD7TX9dSj+0j/wAFufhh4L/YF8Q/&#10;Hj4Q6hofxi0rw7renaHdWVrqD6e0E11dw2+Jd8LSRMqzCQB4xvAGDg5r074yf8FYP2dP2e/j3a/C&#10;/wAafFrwr4e8d3TwR/2XcySE27zgGJZpVQxQM4ZSBK6khlPQgn4p/bl+Dfx2/bw/4J4/G5Lf9mXS&#10;/hf4g8YeM/Dt9omj21zYv4m8RW9reWrXN5qbwv5JdBG+zMhfy1xjAVn8W/4KzfsV/taftP8Ajz9o&#10;Dw5pvwt8R6h4e1rXdK1fwzP4WvdA0vQdY0+1eBhJqIMY1G+1FdhVFkmCR5YgBVXcLz7/AKL/AIId&#10;P68z9P8A4tf8FYf2c/gT+0HD8K/F3xc8J6D48mmht20u4lk/0aSYAxJNMFMMDMGUgSupwynoRk+M&#10;n/BWH9nP9nz4+w/C/wAafFzwn4f8dTSQQtplzLJ/orzAGJZ5VUxQM6spAldThlPQgn8z/wDgoL+w&#10;F+0pqf7avxG8QfBL4dfEbQbz4havpmp213aeK9K1L4f+ITGkKvca1pWoKHhuIlQ5CrKrFRsGeWd/&#10;wUU/4J+/tNX37aPxE1/4PfD/AMfaZrPxAvNJvE1HRvFWl3/w98TzQxwpLcazpOoqGhki2HACyq21&#10;SozksR1tf+v6/pAfp58cv+Cnn7P/AOzT8cNJ+G/jz4reE/DPjbWhEbfTLy4YPGJTiIzOqmO3D8bT&#10;Mybs8Zqj8ef+CsH7OP7MPjq88MePvjB4P8M+IdOvLewu9OurljcWktxGJYvMRVJRDGysZGwihl3M&#10;MjP5m/tm/wDBLP46a1+1z8ere88FfFj4j+DP2iJNEnafwL4v0HQtJbyIIori31I6jZ3NxClu6mSF&#10;oQQVwAN2dvYftC/8Ew/ihq2n/wDBQq20zwHqmvT/ABI8H+DtD8D3tzPbz3PiFrGwjjuQspKfMssa&#10;FmZYwzKGA4GF0uHU/R74Bf8ABRn4GftSeNPF3h74ffFDwn4q1bwLGZtbhs7rK2UQJVpg7AJJCCMG&#10;WNmQHALDIrJ+AH/BVD9nn9qXVPFVl8P/AIs+E/E114Ks5dR1iO2mdTbWkRIkuV3qvmwLjmWLegyP&#10;m5Gfifx3/wAEx/iV8Qf2qfE9nofhw+EvDfiX9jr/AIVbbazujis7LXWuQFtHCEuNseCWVSAgODni&#10;vK/2GP8Agmv8YEubGbxx8Nfjhoev/Cr4Q6x4K0678QeNvDtxodxdXFi9r/Z+n2djZLPNau2JY3mu&#10;QI2AyXPLuWl7dn+v+S+8I62v5fjb/N/cfo78Ov8Agrz+zP8AFz4iyeE/DPxn8Fa1r0ejya8ba2um&#10;ZWs44fPkkWTb5bMkILsisXVVYlQAcL/wTX/4KffDj/gqL8Ldc8UfD24kjTQNVm0280+6kRry2RZJ&#10;EgmlVCVQTrG0iDcflIyc8V8R/s1f8E6fiT4Ak/4Jnfa/hzNp/wDwp7TvE0Pj3i3/AOJI95p2xBPh&#10;vn82Zm+5uySSeua99/4IF/Ab4gfspfszeLfhn8Qvhrf+CdS8N+LdTubXVpLi0mtfEtvdXtxPHJAY&#10;ZGfbGjIP3gX74x0YCuWz+/8AB/5C6L5fr/kL+2J/wWl/4Zt+Ff7TXjLQPAEXi7Qf2cdR0Pw/NcSa&#10;0bNdc1a+ngS7tkIhk8tbSO6tyXO4u7Mu1Qu4+y/HX/grB+zr+zH8abL4d+P/AIs+FfC/jS8WBv7M&#10;upJC1r5+DF58ioY4N4II81kypDdCDX5ufF/9mTx18b/+CbP/AAUQ+B/hHw7eeIvijdfHqTXoNKhd&#10;I7i+sr2+0jULaYGRlXabWOQgkgERHHPFZv8AwWF/Yt/ay/ao8c/tGeE9E+GHiLUvDPildHu/C134&#10;WvdA0vRdZtLPyXc6sXj/ALSvr1HQpDE0qpGWLABBlpjsr+X5J/qU93bz/PQ/VLx5/wAFGPgf8Mvj&#10;5Y/CzXPiV4csfiLqWoWel23h7zHkv5Li7j823Xy0UkK6YbecIMrkjcM858Pv+Cuv7NPxW+KTeCfD&#10;vxm8E6t4q/tlPD8WnQ3Z8y7vnLhYoCVCzZKMN0RZARgsCRnwL4HfsU+JLr/gpj+1j8SPE3haTw/o&#10;fjrwH4a0nwt4mvIomkt5I9LeK98rDF42ikEW77uSgwTjNfnH+zf441W9s/8Agnd8LD4H8Gx2/wAM&#10;Pis1rB4y0LxTpmsQeKRvnkkns47WR5liKgPO0wQrIsakFtwQjq0vT8Xb+u9yX8N/62uftda/8FPf&#10;2f739qZvgpF8VvCcnxQSc2Z0MXDeZ9pAybYS7fKNwP8AniH8zII25Fburft4/B3QvAnivxPefETw&#10;1b+H/A3iNvCOv373OIdK1dZI42spTj5ZQ8sa7fVxX5LfB3/gkh8Z/Cv7R9v8O/GHg/41a54Vs/jP&#10;L8RrTxVo3jjw/p3hSKH7SbiHVHjlsZtRa+XiN4A6lucOqgGof2ov2Iv2m7P4T/tSfBfQfgPrHibS&#10;/il8eW+Kmm+L7XXbBbFtMnvrOYQrA0gma4XyBuUqAB5hz8q7yOtr9f8Agf5v7ipaN/13/wAl95+s&#10;Pj3/AIKKfBH4Y/H2w+FeufEjw7Y/EbU9Rs9KtvDu95NQkuLuPzLdfLRSQHTnecIMrkjIz7TXxH+z&#10;N+yJ4g8O/wDBa39pr4teIvByx+HfE3h/wtY+FdeuEhk894LRlvEhOS6FXSINkLnavXFfblHRC6/1&#10;2CiiigAooooAKKKKACiiigAooooA+Gv+ClP/ACkT/ZV/7BnjX/0n0ytnV9Okv7k7T2rD/wCCmCNJ&#10;/wAFEP2VQp2/8Szxpz/276XXXImwevuaACKMQxKq9FGBXzRIbn9jT9qO8v7iHzPhv8XtSjLzoMf2&#10;DrTjblwOPLuCBl+u7rgLlvo/V5/Its15L+138GNU+Pf7NHibw/p+1dVmhjvNNZ+cTwyLKgHOQzbC&#10;gPbfQB6Xqs0s8rKqn2qzclNH0sqh2yMODjJY1wP7N3xwsf2h/h7a6tarNZ39t/omrafOrLPpt6gA&#10;mhkDAHIY8EjkEHjoPTPKU7d3zMvcigCvpbTy2ytPtGV6Dr+NLJpVvJKHaGN5B0LAE1YZwgyaY91H&#10;DC0jyRoijLMzYCj60AeM/tb/AB08M/C7RobbWtsk0zhUVV3yjdjIVe4xy2eAMdSQK4X/AIJr/CCa&#10;++LeqeMPsMVnpssou7WOAIq28IDCKMhCVVi5AKgnJjb61xH/AAUB8ceCfF+vR6db2d1q3ihtq2ot&#10;XaOa3lIIVsryVJCHYfvemDz9V/8ABK74Mahpfgy2hvpJI7OC0i3ogK+ZIrZOQc92K/8AfXTGKAPt&#10;DwdoTeGNC8uZ1MzsZZW7AnHH4ACsXxJrs+uamtjZr5kjE7QDjA9TWh8QPEsekWBh/wCWki7voKPh&#10;74ffTbFrydg098qvgjmNcZx+tAGho2mR+HNKVWYs+NzsT1PU4rl/EnxKWKEr8vOQMVd8X+Irp76S&#10;ytbVrllGPlBIBP8An2x71H4F+Hpsp11DUFP2rkLC2GVAeM/X+VAGh4bbVp9IhZltUjkQMhB+bBGR&#10;070+fwb9vmBuriQxDB2KcZOehNTaxrEsitb2MLXDEbCy9FP16CsHxlFdaF4fhmmupnuHfBQEYB5P&#10;XqaAO2J2rnsK5bxl4shhgaNWUkdK52GbxG1u5FnfSKePm5z+dWPD/wAMrzXgbrVpZbRtwMcahWbH&#10;X5s5H4UAZNvqmqBGltrfzI2yQWx835/Xj8feoPh94avfHOqQ3skappcMxWRvMwzEDOAPrivTtJ8L&#10;2ukx7QpmbPDSfMQOwHYYHHGOMCnre6docJjRra3jUklEwAD34FAE9xdQ6Xbrvby0UYH4Vzeu/EHz&#10;LqO003bLcSnav+0fSub8YeJ7rXb0W9nuka4k8uMdsk4H8xXZ+BPB6+E9GWObyZrwszyzBeuTwAeu&#10;AMUAQahoN5qHhG7hvFha6kwRs5xgj/6/T1PrWpBLH4d8PW6SHb5MKoOOpC1mzarcazry2sKyeRE2&#10;JnX7o78n/Crur2tvOsNvNI0jOdgGPXgngcf5780AcxYaPdfEDVXmuvOi0tQwVkcAyMDjH06110sk&#10;Ph7S1ihVUWFNsanOOKz7/U4/BGlw29vC0kceRnP3T1/rXD33iTV/F95tsYZ54fM8sso4U4zz6cUA&#10;dR4d0Ea/qdxe3SttLK0ZB4bkg/yrprkRrGsPK7gQqIOwHp6f/Wri7LxBrGjWP2eTTpdsK43NKEyo&#10;74P9KsWWpxa3Gsrag1rJMAMB1IyO3Xn6Y60AaXj0Lb+FbhI42kZoggbuF3D+uPzq94LtPsPhTT49&#10;uxvIUsPcjJ/nWLqTW/h8RW8c1zd3EibkIbPHLEk9OxOBjp7Cuj0OZp9FtnZGjZowSrDBXjpigDM8&#10;ZNJNF5MaszMvQVrF/slmqrzIqAKMdT0rntYuJtW1uOC3/wBYykE/3Bjk1sxWE0Sk+dNJtOAucE/j&#10;/wDqoAjgsru9mJutqxkEAL1Ge3+e340zS/Dlvo0fmTSNJICX3SMOO9Q6lf6lcSNBHZtGGVsydVA5&#10;Ax78Z9uK57VvCd80TLcahcIdnAOWDk8YHPt+QoA6jSPD8UV012rN+8cuB6jt+fWuX/aW/Z08P/tT&#10;/BrXvBPiSN303XLRrfen3raTrHMg6b43CuPdeeCa6+a2Gl+HDCrH9zBsDdzgYrhdf+JUmlWMMcbP&#10;5kI+Z2PfnjAH65oA+Zv2TviB4uuvGOvfBH4kXVuvxG8AWyzQ6hIVgi8SaR0hv4x6hcLIBna3Xndj&#10;Q1z9oTxl+2tr8/w1/Z91D+xPA+iutl4o+JwXfEjBVL2ulDOJZyDzL91c5BGVc8L+3h8Hof26f21P&#10;gj8O9t3pt1a6dqeueJr6xlMN5DoTeVEIy4GQk8oeIZyMuxwQa+7vA/gXQfg54F0/w/4c0uz0XQ9H&#10;gW3s7O1j2RwoowB7nuSckkkkkkmgDmP2Zf2WvBv7I3w1h8M+DtNFpb5869vJj5l5qlxgBri4l6vI&#10;2Mk8AdAAMCup8Q+IhGPJhbczccdTVWG/vvEN15ce6O3YkGTHyjHWtKw0S30YlmZppeoLgbueOKAI&#10;vDukm3PnvjLYYtnO44Pf0GT+P05u63am7tNvJ5AwDg5JxSW8rahJKrb1jBx8rcfTOP6/pg1bZFKb&#10;cfKP0xQBk6XoraSql9pbOdzE9fcj/CtK3DCDho2OeMfdA9P8/wD1qdbS+dCG65JwfUZ4NOkcRozM&#10;dqgZJoAqvum1HhN3lj5d5IC+49zkjPsajutOa6vEMkcR3DnBxgDqc4yTyOOKme5+zlpGG47BkAdc&#10;Bj+vNOsd0rM8m7epK4xhR06d8cdT169MUANg0iC1O5d+RzneR/Km3t20jeVHnrg4OC3qAewHc9vr&#10;Tb+/zujj+bg7sdvqfT39sZFO0xGigDGORnfqxI5HPv7+1ADJdFW5kDTbQq4GASc9epP1H6+pqdri&#10;HTYQhb7i9zk/jTprf7RG3zMu4fdPT8f8M06GJowN0jOcc5x/hQBDa3zXBTIjXzM4Ut83HB4xVhVE&#10;CNlvlyTz2yc0qoq9FA4xwKqXaSTXMcfmMi5JJUdfT/8AXQBCJoxeTSeYRIAQCU3Acnt1xjb7c+9W&#10;rSEvbR+amCmNuTz+OOM+3SqWq3UFld2sK7WaeUBh95jhgefoT+AzV3U52tbJmj+8OgoAg1GWO8ja&#10;InhgVP8AvbgB/I/hSxxfaLCKEN/yxGRu+YAjAzRa6buil3MSzblBPYdP5Y5pkWkSedMTcSr5mOVO&#10;Mf5/lQAafpS2UscWPljTccHgtuJGfXqazPEOuPH4r021i2/vHIf14zjvWzcN/ZVo0gV5pOB/tN6D&#10;9f1rmNIivNZ8QwXkliVWzLDIxlsjAHJ7ZzQB0uu2q3lg0bKG3ZAyOhwaoeCn+weH40mb5vMYKMEk&#10;85rTuN01jukXy2AJPP3a5rQ5lk0/fNMCdzkgjODuGcjvwQ2Pb0zQB0WqarHpdluH3pBiJQPvselV&#10;dB0w25fULjctxcL8yk8RjOcfyq+tnHK0cjpuZVAXcBlf6Z+lZXinUFmKWcbBZHYAknAFAC/2rJrG&#10;r+VB80Cj5t3HP6/yNc+fDajxPbNcTj57k7YwfvAcj9ev1H0rrbRbfSLJlhw2wAsc9cnHJrmdWcP4&#10;x0NnKrunkPXvgY/Xj60Adfd2aXse2TO32rK8U+IF06D7PD/rpOBgdB6VY8U6m2l6ZvVtrMcZ9K5v&#10;wcbjVPEcd0Y3e3QMGkPIBwcf5+nrQB0HhfQ/7MtvOkLG4nAZ8/w9eP1/StFNs0jf7Sjj25x/WqXi&#10;HWP7PSOFdpmuTsTJwAeBkmpbC1bTrRWkdmf+IcckngZ68Z9aAJjpsRbPzD1w55+p68envVe+S6it&#10;JI7OGNWx8pLY5JPPT8fXmmW8s18fMAbaWxkPhfy6/r+XQXLqdrWAbVLMeBz3/wA96AMzTLrVbazk&#10;k1COzj28gRnp/n+tFleyavMSzIvYAZGPf88fjiq2qeNW0118y3hTe4Ub5MZXGSen+fxroImVowy7&#10;duOo6UAUbq7UyJHuaOPO3ABBIyPx7Ee/PYVa8pZ4mVWIVl24GOK4/wAQ668niaK28yOGNrhVL4GN&#10;ucc10d2i2yeYbiRWXjJGd309Px6UAW4bSHTvuAKWPAJ6nB6e9SSbbfzJmZvu9M8DHoKxdDt7nUr9&#10;bmZriFYuAjj74IBGTn37DtV3XtFfWjCvmeXErZcc/OPT/PrQBUh12TW5JFteY+3O0tg445/w/Dqd&#10;i2j8i3VdqrgYwowKgWa00dFhVoodzfKgwuST2FNe/a4UiNQ4x2Of8/5xmgCW3nXdJjhVxz6DJH5c&#10;Z/GhtShB++PwpbCNkg+Ybd2MD0GAP6VMuVT5scdTQBz3ibSLO/0WSO3nNjdRyC4tbhI+YJh91gMc&#10;jkgjurMO9TeEfG0PivRY7hVaG5UFLiE9YJV4dMnrhgQD3GD0IrG1LxVqnixr6HQbbS0gjle0+3Xt&#10;2ULSIxSQpEsbb1Rgy4Zk3Mh424Y1IfC/iDwhr8t3puo2OqLq5C3f2qJIY7R0TCzKsYBclVCFcj+A&#10;8YbIB21vYqQsk3zSZ3ck4z246V+Zv/B0x8SZtB/Y28EeGreZY/8AhIvFaz3Cg/NNFbW0p24/uiSW&#10;Jj6FV9a/Qa4+F8fiw79c1K+1i4HzIY5ns4LXIIJijiYFcgsAWZnwSN+0kV+Yv/B0R8KrvRf2cfhf&#10;rX9tanqlrp3iOewdb1omZXuLYyKQVjVm4tnBJJxx0r1MlSeOp83f9D7bw5jCXEmEVTbm/FJtfjY7&#10;X/g2++BWk2n7FVxrF8qrf+JdQm1S1kt7h4LuOOOaW0ZlZGDhS1uAcYBwMj1+1/FmqavY3Ntptrca&#10;3r1ink3qxy6c8rNJHcoyQrcRIFGVjkyZeQdjFsZr5b/4NyNfs9f/AOCa2kssbfbfD2sanpDySTMw&#10;CtL9qwis5VQftC52hclRkEgMfuL4ewk2fmbPlZ3CsOe4zn09AB71nml/rlTm/mZw8bSqPP8AGOrv&#10;7Sf3XdvwsblpaLpsRbLbmxwCcZ9AKmtWaRN7HiT5lH90VHexq7oWYqvOcH/PuKa2oL5ojhG/Z1Vf&#10;0Ht9a88+XJLWERtI2P3jscknnGTj8KwfhYrN4ZmmdlLXeo3sxCrtC5uZMDqc4AHPf2rdht5FmEjP&#10;8zA7gOnsB7Dn61w9nJq3w88TqL640n+yNc1SaO1toVZZIZJTujbcxGdxB3IqnDSM2SM4AO9K8tnl&#10;fTFVb/XbbTYi8zsqqQD8pyM+1WJ4DNHjcyt6gkfWoTpcRZN3zBTnDAc9/wD6/vQBS/4SNtSsZZLJ&#10;CWUfKXUjcef/AK1L4aS4lDXFw8bNJkEIen1/zx6VcuJrWxt2VjFEuwnGMDGKjsb9ZbfbGvmMMk7S&#10;Mfn/AJ5BoAW4tVmiZmLcMRx/vH/HP4CrETR3EAX5WBUZQjoPcfgfyqvqtwNP0aRyu0KvPOepwf51&#10;z3w4u5tW1LUriaaZtrgKrH5RncaAOlIWyXbHueR89TuY4BP+e3NPs7X7MuerNjJP+fXJ/E0554op&#10;fmZVZvU9f88VHeapDZR73dduOuetAE7NsUsegGayJ/E1q92Y423SccY/unPX9Pauf1bxJea9Oy2c&#10;cjbeMK3YkAfzH51reCvCz6cn2u5aT7VIMFDxs5/XPHWgDat0WFfOZlZ5Or9seg9BXx78MZ/+GWf+&#10;CtXi7wuS0fhf4/6OviTS+R5aavZgrdRL6F4t0repKD6fZVfLf/BVL4W6pqPwr8K/FDw3ZyXniT4I&#10;+IIPFqxQkLPdafF/x/W6EjHzRAOR3EWMEnBAPpaYtsbascTStghW+dvbPbtzzgfnVqCBYVz91mHI&#10;3lh+tc78MPiVovxi8IaP4q8O3kWo6Lr1hHe2c6Hh0cKwz6MAQCDyCCDyK2tdlaPTJdm4Nj5WB6Gg&#10;COHV1mvJreH55Exx/CnX9OAfxq5bWot1P8Ujcu56sf8APbtVTw/YLa6fG2xhIygszAbjwP8ACk8R&#10;6pJpWn+ZFCZnY7Qvrn9fyoAfLdrd3SxJltpO5Q23H1x7Z/MVK8dvG+1m2tjON56fnUemxfY7HdJl&#10;Wf5myMY6f5/w6U7T7tLmOSZWQq53DB5Axjn8qAJRZxn+9/32f8afHEsSBVUKq9BTTcZKhVdtw3em&#10;PrmuVuviJIdWa1trc3Em4qArdcenH8+voKAOk1O++xRrj7xPeg273tuiyABfU/eP4ds1ixaxHAY/&#10;7Q/0STfvKSOvIz7n9f0rVi8UafOPlvLc/wDAqAOf8c2lvqGoaPpNqytqwu4rtHBBeziiYNJKeDgM&#10;uYh6mbHTOOtkfZGzHoozXH/Dy8soda8SJutWuotUfzbgY8yYPFFKuT1wqyCMe0Yx6DoLzWY7hljt&#10;3WUs2DtOcUAZd34ln0Pw5Z/ZLWG4v7+7W1tLeRzCshJLMSwVuFjWSTpyEx3FeJf8FIf2gvEf7OH7&#10;DfxO8V3cXh+ya10Wa1tJY72ZpFuLgC3hCjy13N5ki9GGOvbn1XxbfXC/FnR5LCSZ7XR4JU1NBAnk&#10;wxzRkpl2IPmM0ceAgJC5LFQw3fmP/wAHOP7QMugfBHwP8PYLy487xdqkusXcQbaotbZQEVhnOHlm&#10;DDtmA967stw/t8VCn56+i1Z9LwflP9pZ1h8H0lJN/wCFe9L8Ezx3/g1v+A8Pjn9p3x942vrQXFp4&#10;T0FNPhLx7kWe8l659fKglGPRz+P3t+wG1x8A/Ffxs/Z9uCxs/AOvLrPhxXJz/ZGoZnjjQZ5ETZDH&#10;+9Kfww/+Ddv4Dr8Dv+Cb+meILiHy9S+I2q3GtylgA/kA/Z4Fz1wUhMg/66muq/b8mh/Zm/ay+Efx&#10;2iVF0u8nfwJ4xmjx5a2V2d1rK54+WKZSxY9go9BXRnmI9rjJtbLT7v8Agnq+JOarH8Q4ipF+7B8i&#10;/wC3dH+N38z7K0WMw6JZp/EsCDpj+EV5j8X/AALD4H8Malq2hySaHNbwyT7LU4t5iFZyHhPyHJzy&#10;AG9GFepWMDwQKrNuwqgDHC4GPrXn/wAdLptT0WTSoQ0k2qSJYoFGQDIQpJ9gCc+vQZJAryT4U3vh&#10;74DtPhzo0su66uby6CPdXNxIZJZCBwPRQNzfKoAGTgc1vS3UhtodijzpQDgHcq8ZPPHHb8RRrEvk&#10;6bJ9B9etZ/hK/lv5Lov5ipGVSNWB4HNAFqz8PQ2urSX3zNczLtbk7e3QfhWhVefU4baQq7YYdqlE&#10;2f4WVepJGMUAZXjmZrfw7M6nbtHNc38K9Wh0PwC+oXjrHHcXMmGAyW+YqP5fpW9441C3l8P3EPmI&#10;WkGMZrzXUfiZDoHhO10W3t1VoySXYhgxLs2AMd80AZ9rpNx8TfHyWcUckljDKHvJlOAi8nGfU4wK&#10;9u0nSrfw9pMVrbhlt7dNqhmLHA96zPBPhG08AaC8MLM3muZ5XfG5mIA/TArA8d/Ei4kkfTtDtLq+&#10;vCBuMSFgmeBk9APc0AReO/Fsk2prBbnczHYijrmtfw34Hme0LanJJ5hPCxy5XH5f1qv4D+GUmjXs&#10;WqaldNcX7RndEVHlwsfT1I6Z+tdNrOqLpdoznGe2T0oADPaaDbRx5WGNflA/z9a5rxX4tt5YXNtK&#10;25lwT0FYUl3deNte+z2qvIAwMr54jUnqa6rUNEsfDGgsbgrIoIG5o1DMfwH1/wD10AJ4L8F2tiI9&#10;QlQy3j/Mjv1jBGOPr/WuhWRnmIC4RepPf6Vn+GvEUGvwzfZV/c27+WCOh4z0ql8TvGbeA/B91qEV&#10;utzLDjCGTy1VSwDSM2CQiAlmIVjgHAJ4oATUfi74X0q9ktZ/EWixXULmJ4nvY1ZHBAKkZ4YE4wea&#10;57xD8YWgv7iKx0zVtRjs5fJknge3WIybQSq75VJxnBOMA5HUGuUj8QTaV4fmt7qe1ujdXE9y6QqT&#10;CnnOZGQbiSwyzHJxnd0AwBH8LtGPjjVWsbdVsdK08BmW3hVYxkk7QBgLnk8A96AOkk+IeoalLDNc&#10;eG75I8hozPd26oSMEbikjkfgD+HbF+I37QmqW1pax29lL4fhmnEFzdztFNJFlGx5YBZcM+xQ7Z+9&#10;ymemx8X/ABHbaQq2MMbRfZcFiMKrfLwMD+dcj4F8BN8SvEMK6pp9xJos0LmRmXEcowQBk9s+nt60&#10;AW9M8Gat4k0RdRuo76/sVX7QG1HU3limwMh/JLeVx1HyAA4IxipfhxoMXj/4n3H9pMt3DpMQlRVf&#10;5GkDgKfcDB/Sut8T+Do/Cekta+H9V+yyNEYhpl9ePNaToeNo3ktDjoCnyjujdKg+Hl3Y+B1ka80P&#10;XLG+uBteSGye/ilAP8L24kwPZ9pPpQB6QTiv5/8A/guJ/wAFAtd/b7/aps/gz8OZJtY8H+G9VTTb&#10;C204+b/wkursfKMgxw6qzGKPHH32yd4x+nn/AAVp/wCChOl/sy/sGeK9e8O3ssniTxAG8O6Lugkg&#10;eC5nDo02HUEGKNJZBkcsi9jmvzj/AODan9l/Tdf+NuvfGTxJFcx6f4KQ6ZoLmyllim1CaP8AfMrq&#10;pXfFA4Gzr/pQIHGa+jyenChRnmFVX5dIrz/r9T9c8P8AB0MswGI4rxkeb2Xu0k+s31+V0r9Lye6P&#10;06/4JM/8E4dK/wCCdP7N1vpMyWd5488Qql54n1OJc+bPg7baNuphhDFV6biXfA34H1BeWNveiNp4&#10;YZfJcSIZEDeWw6MM9CPWsOD4o6VNe29uy6xDJdSiCNp9HvIY95+6pd4gqk5HUitqYteRFUU/exlj&#10;8vB54zz9O9eDWrTrVHUqO7Z+YZlmGIx+JnjMVLmnN3b/AK6LZLotCG2O+5X+L5y+QO2Dz+Z49cV5&#10;n8Mr218N6/4hbU9N1e6utL1Sey024i0+4uo4rQKhAjKKyqSzOHxhmI5yAtepSf6BbfIpdmPJP8R9&#10;T/n0Fcv8Ko5tQ0K4u5vOje81C7kcKRtUid0x1OeEHIHJyehrI4iv4a8OrdeCbbT9Utd0l4jXF3E4&#10;KtHLK7SsNy4bcrOfmHORu68hkXw6uEeRtJ13VrF+pSa6N9HJ25Wcs2PYMvNdXLpI8xVXJBRslgMZ&#10;4wDjtySR3xzV6GPyYlXcz7R1OMn8sCgDH8L+DbXwraPHDuku7g77i7lO+a7fAG527+gAwFAAUAAA&#10;WvsUECsSWmmXsh5z6Dv+Zq8CJY++GH0NMBFrtjVXbcSePzOfxNAFS9tfLtWZgqtt2j94zZPp7/Sp&#10;dDRo9MjDcHJ757n9KdIJGlgZlHEpPHYbWAz/AJ71PHGsKBVG1V6D0oAqEfbrwbh+7j5II7ds/Xg4&#10;9qtxzLKBtYMGGQR0NNEKohXqrZ3AjrmpFG1eOlAEHlKY/s+T8iqQfx4/lU4GPx5NJt+bd36UiTK7&#10;lVbLDrjtQA6olObmSP8Ah2A4+pOalHWmiLEzP/eULj6Z/wAaAIru4URSBW3SKCAF5YHHFeLft7/t&#10;Z3n7G3wYsPFVno8GtyXGsW+nS28sjR7Y5FkZnBH8Q2cA8c17aqbWyuFDElh6n1riv2kPDGk+N/gT&#10;4u0/WbGTVNOTTpbia0WWSI3BiXzlTMZDEFkXI6N0IIJBAPi/4e/CvxdaftBeNvH3i7xFbatc+Jm8&#10;i0s7WJo47eBGVYiRwFYRogIAPOSWJ5PoyWwV9x7HHHHauU/Z/wDiZZ/Fz4QaNr1laf2fHNEYTbfa&#10;Rc/Z2jYoV8wffHy/e6kEZAOQOzHzHjpkgigBsEewbj8u7+HPT/69Q3Fx5snlr+OatDgVGIsS5zzz&#10;2oAEdIxgH3ooki8zjc3vRQB7N+wh/wAmPfBr/sRtE/8ASCCvVq8p/YQ/5Me+DX/YjaJ/6QQV6tQA&#10;UUUUAfOH7dv/AAVI+Ff7Bnwz8S6zrmuaZ4i8QeFTYtfeE9I1azfXo4ru6htkmNs8qusYadGLMAMd&#10;M5Fet6/+0f8AD3wl8RdJ8H6x468HaR4w15Fk03Qb3Wra31O/U5wYrdnEknQ/dU9DX4Fftsfsr67o&#10;fwV/aW+Huufs0/Erxp8eNe+NMnjPRviFYeD5NQtptCmv4Hhlj1FAW2iEyRG1TO0y5Kja5Xov20v2&#10;FfiJ4p/bo+P2g+LvDHxRub74q+M9L1Twd4k8L/CSDxTcCxTyfs5t9blu4BphtNm2SNnQFVPJBFKG&#10;tvP/AIH+f4Dlp/X9f0z9zfFH7UXwz8EfE+x8Ea18RPAuj+NNUKCz0C9161t9Uuy/3PLtnkEr7u21&#10;TntXU+LfF+k+AfDV7rWu6pp2i6PpsRnu76/uUtra1jHV5JHIVVHqSBX4Ff8ABSD9lb4l+Df+Cgfx&#10;I1bwR8KvHXjrxL4r13Sb+HRfE/wptfE3h/xjLHHbxm6t9fiYTaVGnllmiMibCpG/BwP1A/4Lf/BW&#10;/wD2if8AgmD4t8Pt4W8beI76STTb+XTvB0cF7qULwXUMxkjtp8JeJGybmgPMiqQMHBD+zzf1/X9a&#10;C+1Y6r4efs4fsg/Fv4iXnx+8J+GfgR4m17TbuS/u/HGkrp16trdIN73El1GWRZ1+8ZSQ46k969w+&#10;F3x48D/HDwhN4g8F+M/CnjDQbd3jl1LRNXt9Qs42QZdWlhdkBUdQTx3r8FPCX7LH7Qvxl/4J1ftT&#10;eF/DXw0vJtN1C88M3tprcXwwXwDrnj+C0uN97ZnR0ZI5vJiAwUVDKQy7pC+B6N8H/wBh/wCIfxj/&#10;AGQv2yb74V6Z8StB1b4ieDtO0Wz0fUPhXb/DbTdauLYh5BZ2iXTs0zW/nWzsYo0cyj52yaHon5BH&#10;V/M/Wvxd/wAFD/gj4S+BnjX4jp8T/BWu+Efh7bvca9eaFrFvqv2AqDiJlt3c+axG1Y/vMxAAq3of&#10;7dvwh1L4IeDfiHqHxE8G+GfC/j22huNHutc1y0sBcvIgfyAXl2mdM7XjViVYEdq/LjWfgx4G/at/&#10;Yv8Aj14d+Fv7EfjD4d61D8Fk0ubWda8LtokmqaxbDzodMt7BkH2q4jmjSVbtAWLoozkR7vAPiv8A&#10;sy65I/wJ8ZWvwd8f6N8Jf+FHnwUujxfBEeJ7jR/Ei3Uh1LfpErwm1lvGLOt+eXJ64LMDrb+uv+X4&#10;9QWqv/XT/M/oL/4T3Q/+Ehs9I/trSf7W1G2N7aWX2uP7RdQDrKkedzIMjLAEc9axb39oPwDpvhS3&#10;1648ceELfQ7wzLBqMms262kxhDNMFlL7G8sI5bB+UI2cYNfkt4F+GXjn/gnV+0L+xt421b4f/HP4&#10;keFvDPwj1XwZLJY+E/tWu6ddzz+faWl7a288yW5WJo4gWmKjZyRtYL5h8Bf2HPFPxK/YB/YH8D+P&#10;vhT4quLDT/jXrV34u0PUtDnK2Ni97fvm9jKYS3cFQWfEbq/UhuXbWy/rW35ah0u/60v+eh+zl7+2&#10;j8HdO1bw9p9x8WPhnb33i6CK60K2k8T2Kza1DLxHJbKZczI/8LRhg3bNeh6xrNn4e0m61DULq2sb&#10;Gyiae4ubiVYoYI1GWd2YgKoAJJJwAK/Az/grR+xf4i+GH7cnxEuPhX8GvF2pR69YaDaaN4Zu/hDa&#10;eLvB/ieO0t4IIoLPUIsS6IkKxqrRgpypO4KVA/Ub/gqdP42m/wCCR3jhNP8AhPY/ErxheeHLKG98&#10;EqLi8gmZ5IFukVYJEmnWBTI4SORWfygM80r+7zL+v6/qw/tcp6B8T/8AgpT8Ffh1+zF44+Lln8Qv&#10;CfjTwh8P7OS61OXwxrVnqjmRVLJbJ5cuzz5MYRGZckjoOa+cvht/wcJ+BPij44+D3hPTfhr4+bxb&#10;8YCbi10sXukM+j2P2hIEu7l1vCuH37hEpMu1G+QHAP5veG/2SPFHjzwX+2zJJ8H/ABhJpPjj4QaZ&#10;f+FLe4+Eo8Jw6jqFpI6IbTTIRII7iJ/uBmNww/edGBr6m+CX/BNfQfCf/BSv9mPUNH+C2k+HtP0z&#10;4BteXWpp4SWGz0vxMrwvDPNIIgkd+kjO4LESg7iO9Gz1/r4v8hPay/rb/M/Uzwz+0T8P/GvxL1Tw&#10;Xo3jrwbq3jDQwW1LQrLWra41PTwMAma3RzJHjI+8o6iobT9p34a3/wAUL7wPB8QvA83jTTI3mvNA&#10;j161bVLSNF3M8lsH81FVeSWUADmvw3/4JRfsL/EHwj+1H8DdC8XeGfip4S+JPwr8TatqniDVbb4R&#10;29tY3AkabzvtniZrtGv7e6jkAUqkjAkAJgAn1r/gmR8EdN+E2v8Aw1+E/wATf2PfGni/9oDw/wCP&#10;9bvvFHxLvtEa00tLe4nun/tg6tgpfRvBLFELZmO7BONwUMLUH1P0s+BP/BS/4N/tG/Bjxz8QPDHi&#10;6ym8J/Du+vLHWb24kSDyfsuQ8oVm3CJyrCN2C+ZtO3IwTq/s8/tv+Dfjl+yXpfxk1DUdF8GeEtQt&#10;jdzz6pr9hJBpke7aBcXMMz28b/dyvmEoW2thgQPxFX9hfxlpn/BOn4h+BfCvwS8X+H/EXgP4/wAX&#10;iPxnaw+ATL/wlfhiO7vDaLaxN5aavDbArILZX2bSOQGzXX3f7Cmq+NP+Cfvxk16z8K/Hy50fxJ8T&#10;NC8R2ml6f8JbDw2dMmsopI5tVtfDj3Mv2y1bfGJbdo4i7RqwDAPtS1V/T9P8/wAPudtbev6/5fj9&#10;/wC53wt+MHhL45eEo9f8E+KPDvjDQpnaKPUtE1KHULR3XhlEsLMhI7gHIrI8YftP/DX4ea1DpviD&#10;4h+BtD1G4v10uK11DXrW1mkvGUMtsqO4YzFWBEYG4gg45r4U/wCDc7wx8Q/C/gT4wR+L/ANr4Z8P&#10;3XiG2n0HxCfAP/CCX3i8+Qy3E8+kKQkPllY0V0RQ+W+9tyPhn9rDw14b8fftX/8ABRvwndfs/eMP&#10;i9498a6lpWieCtY0Xwz/AGwugalJpqeXvnHzWHz+VMZflV1gZS3yAFy0dl2v+X+Yo6q772P3Q+J3&#10;7UPwz+CfibS9F8Z/ETwL4R1nXMf2dYa1r1rYXV/lto8mOWRWkyxA+UHnjrVzx/8AtA+A/hReLb+K&#10;fG3hHwzcSCFli1XWLezdhNJ5URAkdT88nyL/AHm4GTxX4M/8FRP2ePjF4zi8eeANb+Bmua14y034&#10;U+GdNsfF2jfDl/FV540uLSxR71m1eWUxab5E4lULbxefNjGWZkFfYfwr/Y2tf2gv+CyXwo8U/ET4&#10;a3niLwv4b/Zu0aayvfEGhSyWFlrsWoKVVjMmxb2NHdgjfvEyWwCM1SWvz/zf6B0v5f5f5n2T+0t+&#10;0P8AD39iv9on4cXd34PuLjxf+0N4jsvAh1bTYolkZoo5pLdrtmZS8cYeUKQGYbyBxXq2nftE/D/W&#10;PixdeArTx14OuvHVlGZrjw7DrVs+rQIACWe1D+aq4IOSuMGvkr/gr78NfEfj39pL9i270HQNa1m1&#10;8PfGK21DVZ7CxluI9MthaygzzsikRRgkDe+FyRzX5tfsV/sG/ErQ/wBsDwF4V8ceH/ino3xM8I/G&#10;K78Yaj4l0v4R281tqEIuZZWu7jxRJdxGaxuoXCNEAzAsAInKgNMdXZ9/8v8ANhLRX8v8/wDJH7Of&#10;to/t3eF/2INQ+FsPimx1C5t/ip4ytPBdrcwPFHBpk1wkji4uGkZQsKLGxYjJHpXI/AT9nX9j/wAF&#10;eJZPjd8NfDnwHs72+u5LVfGWgjTjF9plbZIkdzETGkrsxVghDMXIOdxB8D/4OKvhfqHxJ8Hfs2zQ&#10;/DHxN8W9B8O/GDTdX8ReHtE0l9SlutNitrozh4gNpVl+XDkKxYKT81fC/wAc/wBkbxR8Zv2Wf2rv&#10;EHgP4J+P/A/wn+K3xR8FSeE/Bj+GZ9Nv2jtJUj1S/TTo1320MjMG3BVGFJ428Edfvt9/L/mxy0Xy&#10;/wA/8j90vAP7QfgH4rSWqeF/HHg/xI96k0tuulazb3hnSGQxSsnlu24JICjEfdYEHB4rkfiF+2Lo&#10;PhHxN8NbXSLdPF2j/EjUrnTotc0rVbFrDTBAjM8sjPMpkUFWQiESMCDkAAmvhf8Aab+GVv8A8E3v&#10;+CrfwT8deA/gX4w1D4S6f8M9Y8H2mnfDfwr9sisNTnvvtSxvDCFWESlifMfClnYk8MR87fsOfstf&#10;EHSP2YP+CaOj+IPhz4vtJvCvxD8Xy+J7K80O4H9jW81zf7Gu1ZP3Uciuu1pMK4YYJBFNK+q7r82v&#10;y1+Ynpv/AFpf89D9HdM/4LN/BfxX8PLXxh4d1K817wmvxBh+HeqanbiNV0a5mlaCG9mjZw4s3uAs&#10;Sy7RkvuAKgtX1lX4Ax/A+w/Z7/4Il/tk/Du7+EuueAfiE3xFitbO7uPCz6bFr0c/iCEaOlnc7FF0&#10;kWGKCMkRrIMcPz++XhyC4tfD1hFeP5l3HbxrO/8AecKAx/E5pR+G/p+SYdfv/MuUUUUAFFFFABRR&#10;RQAUUUUAFFFFAHw1/wAFKjj/AIKJ/srf9gzxr/6TaZXUnez8HC/SuW/4KU/8pE/2Vf8AsGeNf/Sf&#10;TK6xzgUAZV/eKWXzPmUHketTR63GLdfkkXjAOOKq3QGo6jHGB8pODj071oXMAisVj+9gbRQB80/H&#10;zw/dfs5fFSH41eGLWZtMytt470+DO3ULMkKt4FwQZYSdxPBKg8gbifpC18Q2+r6Xa3tjKl1Z3kSz&#10;wTRnck0bKGVlPcEEEGmtoFvqvh640++t0ntLyOSCeCQbkkjcFWUj0IJH414H+w3rN54K8Q/ET4S3&#10;lxJcRfDfWEj0h5n8yRNMuVMttGzE5bYox7AqOwFAHvCSTX8u1flxzzXn37T/AIU1/U/hjcLoupNY&#10;3kbb0kRcgMCCu4HqpwVPpuz2r0nXNfs/DGnma6kEaKMKP4nPoB3NfL3xe/asuPir4iHhnwnHLfLM&#10;ClxeWNxG0WmZyu9m5DSKSrbMDgjHUGgDI/Yt+COgfF74mJdzf6L4qvr2SK+N/MWmt5C+GijXJCZw&#10;duedvc8Cv1g+G/gi38A+FLWxht7aGSOMCUwrhWI/w/Kvyh+B/wCxF46+Evxks9ROoa0txqECzSrN&#10;YvAZJmYOs7Slj8q5J6Bt38Q5U/rV4PuZLzwxYzTMZJZIgzuTneT1Ptnrjt07UAZviDwafEviZJLh&#10;f9BWLa2GwXbnGPz/AEroBbLHaeTH8qqmxfYYwKkrP1nxHb6LjzZFVj0BOM0AWLXS4LSd5kjUSyfe&#10;buakmXzoWUNt3cZB6Vz9t4qm8Rs0djHnb1bdjFZXirX5PDk/ltu8zYGPOaAOvJt9Gt/lVYx6DvXJ&#10;arbL4y1vy2dvLjx0PT5gAPx5q1oPhvUtRmEmo7Y7dkyEV/nyfX0q7b+GoRqTRwhkh27t4bJJwP8A&#10;HP6dDQB0HQVT1XWodJi3SN1zjBqr4m8RR6PbMqsRMAGHHA/ziuP0rw5qXjLUBNOrQaeGBbcxVpQe&#10;fl4P5+9AE2r/ABQupZWjsY3mbsEQmrVp8N7/AFO7SbUruERZy0UQOWHpnjFdXo2iW2gWK29rHsjT&#10;PU5JzycmrZOBQBU07QbPSI9tvbQwrndwvOfXPWma9f8A2SwYq3z9AAeaqapr2JPLU4ycVSOp6fY3&#10;W64kkZlHdcgn6UAaGj6d/wAIxptxJMyySSSGVyv0AA/Ss3QLZvEWtTXkqsIIypUEHDnORjscY/Ws&#10;HxR4/fUX8mEFtxKqBxUbfES/0K0t7FVg3KgQGP58544IJH5UAd/e2FrdsfOjjkZiBhjTNG8OWXh5&#10;ZPskKwiQ7mwTzWV4R8IyWq/atQybwyFgokyqj+prV1rUY7e1dWZcsMGgCvrGkHVbqNk8mRQRv3E5&#10;Cg9AR0zyDjGa5C/+Dl/eal5kN9b2MCgFY41d13d/vNXU6d4stZZbezgYtJgL06nvWpql4bCyaRV3&#10;MvQGgDnNG8E3ljqkMmoal9u2oY1DRnoQcjOcjIzXSX17Hp9vukPHQVX0PU/7TSRvMVipwVA6cZrA&#10;+IU95dXMFtbozLI2wEHucdfp/SgC94Ns47yWfUm+aR3aND2CjGf1FWLTxVHK1xvG1kk2INwGRj8/&#10;yBqhqMF14Y8K29pb+W0mSGJfrnJJ5x3P4VjeHPA95qWofaLtVWNWU43dQefzoA6XVvFi2M0CrDcP&#10;5rgNtX7gyOfxGfyq/fW66lpzfJt8zH3/AJT1FSt5Omwfwqqgnp196pXkl7qJT7OsSwt8wduo6jj+&#10;efcUAO8Wkx+HbplbBRM/WvLfCvhL/hYPit0uJDHa2i+a6gf6w54H09a7bxLp2vXbLDDHatG4xnIJ&#10;+mW5q94T8NT6bpdwt1HawTXClWaBfmAxj/6/40AfLf8AwTos/wDheH7Tvx6+NkpVrK+13/hB/Dao&#10;uI49O00BXkj7FZZCrccbkb1wPrTxFN5Vifxr5c/4Iqu2l/sNWfhuRIvO8GeItZ0OWdB/x+NHeyuZ&#10;T3JPmYyf7tfTnit90Mca/ec7RxmgCfwwrR6Db564J49yTUKTteXigliMY+Ucng/z559yOuKS6uF0&#10;XSbe3bdu24//AF498CrOkWL2/wA0g2nGAO5zg8/lj8z3oAtwwrCp2rtDYOPTgD+lZWta2kN59lRf&#10;MkbllHIUDByR/nIz6Vc1jVl020kbncik9On/ANesDwOk2qa1calIirHImxdp78f0FAHSoiWEDEt/&#10;tMzHljVODVF1K5O1XMcZxkAkNz7e4H5HrVHxdNcXdyljDhVkXcxI6+wq94ds/stt8uWUKFDZOG47&#10;D+vf6YoAuXaquGY43FV/Xj+dUZfEsCER26mZs7VCkED079KyfiReSRac6qJNrHaCDjqP/rH9ag+E&#10;OlRjSJL5lbz5JGTJbjaPQf5NAHS2VkTK0siqwk+YB1+cH+X+farhbFYuueKfsM3kwrmTO0lumajt&#10;xfX8DSSNCy5CgI3POB16f5PXoQDUnvhJmOP5mdcKR68foM5J+neprjfs+QheeTjOB7UyxsVso/7z&#10;t95v6D2p8kEc5+ZVbsc0AQ2tkvlqx8ts8/dByPr1/HvVO/1LyZW8kSblBQcDA9cfoeeg9Ac1q8IB&#10;0HYVm65dwaHYyTSZLZ3KB1J/ycfQ0ASaXpsZhSeRVaZhuzj7vfjgY7flVTX7z7VdizG5VXEhYH0q&#10;9p14LrQIZkDYaAMARz0rH8OQzalrZvJEVotpUE/3hjtQB0W4JHnoqjOTSRNl5P8AZbH04FRXlxHs&#10;ZPvSAZChd3Pao7aKFbp03bnU8KW9gSfrz1oAszwpcR7ZBuXrimW0McETeWoVWJ6H8KhuYrqaXAEX&#10;l545qtf6ddS2cixrHuZTjnGTQA/VGWPT2gtZI43RcBR2HT/GsXwboUktvumY7TK5IGRja2Bj8cnP&#10;+JrY8PaP/ZFoZJv9ew/eENlRirEet28zYVu+MkcfnQBNeOLSwkZflEace1cloOpR3PimRZYzMdny&#10;8Z2nPXrWzruox6paS2sLN53AH17f5/8A11m+CfDzabrV95zSMSoQdlYcH885FAHS30Cz2bI2QvAO&#10;Dg/nXLapp7S+ONJZ0jEcMjhT6gDA/LA/n3rotQvbeyud0m0tgHHBPHoOv9PpXO+JrRb0wahskdLd&#10;nfyjkGROG49+v59eKANjxFpTeJVihSQLFG+6Q4OG9qtTTWnhqx2pGkUeciNBjr7VX8Ew+V4ZtWZV&#10;RpVMhCnIGTkfpis25U+JNejhk3eTzv28cDnGfegCLw0x8U+Ip7mRmaKzYGNSejEkj8sU3xhr11da&#10;x/Z9srIIyDI688HHXsBz374q7pXk+FbS8G1Y/wB6AMngnp3Oe1HhywvD4ovL6ZF+z3EQVW6EkY7d&#10;e1AGxpFibGBt23e7ZJx8xHbJ/wA/j1NLUtWW5uvs8as7qSDgcZyBT/E+tLpVi4yVkZcg+lZ/gOyk&#10;ljkvJh/rcGMegwef1oAbq3h+1utTMk0CSNnaS+doGc/r1z2zW9qgcWDrFlX4C4GcUl/bq4y3cgVH&#10;NqtrLI0TyL8vJyQAcfX/APVQB5xNbTan4vZTMY5LWQMTtYliGwegzn8K7S18NXkt9BJNPH5EYO9N&#10;hDs3bBz0xjFcvDpF3L4/huoYn+yyXm/K4xtDf/X/AF969IoAbxFHwPlUdBWVYXsk99ffvGwrKqgg&#10;sR16c1oteLGkjMR8pxWfpNu1xqdzcbSsbEFSR945z/n60ALB4d3ap9qm2tuTG3nK/jn9f/11pRwR&#10;24+VVUYxxxSlm8wYVdvc5qG/mKRFV/iByfQYP6mgAubvy3Cjd1AJAzjPQfX+lUtagutSsLq1t7q4&#10;spriB0jnRVZ4WIwHAxjgnIyeSOlXIZ1W1eaR1IY5O3kDoMD1PH50yC9XMf33kYKjgLnB789OMnNA&#10;HmX7OvhZvD+reKtNubhbtbK+URnzmBUlfmAhdmkjUALgu7b+WBwRXqUlnHleibuANo/wrE8ceBYv&#10;FnlyqkUGoQD/AEW+jXbcWh65V/7uQMoQVboQRWf4C8T32t3U1jex2lvrGmbReQqdwGcgSoe6NtbH&#10;cEMpwwIoA6a50+R4/Ljk2xsDkEAA/kO/+Qa+Gv8Ag4d+Do8bf8Ex/FWqL+8uvCmpadqyBVxlftAt&#10;39ei3DNxj7v4H7X1zxrb6VuVWLTLztC5B/HNeJft9WV38Tv2Gfi/pK2sWoSXvgzVhb2/R5ZhaStF&#10;tGeWDquO2RzXVgans8RCfZr8z2uG8Y8LmuGxK+zUg/lzK/4Hw9/wa0+OodY/Zy+KHhFp1EmneJbb&#10;U/K+XOLm1EW7ruPNpjkYGODknH6sqlt4V0railYUJIGeeTmvwd/4NifHtzpv7YHjHwtDNHGviDw5&#10;9tVXbAkktbiPAHPLBJ5TwCcBjxzn91fGVrpttpU95qV2LOG3jaWaYvtwijLH8AK9DiCnyY6fnZ/g&#10;fVeKmD+r8S4jtPlkvnFX/FMyptcufFmppDZl4lyQZApKoOetdDpehQaXaorBZJFGGkb+I8f4VyGs&#10;+MdXsPCD/wBh+GdagVikUE8yxGVVLAGQQl9+dpJCsoOcblAzVVvhSovrmC31zxE1peTi6uozdbWn&#10;m2RxlzKFEi52L8qMqgngAcDxT87PRv3dtH/DGv5CuI8X+KIvEOvWdlpMcl9q2l30UxePHk2AziUS&#10;v03NCzqIxl/mBwB8wpX3wgja8igttV1SHSIpGll06O7mZZZcMP8AW53gEtuKZ2llU8Hdu7Twz4Xs&#10;fCOmR29nbW9pDCuFjiXakY74+p5J6k0ATi+aadlVZl9AAMn8/wClLKZFgKhWVI0yWcjcx7Y9Prj6&#10;VWl8RJNcGC2VnuD0yh6ep9OeOabfW1zFb7iYd2cl2O4qexyePoMYHr3oAbdW8NuJZJlN15fLrtJV&#10;e/XGD+NZ9t47gsyIYdNv5GUfMY4c5xxmtLTrK6ldUuEjW1UBgqN989ec8nnk5PX1rQaSPT7ddx2q&#10;vAJ5oA53xH4imu9GlVbG8j8wD78fvVX4S21xCuovNG0ayOm0MMHof8RW9P4qtYpNu5uuMhc1asLs&#10;3KFm3FZGwmV29v8APNAGdrFzv1Voo4hJNs+8T93p/XFVPF+hXF4qrDJhVToF+8ea1dK0KG2uPteG&#10;82Rf4n3bQefzqtfeKIzcrDDuZmOOFzzz260AWvDWiJommRptXzmUeaw/iOKvNKqhSWGGIAPrmspd&#10;XuVkZWCfL/sk49uPT/PoJ9Pmku7r94R8oyoAIx+a+/rQBciRbdHZtq8li3tkmoLhE1KFY54VaGZi&#10;pSRciRdp6g/yNGp3YiAj2lmfHAGdw54/HGPxpfI+zRxbVVpj8u5vXHJ/SgD4v0cN/wAEo/2hrfSJ&#10;ZGj/AGc/idqBFhJI58nwBrMhz5JZjhLKc5K5IVGznaAS/wBqXYjltWk+VhsyG9vY1hfFD4Y6P8Z/&#10;h9q3hbxNptjq2h61btbXlrcR7o5UPcd1ZTghhypAIIIFfN3/AATW8R6p4GvviF8BfE2oXGsal8Dd&#10;RtrKw1OQEyX+k3kTT2BkbtIkYZCowAAg7UAfVdlK7N5eAqxqBjuTWc+oi/8AEJtWhm2qnDgfKfXn&#10;69f92tUKLRflAEYyT1yD61Xn12CJTtbzG5wAev40AZXxA1uSwshbRrJ5lwOCvXjqK0PDVsbPw3ar&#10;MQT5IL5OQBj+VYPiTStY8QanbyW8cSxxjKSE7QoPfHXPf8q3Jobq18N+WxjaVIGEhI4PFAHJ+MvH&#10;zeebbTVIVT96IfM56dqvfDbwdd6dM2oXrKrTICkOM7c85J7Govhb4bguYv7Vk3NNvdFBPygcYOPz&#10;re8TeLodEgdd2ZFzn2oA47xF4OvvGfjS+jF0sUNvhtzAsQp6KAK5+G4i8Wtp6+D2XUGkgF1cw3Ky&#10;WksMJC7WIkGdz78oCFVwjkNxXQaVYeIdUim1LTY7FFuoXMT3D5BYZ28c45HU9q6z4Y3Njd/D3RW0&#10;1t9nHZxQRk/eARdm08nlSCCMnkGgDyLXfh54l8TXTXA0PS5buNDHFPHqjwXigb8J5iRjb0JwJMfM&#10;Oea6/wAMeJtS8B+F9P0u60bW59cmQWtq900PlXcwjJJeRJXCjCs5Lc4B2hm4PpgG0Vh+O/DMviLT&#10;IZLRxHqWmy/arNmbajSBWUoxwfldWZCcEgNkcgUAZth4NOkaCLOS4muLiY/aL25kI8y7lJAZ/bsA&#10;OyqFGAoFfz8/8Fnvilfftrf8FV7rwX4dZbqDw/dWngPR0T7huFk2zHA/6epZQT6IPSv3z+Jfxs0f&#10;4V/AfX/G10skNnoOk3Oq3MDsPMi+zRu8kZ5xuVo2U9RlT2r8D/8Aghf8O2/aG/4KTzeNvEga7t/C&#10;NlqHi/UpWVm33Dt5aHAyS/m3G8AckpX0eQpUo1cZL7C09X/X4n654WxjgqWOz+ov4FNqP+KV/wDJ&#10;L/t4/d/4P/DeHwL8L/DPg3Rsw6H4U0u10u13ptDJBEsS8DjJC8/U1J+1x+z7YftM/syeNPAV4yN/&#10;wkWmyQQSykfurpcSW8hzx8syxt/wGtHR/D/iq20ya6tL61s/tLfLpV/ZrcLaoMBfnidCHI+Z8tIA&#10;WwvAyYI9S1x4duoeGdVN1wsht5IDCx4yUbzMlc9Nyg46jNfOyk27s/JalSU5Oc3dvV+rPPv+Cbnx&#10;/vf2gf2K/DOo6k03/CU6DG3hzXY5fmnh1CzAhlMmM/O+1ZD/ANdR9K7f4fW4+J3iSTVTqkMul6Xc&#10;lI7WF1aSeaNuJJTklVDhtq8E7QxJBAr5l/Z7sda/Z1/4KS/ET4e28cnhfw38arQeN9Hku0jklhvI&#10;v3eoRwBWZDNKT53z5CIikoTwfrI/CrSYI2W3kuI9aVml/tlpA2oNJhfmZsfOvABjI2bVA2gYwiTW&#10;1i+abxTaQJllZCQB/ERn/CtaxjS1JjX12g/3sf1/n19a4jSvFdza6pLb3tnDDr9ugGFJaOdG3FJU&#10;zghW2sMN8ysrDLYBbpPD0erXUiTXnkLGxEqhRycrjB/A8UAaGox2tmGuZYVZsjnHOf8AIrjvH3xc&#10;h0bT5PJK52kYNXPiLr8kIktl5HGABznFQ+MPhVpt7pjGNSssaqCGJfdluuD+VAHC+CPDOvfFCzl1&#10;a6ul0vTlY7PNRt0qgZ3gcDb6HvzTvA2haPd/GS6h8g6tZwWm6ElfMVXBj+cjtzuHtnFeqXgh0XwI&#10;LfKxhLLykXhc4THArI+D3gmz0TR49SWNhe3auruT/Dv4GPwFAGv4qsrzWrXybPbH8uSHO0nJx+lJ&#10;4J8D2/hCCSRd0l5dKv2iQtncRngewya20bcM9PrTZpjCC235FGSc0AQazrMOh2LzzMFVRxnvXll9&#10;4xuviZ4iXT9P3bXOGkVSyxD1Y9hWb8V9X1r4n+KV0HQzGsvltI3mSbFVQQCc49xXp3w6+G2n/DbS&#10;mt7FZt9wQ8zyyb2dgMdf8KALHg7whD4R0eNEjha8MYE8qDHnMMnv7k1m/FK2k/4RqWVmz+8GFH8I&#10;/wAgV1hOBXH/ABPuhc2Hko27IwAPWgC7e3Vp8N/AlzdW8K7ooRIsQbmeYgKqjPdm2j8a8c1/xTqG&#10;l69Z6IfE9rMt1Fuub3VVwunYADSmRQF2lshEk25b5d/AFeofED4Qx+NPC8tvb3V1Z3xSNreXzSVh&#10;kRlZGwc5wyg46GuR+Hyab8CdPuJNU0nWINWmjSPUtTkkW8hnlLBUwVYuEdj8uY1AHBCkgEAWP4La&#10;d4VhOi6JsuLi8P2pppVjUPkAEgIqovCrjaB39a6P4KeE5vh/oGqPqCxxTTXO4Nu+8gVQBz/tZ/Ou&#10;X8H+AtUufEC634fW30uG1R/Ltm/48JnAxsEfWIHJ+aPGDyQ2MG9rnxEtfGGoeHNQjWa2haQExSkc&#10;Hf1BBKspwCGBwRg96ALun+D4fiB8QdSOrQtJDaAEKCVVmJ4z6jAr0ew0230q3ENrbw28S9EiQKo/&#10;AU2wmjuIPMj2/vOSQOtNmdLOARqGkeXJVQ3zOepOf69qAIbnQ9M1S7aaa2s55uFLsoZuOlZPjrVX&#10;hittE0+QW95qgZTInDWluP8AWSj0bkKv+26nkA1Hf2mjfDnQtX8Qaxdx2GnWMUl7d3NxLsitoEUu&#10;zuT0AUEkn0/Pj/2cfit4N/aV+H0njnwX4q8O+MdN1a5MTXmjahDfwWqxnAtfMiZlDRhizDJO9yeh&#10;FAH5f/8AB0d49ttG8IfBfwHZxrHHG9/qroi/KiRpBbxAH8ZRjPRR7V9vf8EK/hRa/Cf/AIJg/DNb&#10;az+z3HiK3n1y/dvvXEtxM7JIe3+pWFR/sqvfNflL/wAHKPjlvEf/AAUFsdGWTcvhjwtZWrpuDbJZ&#10;ZJrhunTKyocH696/dH9kH4fr8Kf2Ufhn4ZVdv9g+FtNsGHHLR2sasTgAElgSSAMkk19Jj/3eV0Kf&#10;8zb/AK+8/X+KF9T4KyzBrepKU357tf8ApaH6D4HsZvi94m1hpLhY4Lm1VrYSAxy3KwbvNKhcn5Zk&#10;Cgk4ZCRjgDvrRWS3G5drEkkemTmuH+K3hOSz1m38ZWf9nC68OWk8rRTW+HuhsOF85SGAwXAU7lyw&#10;O3IruonMsKsy7SwBKnt7V82fkBQ8SNJLps9vDM9rcXELxxTqAzRORgMFPBwSDg+grE+Hesro9tbe&#10;G723FhqGnwbIVAfyb6JMDzYmfJbqNysS6k8lgVdug/stJLhmO5drgrt44wP6/j+FYfhm2/4TDXm8&#10;Q3EaG1jRrbSVJ3fusnfP6fvcLjr8iKcjewAB0kU/mu21TtXjd2J9BUlQmLE8ar8saKeFOADxjj86&#10;moAbJIIlyfUD86riSS/+TBjVT87DrnP3R7+p7dBz0h17WYtMt/m+Zsg4H5/0q1pz+Zahh0dmYfQs&#10;TQBMGyT7daCcU1Rhm5zz+VQyX4W4MfTb1JB/l+f5UATMDu+9j2x1p1UZ2uJLyNVKiOQc7Tyo5yak&#10;1QstmRHu3nhQO5oAbrd79js2Ibax6UaNp7WEDb38xpG3ZFZdj4Vmv5xNqMrMo+7Cpxj3JH8q27q6&#10;Wzj3N0oAlpk8y28RZugrA1/4j2WhQMzMu4ds1wc3iXxD8T714dJhZYFzmeQlIV6d+55HAoA7bWfH&#10;0dvP5f8ACTggNg/n2+vauC/a3+Olr8Ef2YfFXizUNKm17TIY4ba9tLa78mZ4biaO3kZZEOVKpIWA&#10;BBJX7yk5G3ceCNB8A+Ef7U8Y61b2CwKXuru5vVt7WLvjc2BjHrXgn7S/7V3wn+MfgH/hVfhe5k8c&#10;f8JkRDdHRLpSNMhWXH2lnZl3BXjz8u8YUEgqyhgDlPgb4O0P4dfBfQ9P8NmZ9FNv9qtXnYNI6TEz&#10;ZYjgn5+o7V19jcmdC23vmqDadD4e0S1sbZVjtrOFYYlChQFUYHAAA4HYAVqWkflW6dfujOTntQBJ&#10;TY2LLk96VmCrk9KSJtyf7Xf2oAHfZ+PQDvRUIdmmwMNtJ/z/AEooA9q/YQ/5Me+DX/YjaJ/6QQV6&#10;tXlP7CH/ACY98Gv+xG0T/wBIIK9WoAKKKKACiiigAooooAKKKKACiiigAoorN8I+NNH8f6IupaDq&#10;2m61prTS24urC6S5hMkUjRSpvQldySI6MM5VkZTggigDSorH1n4h6B4c1G4s9Q1zR7C7s7B9Vngu&#10;LyOKSCzQ7XuWViCsKngyH5QeprD+Fn7R3w9+Ofgm88TeCfHngzxh4c093jutV0TW7bULG2ZF3Orz&#10;QuyKVXkgkYHJoA7SiuM+Ff7Rvw9+OvhK+8QeCPHng3xloOmyPDealoetW2oWlo6Dc6ySwuyIyjkg&#10;kEDrUnwd/aC8BftEaHdap8P/ABv4R8dabZXBtbi78Paxb6nBBMBkxu8DsquMj5Sc0AdfRRWfB4q0&#10;u58T3OiR6lYSa1Z20V7cWC3CG6gglaRIpWjzuWN2ilVWIwxicAkqcAGhRRRQAV5x8IP2UPA/wK+L&#10;XxH8ceGdLmsvEnxYvrbUvEtw95LMt7Pbw+TEyo7FY8R8YQAHqea9HooAKKKKACiiigAooooAKKKK&#10;AOK+M/7PnhX9oE+Fl8Wae+qQ+DtetvE2mwGd44Vv7YP5EsiKQJRGzl1V8qHVWxlQR2tFFABRRRQA&#10;UUUUAFFFFABRRRQAUUUUAfCv/BTac2//AAUN/ZWYDJOm+NAP/AfTK3JJZ2iztk/HvWL/AMFL4lm/&#10;4KJfsqhl3D+zfGh/8l9LrrnTeu3tQBU0qz8lWaTHmFuPbj/9dW5I/MK/7JzUaMwfb8vLZ5+lSSNt&#10;X/61AAzc7R96vnz9qDwJrXwi+I9v8ZvBNvHfapp1l9j8SaK77P7d09TkGM9riPqv94ADnG1vf2ka&#10;IEnn3xxXy5+3f8YfE3w3t7GSwa1j0y6k+yzvNE7tCXU7ZV2sPukNwQegxjNAHC+I/wBoG4/bn8XQ&#10;+HfCZvodH1GGKW4vUVhPACQRbRgEAOW2qxO4H58KQA1foH+xT+wV4Z/Ze8KQXl5HaXmqZ81Fc+ZH&#10;ZuQMsWP3pOB82MAABRjk/nL/AME9v2mPBn7F3x6bRNYVfGmgeJ5o/wCzdVhbD6PfuoEyOrYDrI2N&#10;jBvlJI5JYj9eNf8AH2i6l8K7fW7O7hj0u9iSaOd2Eaqp/vbj8pGCCOxBoA5+9ll8XfECztd00kP2&#10;gM5XJ2KMt+HSvRvFHiKx8AeEb7VLrMVjpdu9xIEXJ2qCcAdyeg9zXL/C1tP0rwrf+ImvrG5tZUM7&#10;XNvMJkSJFLHlcjjk4FfDv7S//BZizv7TxT4V0zRl2iF7d8R+dJtPysCzEIPvAEhTtJ4yaAM3xP8A&#10;8FdvHd98aNW0fSdPvFt7OKUeXb2CTRwMF3LnKs+OMbycbiPlwa8F8f8A7Y/xG/ax+ITN4bkb7Zbw&#10;JJeNfQgfZeo2p82xATkY25O1j1PHZfsReEZvih4p13xRq2ltZ3Gp3PlTxkOrxxRIFA3E92wMbVPy&#10;HqMY978IfATw74c8ZahqVnap591IrznYq+cy52liPvEZP/16AOX/AGQf+Cql58P7RPCvjiG1/tKz&#10;uRaPZzTeVcJI2NnlSHKyK2RhSSQSBuxgV9p/DP4jab8Y/EdjrNjJ5tnPCwWORAGjYLhkYc4IOfX2&#10;4xXw38ZP2I/Dfi/UdR1j7Osl5eWxgzjbIo7FT03gDAOM44JxXlfwv+NnxU/Y68d6fZwzRz+G47kQ&#10;tqc0iQ+YrH5VlWSQoNudgBwWGAuGIFAH7CF2kkdWXbEo5Yn71cj4j8cXFtrptbGNbncAI1iGSTwc&#10;1m/D/wCOFv8AE34PadrsaxxzX0JjuY1zthmX5XUe2eR7EVN8LvC7ahfHWbjyZIW3LAuTuRgwGfTs&#10;aAOotNJ/tqEtqFvjPGxv8/y9K0J5fsECrHCzKgwAvYVOzBFyxAHqa5+68QTa1qAs7GNwobEsvZV9&#10;eh9/zoAtjxILxhHEuyQnHJ6VU8XeL10SJlVg3y9Qaux6PY6JbCaVI96ZJcnkn8T1/wA8Vh+GtIt/&#10;EupNeTbWSJ2xC2Cp44yPxz6dKAOWjXxD4ivFaG2uobeQbvNZCFx1B9T+FbbfCbUruX97rbLHtBBE&#10;JOT3GC1d6qiNAqgKqjAAHAFJJKsSFmOFFAHM+Fvhfb+Gb/7T9qmuJeg3qu0D6YP5jFdFPp1vdTJJ&#10;JBDJJGdyMyAlT6g1z82tXWt+IIbezZkjiYmSXblUAH5ZPT8a3dRvBZxqGJ/eHaDQAmp6vFplrJIz&#10;DKDOK4nSrS8+I99cyfaHtrOFtm4LkyHrgc9uPzra8Q6XNq8TW9vGdzEbmLdR3/nW5MI9H01vLVY0&#10;jXgAYoAr6dpNj4btEVEhWSNMGQqBI/uT15rH1nXZNYufs9mkkrY5VeQB6n86isI38SXzT3DtHbxt&#10;kja37wfh0FN1bxHB4eE1rpNnJ9qkwRKF3Lg989f6UAbenfZ/C9h5c0yLI2ZCC3zGpND1tdbkkZYl&#10;EcfG/Ocn0rJ0/wABSX1yLjWLj7YwUBUUlVH16E1rNc2Phu18qNY4VHzbV6ZoAnvr2OGby2VWZkPB&#10;xz7VKLhfJZk+vA7+tcXrPixnmLDd6bgO1a2i+PrK6kW3jiuml4U5UZJ6c80AWNVjuHj86IXcjbA5&#10;AHAz0UYwcj6Ej2qvfeLrnw9bxiaxmfjLMXOB+h/nW/d3iWNv5kmQo9Kp3mlweIo8TozW7D7u4gMf&#10;woA51vi3D5e77OpbqPm/+tWJqXxiklFzdSKtvp2lwvd3lxuKx2sKgs8jt0ChQTk+/wCHReJ/BNif&#10;D91HZ2EK3OwpCRkuW7c/nXzH/wAFMbi+8Dfskab8P/DccNv44+NWr2fgqCTeWdUuGzcuevyCFWRs&#10;YA8wH0yAa/8AwRftLi7/AGK18RTQyW0XjXxNrGv20TjDJDNduqfUHy8g4GQRx3r6U8RXf2bUrdv7&#10;sinHrUXw28BaX8F/hhoPhfSY/I0nw3p8GmWidxHFGsa59SQuST1OTRKP7f1seXho4zycZwe1AGpZ&#10;WRldpZjvB6bh949M+w64Hvk8mmatrq2TrHGvmSMM/Ken+f8ADrVzcLe1+bI4xjrye1Z+n2/2u/Fw&#10;qx4j+XJwcfTGOeev88ggA5DX5tWv77asN0okYhFGcDnH867Lwno0mgaHFbzSGSRcsxPRc84HJ6VU&#10;1O7htdbs1eXmScxqo/iOc/oTirusvNcBYbZ9sm4bzjtQBjeNvEH2OxaSOQLJgCNh9c5/Ktfw+zf8&#10;IzbySSMzvArlieny5rkviRpUmo67a2cGFZockseABuYmui1vUl8LeF4YZP8AWeSIhjpkKAaAOa+I&#10;XiGOeySGGRnZmyQPxAH5HoPU+tdL8PNFn0LQDDcZ8wyFueo4Ax+GMenFcN4a8IXXji/852ENirks&#10;/dwD0Hb1/wA4z6nNILeEt2UUAZGm2fn67eSH/lnIpwfqf/rVqTzLIpVWBKumcdvmFY2gSrqesXu5&#10;tygq23HBPPX6en+FbdyMRj/fX/0IUAMido0mlkkbaC3GOEAz071S0u5le+kUJJ5fX5jnvjk+vGOD&#10;gYxjvUuq6jsQqo3BTknGdxHOB/U9unJNWLF0XTo2T/V7AR7jFADrl+Nvfch/8eFUfETRsqq5Xtw3&#10;bNT2k39oyM4VlQZGT6gjp+Iqhqdol6rb03ZY79vUjj+pA/KgDStCh0mPZtMflDGO4xUWnvHp2kpt&#10;PygnHvkkn+tHmR6ZoC87VSHAwfbsa5w6jcSeFlFpGzTu7EEJ94AnJz/+qgDXsdVkTcsatM7N0+8F&#10;46nHPpz0Ix3zWlY2pgDMxYu4G7djPf0+tV/D+jf2HZNvk3SSHfI2TtzgZ46fyqjqviw/aGtraN2k&#10;3bNw5HpmgDcEil2XI3L1HpUYu97NsjZ1U43AjBPfvVXTLKTYrTMsjd90Zz79f8ParCwfaZdz7THG&#10;SETHAI7n+lAFfVfNmCBWmh3HACkEt9AP6nAp0WmfZbTZGzbm7/dx9e5H45qZkb7RIyKpk+VcnsO9&#10;TSv5cZb0oArWlpDpMTbpOrbiznofqfx/OpUvLdzlZYSfUMKhvbRr9mU7SqsF+gxnJ9ee3FUpvCuQ&#10;fLZI29eaAE1TxMlnq0cbNGbdkOSSOW7f596rePdQ/s3SfMgX7yMUZRwCeh6e+afb+B4xq8c07faI&#10;41ztYcbvWtea3ttRVoXSOVVGCvYe1AFDwjc+X4Ns5ppOTDuZnPc81w83iW5fxFHBYrNNIWJEcZwT&#10;xzzXo0+lW9xY/ZTGvkqMBB/D6VmeGvh/YeHZ1uFTzrwZ/ftnIz1wM4oAwtXa4TW9BjkSaFprgl1Z&#10;yxPK59OPz/nXZanqC6bamRl3c4ArJ1i4gvvFOnxBRJJbOST/AHCR/wDWp3jzVBpmjg7gGZ+PyNAH&#10;L39zceJ7tgfM+yoxDO3Rsfwg+vI4HPPQ9K77TYVttPgjVSixxqoUjkYFc78MNMmg0q4muEZDcTlk&#10;R1wVAAGcfnW9q2qJptuWbO5gcY7UAVtY1uC0ZY2kTdkcbueR6fiK5aTXZLm38z7Q1uoc4USH5wBx&#10;+gznB6YrNuPFduuvbrhtwf5c9MHI5+n+fer0cunw+JrCzns7kTTKzof7mVIz1wTxnjPbHPFAHSeC&#10;oLj7I01wsqtJ0Ehbd7kg8elbFy5jgZl64pbeFbaBI14WNQo+grM1jWWDiCBTJI/GAM0AQSv5xP8A&#10;pBEe7LDp6VVl8ZpCxtbWDzFUbcoevT2/yaTVtK+wQ/vpIpJpGAjXnaCSBU3g3wrBbWsd3JGsktxE&#10;jhsnAyM4AJ9x+X4AA2LG4kazV5I2jYjJB7GjH2qRec8ZOOg/z/jS6hMqR7f4hgnjgDt2P+NV7i/j&#10;06HdiXdjJYJndjsM4oAvhFRVXAwvCjFOA2jjiszS9SbWkWSNZkVecyLt/wAR0NS+INUt9G0ma6ur&#10;qG1t7Zd8sssgjRF6ZJPAHvQBV8Z+LE8KeHLm+WP7TJGuIYVPM8hIVEB/2nKqD6kVj/DnTv8AhH7X&#10;yY9Nh+1SrvvL1YxG15MWJeRjjJy7McdskCqOqaJf/FfSRDeCHSdCupFkUIrtqF0itlHHQW3QEcO4&#10;BBzG/TpZvFVjosn2bE25ONvXHtyc0AX7jS4Li5E00ccmBgBlBxUetaRb65oN9p9x/wAe99BJBLs+&#10;U7GBU4+gPWs+/wDFfnWLSQRyKFIAZxjJ7YHfn8K+M/2oP+C73wA/Z68NeKG/4WEviDVvD6zWgTQ9&#10;FvtWsW1AIzrZPe28D2kUrMpUiSZduGzgKcVFNySW5rRpznNRp7t6H5N/8Eh9a1T9mP8A4Kz6LpSQ&#10;te6jptzrOgyWyuqC7lS2uUCE5I5kjUgAkkgAda/fqwgTxdJFqk0MOvaleIJ4JPJPk20JwUESOTsG&#10;CpLfeZuTwFC/hn/wbv8AwxuP2sv+Ck48e3jrrFj4Xs77xHfXxHmRSXdxuhjBbkeYzzySAH/nix6r&#10;X77eA410HUPEGnwlG0/TrsGHC4aEyIsrxdeQpcEHjAfbjCgn3+JJRliY2d3yq/4n6j4wYilVzmly&#10;SUpKlDma2bvJ6fJp+jRbh8KXk0atNqMqyMASqr909xnNaun6athGQW8wnHLe3SiC++0OrYZVzjkd&#10;f8/0qSeTcFXHG4ZyPcV88flI9ZUEW7KqvXNVnnW9Pk7+Gcg46suMn+g/H3qO4lWPIXarElic4J5P&#10;fsMDk+nTtS2WmrIN0i/KedpH3vcj09B+J56AB9rsNN2+ZPbLKByzMAxOBmsqTxRPrspt7WzaSFmC&#10;mYMdqnr6Vot4Vs7yXzbqCKWQg5GPlHToPbHWrWmaTa6RCyWsKQo7biF7mgCWRls7Qn+GNeB9K5e4&#10;1c65qLQ+YY1xkgc4qTxBrk2oXv2S3BVd2w56Z9T/AJ7VoaF4Ui063DTKGuGBDspIDDPH8v1oAdY2&#10;9vZWyyNbqfLOfMO0fjk4P4/l1rJu/F11qMzRWNg8yQvsLxtlQT7gemefet7UNKW7tzAscaxuMMf4&#10;sYPf8vwzTraytfD1iRFGsUca888kD/P60AV4tJuriwhVrqW3Zc7lUD8sg/59B0rn/CFtNeTTXBi8&#10;zbIU3Hp0HYj+RH1rorbXRqQPkxy7VP3ivB/LJx+FTWUC2Ns0drFtwd3zfLuJoAbpFu0FxcbvvMQT&#10;zk9+/f8AxzU1zq9rZttmuIYyegZwM1UfTbwy+Yk6K2Sfpn8Ocf56AiJvCsN8/m6kI7h1zjkqo98d&#10;M8fzoAhHiE32u2628PnRkHdIhJVevfFbpGe33eR7VXtbK20a2KwxrFGvYVk3PjW3+0OmHwnPBAz+&#10;JP8AnNAGyb0MwWNWk+UMcY+UHpnPrXyb8BmOlf8ABX744W82IJNY8HaHfxovS4WItC0nHBKsduTz&#10;1xxX05b6ot1p3yjbHuO/Pc56EjjHt1PTivmPTZV8K/8ABbHWItvmLrXwcgviQNn2cRauYtuP4s9c&#10;8Y6YPWgD63Z9pUf3jgUyX5iNqo244Yk9BWVpV7NqEjTGT5Ww0a+WWwOcZxj1/wDrd6vk7jk4P/bu&#10;1ADdT1U2A+WJpj3APIqGPWfPgkW5jjtwVI2u+M/WrSWm5QQsOPeLH9ar32mQXkciyxq0KMCV6ADG&#10;eAPz4oAo2PiTT9KvRZR/Zbe32l1dXwpbPT61m+M/DUmvapYxrbzNDISJZBzwT1JqrpWgWn/CxVja&#10;NJIktTIqE5VXDAE/zP41ZEureJ9e1tV159Jt9KuhbQxWtrEzMDDFJulMgfIO84ChOO5oA6nTNNi0&#10;rTYbWFQsMKBFHtWH8Jgtr8P9Ps12gaV5mm5HRjbyNBu/4F5efxrDvvDcMMDWsniXXrywkYPc28sy&#10;lrhucgyKodEbqUQqvGAApKnS8Lxtc2v2XS7Wz03T7UlUiijEca85O1VGBySaAOnm1GG3PzSKuOuT&#10;XFeMvjD9hv8A+ydJtX1TWZF3LbxNxGv9+VsHy0684LHB2hsGq/iC+uLjVV0+GVGuJn8sMDgA5x3/&#10;ADql8O/C0nwe17TdHuorPWbrVnkk+3wlheghctLOhyrKMKplBXlkXZyKAPj/AP4LPat4u+En/BMj&#10;4iXN1eWPk69cQad5PkPBJH9rvFabYTIdylTIMEA/MTyBtr5c/wCDYLwJBJqXxK1rUi/9n6g9np1v&#10;HlQl1cQb5/Lb+IgCRW2H5X25IOzFfSn/AAdEa5Jpf/BPPw9bxiNl1LxzY28u4fMFFnfS5HPXdGo5&#10;zwT9Rxf/AAbg/DV9d/YI1mS3maC4vPG9zcpcBPmtZI7W0VWH94DbkjIyGI6E19JT9zJpP+aX+X+R&#10;+v4P/Z/DyvJb1ayXyXL/APIs/UyG8ieMSMyqzDu2MgZ5+nf6U6zuWuQWKqq9uvP5gVk+Cb2PXdCV&#10;poY4r61doL2AEkQTr99ef4TkMpI+ZWVu4rY2paR/LHgE5wi9TXzZ+QHx3/wVvuW8BeGvh78XdLtf&#10;O1D4N+KrXVb54V/0iTS5j9nvIVYYbDB0JAO3AJIIHH0h4E1KfX401S3WS4sr6BZLeXnbMjAMGU+h&#10;GDn+fSuF/bJGn/8ADJ3xlk1COeS3bwhrHmBSvm7RZTbtueAee/AIX2q3/wAE6J7mf9gv4OtdSJJN&#10;/wAIfpgDKMAp9lj2fiF2gnuQaAPRPEHgRtX1Sy1S2vPserWatGsskQnjeNsZRkyuRkAggggj0JBy&#10;vC3i/WYvH1xoMzafrkELmSe9tmMB01fKBWJ49pUsXBwBIWCuCQAAT20wYxNt+92rz+x02PRvjioh&#10;tfsslxp8t5e3Cv5aX/zKgG0cSPGcZZuVEiDo1AHcXujW+otmaMSexqW7t/tNu0YbYW/ix0rI1bxn&#10;DaRt5Zww6E1k6f4m1DXrsQ2zHnq7DCj9KAOi1PTI76yFv9okhUL5Z2MeR09ev1z+NWNK09dKsI7e&#10;P7secfiSf61FpVlNaQf6VMs0mc7gMAVIdUiE2zJZjyAOp/CgDJuPElxHq4ht7WSSMk59yAeOnfg+&#10;2PU4qXX9Vmi0hGWCRDJGWcYPydOv51LFqNpFfqsUEhkxjcB068dfxxV2/RJ9Pm3KdrRsCDxwRQBx&#10;3wl8FW9rPNr5aRry8Dw4P3UQP2+u0V3JOBWX4OjWDw7Aijaqbhz/ALxNYXxO+Jlv4VsvJjkEl1Id&#10;oRRk0AaviTxha6bAy+Z83tXlN/4svvGPidbDSo5ppicuY+RGmQCx9hkVmeNF16Hw5a6tMq+XqDMI&#10;4hu8wY9RjjPSu6/Zl8HnSPBrapdQ+XqGpyPuJJ3CMMQoIPHYn8aAOrsdCm8LeHbjztSuruQLuEjn&#10;G32HP9a8l8SeOfsvxH02TUo/tunM/wC5iEij/SRFN80m4ElQmSu3o4BPYj1rxvpWoatZtHbeVt2n&#10;GWxzXnfwm+Bdhr8X/CR+ImXUJLh5PsNuWKwW8W9lWQc/O0iANk8BWwB1JAO5+HOs2fiTw9Ja21mt&#10;vaqGjdVkznPX3yc1ynhj4fyeGvGun2ut3luwsUMmnzDAW8jjAXDg42yKGUkDIbkjGCB6J4d0zS9D&#10;09k0yK3ht8sSIjkEjrXhX7ZP7UXgP4E/DqLWviJ4w0TwLYw3gisNS1K+jswt0VYKsZk4dipfK4b5&#10;dxIwCQAez+IfEWntaCCPUIYWZgN0bj5Qep/LPevEv2qP2xfCH7Duk6HqXiKbxh4qvdekuRYaP4X0&#10;1tTv57e1ge5uZ/LDr+5hhQu7Z7qAGJAPyhr37bsnxF/bL0f4H3GtWnhvw/8AEz4cPc6d43tZwJNN&#10;12+S4NhHG5cRb3t7a5njXq7KmDzg+Afs2/Bi3s/26PHnhb4Bapfa14++APj6C40vQddfUZNF1K2i&#10;0GGw18X2oGOeOxl1Ka4k8otvJmsN2zBLUavb+rOzHtv/AFpoaf8AwUH/AG3fiZ+2pZ/FDRfCnizS&#10;r74F69rGlfDs6TaaaPNSy8R6Jby6N4ha4UG4ZH1C7CtEBs2RBdvmZNfS3/BIDU9eT40fGjxxr3gr&#10;XPhPouqeGfDT+KdH12zXTUtvE9nbXUGp3NtFkZtWgjtCJ9oSXbkElWx1X7NP/BI/4R/su/BP4Z+J&#10;PivHosPi74Y2EbX+pQa7dWWhfub2a+s4p42eOK7isJJiLeS5jLLsVgFOAvwH/wAFdv8AguEP2g18&#10;XfDn4TSzR+FdckisdT19Q0cmr2kO/wD0eFGG5YpGcszHaWGFCgbmk9DL8vqYqpyU1p1fRL/Pd29O&#10;iPpuF+FMdnuKWHwsXyJrmlb3Yq+r9bbLd/ezw3VvFFx/wVb/AOCylpqmn6bfXWi+MfF1oBC0QZ7b&#10;RrZokaSRclVC2sJdhnGSQM5Gf6VIgRGucnjvX5f/APBBX/gmbefsifCnVPjR46sWtfGXiDS5P7Ps&#10;LlTE+jWAAkIlDAFZZSoLD+BVUHkuo/RLTPh3FLpFvcXl94ibVJkWaaSPUrmIeaRlgIg/louSQE24&#10;A/OuzPMVTqVY0aPw01ZH0XiZneFxeNpYDAO9HDRVOL7tWu132Sv1tcufFG+B8Lz6Wtpd311rkU1l&#10;DDbeXvyYnJYmRlUAAdz1IHOa3tN87+zrf7QqrceWvmhW3KHwM4PcZ71j6F4AtdFv1vvMvLq+CMgl&#10;u7ua58sNy2wO5VM4GdoXOB24rX1DU7fR7F7m8uILW3hGZJZXEcae5JOB+NeGfmwmsW0t7pN1DDJ5&#10;M00LpHJn7jEEA/geawvh7r8P/COw6Y0LWmo6LFFaXNkcboyF2qVxgNGwUlWHBAPQqyjWh1W11e3t&#10;bi3kjubWb50kjO9JBg42kZ3euRkcVz3xAtlh1jQr23/0PUPt8drDOifvJImy80RX+JGjjbg9GAYc&#10;qMgHVeYxbPktn/eH+NNu7uSC2kdYW3KpOMjmnQRLbp8u4mQ5LY5J9TUjR+ZEytzuGDjvQBxyafde&#10;MNSZJGmt4UTcXKEhjkfL/P8AKuxG2FFHQDgVG0i2ibFH3evtn/PSqNnZ38s2+4mTZ2jx/PigDSQ7&#10;i2D3xTVgAl8z+LGP8/kKei7Ex6egxSSyiGNmbotABgb+nPY1V1idbZYpG+6rgn2FV9Dv21K6uH3M&#10;0cZ2j0z3/pWX8RvFlrpOkPH5gaZvuqOSaANePxLbyWnmB0zkgqG5FYl5c33i29aG1/d265DSkfKp&#10;/qelJ8O/DK3GgrdX0RMt0S6o2QUXtkccmuotLKGwi2QxrGuc4UdTQB81ftiat4w+B+iaTfeEfDmk&#10;eNtW1K4dGi1OTybW0VEL7mHmLuLHCAEgAtmvEPiF8dP2hPi58NPC/huwk8N/D7UJmnk8QajonzFF&#10;SVWgSFcsUymAwVzuKsCQp2nv/wBuHwB8Srv9r3wPrWh2Oqa34Fm02Sy1OKC9mS30uRWkZriSLf5X&#10;KOmG2biY9u77tWrLTYdNT92vPdjyTQBx938DrDxf8JvDfhLxRe6t4m03w25mg/tC5ZpGZkkRgWXB&#10;27ZWXb6YBziqPwx/ZQ8CfBzxpN4g8N6K2m6lcQvAxW6leMI5ViAjMVHKjoOK9GByKz9S1JkYRx/e&#10;Y4zQBBr97Gsqrjd2I9a04pWIT5duVzjPSs2SxtdLQTXH76YHPX+laVpcC7gWQKy7hkA0AFycIPm2&#10;89acq4jwvHHBqhrVwS6wryzdAB0q/EnlxqvXA6+tABHGIxx+J9aKbPcLbrljiigD2b9hD/kx74Nf&#10;9iNon/pBBXq1eU/sIf8AJj3wa/7EbRP/AEggr1agApsxIiYjrg4p1FAH84T/APBRf9u4Of8Aiofi&#10;x1/6Fgf/ACNSf8PGP27/APoYfix/4TA/+Rq/o+or6T+3aP8A0Dx/D/I/XI+JmXpW/smj9y/+QP5w&#10;f+HjH7d//Qw/Fj/wmB/8jUf8PGP27/8AoYfix/4TA/8Akav6PqKP7eo/9A8fw/yK/wCImZd/0KKP&#10;3R/+QP5wf+HjH7d//Qw/Fj/wmB/8jUf8PGP27/8AoYfix/4TA/8Akav6PqKP7eo/9A8fw/yD/iJm&#10;Xf8AQoo/dH/5A/nB/wCHjH7d/wD0MPxY/wDCYH/yNX7kf8Ey/HXjH4l/sJfDfXfiBPqVz4y1LTnk&#10;1SXULf7PcvIJ5VG9Nq7TtC8bRxivdqK4cfmVPEQUIUlCzvdf8Mj5niji7C5th40KGBp0HGV7wSu9&#10;GrO0Vprf5HK/Gv4SWPx1+GWqeE9S1LxBpWm6wEjup9E1KXTb1ohIrvEtxERJGsiqUYoysUdgGUnI&#10;+ev+CJvhux8G/wDBO3wzo+l20dnpuk+IPE1naW6Z2wQx+INRREGecBQBz6V9X1hfDf4ZaB8IPCke&#10;h+GdKtNF0iKe4uktbZdsayzzPPM+PV5ZHc+7GvJPhz4y0i/+GfxI0r9rnxP8epLRvBcnxBs/Auo/&#10;bWnW3ttKsbfThZW0hhw4he8vZpmBOw/a23/IWr5f/a58Lah8EvFP7T3hrxbb+BV/4TrQPA+ranP4&#10;ItjpmkWHhOHxMtlcW17aHLLctZ3F0z3DSss0KsqpEkOG/SrS/wBkzTLL4yfFDUbuDSNY8D/F6ytX&#10;8Q+HdQtBPDPqEMP2SScq2UeOe0S3jkRh1tUPO9sWvgr+wv8ABz9nT4fa94V8E/DTwb4d8O+KlZNa&#10;sLXTI/J1dGQoUuAwJmXYzKFfICsQAAcULp6ff/TD/P8Ar/I/PD/gp74b8M/D34yfGjTfA9npGi+E&#10;tR+Evhc+PrfRI0trX7E3imGEPOsOFBOltqK5PJgU/wAIFdp+2Z4gsv2Wv2gfj9r3wW/sfwleaL+z&#10;Lea3evoNtBHb21/b3Mp0e4eNF8syCL7XsLKcxrjlQK+3vgl+xB8IP2b/AIf674V8DfDfwf4Z8OeK&#10;C39safZ6bGsGqhkMZWcEHzV2ErtbICkgADiqPwz/AOCfvwT+DPwn8VeBvCfwx8H+H/CfjiKS31/T&#10;bGwWGLV43jMbJMR8zrsZlAJwoJAxR0t6/jf8r6DW935fhb/I+PLb4IfFjXP2q7j4YXX7TXxnTRfE&#10;nwtj+IN/d209hDfQawl2bfbaSi2/0axbzQ7WyDkxRjft3h+i+Dfxz8RfEHw3/wAE9/i1q10l340+&#10;KWlt4b8TSxRiI6pbXvhu41SZ2RcL8t5plvKMDCb3CgBiK+3ovg/4Yh8cx+Jl0WxXXo9H/wCEfW+C&#10;fvlsPMEn2bP9zeA2PWvO9D/Y50fw78avhzqunQ6fpPgj4P8AhyfSPCHh6ziKx2FzcBYJLhieMRWk&#10;SwRAdBcXGc5XB/X4v9LIjW39eX66ntFFFFBQUUUUAFFFFABRRRQAUUUUAFFFFABRRRQAUUUUAFFF&#10;FABRRRQAUUUUAFFFFAHw1/wUp/5SJ/sq/wDYM8a/+k+mV1vUVx//AAUyLL/wUQ/ZV2jJ/s3xp/6T&#10;aZXUebIRjy2HNAFjvTSQSp/L2pqIzj5twpyrnOfXIoAa5/fjdyOoH+eprnfiT8PdJ8d6UI9Qt45G&#10;hO+NmjDgEcjIPB559vaukO0Pk4zwKbLAtwfmGexBoA+L/wBtj9kWLxf4JW38P6LpsmrXcq/6cUW3&#10;aEAMSSR948IADzycYGa8t+GH7QXxW+J3wFl0+GzvriO9u00+CWGRols5lVlkkZd3BGPv8bSxyemP&#10;0eWwhhR8xx7G6gjivmXxl4Vt/wBlr9q/QdW0yGOTwb8XNV/szUtNZFdbDV3BaK7hB+6JMEOBx1PP&#10;yhQDU/4J+ftQ6/8As/8Ai638H+P2tfsusQ+XPbm6+2TXkahlNw/B2kZ5GfmAcYO0GvLvir4Gi+EP&#10;7Zvmag1jbW2sLNpjRXKsDIylQu1QuPn/AHZBYkEE88qK6H9uTw7o/hH4ieE9Wha4g1ldWtooTAAp&#10;kjkkBmjP+zs3Y7ZbHQmsWztl/ab/AGjY7C7+1Xtr4OMarOZSyy3RKBQ5/uxrGQAP7p7cUAfYHhyC&#10;x0XwzDJYKPs8iiQMBy5OOT71P4ejYpNMwwZmz+FQS6dDoPhqGxiY7YVCrnq3qfx5rREy29grccIM&#10;ds8UAZPie/8AIEh+ZljUsQPQDJr4e/a8/aC0v4m+KU8J3DzaRYw3ka3s/ln5UR2yu3blhnaQ4YDh&#10;uMAA/aF1460vRdYb+0bhY3kXaqbC2c/QV8r/ALSWvLqHxx8L6LZRW9lobXRu5bq5hVo5FVsLCruD&#10;tZ9hBAwfnWgD70/Y78NQ+IPg/pNnpcizWayM966EL5RZjwPoqqB68HoePoyytrXwposUCsY7e3Xa&#10;u45NcT+yv8OrH4b/AAT0W3sbiO8+3wrfS3CDCytIA3y99oBAGfTtmvQpkSSMiRVZe4YcUAYNpcS+&#10;LLkqw/0NCVbY2Oe1am610OLb8sQbnhfvVNEYY1KxGNc84XHWq/8AY0b3TTTSNMMY2v8AdFAHF/EP&#10;xK144iibhjhR6ZrrPDXhO38O2O1dzSSAeaxbqe+K5H4kQxjUB5KxqmVI2jHPHpXeXyMbdhndvIAB&#10;BIH5cke1AGPrCXgmW20+OOSOP73zcqevX/J5qrqer3kUS2dxFGs0nKhDuroILNNPWSVjvbGSxA3Y&#10;6n9cn8aosBq2rN+7YpHlRIEVtpGO56evHJ3D0oAm0qxg8M2DJ5pbzHMhLdWOB/hWXcvJ4n1cRwjd&#10;DCVMpLYwCe35GtG/s7fTYGmupty9BvA4PoKj0fWNLjjle3aBWc5YIfmY/TANAGmPK023GTtUdzzm&#10;uZ8X+Jo5FZI5BtC9PU1T8Z+IZrl2jt1dmI4VctV7TvhdHbXcc815JMykFkZF2N6jB/nQBy9no2se&#10;MLm3j2t9hiKBiWCfu8/qcD+VekW9vb6Dp6xrlYowAM8mpv3dnFwFjRRgADGKzdWlXVLMhZtqg849&#10;eaAK97rFxrEzW9mBj+8TinL4VtF8s3c0k0qgMwMmFJ+nXHFZek+NY7AS7bPbbI+Gnz/Pjr0/Os9t&#10;ev8Axpr72+nvLDbqwMskRPAzwT07Dp7UAa/izXbXSdgZmQYAC4+YHrk/99EfnmtPwv4Vt/DpuJop&#10;JZZLxt7M+OB2A/Oq+j+AbfTblpZ5nvmZdv75Q2BWhqusw6fbMdy9D0PSgCv4m1eGzgVZGHUE0+18&#10;T2OoFY4Z/wB4xAAVTXPaLYXWv6o0s1uwt5FBSSRcrjOeO2f8962pvBsbPuhmNs2flMaAYFAGs7Mk&#10;qKseVJ+Zv7or5H8VkfGD/gs34b0vUFYad8JfAM+uWEMnAmvr64Fs0yqfvKsWF3DO1x1Br6aX7VpB&#10;3Rtfahn5T8uFB5Hr/Svjn9u7U7z9m39qH4c/tD2drNHpegzjwt42RVIzpV22I5pCBysEx34P8RT0&#10;oA+3NW8xoPlEe3OSTVTQ3Wzt7hpNq7mzleCc5/zn8O1Sw6vb+I/Ddvf6fcW97ZXsK3EFxBIJI5o2&#10;AZXRlyGBGMEcHOasTWuYLgKuGP3ccZ+Uen0oAjRl1OQqWbcqgdOh/i+nHGevpVq2iEcO3Hykk4+p&#10;zVbT9MNnGzFyzsCOABgZ47Z/Dp7UsfnQhFEcm1e7bePyoAo61bw2V7azNsCxSeYAcZHAHH+eTVzS&#10;jBqSrfR/N5m7afbOPT2pt3FZ6nJG9x5LGHO3cehPX+VE8seoWUltaSBTt2ho+iUAcTq+ot4q8e2c&#10;UQWNiCq7j6KTn2/Dn6da7K58I2d8kK3CGbyE8sbjwRx26Dp2xWP4K8CNpt+uo3TMLr51VO204H59&#10;fzrc1vWf7ORVjVnmkbaqgdT6UAWLGyg0axjt4VWKGMYVc9O9YviLWjeTra2xDTPkDnrU01hdXtoJ&#10;LiaSHcuTGEBPQnHX2qxoOkLYBfkDOu4NIQOTwOO/Y+lAEeg+H10ONWO557jaJMudoIyeP5VpXkoR&#10;VDcfMDnsACCcntTn/eNxz5bcg/0qNbf5C0z553EdF45HBoAo6/Mttp8jeZtyCysPdgf5/pmrcUuN&#10;DV8lv3G7J7/LWNq2qx6n4gt7FSpjuFB5PXG48fTn8citq7RbXRnj3D5YSgPTOFoAreGb1W0WHfJG&#10;Gy2csP7xp0cLzucZUNkjI9QSDj8QP+A1W8Iy7NERi+1I9zYOADl26n8Kr6/4qksn3RR5VUzv3D5c&#10;8denJx14GPwoA2L7SI7+zWFmkCqAMg4JH/16kHk6TZqoVYoYxgADgVg+E9RvNauhJIJltgu4Md2x&#10;znsT1FaPiuTbpLfUUAVNavZ9WXybXHksuSzDGe/9KuaRoq6TEmF+dmBc9T0I5/E/hTooVmaONAfL&#10;wQWH8f8Ae5+uB+Jq+zhSo/vHA/nQAyefyV+6zM3CgDqaS1Ei7ldV65yD1J56elLBcLOm4AgHpnuP&#10;X8aabsmRdqFlbIBHcj+lADi8dtnt3IHNVZ7rziNvPOFC88/y3foOpojtGmu5NzMqjDAfe9fXjt+F&#10;Wo7ZY5C+WZ8Yyew9BQAW6tGgUoqqB/C27+lSVF9pJlZVjkbacE8Y6A+vvS3LMFUK20swGcdKAIpL&#10;dr7eJC0a4KhQf1P+H+RFpWh22gRyGHcBJgsWOelT/wCouB/rJJJB94kYUD/9fbmnzx+ZH8zMgAyc&#10;UAZD3E8+pXDW6K5AwuehPH+fxFX9RvhpljyyiTHHHU96rrKyGRo1faAAcYyM9AcDg+w6dT1rP1Kw&#10;nnmKyec+4hgCdwUD+WaAL2hrFaJLOzKZLg7iApyPb9az/GOmWuqyW8klxcKzSKqqv3VHU4B78da1&#10;otJzaJnKnHI7ge3fPTrmse98MzXN6s0moXSxjBCp/Mc8DAP+eoB0OpXZsbGSUc7BmvMNb1PVPGmt&#10;zWmmqsjoNzAyBcAnGeT/ACrsvHPiyLSbea2PLNHnIPT2qH4XeFJNDsZrydw02pBJNuP9UoyQM/jQ&#10;BleE/gnAkMdzrDzTXoJJjSX90vPHQAmunh8EWNv4gh1JPOW4gjMY+fKkEEZP51p3d4llFuc1Ul8S&#10;W8cQbdkntQBekXzI2U8BhjIqmsdroqs/8eOWJ+Y+1YuseMWSI+W230p1hpN34htVkuZZoQ2crsHA&#10;+pP9KAGxiXxJq6zOqmO3JAAH3jgkf/r9xWtHK4EcMSgrBgbVO3d2/AAYJHuBxViG0i0yNnycKp7d&#10;B34H/wCuuK8QeMpLvxDb2NozQs1wqNIpy3LH0H+0Rx70AdsljvLGT7xPBVun/wBf36/zqV4FLq5L&#10;DYMde3+f5VHvXSrH95IzberN1Y1yWp+JbrW9RFrZiRmJAITkKPU0Ab2seMbXTYpAr+ZMvAXHeua+&#10;ILX1x4Nm1WeKDytHePU3gz/r1t3WUrnPDYTK9gwXOBW/oXgiLTpfOuGW6lZRkOgKqe+KqeIvFR12&#10;4uNE0W3tNUutuy7kmy1nYqQOJSPvOQQRECGI5JQENQA2w8MSeIL6ebUFZEVtqKjYBH58dq1bDwhY&#10;6S8jRrJ845UvkcUmgaQ/hfwrZ6e11LePZ24jM8nDylR3+v4nHcnmn2OlyyTNNJcO0cgO1ccrnIzn&#10;tkfiKAPlD/grNa3Xiz4dfDH4b2Opaholv8bvH1j4J1i/spjDcwaW0NzeXiRSLgo80FnJAGHI+0Ej&#10;kCv5t/8Agrz/AMFOfGHxO/aN1v4WeEbXTfAPwd+DmvXuheFfCunWMcMFutvIbdp5hty0j+WTg8IH&#10;IAyzs/8AUx+3r+zpH+078C/7F0nxDD4V8beGdVtPFHhLWXj85dJ1eyk823kePPzxN80UifxRzSDq&#10;RX83H/BdL9lvUj+2K3jzxx8E/Evwx1jxxB52q/2JNHqGg+IdVjbF1d2dwpI8uQPC5DrFIDId6bsu&#10;2+Dp1Z1UqUrPXrbov+D957WRYXFYjGRhgqnJUWsXdxd1e9mtbtdt0n8/t/8A4JH6/rn7Ov7Kvwz8&#10;ZfBNTp/iL9pT4aeLptR0vWJw1l/wlWg3G211GJW+VFkSSWHZwrAW+8scsfpK2/as+IfwK+DvxIl0&#10;3xv8UD47i+Heu+Kk8LfFnQbWxmk1CBUm+36ZqNnaGzuo4I2fzLdGmRiINogQsasf8Epv2XND/br/&#10;AGX/AA/8QPHfhnw7pfw/g8BP8N/BvgLRbuSRPDtn5sf9pXk842ut/c3NrEwKHdFHDGfMd3Z696+F&#10;f/BOvQfGfg20Txh4m+JXxAjvfCl34WgbxFqsbroVje24hu4rbyYYv3jIoTzpfMmwuN/LAziOfnlz&#10;76/fr/X/AAxw4x1/rU3i7upzPmvve+t1p59vxPZP2c/2nfD3j2x8P+Eda8XeAU+LyaJbalrnhTTP&#10;EkF9f2BeCNy5h2xTeXiSNt7QIMSLwARnyf4Xftla14X/AGnPFnhHXIZtetvEPxtl8CaPI8yQDw9a&#10;R+BrbXSQqxnzQZobhdpKkG6J3YQIfTbn9mPwf8Zv2W7X4f3XiLxB4i0mKOGxTxGLqOHWPOsZ0eG4&#10;WeGNEE0U9vEwZY9pMY+UgnPPal/wTb8J/wDCvrXT4/FPxDTxNa+Lz46HjOPU4P8AhIH1lrNrA3BY&#10;wfZiGsnNt5fkeUIsDYCAajTmv0/4K/Q4bPlS/rZ/qeL/ABc/4LI/8Kr+xXEngPRIIJvEPifQvtvi&#10;Pxeug6XO+i6q+nLDDeyWr2/2662ebHb3D28QAINx8u6vQPh9+3jqHhX9q741W/xY174e+AfhR4Xh&#10;8Pp4f1LWPFFvaGOe9tHnMTmSGOIvIA7cXEm3ygEDAlhai/4JO+B4Ph1H4b03xZ8VdFtpn1mPVbm1&#10;19JJtdg1W8e8vbe6M8UgkVpncrKFWdAzbZRubPqXwy/Yz8J/B74nap4j8PT6xY2+saHpuhT6G00c&#10;2liPT4/JtZlV4zKsyQ/us+ZtK9VLfNURvbXcp7u39anzh8Xv+C3Hg/wd+0ve+BdNs/DusaHo2taX&#10;oOo6iniiNNVuZr6O2kSew08QOLu1jS7hMkpnjJAl8tJdnPU6V/wU01qH4h+Xrnw0sND+GY+I2pfD&#10;RvFEvi1ZLqK8tTchbxrNrZUWzb7OQztcB42J/dui+YfSdU/YB8M3Xxnv/Gln4o8feHhrmoWmsa9o&#10;Wjaz9j0jXby1SKOGadAnnKdkECOsUsaSrCqyK4yCy/8A2M/BqaNa2trNrk0Nj8QJ/iTGTcI2dUnl&#10;mldT+75g3XD4Tg4x85waa/r8P+CD8v60f62POfih+0/bftB/Fj4XeAvgx8UtFXQ/iXd6zcaz4y8J&#10;3thrEtpBplvDJJZWspE1vHcyveQ5ZkdkiWQhQxVlw/2kfGHxe/ZA8OeGtN0n4gXXxRfVfiVoVhpE&#10;GqPaWOsSWVysqz2N7cxQrEYDKm5Z1gEipuUiVlG73j45/sraL+0Vo2iwX03iDw3q/he+/tTRNb8P&#10;3QsdT0a5aJomeKTBQh4pHR0kR0dW2ujYGOZ8Lf8ABNfwfov2e+1LXvGXiTxQviTT/FN54h1fUFn1&#10;DUrqwV0tYpSqLGtvGsjhYYUiUFmIAZmJI769we3yPKviH/wVy1X4b/Cua+1bwV4H8P8Ai7S/Ft94&#10;O1W01/4gR6fotldWsKT7ob02rXN0ssUsTIsdjvGW8wRhSx2v2df+CjcP7U7+F7qHwxLZW/iH4d33&#10;jtlkvjutWtLuO0ks8eWN2ZHYiUEcJ9wE/L1/jz/gmh4F1TxXceKrXxV488J+JJte1HXf7Y0nULeO&#10;4jbUILWC7t1EsEiCGRbO3P3TIrJlZFyay9D/AOCWXw703wD4N0Lw54m+JWh2/gvRr/w4l7p2uol5&#10;q2lX1yLi4sbqZo2LqZFUiRNk64yJQWYla28/+B/mHXy/4P8AkcB4B/4LFR+Ifil8MfDTeBdI0ODx&#10;9ovh/VY/7a8Zx6bfXI1W3jmP9mQz26W+ox2vmbZdtxFNlHCQOQqs/wAC/wDBbDSdWtfilqPiPwnp&#10;fh/TPhloWqa/d2MPiiK48S2sdjL5fk32kzQ281tLN96N4muIMZDTISu7tI/+CVHgWO58N6Suv/EL&#10;/hFfDtrokcnhs6vE2m6xJo6wJYXFypj3LKgt4N3kPEsvlqHVgCKvXP8AwTF+F+jzanN4j1Lxf4x0&#10;ufQ9T8Oadomu6sLi00LT9SK/bLe1Kok+1wihTNLK0aoBGyCnLy8/+AEfPy/4J8+/DH/gtbbeBfht&#10;8UNd8WNouv6tpd3p2q2MOk+LrfVtJgj1W8WwtNP+2LbW62v2eUJ5/mRybVkMqyTA7V99/Y8/bzb9&#10;uHwz4ohh0/QLXVPCepR2F8dC1wa1pNz5kCzRy2155ULSqQzIwaGN1kjddpG1myl/Yz0fxZ4D1/w7&#10;rXif4rePP7X+wJBqGs+I2kvNE+w3C3Fk9o0EcSRTRXCpKJyjTO6J5jyBQK9t/Zn/AGd/+FIeHr9r&#10;7xN4w8Yavrk5ub+/8S363dw5CpGiIiRxwwxqkagRwxIpJZiCzFi9AN/SdB1TUbW4kulWN2IMah+3&#10;B9/X16isy0+Ht9rmtP8AalktbONuSGwW55x1rv7m8jslXcVXsOwFR32prYwLIfm3dBmkBnaL4Bsd&#10;AuvOtzcKxGDmTPFfJf7TWq/8IJ/wVz+EmpWrBbjxL4F1fRrzgrmGGQXKZP8AF+8PQ8AjPXGPr3Td&#10;Ym1YtsjEaA/fPIr5i/4KZeC9S8C6n8M/jj4c0a61TUvhPrwm12Kyi824m0C4Ro78LHkCQquxgOo+&#10;ZsgAmgD6H8H6vqF3psSrDDjYHDZ+Zh6nJ6n8P0rpIDJ5f73YGz/D0rnfhF8V/DHxp+Hmm+JvCGqW&#10;OseH9UgE9rc2p+QqexHVWByCpAZSCCARiq/iW41HWtbW0t1mihVQcqDz0JPb1oA6g3ivbsyfMRwA&#10;Bk57cVRvrdtUSaNGO1sAH2+Yflms9NKvbSOOMtdTKpA+Y9fyJwPxrUUHTYGZvNjXuS6bfTqeaAMv&#10;wt8OofDmpi786aWZVK8n5efasXw/qcmtalrEilWv7y/ltimMCGKBmjjXPcEAyZ9Zj2xW9P4uWOTy&#10;yXOQejD8f4Qa5ueRvDur3fiK1jlt7UEHVMzM0LxbQpnCE4WSMKrEgfMisDk7SADYD2egSm1aRWvJ&#10;MKwXkuTn8e6jjkDOOpNdAzR6BpjNJIWVDyzepNNi0i1sHknkCNI33pJMf1rm/HWvTas39m2KC4aU&#10;bht+8SOf0oAh+GFnHqurahqMke5o5NkRI4XPJx+YqXw/Dcazc6lr0aQMmqN5UTSHbstYSyx8+jMZ&#10;JMnkCUDtXS6FpMXh3Ro4VVVMaAyMBje2OSa8v8a6do1oy6PY+HbzxJeTwu1rpl1eSy2ECAgFmV2M&#10;aKu4ABQWGQFAHQA+G/8Ag550y7tP2CPCclxtVf8AhP7NVAbOf+JdqX+fxrpv+DZu4W2/4JxX3y/v&#10;H8YagFOO/kWuBXm//ByNp7+Cv2CvCuk3m37Zq3xEg1NFjieOJQmmXcThdzOerIxLMSWdj9PUP+DZ&#10;rQJoP+Cck1zOskcd14sv5bfP3XUJbqWH/AkYf8BNfSS/5Eq/xH69V08O4X/5/wD+Z92a1oGqpqSa&#10;joUmnpPfRC3vBeBvLKjJSYBeWdMkbcruDDLDatY93H4uF3HoavHLLCj3S61La77e5jUYWF0V1KTF&#10;mGdp2lU3DqVXvLXH2aPaNo2jAHamK8lxccbo4oyR2zIf6D9T/P5s/IT4w/4Kwad4y0D9hDx9ONP0&#10;2G3vzbWuo3VlczXUtjYyXUa3Enl+Uu4eWTuPG1c8H71e3+FLG8+Enws8N32i30WsaDZ6LBpWnfYl&#10;kaySzWBBbXTJlm6gF3BbCNjBxuHqfjXwjpnj/wAI6loetafb6tpGr272d5Z3ChormJwVZGB7EE18&#10;Z+FPHviX/glFqlt4O8eNqXiX9n+4nEHhrxeB51z4RDZ2WGoKoyYQcKkwGACB0+VAD6YvvDWj6NbW&#10;t8+veJr6P7O25V1u4WO7dyred8jjB4bATCYc/LwuMfRPB2o61frqml2t8qPE0UU97qc1x8jMCwUS&#10;OxGSi5wBnAqr8G5NN8e3scNpcWur6DbHz7K5t5lmt7i2kVnh2spIKrgoMZyEB717RbwJawJHGqpH&#10;GAqqBgACgDldI+GkUltHJqLSvcYG5FkygP5c11CrHZw/3V7nrUjMEXLcAdzWDd3Da5rEcMZkWGP7&#10;5HI7kZ+vSgDN8S6pJrOqxWsOT+82Z+7wTj8KvWvw9tZI1a4+0NIM5Hm8H36cfStu002GzQBI0DDq&#10;23k1LLKsMbMx2qoyTQBRtNCtNMEcaZA/hDHOf61auj50bxKymRl+6WxxXEahq114g11l06Ke4WFw&#10;JGB+VQe2fpXc2sAtov8AabliTnJoAwxo7XUsdqd8aQqSNhxt5789/wCX64vhbwBCniyLVL24km1C&#10;F3MSL9xRtK5PHua7Oa5ht33Hbv6e/wDngUyztIraXqrSnLe4HSgCrqUTaxdQpFs228oeTzEzkZPT&#10;/vk/mKs6jrFroqJ50ix7uFUdT+FT3IKwSGML5jKcHpk44zWfoGnsNLjN4sckqsxG5R8nJ6Z5oAy9&#10;Y8SSa8xs9OtWuX/icnaifU15H4rs9Y8A+IYdFkVI4dXdpNNAlBEZ3DzIvUAM4ZfZmGAEFe36t4n0&#10;/wAOWjSO0ar6IBya8Y+KOo3nxBuY9S0yC7jj0eYXguzEWig2hgS3TK7SwOCDjoQcGgD1zwF4Ij8I&#10;acu5nkvJkHnuWyM9wOOlfLP/AAV++Ddr4r/Zc8UeNtJ8J6h4y+JHgvwzrUPhK0sYZ5pvtWo2zWjB&#10;LdDiYlZAMMrcZxjNfUmla1qmoeBrO6vLI2l9NbRyXEXXymKAuMHng5GM5r8WP+Civ/BfnxNZeP8A&#10;WvBvwPvhaWljO1pP4rbE893IMo/2RWyix5yBKQxbqu3gnsweX1cZJ06S9X0R9Jwzwvj87xXsMDFe&#10;7Zyb0jFeb/RXb7HZ/Cf9hj4J/s8aR4H+Kn7Sln4r+EuoeFV0G48M6RqvipNTkhbRowlsZLCBGjE0&#10;8SP5ke24ZBIVSaNt4MH7VP8Awcv6P4Qj1bR/2d/h7p+mtqN5Ld3fiHWrNIVup5M+ZcLaREFpHO1v&#10;NmfJx80Z7fLH7OX/AASH+OX7cviz/hKvH2py+BbHXpVuZPEHjhrhLrVt5yXhWQbpmxyA7oCCMHHI&#10;/Tr9kL/giT8Cf2P3bVPF/g/WPH+sWcrj+2fEFvDfaWiK7bZY7SMsqKUCsWmRih6MMZr3JUMtwb/f&#10;S9pLstr/ANefyP0D+yeD+HX/AMKNV4yvH7ENIJro3e2nnJ+cT8o/D3wn/ax/4LGeN49SuF8YePLc&#10;TErqWpyfY9C00twxizst4/u8pCu44+6TX6c/8EsP+CFXg39mzxbb+NfFup2fjjxd4euU+zzQAPpt&#10;pdqkUpaBWX5/LZmTzCclkJCoRiv0m0vS7XRNOhs7O3gs7S2QRwwQxiOOJRwFVRwAPQVyN1p2q/DL&#10;T5m0GK21XSYgXg0l2aOaHAJMcEg3Arx8sbLwTgMF2heLGZ5WrQ9lSShDsv8AM8LiHxKx+PofUcHC&#10;OHw+3JDRtdm1bTySSfW50ni3w+PFHhPVNL8z7P8A2lay23mBd2zehXOOM4znGRWJB8V7axj+x6pB&#10;LbeII2Ef9mwjzZbpuzwdN8TYJ3nAUA79hVgOg0LXrXxJo9tf2chktruMSxsylGIPIyrAEH2IzUgf&#10;7ZcfKoaOPILHox6YFeIfnBw8WpW3xK8d2r2OrawLOTSFuStpPJDHZyExyR+YB8peSObO184WPIHO&#10;a6C0+HFjHqUN3eT6hqk1q26D7bctLHC3TcsfCb+SA23cASAQDWLpugWXw1+IGlafpVxdwW+tJcST&#10;2k9w80TCKOMB0MhJVlGxQqnGz+HC5XqrzU97mNcbWU5Pp7/4DvketAHPpoOreAr64uNNjj1jTLi4&#10;kuGsiwhuLXzGLv5LE7GBZidrbP8AeqPVn1bxzfWcKaHe6XDa3lvdNc31xEu0Ryq7CNImcszKGQ7t&#10;oAY8nkHsCv2mDDK6bhyM4I/KpFXYoA6DgUAFR3crRwttGWIOPyzS3EnlQse/QfU0kS+cFkO7pkBs&#10;cZoAhsIGKb5PvHnGepz1/l+VWGkVGUE4LdKcq7VwOg6Vh67cNquqwWELtHkkySBc7QAT/wDW/GgD&#10;aMyhN25dvrmsTxH4lgjt2jV19+asy+Hd1ksP2hhtyWYjk02x8PWVnYqGWOdmODIyAls0Ac3oniW4&#10;vY5rGyt43aTLHacHsOpNXNA+GinVI9S1RzcXUZV4Ys/JCRnr/ePT6EVs+FvDMfhWxkjV1kaRy7OV&#10;2nnHH04pmrX7Tajbwxtt/eLnB6jIoA2KjmuFhTJYfnTb6cQ2rnPOK5nxNriwf6tgwAxx60Acz+1j&#10;8PI/j1+zr4y8HxzQw3Ov6ZLb20kmQkc4G6IsRztEioTjtXx/4H+JFh8EfCXhnwN421ix0jxZp2lW&#10;8NxbXc8SsCP3aDejGM7tvyjduZRkgc19safof9tIr3F15KsQxAIyF/POenbGDXN/Gz9ir4Y/tJaO&#10;1j4s8P2GpTKqiK9h/cX1vtLEbZkw+0bsbSSp7g0AeKtraKvH3cVhXt3NqF35cMZdvQVymjfFOG1+&#10;OXjT4azeG5PDUng+8e20iB5TJ9usF+WOVWYAscbWzz8rrySCa77wtpkkEk08sezzAAoI5+tAFXTP&#10;CtxczFr5tkYHCI3LH3roJJFtIP7qqMCns4RcmqZjbUrgNnEMbZwR9+gBuk2zSStdO3Mgwq+gq+Ti&#10;k4RfQCoZL0IhP5UAZ2rs0h60UR2r6xK3zbY0PJ7migD3r9hD/kx74Nf9iNon/pBBXq1eU/sIf8mP&#10;fBr/ALEbRP8A0ggr1agAooooAKKKKACiiigAooooAKKKKACiiigAooooAKKKKACiiigAooooAKKK&#10;KACiiigAooooAKKKKACiiigAooooAKKKKACiiigAooooAKKKKACiiigD4a/4KU/8pE/2Vf8AsGeN&#10;f/SfTK6uWZYVy1cp/wAFKf8AlIn+yr/2DPGv/pPpldBqULSE/pigC2soc1HeXa2qc9agOliZiWaR&#10;eOx61GujeY/zNIq9eooAS0vWup/4u/JP/wBatBFYHLNnimwwLbjao7YyTRdMwjwvVqAI7xi5Cj14&#10;r56/azhfxH+1F8APC7MtrYya5d681wVyZJrKASJEvpu3NnPYj05+g7UYPOGOOpP+f8/jXnP7VH7P&#10;cvx48H2Emk6gui+MPDN2NT0DVCufstwvVHxyY5AArDnjBwcYIByH7ZnwDuvjho6x2U3kTRyRyxTi&#10;PzGgdcgkL7qTg84Ndd+zf8E/+FX6Es12zXF664M8qKJ5z08yQqBl9oC5POBzyaofsw/HX/hcsOp6&#10;P4g09vD/AI/8Iyrb69o7sCI3Iys8J/igkHKnnGcZIwzeuSW6yQeXyFxjigDF1u++1zKsaszHgADk&#10;1m/EPxla+AtDim1CVBuXCI0gRQfUnHQcfXNdNZ6RDYyeYu5pP7zHpXj/AO254T8M+I/he0nia7az&#10;s4mA81SQYzkBX4/usR1BB3cigDw3wP8ADXVf29Pjjpt9psl+2j2Ekn2MEyWq3JBJNykw2sijaMkc&#10;goApO4V2etf8EuPGU/xr8zUvtOtaP58062s8wezjaXcSVk3gKoY7sbQ3yjINbP8AwSZ1fWzr01vo&#10;17PqelWct1bJLJAIWlslRCMruOSJjkHPTHTBA/QTwr4Fn8U28099NcWq7yoVSMt0+uO9ADfA+r2/&#10;w78EaD4XsGW5bSbGCxDrn94URULc88kE8881c8WeKbrTpWt2x53AIB6E/wD6637DS9P+HukSFGYB&#10;uWZzlpSOn86yfD2mN4p8Szanc2/+isuYdwBDEMAPy29v5UALPpt94e083NxNDuUjlZDgfgVFNn8T&#10;ahFpxmKr5LLyQfb6VY1jRLrxF4zt2eKT+zYVw7bgASN3bnv+OPStLxPq1vokFuszYjbIC4LEjGD+&#10;JBx+NAHJ2Xha+8VTLcuoSHG5MttyQ2MHKn3/APr9K7e08+wt5GunMmOm07/5KKl0q4W402KRfusu&#10;4nGMnufx61RfxxpccrRtdKGU4I2NwfyoAsR3v9pgRpvjVl+bcoOR7EHH48ilaaHw7pW6Q7UTk45y&#10;TzVDTfGlvO13JNMq28ThY2CHkc1yfxF8YNqitBbNujY4T5eSen1oAbLf3HxD8RfZY2by0BY/PtWM&#10;fkevToa7TTfBun2Fsqi1i3bcMclsn6mn+FfC1v4T09re3aVvMbe7SNuJOAPQelX7i5W2TLMBxx70&#10;AY+r6lpvhSczSQhXbC4RRuI65/Dj9KqxfFGxuDtWO4B7ZUf41x/xG1STU9V2RKGlk4wtel6Npi6X&#10;p8cSjlQM5xnP4UAcdrHjqbUrlLW1Xc0jhRnouTjmsPVPEepeHRtkbPnjdiPJx7dOvXp6H0r1UJHC&#10;zYVVLHLEDrUc8Mjt8giUf7Qzn/P+etAHEfD3Tk8VeH7xZopPLdsgM5VS2B2AHp6nFddofhyy8L2j&#10;LawrGSo8xwPmkx6n8/zrQJ2iuf1vxfHYTyRblwy4HGf60ANvtdn1e++y2W3cyknc23AHrU2m+EE2&#10;s1+qTtnIAdio/l/Kr3h+zFrpkRZV3sCc+xJIqnYSTa/JcCR9tvHIV+U4Lcf/AKv89ACbUNds/DUE&#10;cO1gqjaqIvQCs8eIrvxBJ/oEciKrAEtx+HQ/Xmtex0eDTo85L8csx6+9Pm1FUO1PvcHBB3N7Acfn&#10;0HWgDHtdWm0u423kzzbSRiM9TkjpgH159qg1nw/o3iSy1C11XTY9SsdWjNpd213Cs0M0TLhlZTlS&#10;CM5HcA1t6QZWDMyqqMd2QfvfT27596m1HVbfTEDXEipnpxmgD4v8R/AX4if8E29SuNd+CP27xx8L&#10;2Y3Op/DfULl5bjTlyWkfSZ2yVOMnyG3bjnG9mAHUeHP+C137O+rXENrqXjDUPDOoyHbNZ6xoV9bS&#10;Wb945X8oxqwPo5HvX1JpeqQ60rSwSbo4228AjJx3/Oszxv4f03x1pU2k6rp9lq2mXCMt1bXcCzQy&#10;qRjDKwIIOccjvQBo6Vrdp4i0K01DTby3v7G+hSe2ubeRZI7iNhuV0YZDAgggjgg1Yt13xlWAaNux&#10;Of8AIr41/ZB8X2/7GH7TGtfs861efZfDOpTPrnwzmuywjkt5mZrnS1kY4MkEhJRcsxR89wK+zDI0&#10;MLsyL8oJAU9f5UARtpVu64MS1Sa5g0UTCNPJXqVC5Zj65547c9easu9wIJvlUNg/MD/L1xxycc1m&#10;WPhZbm8a4maZcrgAMNp5IPBHsOT1B5ycmgCrpviQ3viJP+Pho9u0biNvQ+gHPTjmtuaCGCFbiaNm&#10;khBkGMtg9f8AOaqpbXENxtt7dVhb92ZHbc231HIwPYev4VevdNW509oQTu8sop9OKAOei8Wf21q7&#10;QxebtXJAByPToAT0z/nkdHYbo7bLE7ckgtkNj1Puevtmq3hzRE8O6Yse7Lcs7E9Tyf8AP0qpqfiq&#10;OUG3tTumf+8DgDvQBqs00s0gjeNFQheV3EnGfUetV76OZUO6TcG567QT6euOpPOTVnT4zFaJuXa7&#10;DLZOST7064gFxHtPrnp/n6UAZGkeG4W1Jb6RB50I2xnd2K+mB2P/AOoYqt451lVEdqrkMzANzgc1&#10;t2kf2SDZn5t3f3/z/npXM6xpa2fiCzuJmdhJdfKDwBhgQf5/lQAavcNo2grDGJNxwBl9vqcjjoM5&#10;z6kY6Vop4Yh1izVZ1LxyAB8t26jBCjOfcDHPGaWOw/tu8ZvL8u3znOOQw479x+Q5HXJrXvL2Oyi3&#10;SNj0HrQBHa21v4f0yOGMeXDCu1R1rB1jVG1y8+y2+CZOAC2APekvL+58R3XlW65XIDYI+Udzz/np&#10;W7o+lR6LZbf4uSzE57k9fQZoAkb/AEa2VjjzIozhRxnpkfypsbNeXQkVW8mPIUlsbjgjOMdOfWkE&#10;H2+fzPuxjoc8yY6fh/PirMMfkwqn90AflQBU0uOOOKMbP3jAvnGeOxz24x+XtU8r+S6Zx8oPA+mf&#10;6UqOvnNjjyxySOBn3/Dn8KiuLZrpS3y8oQAO5IIHPpyfz9qAJoJW2qJMb2GflB2/SmRzCG1XPmdw&#10;NqliPyptxcf2dajcS7erevv7VBYx3Fxt85WRFzwGKHPrx1/Pj360ATaW+RKPmzuBIYcjgdfTOM47&#10;AirEiq23d65H1pGdbePnoOPUn/E1Re+uJZ8Ki4Vgeucdse+OfyP4gFy4uGiD4UEqm4ZPU1WmtLyZ&#10;2Bmj8tlxj1/DH9asW1v5QLNuaST7xP8AL2A9KlcFkIB2nHB9KAKst5DpMWxizFRub8e5PQZOa523&#10;8cWOqeII7dYpZkPTcoYAjPb8evpW/e6DFfRsrSTDfnJB5ye/T04+gx0JzT8N+BbPwxK0kLzyMxJz&#10;IRxn6AUAXtX1RNI01pcBdqEqv06D9QK5SPUb7Ukik8wxxlQxxJ8oHQZ+Q+pGBk5Yda0fGWmWlzdw&#10;yTfa5C7hSEb5VAPPaqd1oN1PodvDp+6GNyFaQctsBORyOpYA5OAAAOeaAJtGfTde1yaO4s5prpSV&#10;ZpRuQY6/5IyK6vGxMKAMDgdqi0+wj022EUe7avTJ6fTsPoOKZNqsMat86tjjigDn/Ecs99feT3UZ&#10;+9tGPyNQa9pqrew2MKMt1cDI3OFXj0O38f0xmnJOt/r0jfNiOMlSD3yOnv2/Gtzw/btsklcfMWKr&#10;wORxnnr19STxQBl6D4C+yXHmXgjmwcqBIx2n8hXQXd7HZJufOPbtVX+1J7u7ljt40KQnaWY9T7VR&#10;trabV9VMkrKq4+UKfTGTg9/5fpQBi+P/ABhJbpsjaWNmUHhgNv14z+o7UfC3wlIEGqXSxkXCK8I3&#10;7mHOcnjjsep9+lU/idbLe6/Y24RhFt2kJ8zbQxLH8snvXaeHYHPhSxikzHJ9kjRsfwnYBQBieNtV&#10;uNRuG02yjeWZRkhfp/8AXrZ8NeGbfw5abY1PnSAea5bcWP14/kKmtLeHQ7QIZCeSS7/ebvVGfxav&#10;2jy4VEjE4UDkmgCD4oWt5qPhKS1s7GXUPtU0UVxDHJGjNblx5wy7KvMe5eufmrI8P/EGHQNUbQ5t&#10;Dj0LybZbu0hgIaKSMsQ4yqhFZGK5VS3+sU1z/wAXPibrWlXtvY29rHZWkwDz6s58yOyG7Byihv4f&#10;43KouckkAiq+p/DaGG103UL9ta8WavfS7LC3OoLaKgKF2dWi2KBsQncRkkhc/NigDqtU+KWlaPdR&#10;291PPNdStHH9ngiaeSPzDsRpAowgJfAyQWPAzjB6e+W6uowbd1jUoDuLY3Z69jj6155dfDbVn8LS&#10;6XJc6BDZ4N1IINNL/aZiykGfznZjt28SCQSMdpyuznnvh7PceM7SSxtfEV9Z6gk00NxaRaobl1RH&#10;KKRHcB2RWChxuGSD949SAdNr1/FqXiCTSdEtbfWtYiG2dmmdbWzOGP76RUODlVG0Ded3QDkfH3/B&#10;d/8AZBuvjt+wzrWordR6h4g+G7/29Yx2tmkMfkIuLpTy8mfJLPgsAfJXjvX2X8PNC8L6HcSW9jrk&#10;Op31qxe72XMczqztlmk2j5Mtu7LjGBjGK5b9vLxrpPwr/Yi+L3iG8mja2s/CeoogEg+/LbPHHGD6&#10;ySsoz1JYdcCurA1JU8RCcN7o9rh3GV8LmmHxGG+OM42XfW1vnt8z8w/+DYD9pDxDe3/j74P2uqWN&#10;rAkI8V6ct3ZtchSDHb3CDEqFVO63bAzyG6EnP62Wvw41TRfD09nqHiGa/wBJWSa7mgtrFYbq7MjN&#10;I8RcMR5ZZnAVFVsEDdwc/i9/wav/AA+vNW/bG8e+J41b+z9D8Itp87BMr5t1dwPGCexK2spx32n0&#10;r9zdRv4JG8lpSpJ/hr0uIoxjjpcvlf1sfXeLNCjS4lrex6qLl/icVf79H8zz34Q+KtLj0aw02xur&#10;Nha77hbO2PyWUcrMywAnr5eQp9MdFBArsPCvxG0Px3dLDpWtabqBijEpS3uVkZxxzgHIAJH4keoz&#10;z+qeGYfFmpxr9jnuGhco0yXMtufLb7yMY2UlWwMo2VJUZBxWv8S9Lj03wJJd248vUNFTz9MdQNy3&#10;GNqRjj7shIjKjAIfAxxjwz83OrqvfXn2faoDbm6EDP8An/64qrda6sU6xK0ZkboM8H8ePz6VniLU&#10;riZZFgjOGwCGx9TnOcfj+hoA0p7S7mhwW+928z/7H/H6GpLLRYbSDaY1ZmzuYjJ564/lUNpp0znf&#10;Mqq+T/Fn/E/k34VNdWskhXHI78BsfgSB+IoAsXV0tnCXbsOgrnJ/EVzrV1t08zKpOAzYUHtx8pOP&#10;etFvDMd4xaYsOeikYI9CMY/nVu4v7XQ4VWSTy17ZBOaAMyHwtcX7MNSmW4jwAFDHn8guP1/StaGK&#10;HSLNYolEccYwqLXO618RFtyy25jK4+9jkVyY1O/8TXjRWcMtxJ1bB4XJxyT0oA9CnvLeK4aZNzzS&#10;YGN3Bx3H+eax/G3g3UPE9xuikiVVTCh5iAp78BT/ADqv4Q+HM25brVGkjmR8pCrgrweCSP8AGutu&#10;rsxMqIN0jdM9AKAKXhzwnZ+H7SLy7eJJwiiRgS2WA5OT/PAq9eX0dlGzMwyBnFOEylOT25xXN686&#10;3V55MbsWK5Iz+NAFzTrUa7cPdXH+pRiEQng+pP8AntUd839u3SxQqdkbbfvbRjP4+nt/Krx0x7mB&#10;oW3RpkDP+HP64FFlpEenQf6xi0RwWcgZPB69utAEkUNv4csPlU7R1PdjWP8A2rL4hkkWL/VcqQRn&#10;P5Kauaqy7yXYgA46YOfQZ7/Tge+cVYhsxNCAqr8uPlZz8v8AwFlwPyFAHyL4+/Yn8Xfsy+NdS+IP&#10;7ON9a6TfXkhutb8BajIV0LxCf4mhHAtLhsYDAqpOPuqDn1H9lL9vXwr+1DLqFitjq3hbxv4fUR69&#10;4X1SPy77S5OAeDjzIyekijkEZCk4r0vxBDdG6a3t4lkZmAxuCgZIGR+YHb1+vyz/AMFEfAEH7O/i&#10;H4d/HrSWuI/FnhzxFZaDqMRcCPWtKvJfKltpcdSpYOjdFOflPGAD7RtZ/tMKyKrKrc4bqKp3dt/a&#10;N00fylY3V2BPbkH8xxiofE/iGPTbV0VgZGHY/dpfCJll0wXEy4af5wc9R60AOXwfYOVeW3Vpdu0s&#10;GP8An/8AUPSuPuEvfHFvrFnaXWjweG5ro6c6rA32iWJVVZir79pYt5qcrwAGy2MHT+KOq6peeENW&#10;tdIQtdNDtyiGSTYcb9iggmTZu2j+9jtmuc8PaT4kfS7KytdLl0OxvvKW2vIXj87ToF5bzYJExG7I&#10;AFULJtY/MARigDY8Y+I7iW+a1XcPnAAP8NbnhDwbHoyLdXEam+w2X8wttB/IZxx0rn9O1lfCF/cQ&#10;+KmmgWG43W2qyWwjtbiIBcNLIhKRtnIO/wAsHjaK7a4SHXtNHlzhoZl3JJE4YMOxB6EUAYviHxUj&#10;nyIfmZjtxnG6s9fAEGvvDM91e6fqFuCyXFsy+YFYFXT50Zdp47ZyoIPyg1v6XoVvoEzmNpJJJicF&#10;sHb+OM1dsrH7Kd25yzKN2T1buT79vbHFAH41/wDB0vq+n+FtM+EfhWzjupLq9l1DVrq5uZ2uJJBG&#10;IYox5khZsfvJPlBCjHTpj7C/4Il2tz8E/wDgmN8LU1CyRdJ1i1uNSF5Ev7yB7i8mceeBn5CGTEg+&#10;6pCsF27j+bv/AAdAeOI/EP8AwUC0PR4WzH4d8H2kUqkD5Zpbi5mbGDnBjaLg45zxg5P61fsy2el6&#10;D+yn8K/h/a38djqHhjw7o9uY7q2ZrW9uIbOF2gLgKsjltrkRtuOc4IDqfpMd+7yuhT7tv8/8z9e4&#10;mj9V4Jy3C9akpTf/AJN+kkfR1pxbR+ygU6aYQRlmzgegry/wJP4g8RPcTf24tveNNLDPA0ZvLKPY&#10;5UNblWjbjBUlupRjtGedbXfBFv4C0+LWLP7RNdWrb9UlZy02owsR5rsBwXXh1wOAmxcAgD5s/ITX&#10;0zVbjxDrsnl7vJtZBuBkGCMnHGM9h7cfjS/E61sda8L3Gnaha299Z3imKe2niEkM6EEFWVgQwOeh&#10;rL8H/EXQEkxbS30kN9MkcV4thcNZ3Du+1dtwE8ogsyqDuwTwM100mifab9pXC4LZyWyfy/T/ADmg&#10;D418Rf8ABNQ/CXxD/b/wY+JHjb4PDVL2C31DTtN8u/0dWkkKxulnNhf9dImVDBQjNgDoZr/9oD46&#10;fsF+JNNvPjVrfh/4j/CXUrpLG88Wabosmnal4bkcARy3UEamI25f5Sy5ILA7gdqN9JeN/G+k+IPD&#10;Woafpt9b32oQ3McRsopMTSyrcqFjA6ru2Fd/3VwWPCmuk8W/DXRPHPgzU/D+vWVvqmj61avZXtrO&#10;i+XcxOpVlO0DqCeeo6jBoAxdb+IDXzKLGYXFvMivG8bh0kUgEMCvVTnOQcEV02gWLaDpbm6dPMZ9&#10;7kNkdh6Cvl3/AIJaeILjwT4X+KHw2vdSuNS0f4Q+M7nwzoV7eHfdDTlRJIYZGA+by9xVTwAu1QAF&#10;Ar6L1nxPNr4az06NpPM4L4245+v0/OgCfxv8SrHwhprStIjydhmuPtPEPiL4raZM2nxQw2obZvkf&#10;YD9OOadp3wz1TXfFVndXyeTbWU6TMr4PmbTnGPwr1KgDN8LeF7Xwrpqw28YVmAMz5LGVwMEkmrWo&#10;XK2sLM7YXbnHH9ay/EPjSHS42jhbzLgcbdp4NZ9loNz4rvTcahujjGCgjIx646n+Xr3oALfUm1zU&#10;dkMb7TkBmYKpx6cD+R+nr0WnWklru37eey4/+JFTWlotlAscedq9M05JN5bj7pxQBQ8Q6p/ZscP3&#10;vncDg9KnlB1HTzsLLuHIPy59skdPfFZ+qJHqWpxL5u37PIshHToR+HatK7v47aBpPMjCpyxJHA78&#10;9vqelAHFwfDG41nVlk1Iq1irtmEyEFxg46D6dxVr4gvZWkXh/wAMrtitdZuvss1vE2JGtUidmHXI&#10;QsI42PpIRkEg1H4evvEXxM0Gy1FL610HStSiW6hFrH518ImUMil5B5aserfI2M7Qf46zdB8O+IvC&#10;nibWZ7rTP+EmvbueMWGpyXENuqwKihY5gBuQq+9sxxsCWJAXOAAeN/8ABa/9oNv2cv8Agm58RNTt&#10;bv7Hq2uWqeH9PIba7SXbCJ9h7MsJmcEdNlfnL/wbFfseeGPir8SfGHxP8T6bZ6pdeDXgs/D0Nyu9&#10;YbpgzzXAU/KzRqYQDg7TLng7TVz/AIOg/wBpXWNU8ceAPhLcz6b5Ol2zeJ7+KykZlEsu+CBX3fxI&#10;qTkdCRMDgDGfuT/ghz+zhD8Bv2MfBqGLdeahpKaxeyj7ou79vtDKOxZbYWSMeQDHgHO4V9Mm8LlO&#10;mkqj/D+l+J+xRlLJeBbxfLUxk+mj5F+jS+6Z9o3gha2ZZ1VonG1lZdwbPGMd8+lcD4q+GN/P4but&#10;M0HVJLezuEKwWV5EyQ2TZ3IYZUUOgR9rKrb1wuwBVIx3cSrc3LSfeEfyp/dB7kfyz/8AXqxXzJ+O&#10;nmvxE+Il1baTYabrGl3uix6lqENjd6gtyn2ONfM3MBJuWTbJGjqG2Lt8wZ2muk/4U94YMiyx6PaQ&#10;zLys8GYZk9drqQwz3wee9O8Z26az4n8P6bIqyQtLNeyowyGSOMoM54IDzRnHXIHYGsPVLbXPATXG&#10;leHLeR7W4Nq2nvcJ51rp+6UrcRk7lZY1jCuq5ONxVeAFAB2UOjRWFpb2tpDbQ29vGIkUpu2IoAVQ&#10;PQD37VYtrRbXc7bS7febGAB2HsBXEp4R1zXr1o9e1VbjSZGluTb2M8lvIshKiOESIqM0UYDNuyrM&#10;5BIwAKuSfC3RtRlWK4trrU4Q254L/ULi8hJ9Skzspx2yufTjkAFewmuvHN7Y67cNHFpkQ+06Xar9&#10;4q6Mq3ErYPzMjEKg6BzncxwnRaVHHCxkkEjSKcYEbNtPuQOv8vzzatFwzLFHF5SAIAvCJt6Acdvw&#10;A6VYhiMY5PzHrjpQAsbeYdyn5WHQjBFKj7/Xg4IIp1NcsB8oBoAq6xeRWduWk9OB9eKhj8QJMqmN&#10;ZGyAcY6VmSaNe65qa/a42jt+QxRgPXGPxrobS2Wyto4UztjUKM+1AFN7m+uIj5McYzxlmxj9KXRr&#10;Cext5vPaMyyOWyhyOnuKuzTLBGzMdqrya5/WPGcKwOqqxXoTQBsWttceczTSKy4+UA5/oKr6vrMO&#10;lDa27gZ4rnYfF91rgZLeNcQjnBxmq1n4e1HxTqDR3Qlt7ZQd0gYHnj5e/P8AL8MUAa0OvXPiDzfs&#10;/wB0HATd1/Srun+HZ4Z/MmaJnyCPmLY/Qfzp+i+C7HQGZofOZiOS75qzc60iXCRR/vJGbBHpngfr&#10;igDH8XrNYrvj+Z5DgKD+p4/rXP6T4dvvEMMt07Qxwxtg7n7YyeNp7H2rurxAitNMqv8AdVUzxnJ7&#10;/j+Vc3r/AMR7bSNOmhhkjW4HAKqcA/T/AOvnjoOlAGhZ6FJLEyx/6uPAVpd6MxxnIBHAHuCScn3r&#10;mfGniObwVKI/tX7zrsR87Ae+SvU/nWto3izVtZ8NwT6faw3TD925fKkkDk5JAPPpWHe/DzWPHut+&#10;bq0P2KBhh3V1ZsAYAABP60AcX8TvhQPiz4A1TxT4d0fS5PiRYWRs9Kv9RBC7Sxbyy3JCFmLEKBkg&#10;AkDmvnz4A/HXUvird+JtO1zw3deG9V8L35sLhJJAyzsC4yvpjb2LKcjDGvvXXtVXQ9Jkmyu5RhAe&#10;5r8/fCi+N9e/af8AjBrWrXmoXHh2TWVtLC3ujMFtmRA/7tZDhUMbxkFflcMCMYIoA9Mlulkn2t9z&#10;HSh9XiRfl/Wucnv3knWNfmkc7VGeprX0zQZGTddblYHIVWoAm+3tfyeXH/8AWqY2fyfvGXavJ+b/&#10;AOtUl1fx2MeC3KjpWaZbjWm/dj5AcFs8CgC+17DZLsVW/AYop1npkdixZSxJGOTRQB7X+wh/yY98&#10;Gv8AsRtE/wDSCCvVq8p/YQ/5Me+DX/YjaJ/6QQV6tQAUUUy5UyW8ir95lIFAIT7VH/z0j/76FH2q&#10;P/npH/30K/DFv+CMf7TBb/kUY/8AwobL/wCPUf8ADmP9pj/oUY//AAobL/49X77Hwi4aau+IqH3R&#10;/wDlp+7x8J+HGrviCh/5L/8ALT9zvtUf/PSP/voUfao/+ekf/fQr8Mf+HMf7TH/Qox/+FDZf/HqP&#10;+HMf7TH/AEKMf/hQ2X/x6n/xCHhr/oo6H3Q/+Wj/AOIS8Of9FDQ/8l/+Wn7nfao/+ekf/fQo+1R/&#10;89I/++hX4Y/8OY/2mP8AoUY//Chsv/j1H/DmP9pj/oUY/wDwobL/AOPUf8Qh4a/6KOh90P8A5aH/&#10;ABCXhz/ooaH/AJL/APLT9zvtUf8Az0j/AO+hUisHGVOR6ivwt/4cx/tMf9CjH/4UNl/8er9cf2A/&#10;hV4g+B/7HvgXwp4ptRZ+INFsnhvYROk/luZpGA3oSrfKw6E18bxtwPlOSYSGIy/NaeLlKXK4w5bp&#10;Wb5nactLq23Xc+P404JyrJsLDEYDNKeKlKXK4wtdKzfM7TlpdW267nQftL/tNeFf2Tvhr/wlHiyT&#10;VHt7i9g0ywsdL0+XUNR1e9nbbDa21vEpeWZznCgcAMSQoJGR+yt+2R4R/a603xB/wj9r4m0PWvCN&#10;6mn694f8SaPNpOr6NM8YliE1vKAQskbB0dSysCcHIIHN/wDBRj9tXwX+wZ8BLfxx4wsLfVrhtWt9&#10;O0Czm2os2pShxEWmZWFvGiCV3mwSkavgMxCNxP8AwS28f+AfjLb/ABD8caF8SPD/AMT/AIh+LNQt&#10;LrxnqGiQywafprLAYrOwtkkUMLeGJHCs2XkYySNgvtX8zjrf+ux+bvoetfGX9tX4f/AS58YL4m1O&#10;6tYPAejW2t65cQ2klwllHdTNBaQYjBeS5nkRxHDGrO2BwN6buF8Ff8FUPhn4o8D/ABI1bVNP8eeB&#10;774U+H28Va/oXivw3caPqyaWI5XW7hhlA86N/IlQFGOHXa20kA+P+F/2mPB/7Ivgv9sr4kfFK1k1&#10;CPw18UxJdWf2Zbi5u4/7L0ddJhiR/l+YNDsYkKrF2JUKxHkq/Fj4U/t0/AD48eNvEnjTUPiF468S&#10;eFLLT9d8PfC5WuLzwX4aivRJ9ks2niH2uRXmlmuJtm6baVjjASNTO6+V/wAL/wBeQdfnb8bH2V4C&#10;/wCCjfhTxJ8N/GXjDxN4P+Knwt8L+BdNGrahqXjfwtNpEM0BDE+Rks0zjb9xAWJdAASwFbX7K/7d&#10;ng39rTXNc0XSdN8aeFvE3h2C3vbzQvFugXGial9juN/kXaQzAF4JDHIodScMhVgp4r85vHsNv8W/&#10;h18ZrP8AZ38RfFL4ufBbTPDmh+JNXi1fUdU15Z9bstftr24tNPm1AtPJLLp9vOZoI2ZA3kDarPtP&#10;U/tjfHTQP23dP/aW+JvwruNR1zwT4X/Zu1rwxda5Hp9xaQ3OqXMr3SWkRlRGeWCKFmcKD5ZuFU4Y&#10;kVXn6/hf82rBFXdvT9PyufqVN4n023guJZNQsY47OQRTu06hYHOMKxz8rHI4PPIrDk+Mmi23xrj8&#10;A3D3Ft4hu9GbXrJZY9sOoW0cwhn8l8/M8LvB5i8FRcwnndx+d2l/8Ew/gjd/t1x+ELr4b6NeeEdW&#10;+CKa3qumXEbyWesawl+YU1O6QnbPqCxzTAXMm6UeaxDZ5G3+zXrGq6v8Cv8AgmTfNPe3Xiy5skj1&#10;CWdi08mmHwhem780n5ivnpYkk9XEeecUf1+LX5r7ib/18k/1P0gooooKCiiigAooooAKKKKACiii&#10;gAooooAKKKKACiiigAooooAKKKKACiiigAooooA+Gv8AgpT/AMpE/wBlX/sGeNf/AEn0yum1C4+z&#10;wE/rXM/8FKf+Uif7Kv8A2DPGv/pPpla2tS/v9sjbVHPHegC5ZXk11J80TRqO571ZD5Zvasa48Ru7&#10;KIFcL05XrVlo7wRbjMi7scbf/rUAaBmUHG5fzqGeZN/LL09aqQ6XcPMrSSJt9jU8ltEJQNu5vXOe&#10;eeKAJIZo1lZVKttwMA5JqxnNQQadFBIXVfmapuh+tAHzl+294Wu/hXqek/G7w0jLrPgpkg12FH8v&#10;+2NIdwJYW7FkLB1J6YJ5IUV7xaa1Hqmj2uoWczXFrewpPC4Bw6OoZT+IIrm/2ndEXxJ+zf4+sXjk&#10;kF14ev0CoMsx+zvjHXnOMVkfsZ60uvfsk/De5eSOZm8P2cJZemUiWMj6jbg+4NAHZzatc3EnlxKz&#10;MOcAV5z+1D4L1Txb8NpUtnWO4aJwgkt47hQ2VYbkk+Uglcc9M54r1a71fT9Dx9ouba2Z+nmOFLYr&#10;5v8A2vf2k5p9Ibw/4VzNrd1IkMCKf3iCQsonI/uqVYexKlscUAegf8EhPj/5vjTUfCM2g2NjdKza&#10;dcTwIqeXLCrsdgX5RGdrcY5O08dK/QzT7f8AsywCybV28naOBnt/nrXwr/wS0/ZH174Y+Obnxhqy&#10;SyQ6kst411JB5MdxPKCP3CEltu1m+Ykg498D7e8TQzaxpckNrIF3YDtzjqDgcUAYMMM/jvXHZmH2&#10;S1kBCsvyEZ6depArqooI7WE21r5cLKd2AOFBOTj8zUNjZx+HtH+WL5kQF1j/AImA7ZrM8MX02o+J&#10;76YlvIdfkVs9sDjtQBf8Va2PD+kySJt8w/d9s964nRvDmpePrmSS5nuLW3hZWVnjJMuf7ucDsPzr&#10;Y8Y2DeJ/FMNijmNfKJYnpxk1vazq0HhbRlTdtZY/LhHUkgYH5cUAN8Q6vH4U0VTGqZXComccetYn&#10;wx0qHUNJupriCOVmuGGJI844Hr/SpdA0abxeFv8AUJPOgcERxg4xyRnGMVpeFJotR0eZYH2hZijM&#10;gx6dPqO9AF6HSIY5ZP3Nv5TY2oIgPrnjr/SqHiC/07w/C032a1kmyAVCqG9eeK09WvPsGmXEy/eh&#10;jZhxnkCvJ57LVviDqUi22Mkb3dztTGcf5xQB6pDc/wBsWPmW7mNJMFJMfeHtTH0rZaTeZK0zMpwW&#10;HT6VLPJHo2nDaFSOIBVX9MVzXiDx7IImht4TJI3GFGTQBkeCLEf8LIkaXafKgcrn1yo/qa9Av7+P&#10;T7Z5JD90Zxnk14xpMeta14ynjtWWyuoIWmbzQclcrxjBOeQeletyab9t0pftn7ybywGxkZPXH49O&#10;lAFPRdfm1/UJFWJ4Y0+YSdQCePTHT/8AUe2tNqNvYJtaaNdoxt3DIrDsNVjeebT9NHlzxgKXwNqg&#10;E84/M/jWfrHhGWCaW7v7yFocdAShY8egoAs6v42E7+XDkfwgA5LGp/CvhKSC5ku77ypWmUBIyu7Z&#10;3/OuZtfDkev6jCti0YjSfEku5skYLcDB9PwyK9Ihj8qJV67RigCn4guzaaa+0srHgEdqw9H8TqkM&#10;kMNq2d43MGOBwOTgE9vxrb1+9t7W0ZbhlXcMjNchoWqW9jrqxtG7Jdy/IwGMjB79xk9KAO2tbuJY&#10;EXeq7QB8zDmq+pavZ6ZC24w7ZDlxwA2ev1J/zxRLpjTReZH5YfGV3Z4/HJH6Vj/8IRdaneM2ozwz&#10;Q5OFTII649PXv+vcAuXfim5Qf6Pp01wpUFXTJX+VUrHwtd63cLc38pjG7PlbeeDxnPatua7tdAhj&#10;jC7VPyqAevYZ71YtZnlHz9cdAjLj8T1oAIreHTYNsMccaZztUbRWfCrRRXTNt3SMQqk8/n+X50eJ&#10;9bGmwNGrFZCAwOOnNUtCjub+PzbiT92wGxVTdx74H9fwoA86/aQ/ZL8O/tbfDu90fW2utKuopY7/&#10;AEfV7RvLvtDvozuhuoXzlWU9sjKnHGQR4t4S/wCChnin9lBIfCP7SHhfWrP+zZfsK/EXSbE3Wgaw&#10;n/LKaYR5e3kdQdy7SAwJwoOB9lxwRtb+Wm5Vzz1Vs9ee/NZPi3TdH/4Rm+s9Rsba+0/Uomt7m1mj&#10;EsVyjjayOrcMpBIIPUUAaWia1Z+JdGtdQ0+6t7/T76FZ7a5gkEkVxGwDK6sMhlIIII4INWs4+lfD&#10;XwI8V33/AATo+Pdr8Ob+W4m+BnxC1doPBeoXE4f/AIRPUJd8n9lylvm8mUg+S2Tg8HJLsPt4tJcM&#10;wCqsY4+dc7j7c9KAGXmpLZxDy4/ObOAqVVutVuWhytrNH+HNXoLCOBt2PmJyTk4/KnXO0QsW7A/y&#10;oA58Q3+sQtueSGMttG4Hnt/P+v46WjeG4dJXJPnS5z5jKAR16fmadaz+bEuDlSy/ow/x/Srl0cW0&#10;nspIoAIyzTSZY4U4A/AGqeqaytksnzKNvGfTuf6fr6YqxeyyJsWPCljyT9QP6/pXP+LdOku90e5G&#10;LEZzkZ9Rx9R+f1NAEVx4olvPEMdrBDNNlSHkU7tvBx0GO/8A499MX7Twb5ghe6uprgxv5iq3b+tX&#10;9K8N2ukAGOP95wSxJOTjGcdqi13xCumxlUP7zOOlAFtRBotltXbHGuTj1J5P5msKfzPEk7MxZbdA&#10;Tkd8DOB+nPvRLYahrcaOzqu/sQeP0xW1b6Ybe2MStGqsMHanOPrn+lADtP01dNyF27SAOFxk/wCe&#10;gpl08lzc+SANoOfY9Ov09O+R71dZdwwRkHsaZhLZOiqvsKAFLeVFliW2jJPrUPmPJcKCuAh3n2GC&#10;B+Oc/hTn3TwnJ8tWBzkcgf8A6qbNP5kUbR5O4nGQRn5TQAy2H2+DMjOysclcAKfb1wOnPX6VYuJ1&#10;toWkY7VUZJqDSNzWnzAYVmC/TNZviJJtTvra1jLLDNneewx/nFAAk/8Awk1/+7lZY7fn5T8p57j8&#10;O/pWxcz/AGeLdjOO1U9J0+HSpZkjUKI1UZHfjmnPDNdXuT/x79CM4PTt/kUASeVJduGbdGv8h7e5&#10;9T07etSCBIn6LtYgKAOmOgpsVy1xLIqsg2HGCpPt1zjt0+lSeU7upZ1wpzhVxn9TQAXb7YGPbufS&#10;oI7l5mY/MOcBRjj2z3Pr27dqnkgV1b+HcQSR3xzTUtYYDwqgsMY9QP8ACgCnqMFzJDiOSWHkZPUn&#10;noMHv07YrL/sPUpHKrqV13UcHAI9eRwOB6nk4rokiWV1mx8zKAM/wj2/P9KeAI19qAOcfwJcytlt&#10;XuuuThfz71tW+mC2skhMsjCMYyWPIxj1qLVdbXT4fuybm6YHWsiO+1bUj8kkcYxuAKFuPwU/5/Gg&#10;DpFbHBYFqhaytwH3JH82S3yj86582usxFXmuolLqQEUfNj1JxgAdzn+lbWj2si2itMyMzKMbAQMf&#10;kKAM/VJoNLdpJCsSsAW7dRVXwV42TXLxrSO3I2kln3dsdcY49KzfizeSbTAvcggdycY/rXR+D/CN&#10;v4R0wRRhWmfmWXHLn/AUAN8ZamdH0pmjVVaYFSe4GP8A69M+HkDR+GYZGLfvmZ8H+Hkis3x3qf2i&#10;/s7RWVXa4RVP1IrpNRvV0bT9+35Y8KAOKAOUsZk1rxnDN5bOttujAX+L5T6nGOvFdjBceczLtZSu&#10;Mg4rkfAI+0314edry/LzyPlbcf1X9K663t1tYVRfuqMUAVdU0qO/kVppNsKjlOmfxqrNq9havthW&#10;13dPugZpni69eCBlX7uM1WbwhB9iaRolmk+YZJPPb/H9KAF8MwJq+pXV1JGrRkgxkrw45G48exx2&#10;49hWZd/DSHTfEcd14cuo9JvLdZG+yyxtPYjzMbmEIZdjnGcoVGc5B3Guu0+HyNPjjGVZUAIJ3bTi&#10;ljsobebzP+WhGC5PLf5/rQByWi+Jbu98AyS6g1ncXbTXULNbxmGOfy7h40cKzNt3KgPLH29Kg1Ea&#10;DeaHDY6hp+k6lJBbohW6RZFzjrhlOOT14OaranoNv4b+IlvL5Ua6b4kumt51C7RDdKjMkvHGZANh&#10;J6sE5ycHpIvh5o9vdzTSQrI05z88hwOc8c0Achp3wvkvdbhutPu5/DM0FiIYIrNFFuih2YfuyADy&#10;zZ6ZHQg4avzs/wCDmP8AaV174ffs3eFvhTcXGlyTeONS/tC8ls55Q8tpZ7WCvC4Plq80kLD96/Nu&#10;3rx+pWq3cVnBJDbxQs0cakBm+XaDkcfia/nl/wCCyXxH1L9ub/grbeeC/D3+kLpGoWfgDRogcqJl&#10;l2S5A4/4+ppgT/dUenHucP4dVMWpy2irv5bH6R4V5XDF57DEVv4dBOo29tNvubT+R+g3/BtV8H9L&#10;+Cv7Gl94i1S6tbHxF8TdWN3DBcOIpZLKAGK32q2N2W89wVzkSLX6TCwjE/mFUZsY+6P8/wD665n4&#10;YfBrQ/hb8GPDvgWzs7efQfDelW+kwQTRK6PFDGsa7lIwSQuT7mqd7pupfDOL/iSXSX2nR/N/Zl85&#10;JiGfuwzclRjOFcMOgBQdPNxuIdevKs+r/wCG/A+Q4izaWZ5lXx8/+Xkm15LZL5KyOwk8nS4JJFjj&#10;jzydoC7jXB+MvEF34n8S6To9tCzRXEwv5pM4EUdtJGwx6sZmhGPTd0qFfi5Y+OLG5aO4Nh9ghE93&#10;bXCNHdQA8Y8vBYkthRtBDEgLnIq94E0O7sY7XWNaWGLVbiziiFnCrbNMUlZZY/mdtzlyNzDG4RR8&#10;fLzynjHUaLoK2ztNMVmkDEKxHQZ/+t+FXLq/MJYJE8zJ1Cg9evpinQsY4V3KylyT67cnPNOih8sD&#10;czM3PP1oAowa9I7lZLR4WzxubqPXpUkmtbSoEf3uhz0q1JbLNJ8ys3Hdvl79v61CbDEqlAq5zvO9&#10;sn0x/wDX/rQBDqVzcTWxSFWR3GAwB4P44rnpvAV5rM5a4v5Au3gsmTnOO56df0rpZ7+PS4z5mdq8&#10;EKnAPt/hVbT/ABdb6k+2OK4Hb5kAz+tAFey8BWtrYrA2yTByZDHlzznuSP0q3Gml+F5VSOO3tGuC&#10;B8qhd31P41HrHiddNtGkVXbsqhfvH65/pXPeHra48bawt1dSH7PZuH2EcvnkY4xjgflQB2+eKqmA&#10;MWk+833Rkf1qS/dkt/lIDZwM1SW5+waezTSZOeSMZPSgBQkl274ZuBgYH5d+PwFVtL0hLe8aTbJK&#10;WAP4fj2yPqcZpNP1hr5maFZFGcj5eufbqfbt69K1bOJoYd0n3toG0dgM8e55oAS8LTQMvlSfiePx&#10;wcn6d6rpp8lwoZmZG3BhuwT7kjpu7DqAKstfqD92T8sfzrP1vxfDo6JlZGaTIAAB6Y96ADVPCx1F&#10;NoupE5yBjI9h1HHXjpnHvm0mmo9l5MczBOny/n/hx3/E1zn9pa1rkxW3kjjWTlVI+6Oh5x25/wD1&#10;1u+GNKu9LtpVvJ47iSR9wKjoMdKAJdL0RdOkkkLGWSYhmZh356fn+lfKX/BcW7h/4dw+NAGja4jv&#10;dJeMj70TDUrb5h6HBIz7mvqHWtcmW7+z2+VZThmwOK+XP+Cv1rFP/wAE5fijI2JJFsrZgzHPIvbf&#10;kf49R+OaAPqPTvDO+3eS5Allk5Adehx3/WtIBbG0jh/2digA88dgP8isv4fxAeA9FkkVHY2MDFgn&#10;JPlr9TWglu11dNIy7Y8jGR8xA7ewyM++RQBJHZeW24OVOOTgZ/z/ADon/dj5pmXgtz0wOvTHrVXx&#10;Bqv2K3KRhmmbpjHHv/8AX9qfZ2ck5R5m3KvIXGM9+n1/kOlAEVxf3NrF8tvNMuCxYttI/DBrlNK+&#10;Htre3Ul1pq3fhm6ZmYvpziNXY8lniIMT59WRj713V3H50ew4IYjg9+/+R6VDYfZ7cyxRzRtJbkGU&#10;b9zRkjPPpnr2z1oAwvAlzfXF/qdnqUsNxdaTdLH50aGMTI0SupK5O1vnAOCQdmRjOB0Gp6pDpVs0&#10;krKvoM/eNfm7/wAHAf7SXg/wT8JNI8O3Xiqz0vX769ttWvfDVxdX9jb+LtKs5i8lpd3lkpeyhdiU&#10;WaRljDthjtDlfPf+CZP7St5omv69JpNt8ZtH/Z/tvCLeIzpvxBl/tT/hG79biJBb6LqQlkfUdPlg&#10;eWTIZ1i8lDuXzCtOEXLRFcrukt2fD/8AwVp1WX9qn/gsl4s0jTfMuP7T17S/C9nEF+YSLDbWrINo&#10;yf33mY6nn8K/oTg8DaP4P8IQ+H5Io9QjuI/9JaeMObmQHc0rj+8zEsT1ycjmvwA/4I3+D3/az/4L&#10;CaT4juVYJbajqfjOZXY5WRfMkhySxPFxLCTyxOD9a/oY1vTJLbw5cSXEga6WFwrRrtGcZz+lfR8Q&#10;tQ9lhl9mP/A/Q/XPFeSw7wGUR/5cUlf1dl/7bf5h4J0q1sk/0eONUjiWKMIPkiVcAKOw6DAHQDPG&#10;QBY13UHh1WGH+GRD3xnORUXw9iWHwjZyMqiQxnLd8bj61jeJ/GFrHq8Fx+8aONCpUY3HIP8APOK+&#10;bPyEteJ7GbxTBBFHPdafNb3K3UM8KK5VwrKMo6spH3jypwRkYIVqrazdeMfDel7vJsPEYJEYFsn2&#10;K4jJOA53M6OAcFjlMDJwcYNBPiNHf+ILCOASfvLgLJuXGVLKeOf72Tz7V1/jDxEnhrR2uGUtj+Ed&#10;SMZoA4D4KRr4l8H+Hrya3t4prezTy5vLDtCTCm/ax5Gd3J75Gc9vQn0qW4ij23kjLuBJzwVBz+P4&#10;/wD1q8l/Z9s77V9J0eG3mCWVlaQGfg7XPlAcds8Dv6GvakRYI9qhVVegHAFAHxL+zAsPwH/bh+O/&#10;wj1ab+z5vGmt/wDCyPDbv01aC7TbebCTktFNHt25/hcgBVJr7G8P+G4tDhZn2PJuLbyMbfp2H4dq&#10;83/as/Y88G/tfaDpUevHUrDVNCuRc6TrmjXX2PVNLkbCsYZ1BKhh1U5U7VOMgEfP/wASfAv7RX7B&#10;fg/VfFWkfEdvjX8OfD8H27VdG8TW4j1+2s4vmme3vE4ldYwWPmYztOFJ6gH11N4iuNX8QR29nGxt&#10;7aYedIpypGf/AKxrpFG0Y/rXMfB3xRovxA+Guh+JtAkWbS/EmnwajbzAn97HJGHUn3w3PvWrqviW&#10;DT4GbzFz70ATQ6JawyeY0MTSZyGZBkH61YLx2tvn5Y41HHYAVxN98RnlP7ly23pheKktIdU8UwL+&#10;/SOOTru+UgD8Mn6dKANe/wDiFZ2a4+YyNwqgZJNc1J8Q7u9nP2S3vpd7EDy42OSOvQdRWpJ4T0fR&#10;fD819q8yxQNCUkleQoED4UYOeGOccc5bA98D4NfBXQf+EEsbjUvDtu91MC2L6AOxTICMUbPl7lVX&#10;2YG0sRgHNAG3o011bwXmo6ms1pDaxmVzKpXCqNxbqOg/yOtY2s6tceIX+0a9BdW2lqym20iR0DXJ&#10;GG8y4xuyOhEecDGW3EgJ0eqfBfwvfaVcW66Lptr5sTRrLBborw5GAynHBHUfSuN8NXf/AAsbxw9h&#10;qPkQ31jCBe26EqFI43KM52vyyn09wRQB3Ph3xfNrwylncRwY4kyGX6cLXGftR/tYeEf2TvhNqXi7&#10;xhq8Om6Ppa5kYuDPcOfuwwqOXkY8Ko57nABI8H/4KSf8FgPhl/wTq8IXXh/T5LPxT8RmhIsvDlpL&#10;vWydhlZLxwf3SdDsz5jAjAAJYfjn4P8Ah5+0h/wXP+P0l40l1rFvZy7Z764LW2g+G4252KOQDjHy&#10;qGlfGTnk17WX5PKrH29d8lNdX19P8/zP0bhXgCrj6X9pZnP2GEjq5S0cl/dv32vt2Tehm2Vv4s/4&#10;LG/8FI9Y1h7e8Wz1m5l1W9+UOuhaJaKNqsRhRthSOMHgNK47tX9JXw88Aad8LfA1vpOmiaO0tYVU&#10;ec+5gFRUAJwBwqqMAAYFfMP/AATZ/wCCYfhP9iH4daloOi6hcapd3ssaeI9b8hI5PEM8ZYtAAwYx&#10;2sWdgRCCWMu4k19deRGlz91WaQlsnkjGKnOMwhiJxhR0hBWX+Zz8fcUUM1xNPD4BcuGoR5Ka2utL&#10;yt0vZJX1stdWySEbYVHTAHFOzSMCV4OD61GLbdN5kjbmUYUAYC1458CYN9IsnxX07LKv2bSbrOT9&#10;7zJrfH5eUfzrYcteTsquv7sgjHI+v1649657xnZS6F4o0vXIJisUkkWmXsTDKmKRysbLyCGEroOD&#10;gqzZB2qV6SGwELtJn9438WOn+f8APagCSVI0Xc6r2GSOvajYyCT5vlx8qgdBj/8AXVWRJJNQQeYr&#10;cEjj7vTp9f6HmrUSSBf3jBuPSgAtBttYwP7g/lUlNjTy0VR0UYFKGzQAtGeaa86RjLMo/Gq9jM11&#10;M0uf3f3V/OgCwWCD9QKr3mrx6eoMoZRjrjiqllPJqGuyMGzFa8H6kVLNbW+uXE0cyiRYcADJHXr/&#10;ACoA4rxV8QZtcvfsem289wygsViQs2OmePqKi87VZ7SGP/hHZsEEEFMbseuen1PX8sdxpXhbTtBu&#10;mmtbaOGaRdrPkkkZBxyfpVyW/hhHzSLQBl+EbAppm5tPGn3DDackFieTngcdT/LtWnplo1jYxxMy&#10;syZ5AwOtRf2/bf36z5/FLNMVhG7twKAF19JrCxlla9bjkJt6/rVLwnBMWN02Zi4BI28KcZ6854P1&#10;56euN418QTTKsbLukYcADmut8HQyWXhWz+0cP5QcjGNgPOD7jv70AGuQT3lsflKqvIUfNuOD19u3&#10;4n2rndB+ESw6rHeahLHceWzEQFNyNkEfNnr1z07V1Ca5FNFuUNtzgn09aq6hqd3cqfse1CvUMM/0&#10;4/Hj3oA0okt9MtdkaRwwxjARAFVfwFZeqePtP0mNmkk+72rNn0jU7+zlk86JY8FgQTl+M5HHevDf&#10;jR8atA+F+oTeHby5jufiLrWiz6h4c0W8SaG1vpAXVAZwpTdujb5CQcYzgHNAHslh40bVJbho9Fvd&#10;Rhkbh3iJUdOOQRjoa+Kf2kLG2039vqx1jQfFHhfQ4dZ0/wCw6z4dhv4jqF7dorhTJAqgg7REAzNv&#10;/dlQADg9R+z3rnxQT4batJ468Xahda94st0S8t4kiSPS1EJiVIgo2q+wgsUAUsM4JyzYPgb9lvwb&#10;8O9ck1KPTU1rxDeXP2yfVtUVbm7eYnJkDFcIc85QDJ5OTzQB2fhrQPJk+1TbvN5Cow+77/WrWqa/&#10;FZwtyd2cDFWry/SzX5utUtM02C6cXBDMyNwD0zQBT0rS59ZmFxdbo4c5WMjl/r7VuYW1i+VVVR2A&#10;xT2YIuTwBWdLdNqdwYofur1Y9KAG6jq+wfKcfQ0Vz9/NJPfi3XG5ieT7c0UAfS37CH/Jj3wa/wCx&#10;G0T/ANIIK9Wryn9hD/kx74Nf9iNon/pBBXq1ABRRRQAUUUUAFFFFABRRRQAUUUUAFFFFAHH6N8Et&#10;H8O/G3XPHti15a6x4l0y10zVYI5F+y3wtnkaCd02585Flkj3hhuRgrBtibewoooAKKKKACuPufgl&#10;o1/8drX4iXTXl3r2m6LJoOnJK6m30yCaZZrl4V2giSdorcSMWOVtogoX59/YUUAFFFFABRRRQAUU&#10;UUAFFFFABRRRQAUUUUAFFFFABRRRQAUUUUAFFFFABRRRQAUUUUAfC/8AwUvl8n/gof8Asrsf+gX4&#10;1/8ASbTK1rgHV7zy8DJ6kdhWT/wUwiE//BRD9lVWAK/2b40zn/r30yuqit4IH3Ksat0yOtAEhZYl&#10;54FV5bnzZ1Vfug80XV7GV2/LnOOaow6fcXMzMshhVTgEjqKANRZd4UBl3cEjPNOSEIxbqfftUOn2&#10;TWaMGlaTd69qkkuY41Yll+X3oAk701HyxXrt6mqI1GS7k2xxtt9RVy3UrHzQA2/t47qymjk2mORC&#10;jhuhUjB/Svk39lj4n6b+zpa698INWvlmuPBt7I2gzvIka6pp9xI0sTZONzq7OjbRgHAFfQXx/wDC&#10;954u+FeqWNlfX1jMwDCe2cxyJjnII7A4JHQgGvz71HwxqekfEX4az+KtYjk8XQeLbXT2inuVuJU0&#10;+5kVC5wegf5lDEYyTQB6Z4i8fa1+2f8AF6z0vw7c+ItI02MSkX9oGjXUJd0UccSYII+8xGWPAOQC&#10;ePtD9kD/AIJraf4B8Sza940hs5Lto443he6SaTUHUYMkpQlQCRuKqfmY5b0Pt/7N37EvhL9nbRbW&#10;Gzgh1C7t87Lh4FQQf7ManO3OTk5LEk5ODivZxxQBRtbC2eFYrfZHb26LFEkOFSNR2AHTjjjoOmKt&#10;eWpiZV+Xt0p7yLGPmYL9TVO1/fRqrTMoY7VXA+bA9xnsT9KALUyb7dl9VIpLa3Funbd3I709jgdC&#10;3sKQyELna1AAYEM3mbRvAwD6D/JrH17Q4LvUbWeaZl8l9wBIIPOcYP8AnirOs62NOtGdlK9MZOPz&#10;rlLa6vPGGsQxx+YYY33PIfuouecfXpigDuMbkTy9qqpGfYemKr3dzb6BZMVUKo+bao6mm3uoQaDa&#10;fMw+Zj3G5icn9TWLe+GLnVF868visbHITZk49OvvQBq6dprXSzSXDtJHcHcqZwFB7HHB9OfSrdjp&#10;kGmxqsMarjIz9Tk/rWXetcafaQpC0jrtAGxCu70wBnH86z7LxjfBdz6XqBUHrhscepK0AdEbdr1j&#10;5m5VUggDHPA69c8/T+tN1CaHR7OaRVWN3BIIX7ze9UNE8TSXkO6S0njDFjuOTkD04rK8R61Lrcsd&#10;rbq22eQRhtpIXJwTQBj+Cra4uvHr6lJ8yyRyI7/3j8vGPyr0K7kPksI/mkUggfiK5TxJD/whHgOF&#10;FZZJo5uWAwXJJJx+H8vwrotBtpkikuJ8eZdESFf+eYwPl/CgBnh/RG0qS4kd9zXLB9uPu8Yrkfi0&#10;sn2v5WbbsHGeBXUeJvE0ek2rbWZps7VVRkk+grkdX0bVvE+kSXk2bdQ20RyRnzGHrj9KAO08L+H7&#10;fw7paxW6ttkPmHJzyQAf5Vb1G4W2s5GZtvBwffFZfgzS5dPtX8zVm1ToMnpGQOnU+1VPFsd1rFw0&#10;Fm25oR86n+H3oAwdH8P33j7W/tF60q6TDuC7ZArSOCOMdcdfStLxZrVpYeItLmV1KaeWV1A5HGKf&#10;bXVz4Z8EQQrHcSXLSOD5cZ+T5yefTrXPeCPCrePdauNQu5v9HtJ9j25QnzTjPJzx1HGDQB6PpOqR&#10;6zp8dxDu8uQZGRio9VuZDZSfZj+8U4PH8u1YXirxpa+DIY7O1hiUJwVHyog9BjvUl34qXUdP22Ko&#10;srbGwrZIz9KANDw/o8lvI811IZpM4QnjAx1x+J6/1rV2/e5PzfpXJXniW80WRI/s97dMeMoG46HH&#10;IPqO2ea1NAvrzWMtPBc2QT/noPmb9AP0oA5rxfpFwdWkgiS4lVoy6Ksi7ic45z7c4+lP0nwtrWgS&#10;LPZ26sxUZWaRTz7c/wBRXbfY4/tYmKqZgu0NjnH+TU2M0AcL4j8Va1Y24huI7OGRmx8jg469Rn6H&#10;mqdn4Tm1s7vMeaRgWbypkOz0yM8Z7fQ8d67q90qz1R1Fxb205U5XeobB/H/PFWcx20YX5I1XgDoB&#10;QB5L8fP2erX9ob4N6l4J8T6HY6roupqCyNIEmgkX7ksbgjbIhwVbtjHIJFfPnhr9oP4wf8E5LK00&#10;f4yaXqXxC+FNmohs/Hmk2xutR0eAMqqNViVj8qqf9euScDO9mIH2dqXie307+JZD6K1cx4x8Y6f4&#10;p8PX2j3emx6hZ6pbyWlzbTfPHcROpV0Ze4ZSQfY0AdT4T8V6f478L6brej3kOoaTrFtHe2d1Ecx3&#10;EMiB0dT6FSD+NWdSTfZTf7h/lXyV/wAEfNYvPDXwq8ffC/U7i5kvPhJ4wvdDtYZ3Zni09iJbU5bn&#10;aVZwo7BenSvri7XdaSD1Q/yoAxtIl8jT412/N169cEt+vA/CrtnetqczRuqlV9OP65wfcCuTh8QD&#10;TtTlWWVVSNPkLNgAgjH1x1x/hin6B4vkvtPkWx066kaSQq0kbbthwOpxwP1oAv8Aijxp/ZspWHy5&#10;HjYghjjHI/8Aic/jVjwhJc6xH9ouIV8qTJDE5JIbrnPfA7Y4AGOlZekfDCaXV1vr66jmG4SCJoy2&#10;7/e3Y/UGutllg0e0+VVjjXoiAD9KAGa5fLZ2L8/Mw4rJ0ixt55ILqWVZJOHxvBEY65PpzgVA5uPF&#10;t+Y03JbKTuk25A9hXRxWEUdrDDt3RwgBQfbpQA+dysYx/eUfqKfUdyGYKqruywJOeFAINSUARXF4&#10;tswDehY47Ad/6fiKisoDNEryb96serZ5HBqa4i80JkBlVgxB9v8AA8/hRZ4+yx7SrLjII6EetAEa&#10;2izl/N3Nlj8pY7cduOlSvAryq5X5lGAfSmPMv2yPkZIK/wBf/ZTUd5cFZF2xs/lt27nacAfmPYDv&#10;QBT0rMupr83yxw5A92wf64/CrGq3MdvcRbm2s2ce5wcf5+lR6VGi3q7dvERGR3+bP8iD+Iqa/sY5&#10;r63mf70OSBQBJa5+2XGf9n+VQ6nqBi/dxn953Ppx/k/gaJJ2EjbW2iRkAbH0/XB/8dqx9hjMzSFd&#10;zMNvPQDv+dADdNsvsUOCfmbBIzkD/H0z7CnT3DIrBF3PkKATgZNRapdtD5ccf+slOBgjd+tMtdNm&#10;iu/Mkm8xfvbefvdPX+efwoAIreaRW3LubJBLSspP4AYA9vSmjS2/55xehHmkZHpwP0q5K6RMzt95&#10;VycDqKcj70DbWX2PUUAQwyTfadroiptz8vT8/wD6340y+f8AfKrMwXj5VbBYnI/yPapbRzOWk2si&#10;SY256t749/6U1LdjfeYwbao6k8E+w7Y56+tABDpkMEquF+ZentThNDbRrukjXaNm5iB07VNUcsJc&#10;/LI0frtA5/MGgCG/1RLfTpZ42WYR9dpBxTbbU2urVpFj6IGA6liVB6fjj86dewfaZI4y20YLOe5A&#10;x+Hr1zRaaZDYo4+8JcA7ucjsKAOXh00+KvFTC7XEcC7zsYYLDGB1981ueJNfXS1MfG5lyfatNlSE&#10;tJhVPc4rOXSbW/1Fp5IoZWyfvRjt0/n/ACoA5jwLYx+J/E11fXW5msGTyU3cAnPJH4DFT+Pb++1L&#10;U5NPtIzJ5ahsKQOoHXJ96ueBrcxeJvER5+a4Bz+Ln+tbltokVvq01596aYBSfQcf4CgDP0Xwja6A&#10;myNbp2kG5m83ktjoSMfhnitm3DLAm5drbRkbt2D9e9DyRxvuZkVumSeaq6hr1vp8DO0inaOgoAzP&#10;HE6wWvzY5XpVPwdql/4hSSR4YWtg+3Jc8nqflz756fn0qMaPc+NJnmm3x2652KVI3/y469PTtVr4&#10;ajytHvG8tYVFy4ChduAAvWgCx4e1CS68W6vExG232BRn1zz/AJ9BR4g1J7TWVXPDR/L9etR+DLKa&#10;LW9YuJImjS6kRkJ/i+9nqAe46isT4p3u66VI/wB4xAAC/NmgCD4zaDcar4RtpPs8l9pNuXn1Gxhl&#10;EM1yiqCmx89VZVbbuXdt5YdDa0LwjD4vgj1CR7wW95GJYmEq/dIyDjB6j39OueOp1dNnheZWUHbB&#10;jBHtXmnwy+Jl1a/Dix0qHT5rm40mP+zpJIw//LJjFnAGQTsz1+maAHfF+8sfgf8ADTxV4sndltfD&#10;Oj3mqzGeQMqRW8TSEscrjIQ9Aelfh5/wb1fBlv2lf+CnEfivXmkvz4MsbzxXcSy/MLm9d1hjLHBy&#10;3mXBlHI5iznjB/R//gtJ8bL34R/8E2viG81pfWt94ojt/DUE07MC5uJlMy/MOhgSbuT+GSPCf+DV&#10;n4Vtonwh+LXxAaGSVtW1W00C3KjOz7NC08n5/a4s/wC6K+ky/wDc5bWrdZNRX9fM/XeF5PL+Dsxz&#10;FaSquNJfgn+En9x+tuoX6adbNI5+7+tcVdQ33ji8VYEeOzZsPNkYA74Gea0Lu01DxddCNla3tUIL&#10;M6Ebh7DvXSW1nb6Pa7IY44Il52oMDNfNn5EcHpXg608QeIIdcus/YfC001rp0IC5mkVtksspxk/v&#10;EG1AcAxBjltu3qNEjTV7qS7X5d208j3B/wDZT+dcTNotnpvxGWz0Vbi3t1sZJb6IXEjxPJNMpjfY&#10;zFdw8ufkDOCB0wK9G0SzXTdLhhC/dGCQPvH1NAE0uo28D7ZJ4UYdQzgEVGH/ALQkyrr9nQ9Ub/WH&#10;6jsP5/rYlkEMbM33VBJ47VH53mJzC5VuoOOPqM/yzQA21G2HzHVo++DIWwPfNQ3euQxlVWRVLHGS&#10;jEEd8etXs5qqdLtUPmSRQl9xYsyjqaAG3Gu2trHukk2r0JIIAPp9fbrVOLxGmsTPDaq0mBuyMrkD&#10;nr2zwPxq7LpFtdbVa3hKRtwCg54PH5mkjs7HQY2kjhtrbg5IULmgCvf2apL5cat5kvO4vnsTn3Ix&#10;xnoSDWjCvlwrlFjOMkDtWFa6t/a3iqBkjk8uNGTeD8mcE/5+lXfEGsjT4tg+8w60AU/E3iH7G2xd&#10;ren1rM8L6VcaxM1xKMW6twPMHzep75/SpNM0WPVZ1nvCrLJ8qwsPVsZ/Rq6dIo7GIrbxxqSfurhR&#10;nj+Q/SgCS3t1tY9qLhevufrTLyzW8j2n5T2I7f0/OpGlVXVS3zN0HrTZ7pLcfM3zHoo+830FAFeb&#10;RYWiYBWP41SPg+GcRmR5maE9SRhvXjHetSa8jtoBJKwiU4HznGCaSzuPPRpOis3y5PbA/L6UANtt&#10;OjtZdyNJ0wQWzu9z347dhUOt6v8A2ZB8u3zDyATVsSoSzb1+Xg/NwKrXFkmozK7R/dHBYBvXGPzz&#10;+FAHO6ba3mpX1xIY8K23POM5P8vX+teKf8Fa/DD3n/BNX4sW8BVpl0qO4d3OMrFcwyN6/wAKnA9f&#10;qTX0gnk2OVjT5vlXag69f/r14L/wVKmkk/4J7fFxFgk58O3BPGcAYOeMj8yKAPYfhFq8XiD4T+F7&#10;+33iC+0m0uIw4w214UYZHrg1vT3HlsqLtaRuik4/GuL/AGZbmO6/Zt+H0sbLJHJ4a05lZTkMDax4&#10;IPcV20MvnRhsMu7pkUAV002OJ/OkYlsZc52qf8//AK81aVg65U5B6Ed6idGnkw25I1x3Hz//AFqW&#10;SDzP+Wkiqey4/wAM0AMN1G8mxZEdmOAB820jua810jw3cNoV3qMdpt8XaLeFb+eCTcNWfCyPGrcb&#10;kZZNqK4HlMAOic+mvLHZxDcyRqowMnFed+DvHFnpr32gzSPbap9u1G6gS5jdI7hDdSSIyyY2uMOh&#10;+UkjcM96APy5/b7/AGkviD8SP2qvEXj/AOGPgHxR4avPgDJ/wjOta/Y/Y9cuLqyu7aK7ddV8NOyX&#10;NxpxjnyksLCaMm4dQcFB2HiuG4/Yk/4IkfFDxI2qeBdWs/itc3OreG08I2ctn4f0hNaihgEelxzO&#10;0kURQzXRGVAeWUBQOD8o+P8A9qC++Ifxojvfi1JYeFfjh8O7+y0jxXLaeJJvAfxG1qG/u2hay0FL&#10;RBa6rp9spiMSzedLNGWbfGWGfSf+DjHx54Z+Anw1+DP7MvgJBY+HfA+nJqdxZCZpWhRI/s1ksjsS&#10;zPsFwzFiWO9WPUGvSybDe2xMIed36LV/fp97PruBcoeZ5/hsNb3VJSl/hjrr62t80Qf8GzX7Pet+&#10;KfEXxO8faZqp8PyaZb2uiWl8LbzzM0jNNNEVZgjIBHAWUjPKEFSOf2JbxFrVxbR6Hr9vbx6pcxOI&#10;bmzJNpfuqZZUDHfG+A52tkEA4ZsHHyp/wQT+Al58E/8Agn94bhuLVYLrxNdTeIZHCFS5uEjCls55&#10;VI0QkY5jx1ya+vta8MjxDY3Fm2oPHM8oNvLGu6W2lU7llGWx8rYODwehzkgvOMQq2MnNbXt92hp4&#10;gZsswz/E4iDvFS5V6RXL+Nr/ADF8H/D+Sxg8y8mmEjxeWI1YfIM5/wAKrJ8JY7jU0knnmNuqg7Qw&#10;3FvrjpnmqPgebUPFOj7bjxX4ps9VtIoxfQS6fbW/lSMDyvmWo3KSrYKlhx1NdBB4Ovp03DxZ4g69&#10;ksj/AO29eYfGlzw/4HsfDU8j26t+8xlWCnBHfOM/rWf488DN4h2yQyyrNI4D5b5VTHOBjrxUjfD/&#10;AMlAV8QeIo5FwRIbxW59drKUP0K49qhg8J3d9I8f/CXeI5I1ILqFs13A9ty24YfUEH3oAr/CDw9D&#10;4Fh1fw9E8jJp9350HmY3mCVFZTwANocSoOOkWO2a2vFN3+7jhVd0kjBVGcZJ4FS+G/CNj4USY2sb&#10;efdMHubmZzLPcsOheRss2M4AJwo4AA4pht4dV1hpG5FsVYHPAIyf6CgCwJhpFhDGceYeMAcZPPrT&#10;tZ0a28RaJd6ffxR3VnqEL288TD5ZY3Uqyn2IJH40SyQzTfvIY3YDILBSQPx6U0yteyZVZPLYYO09&#10;R/L8QT+FAHx7/wAEy/E+pfDbwj8RPgVqEsk+ofBTxFPYWLTkLPcaPcFp7KUjvlfM5HAXYK98stJu&#10;vGXiSSxmlkgWOMu2CM9Rgd+ueteJ/tt+GP8Ahlj9obw1+0hpNjcHSY1j8N/EaCL5vtGlSuiw320Z&#10;+a1k2MTjJQAZABr6q0C0066mGp2LW80d5CjxzRMGWSNgCCCOoIAINAFjw/oFv4a01bW28zy1JOXb&#10;cSTUmt6xB4f0i5vrp/Lt7WJppGxnCqCTx9BVqvM/jpbw6j4z8KWs0enXaTLeFra7j87ICRt5iJzh&#10;lIA3sNoDsudzqCAXvDkl18TZra/1maSxsVliubPSoXA+aNw6PO68swZUOxWCDgHea7bUftBtz9n2&#10;+Z7npWP4C0H7DpUVxMrfaG3cMuPLGe3f/wDX9a2tRvV0+zklbb8oJAJxmgDifiH8U7H4UeE9Y17x&#10;hqWleHfCuixCe+v7y5WCGCM4AUnJPzEgAAZZiFGcgV+Lv/BTT/gvtqHxv15/C3wJs7rw7ptvK0A8&#10;XGMxa5qW7ehFtjDW8bh2xn96Qw/1Z4o/4OOf229Y+Ivxws/g3o90y6DoqQanq9vCxL3d/KpMMTj+&#10;7HCyMqjqZskEquPuL/gkN/wRZ8IfscfD7QvGvjjR7TXvi5fQLeSS3arND4bLgEQW68qJUHDTcsW3&#10;BSF6/SYXDYfB4eOLxS5pS+GP6s/YMlyfKeH8rpZ9ncPa1autKl0t0lL8HrdJNaN7fnb/AME+/wDg&#10;hf4w/an8Q2fiL4m6lN4d028na4m0iRnbW7xQnml7jIP2WOTKrvfMhaThOpH7L/srfs6+Gv2IvBmo&#10;eFfCuhxx2NnpUF9HDYZaS5ZFk3oQ3LyPMZGV3ZmYSBSQEWvQdE0TT/AnxIh0vSmFta6np09zPaGd&#10;nWKSOWFY2RWJ2BhLKMLgHYMD5TXQ614H0bxT5LarpGl6lJboUja6tUmMYPUAsDgHvjrXl47M6+Ll&#10;+8enRLZHxfE/GeZZ5Uvi5WgvhgtIr5dX5vX0Whx/w2/4SyDwVpsNq3ha4t47ONkm3XAadsYYMCoK&#10;sWDEsRnLkFAVJbXl1DxpezRiPS/D+ng5UySX8t1sOM7tixpkcED5wT7V0umaTb6LbR29nbwWtrCg&#10;jjhhjEccYGeABwBz0FLqlqupWE9qZpYDcxPHvibbImRjcp7EZyD61558mcrofxDk0nQJP7auEvtU&#10;+33Nnbw2NsVkvTHIQBHFuY8ADJLYUcswGTVy21TxfLGJG0bQE3kkRSapKsiL2DFYGXcOM4yM5wT1&#10;p/w++F2l/Dmy22cbTXTJsku5gvnSDOcfKAqrnJ2qAMknGSSd+5uUtY90jKo9zjNAHG+Mb3xBq/hi&#10;+sLjw+itdQvGktlqKTGF8fJIokWLO1tp7HOOK3vCni1fE/hmxvBGIrq5jHm2xcFreQcOjEf3WDA/&#10;Ssx9Rutc1dVhaSOBXwXXJx3x29Pwp/gO0fQNe1vSWlzHDOt/Am35RFcZLfiZ0nP0IoA3LK3ZpvMb&#10;A2kr/vdcn25P5VcpsMflJt9yfzOadQAjrvXHrUFxpyXKqrNIAvZWxU0UjSAnbtXtnqadQBTeyis4&#10;i/7x9o4BNUdQ1GeXTF8mNV3kgDdzgHH5VNq+qbVaNQTzjIFQQTm1tF8x9hXk5PTk/wAvT8TxQBbs&#10;rT+wtNkDSbnZi5Yjucf4U+wjg0+EuG+aYBmLHk1mBv7cu123UbRKeR94d/fH5ZqTWjGLchdvyqcF&#10;eo/AUAR3uovfXbpubaqkoEIHPv8A59Kmi8MNcH9/JIFx0DDOfyqv4V0OR3+1Tt8p4EZBBBBByfy9&#10;xWxfXDbvLVW3deCeR+HP8vrQBTXRrPTZBukkLKnO4g4A7nirEE3nIsCNDD6qJcyAd+PX8eKzr2V0&#10;l5EjMXAJAyQfwzzyOmQue5rVt0/s3Tl3gNt7IvcngD8+poA5fVFWw8aWNy3McMc2F7Db5gAH6fjk&#10;1qz3epanpq7YI1WVcsySAr+eeR9Kg8aWEa+FrmaaNRMuSuW+6C5P8mqx4avPM8G2uIWRVsxksMdF&#10;6/j1oAdpun/YtCXc26TzMbhj5Tvxx9PfpUz/AL2zLrH/AKLGP3cef9eexb2z9c5zXJ2+rvqnk6cs&#10;zR+WWY4Jy2W6fr3x9a6DxT4lt9F0OSNZ1mucBQoYbgfcD0/z60Aa+l3Mt3arJIqqsihlwMHH5mvl&#10;L/goZ8PvA/hX4h+E/ip4s1+4sb7QyukaZbPIkcCtKZCXAVfMcgElgzFFUMxAGa+pPDV5JceGbaaS&#10;JoW8oYVuuAOD+PWvPvHnw18P/tBXo0fxNo2n61p8aSHy7y3EwiLIUYqeqMVYrlSDgnmgDwjSdRTV&#10;tLS6s5oLq3nG9JopVdHHswODUltcFHkZuuBirXx4/YBtPh78ELXw38FdW/4QHVLfVjqyvNJLdLel&#10;hsaGRmLHy8HIBV8mNRjqa4mXVde/Z6+DNnr/AMYI7TR/tF99hhuYUEi3CsxETOkZfZIyqzlVZgAM&#10;+qgA6lLL7dN50x/dryF9f/rVOmo+dbzOi/6s4Ge9Yvgr4i6D8XdAGoeG9YstUsc7Wkt33eW3Xa46&#10;o2CDhgDgg45rXuGXyxbwrxJxuHagClcyXeq7UjBWMkBjntV5mj0e0EaH7vI3d6sW8P2eBUznaMZq&#10;jfaX/aN0WaZVXGMDrQBn6LcxDUrg+WrSNjDZxt6557UVpaTocNgH4WRmOdxH+fWigD3L9hD/AJMe&#10;+DX/AGI2if8ApBBXq1eU/sIf8mPfBr/sRtE/9IIK9WoAKKKRmCKWPAAyTQAtFfOp/wCCtf7OAP8A&#10;yVvwv/31L/8AEUf8Pa/2cP8Aorfhf/vqX/4iuH+1MF/z+j/4Ev8AM+s/1D4meqy6v/4Jqf8AyJ9F&#10;UV86/wDD2v8AZw/6K34X/wC+pf8A4ij/AIe1/s4f9Fb8L/8AfUv/AMRR/amC/wCf0f8AwJf5h/qH&#10;xN/0Lq//AIJqf/In0VRXzr/w9r/Zw/6K34X/AO+pf/iKP+Htf7OH/RW/C/8A31L/APEUf2pgv+f0&#10;f/Al/mH+ofE3/Qur/wDgmp/8ifRVFfOv/D2v9nD/AKK34X/76l/+Ir234afEzQfjF4F07xN4Z1O3&#10;1jQdWjMtnewZ8u4UMVJGQD1Uj8K2o4zD1ny0pqT8mn+R5uZcN5vl1NVcwwtSlFuyc4Sim97JySV7&#10;dDdorzj9qb4ueLPg18LP7R8D+A734i+Kr+/ttM0/SYrr7Hbo8zhTcXdxsfyLWJcvJIEcgDAUkiuS&#10;/YZ/a31j9qTRvHFl4m8L6Z4X8WfDnxE3hvWYtH1oa1pFzMLaC5ElreeVEZF2XCKyvGjxurKwyMno&#10;3PFPdKK8hb9rjTU+KHxQ05rKZvC/wh0uCfxDq8CS3Uwv5YTdGyhtokaSV47QwyttyxN1Eqqx3Y8h&#10;8C/8FXrXxH+yD8Wvi5qvw78TaDH8OfFU/haw8OXjLFrGrz5tIrOORGGLaa4nvIk8tixj3DcchgDc&#10;D68or4zuf+CpHib4F6H8SLH42fC+18J+OPA/hyz8U6ZpPhvxCNbtfFFreXRsoIYLh4IDHcC9McDq&#10;8e1TNGwZlPHVfBz/AIKA6/ofjTxp4X/aA8G6D8I9c8IeFV8dG60/xEdb0m40Xe8c8pnNvC6S28iB&#10;ZUMZGHRlZgeAP6/r7z6ior5fvv8Ags9+zFp+na1dP8WtHkTQZI0uY4bG9mmlSQSFZ7eJIS9zb4ik&#10;JngV4gEYlwBmvRrD9rDSdR+OHgXw7b/Yr7wx8UvDcuueEvEVndedb6pLAEllt8AYG61miniYMfMW&#10;O4yF8sbwD1qiiigAooooAKKKKACiiigAooooAKKKKACiiigAooooAKKKKACiiigAooooAKKKKAPh&#10;n/gpUM/8FE/2Vv8AsGeNf/SfS66d7CP+Fefqa5j/AIKWbv8Ah4n+yrt/6BnjX/0n0yutdtq0AZWn&#10;6W09x5sv3VbgetXLieR3ZY2RSpxz3oupWisZGQfiO9ZOmR3BvHm2E+WMnccZNAGhcXVzDIIyyFmG&#10;eKij06W6mUyY2Hk4JpbXX45Ji0m1eMcCm3Un9rTxqsjeSp+fbx9KANGNI7OMIowKp654qs/Dth9o&#10;upPLToB1Zj6AVS1E6Zo5/wBKvFhzggSShWOfbGa+cv29PFNrdaDZ+HbPU3jk1u7tbGLyjvaRXmTz&#10;SCCAAqHJJOOMEgEkAG38eP8AgoLpfw5khsdJsrjUdUuUSaCGNPM85GJAIIBXHyn7u4k4GO4+Z/B3&#10;hu7/AG+f21NBj8M6PqUdno15FNqNwy/u42hYmNMDG07uuG4UZxwa9S8HfCPw5+0/Z6D8Lfg5cSar&#10;4imLR+Idat7b/QPBmneaRM5umB86eZSwVIz1dsnjj9TvgJ+zn4N/Zh8D2fhvwT4fsdIsLOFYyYox&#10;510VHLyydXdiAST3JNAHfbCsO3liB17mmzTCOPOec4AAySfpRcBngYL972NJDbLDg8lgMZPb8OlA&#10;GVc2OqXlxtMsCwhs89cce3+cVwv7VX7Llv8AtQfCu30Fte1jwrq+j6hFrOh61pUzR3GlX8QcRzbQ&#10;wEigOwKNwQxxtYKw9TU5Hb8KbNcJbpuZsAUAfK3wA/bd8R/Db4kaf8I/2hLKHw948u3+zaF4mt49&#10;uheNQAoDRPgLDcNn5oSANxwu0sqV9TSX8cTYO78q4f44/Afwn+1Z8NNQ8JeNNGh1bQbwh9r5SSGQ&#10;D5JYnHzRyLk4ZTnqOQSD8v2fjD45f8E/k/4RvxN4Z8T/AB0+GNqAmleJ/D8aTeItNgCgLBd2nWcr&#10;j/WqeQMkknaoB9UeLpJPE+qrb2ZBZU5z0z3/AM+1dR4d0oaNpEEO1FkVB5m3Jy2OetfJWmf8Fefh&#10;bp0Gbfwf8Yri8Yfu7VPBtwZ3fGBGOi7ifl64z3xU5/ap/aa+Oasvw9+BWneAdNmGItZ+IereVIoO&#10;Pmaxg/fKcHOCSMj8KAPqTW/DP9sXUbNs2qdxOSv+f0q7LZSSwbNybRggY7j/AD196+T1/Yg+OXxV&#10;Zbn4lftMeJtJMhJ/s3wFYxaJDB04W4IMr8gHLL0yO9Tp/wAErJNTHl6l+0Z+0tqlk337d/GYVXPb&#10;lYs8HB/CgD6yij8qJV/ugCmtGZHYNzGyjA9+c/0r5PH/AASN8Orlo/jN+0ZHIn3X/wCE6k+U9Qf9&#10;X2rJv/8AgnT4j0q/2aL+03+0UdSQZRr7xHHd26DjO6JogG4JAGeDg9qAPsNraG2hkJXauMseST/U&#10;1BshttHkkt12qsbMnGccZr5Puf2E/j54Wha68K/tTeK3vlQkQeI9BtNSt5mHQHvGOuSoY9DzgCqr&#10;fti/HT9m7TzZ/Gr4OXHiDRbf92/i34dyG/t9vQSS2Tfvo1A5ZsgdgvIoA+qNA06PxB4dt/t26Zl3&#10;ZRz/ALRwcfTj6Vr2F2NSgkO3aquUAz1Ar5t+DP8AwUz/AGf/AIpaiq2PxN0PS7sIY/sWtyNpMqEY&#10;yrC4CDPA6E5Hc4NfRPhzU7G/0VbqxvbW/tZfnWa3lWSNsgdGBIx/iKAOT8ZFIvEFsqsy4uoxjP8A&#10;tCum8dymPw1Nj+IgH3rkbndr3jiNo2ULDcrIzZ4wHHT+f0BrsfGNk2oaK0SYyzjr6UAYXwpFw3h6&#10;+2lVZrk7N3b5Vya6aZ49Kt3kkba8n3mA6muJ+GNrc3F3Iylvs8Nz84DDrt/l06e3XqOj+IT7NHU9&#10;Pm/pQBh+BNYN14ynhDTNHhioH3Ae5Pv/AImt/wAGaJ/Y9tqHmLhbm5aUZ7qQKr/C2JbbwdHIzf62&#10;WR2JPH3iP6CptU8RQ6no2ofZ5CWt06gEUAcvp3gyx8V+PdUjvI3uLWCMGJfNZdpLeoPPA712mk+E&#10;tP0J91pb+S2MZDtyPfmuY+EmlXX2++1C6WQJOipCT0YZOf5Cux1O4NtZO4/hoAdb3EN3K5jIZom2&#10;MfQ1W1PXY7HKj5pMgYzXJWo1DWZ7iG0j/wBHd8ySDGVbjGP8+tXNK8JXwTzLhX8yNsqu9WVvr7UA&#10;dFbxTXF7vkbdCo4UjjP9f5f0mvpvJi2j+IY/z/n/AArBtvHq2Ny1vqCx28i9MZbI/WrS64muXKLa&#10;bZl/jODwPocf0HX2oA0IrpILcMxb8Dx+Wf5cVz2vzX+pXGyNlVcFlyei+vA9j+Vb76a0qZdm3ZGA&#10;DnAzyf58Dj61I8VvpqtNIQoGAWIHH5D3oA5QfDe6nMZmlR+m8CUr1xnnB6c44roNN8FabpUivDbY&#10;kX+JnZifzNT2eqR6xLm2l3Rwn5zjqfSsTxj45k0m+W1tow0u4Ak98jt+f6UAfOPwfhPgL/gsj8W9&#10;JsWC2PjbwHpXiW+jC4Aurec2asPrGSSe5POetfVWu3q2VgzMwXI718pfB5W8U/8ABZL4rX+WLeFf&#10;h/pOjXG0blElzObpQT/Cdg4XnIyc5zX0l4w8NXF1ExhlbaxZmBO7P044oA4i202bxr4ma1hZcLmR&#10;9zbflHYfXgfjmvT9A8NWXha1kjs4vJSRt75Ytk9Opqn4D0SLStEiZV2yyAhzjqdxqbxVrH9l2ZwQ&#10;CwoAbrPimOxIWNgz9MetUW0i/wDELq8kkccTY3HJ3Y9uMVd8N6CsNut07SGa4RXPP3eM4BxmtmgC&#10;KysotPtxFCgjjXsKlLYP16e9Rywrhm/edM4ViM/hmo44myr+WpI5G6Vjj8xQBK86pIFJ+ZhkCmTS&#10;lLhP7uCTz2/zj86WO4WWdlVd20fM3ofSmXivJKEXb86MuT2zjJ/l9c9qAFnhNzKFk2iH+7/z0Pof&#10;b27/AEqZmCLk9BSOm9lP905/Qj+tV9TjzBu+bOR0oAr6PJ9ruJHPBjbAX+ufz/M+tWBJuvCozkSb&#10;j7DZjP51HoWnLpts6KMKz7sDpyBk/wCfaq8FuL69nVMiEHkhvrwB3z79MnHWgC1pEEYt1kX5mxgn&#10;0JAyPwwB+GKq67cNHqtmi7sSZBA/i9q0IYo9Mtdu4+WpJy3OO9ZtjcLrOqrMBuFuSAfTg/4/r7UA&#10;XGYWoXzP4CoyB6Kc/wBans5zcRFjtHzEYBzt9j7+tZmva5b6ZcIJJFVmlXaD3P8Ak9a1LdPKgAOO&#10;5OPzoArxQ+bePJ0kUkD35/wx+ee9WI7lZCoz8zKGx7VXtX3y99vmnqO+D/8AWqSxUonIx8q/yAoA&#10;Lr7zf7n9amw2/wD2cdPSq837692Bv4CPp6/0/OrQoAbGnlxqv90YqO1VURm7s7ZPryRUjvsH4gU2&#10;3P7s/wC8w/U0ANht/KlZz8zNwMntkn+v6VJFJ5sSt/eANVrhlu7mNFZWX+IKc8e/5Y/E1Nbr9ntl&#10;8xu2WLHoaAEtI1UO2PmZ2ye5wSBRJHDAVbaqtnA2jkn8KbbznCKqk+YWbJ4wM/8A1xTppFNzEmfm&#10;BLEegwRmgDMuItUu5mVZrdYyflypyPY8VZ0+OW3tfLlmTfIxGQvJI4yPT/8AV61oVXiG2QN2y/6n&#10;J/LFADT5OnRT3OCu75nOOeKwX8aT6tftbWMcbNjI3Nt4yB/WuguLyCSFlaT5WGMgEik023ghj/cq&#10;ue5xg/8A6qAOWPhLW9XuVkuZ4beLf8yK5LFfbAxW8ngzTlcMYWZl/vSu36E1e1C7+xWjycfL61hx&#10;+Lri9kaO3hjZl6knAH5mgDoIolgjVFUKq9AKy01G3soWiRTln3AIOpyD/n/64pdKiuruLzJ41hJP&#10;AznA7Ede1XBbw2I3tjrheM9e31oAy9S8XW+k2McP7xpniG0KvHT1/wAKwPBUEuoeM91zEyrDbmRA&#10;w75XB/XNdpFeLIZPu7Y+hJx3I6/hWT4r8Q2vh0K/kTXmqXyNDa2sAPnXBGMjIHyKCVzI2FXIJIyM&#10;gHO+JviHfXFpeXtnZxah4bUm1EkAZrqRh9+eMdJIgx2bVG75GZSwIFcj8B/B2saxFdXX2y/0O3nR&#10;Z2b+zfLuGmlaR5QjTqV2qSACEPB+93rrtQ0mfwb4B0fS55knmsbRYWdBtX5QAAOBwAMDgZArZ8J2&#10;U1z4Qt2KIu6E4L7R64P3T/PNAH5F/wDB0N8QdL0Pwx8LfAemtezT3d5d67fy3VxLO7+WiQwnc7Hr&#10;503GOAB0GAfrr/gh58MNS/Z2/wCCbfw4uZIri+sfFsNxr19DDbeZcWj3ErtDIgT5njMCxArhnDEE&#10;HGVX8sP+C73jW4+Ov/BTaXwhozSX0vh20sPDVrEp3GS6lPnMue7eZchCfVccYr+g74RfDq0+D/wm&#10;8MeE9PybHwvpNrpNtkYzHBCkS/ogr6TMP3OW0KPWV5P+vmfrvFf+wcH5bl32qrdV/mvwmvuIp/i9&#10;osdszRnU7mZVLfZodMuWuRjsY9m5c8feAHNZOrfFDUtOjddS8OahBHdf8en2RheSZPAjmVP9W5Pc&#10;FowCMuDXSX07T6g0bTNGijJK0tkn2Z2W33OzZG58Bj9P88elfNn5EcjpGmah4W8V2GrahIpvfEjp&#10;ZTaWrq32aNFd4zGcAs0eZGkOcHe2CdiBvQhOigDnpnAXOB+FcZr1ow+IyGRCWuNHkEZBy0YSVC/J&#10;6bt6dM5KjOMCqdp4buL+XdLJOqHGArjcxJAz3HUgfgeRQB1ev+KbXTrdlkZt3YAjJrQ0+Vbu2jmC&#10;/fXgnqw7Vymm/DTdqZa5af7On3BvXJPHJx754x/9fsVUQQhR0RcflQACNV6KBzmqrBryVeV2sG2k&#10;fwgHGR7nPXtUlpc/a1DDjjP+NSwxiNcCgCG+vY9LtCzfKqrxj2rnLeO68ZzFiyrZq2cE8tjjsPr+&#10;vrW3exf2jeQqzbY423ED+Lnv7cY/HvVvz4bVAu5VVRwB2FADbOyj02EqvyryTzx/9aorrR7e/dZZ&#10;F3Ko3AHPXOef8KWP/T51fkJgjHTcP8n9KreJvEMWkWrLuUyMpAFABb2UZvGeU5j27QueCeOvr0HW&#10;tFI4w20Lgrj9Olcr4XtrvWbsTTDbb7Mow2kjJ475HT0NdYY8hfvfL0OaAKt1E9zP8qptRgpB79Dk&#10;+o9qkXTkLksFIIxtUbVP1GefxqaR1gVmbC+p9aqRajJcXDLGoZQM5HOP1H+RQBPd2Ud7D5b7tvoC&#10;RTbXTYbSBY0T5VXbydxI9yev403yJpB8wGSc8t/TBFRNYNEjdGkkbCqMbR+JH48CgCy1lGw+7z2O&#10;Tlfoe34Ul1MttFtGQzDC46/X/PJpLSyWxTO4lv4iTgflUKp9okaYs22PnAOCRjIx6cEfmaAJbe3Y&#10;yb3yp4Ye3Xj9cV5R/wAFB/8AkxD4zf8AYk6x/wCkUteuC2U/xSf9/G/xryv9vHRbjxD+xJ8XbKzh&#10;kuLu58G6tHDGh+aRjZygD8aAJP2F23fsS/B3gj/iiNFHP/XjDXceIfiBZ+GdQjt7iHUJCyGV2trV&#10;5/s6Agb3CAsqkkgHB+6x6AmvI/2M/Hy2n/BO34V65pNnJrK2fgzSY3gjmCn91bRRTHJz9wo5IAJO&#10;wgAnAr074f3smrC91y4tzazas6+VHPIu+G3QYjTKllPJeTgkZlIzxQBv6Trtnr2nR3ljcw3lrNnZ&#10;LA3mK2Dg8j0IIPoRisbWviroOkahNp8uqWkGoK6wrFI4RnkfbtRd2NzfMvyjJ+Ycc1V1L4d2eoaz&#10;PeabLcaPqEp3y3FhKFSVz/FJGytFIx9WQkDuMii5+GDf8I3p9pDqU0d1Y3h1CSZ4VkS7mJdiXj4G&#10;N77gARtKp6YoA53xhJrXi3VodK026Sz1C8HmvOVD/ZIF6yFSCOThAD1LEjO04+MP+Cx+u+Hfhb+x&#10;7qHhPx54ouvCvib4hX1pa2+rm1u9Qsb2xtbmK6v4pVsE+0w2Zto3SZhGNizjLNktX3x4R8LS+HtW&#10;1HULq+k1K/vo7eB28pIY0RC4QKoGf+WhJLMx/DArnPjD+zh4R+M/xP8AA/izXLW6m1z4eyXx02SO&#10;7eGGSK9tzb3NtOgYLNDImxjG4YboozjjBT1GtD86f2bf2cfGXwS/bV8I/Dm4s9H8Y/staBpmp/Ej&#10;wt43u4zqEOk6RLaqsWmQ3Uhd4ZILmbz4ZBIWEB+Q4B2/nv4ettV/4Ky/8FZ4mlke+s/GXiRZJ5Zh&#10;5Yi0i2wNz/3D9lhA4xl2wOSBX2f+2b+zBqn/AASE/Yx+O8knjZvEVr8Vp9O+H3w5s3lbzvDXhlGu&#10;rt7A5xuEf2m7iDDOYxDkjO1b/wDwa7/spWV34P8AiF8Vdc0+xuU1C4Tw1pf2uFX/AHcaia6KhgQQ&#10;zPbrn1iYetfT5W/q2CqY3q/dX9fdf0P2Hgd/2Lw9juIn8cv3VP1drtfN3/7dZ+rHwetG0/wS2jNY&#10;x2Nxobrp9wYpA8dw4jjd5EYAH5vMPUAhsjHFb+n+GbezuGmYfvnYPwx2qR6e3J/Cn6Zp9r4e037P&#10;ptpY2tnDllitkEaLnk4VRjJP50XFrJJmeUlfL+bAPOO446cZ785+lfMn46YqQxxfE6+t5B5h1Kzi&#10;nibpsETFHQ+w8xWB6ku3OAK3byX+y7BvL2JtPGTwPSuc8IXc3i/xBb65HE1vpdtZSW8EsgxJqHmN&#10;G5kC/wAMY8sbSfmbcTgAAvpXupm/1dY4zuh2Ev74BP8AhQBVlk1DxAhEIjXnBZiQB79OlbOi6aug&#10;6YqyMDJ1lfJ+Y1btrcW0KqPxP949zUOqM21VG0K2dxJA4/GgDN1HXGv7xbO1ZVaQkFj04q5aaaul&#10;WLf89pANxzu3n2FJ4csFsrLGdzlixJ6jIH+FWZp9su5tqRwnJY9zjt+dAENlYMjtJMxDElQAxHfr&#10;n3x+tOk8yZmjhkO0ZUnn5f8AgRzk/lTvs7X3zybo/wDnmo6p7n3/AJUt9fLZoQCNwGcGgCh4q8C6&#10;T478IajoWt6fZ6lpOr2slle2sseY7iGRSjow9CpI696+NNK1jxR/wSh+I3h3w3fandeLP2e/GOsw&#10;aJo95fXXman4GuplAjhkdhiSxOPlYnMYBHUASfbdvG1zDul3q0n8OSu0enBrif2i/gH4d/aX+Dvi&#10;LwL4jh3aXr9n9nZlGJLZwd0c0f8Ato6qw91APBIoA67XtUm0ixaZVRggy3PP4V59e22p/Fy+/wBH&#10;ljsX0mVJobgECWBzkZTKspyNwIYEEHBBr5w8E/t1+Of2OdD0bwf+0p4J1W10fTxHpUXxJ0qU6npe&#10;obF2xz3aKPNgd9oJLAlmJO1QCa+uvhR4p8L+PfCcOveEdT03WtF1T95DfWE6zwzj2ZSRwcgjscg8&#10;g0AUvC3xWt47pdH1yZbXWISYllZQkGpEceZCc4ycZMf3l9CMMcD4jfE+3k8Rx6QkjI0iFnn8p2it&#10;15wZGUHbkggZ6kYFd148l0WLwxcLr7WcemyYRzcsFXJ+7gno2ehHOcY5rxPwrqfijwxcJrrR3ckV&#10;vfNbwwyWgiudU08si+ZKGcfNwzr8qnI6AOykA/EP/guf4HvfhL/wUsvPEUmn6hDa+ItP0rW7P7ZH&#10;5P2oRQR2zkKfmUGS1f5XAYZ5UZFfvb8Hvj9Y/tW/Dnwv4i8C6skeh+INKj1WW+jjWWaAOSiwKGBR&#10;ZA6TBtwbaYsbTuyPhj/gs3+zz/w2Z+z/AK/fX9vpsPjLwDZHXtDntov3nkfvTcWDOTmRGSJWBOCJ&#10;QCMKdteJ/wDBrL+1LfW3jzx18H9QvPM0u6sf+El0qJxzBNG6RXCq3XDrJG23oDGxGCWz9NiEsZls&#10;asfipaNeWn/A/E/Zc0hDP+DqOMpO1XArkku8Xyq6+ST+UvI/WjWvgHpk8U17b+dda800N2Lu+uXc&#10;TTROrKWUfIhKr5e+NAyoxA44OvbfEWSxeWDWtH1Wxuo2AH2Ozn1C3mXAO5JIozxnIw4VuOmCCenV&#10;twyOQe4qvdvI7bUU7Rjdg4Jz29vc18yfjRz/APwtzRS43XF1Zx4z5l3p9xbox9AXRRn26/rjR8Je&#10;KNN8VwTXGm6hY6jGrBXe3mWQqeoDbSdvHQHnFaZtlOwdEQYCDp2x+WKwPGUMnh+/h8RWylvsqeTq&#10;Earlp7XOdwxyWiJLgc5BkAGWGADoycCqV9YNqUDLIW2N0XOPp6frms7WPiVpOlzrbxTSalfugkSz&#10;sENxOynoSF4RTkfM5VeetUpx4m8RxM00kHhiyz92LbdXzL7sQYoz1GAJOvBBoA077WtJ8CWCteXV&#10;vZxyMFjDt80zAY2ov3mY/wB0Akk1z2keJ7jxJ8WbOS20q+s7RdLm8+a7AhaZDJH5R8rl15EmPMCH&#10;Bfjik8L6Npnh7WLi8EayXUXzS313K01wVw2cyvkqg5OBhR2AHTa8BRSajHea3cRtHNrLq8SsPmit&#10;lGIV55GQWkIPRpWFAG9PMtvEzt0WobG5NyGbPHBFZ+uyXV4JIoYtyqMkhhx9ff2q1PqEej2kavhX&#10;2j5aAL2ao6prEdpHw3NU57nUL+MPHDsjboWYD9M1kzaFdarOFZ2C45ZSOuCcfp+tAEF34lWbUreP&#10;d/y0HTAxzVTxNqEms6h/ZtjG8k+eeMDGM+vQf59KsS+ALDTL61W+vLpri6lCxeWQqjp7eprqobay&#10;8M224sIweN7nLN1OKAKPhTwZHoNq3nBZJ2PzOrtgjHp9c1pNaw3j4G4+W3Xcf09u1c3qPiG+8UO1&#10;rYWzPHn5nB2oMepP4cCtp5YfCuixxs2JNmMkfebvyPrQBqRqqL5ahQqjG0dhVW9ENu6sY1O0ZCgc&#10;Meg49fT8ah8PTSXECyOvEi8HpgAnA+vJ+gxUevrJc3iW8YO6RQwI7Fd1AE1wq3EluYEJjU7shcLj&#10;cp4/U07VJvPs18rc3mnC4HXIP+f1qaGx8m0EfmOWCbC2epx1x2/CpLS3+yW6x7iwXOM9h2H4dKAM&#10;fxNYG+8K3yqpaWRm+pw+B+grPbV2bwgtjYyKbqztVSdSPmACYIA98de1dPeSiG3ZuB25rO0Swh02&#10;eaVFy14/zcd8k/8As36GgDlfhp4NupsaldeWizElE5EgAOCDxjBxmusj8HabDqAultl+0K/mB9zc&#10;H6ZxSa/4ttdADLI373GQvapbr7VdW0RDCEMuZCP4aAK/iHxBFa2rIsg3NwRVTwNZSpYNcBVU3Bbl&#10;uwzx+fqfQVoaZo1tp8nneZJNJJg7nPGeRwPx/Wo9Wu7iaBIbGH7wV+g6HnHb/wCvzQBx3jTxfHba&#10;1bmaVZmtxtbyx1PPSuuTSrXxv4Ztk1Kxtbu0mjDtBcQLIpyMD5WBA4J/OsO58LaT4O16y1C4urhZ&#10;Yyz4Ybl5BHYe9bWp+MoF0iO6tWE0cwOGwRjFAHgP7RX/AAT70HXvhemj/DnVP+FV30WqHWGk0i1R&#10;YbybYEHmoNp2jahCqyqCCdpOMeZ6zpPiT9ln4Gt4i+KGs6XqTW+oiwS406Fy86sP3bsm1QGKq0jk&#10;ABRkc4yfo7Udej1LUFWe4McbdxyfwH+R9Ks/HOwsLjwGdCvLG2vtM1K3K3FvcxLLHOvAwwIw2AAO&#10;e36AHzZ4S+KOl+PtGh1DR7611KzuACktu4demcH0IzyDgjvV6XWBHMrHt1wK3Zv+CafgXxL+zhJp&#10;fhu/1jwLcajcjW0utKm5iuFUqOG+by+FyqsvKjBFeUaPoGrfB/TLGx+IXiOzmW51FtM07UCxWS+A&#10;jBQyEjHmNtdj2HALE/MQD06zv1uYFZVb5vUUULZ+RFGiZKxjHNFAHtX7CH/Jj3wa/wCxG0T/ANII&#10;K9Wryn9hD/kx74Nf9iNon/pBBXq1ABTZ4/NhZf7wIp1FAH5Bn/g2D14n/ksGk/8AhPSf/H6P+IYP&#10;Xv8AosGk/wDhPSf/AB+v18or5P8A1HyZ6+y/8ml/mf0HH6UviXFKKzBaf9OaH/ys/IP/AIhg9e/6&#10;LBpP/hPSf/H6P+IYPXv+iwaT/wCE9J/8fr9fKKP9R8l/59f+TS/zH/xNP4mf9DBf+CaH/wArPyD/&#10;AOIYPXv+iwaT/wCE9J/8fo/4hg9e/wCiwaT/AOE9J/8AH6/Xyij/AFHyX/n1/wCTS/zD/iafxM/6&#10;GC/8E0P/AJWfkH/xDB69/wBFg0n/AMJ6T/4/X6W/sY/s9zfsp/sw+D/h7capHrU3he0a2a9jgMC3&#10;BMryZCFmK/fx1PSvT6K9LLOHcBl9R1cJDlbVnq3pv1bPi+OPGTi3i/CU8DxBilVp05c8V7OnC0rO&#10;N7wjFvRvRux5X+2F4k+IvhH4Sx6j8N/B+l/EC9t9St/7a8O3M6QXGr6QxK3cVm8kkcIutrBkEzCN&#10;trKcFgR4z/wS1/Z+1r4O6v8AFDWIfhtdfBD4b+LL6wk8K/Du4u7aSTRTDbsl3dmG1lltrU3UjIfJ&#10;hkYfud7YaQ19dUV7S0Py96nzP+wbZyeB/j5+034V1JTHrT/EUeKo93W703UNMshazj1UPa3MGem6&#10;0Ydq8n8YfsWfEXxv+yp+0xoGn6PBa+KvEHxdbx74RgvrpI4NYWyutKv7UFwWEaTyWLRZfBXdkgCv&#10;tweCtIXxofEQ02zXXmshpzX4iAuHtg/mCEv1KByWAPALMRjJzqULT7rfdb/JB/nf8/8AM/N/45fs&#10;1/GT/goZqXxK+IVx8M9Q+FOqab4N0nQvB3h/xPqtlLeazqVjrcOtyvM1pLNFDbvLaW9ujM5Yhncq&#10;owKd+0D8GPjJ+3T4X+P3ji/+EPiD4d3t98EdU+G/hfw1rGp6fcaprmoXbPcTyZtp5IY4Q8dvFGXk&#10;DPl2KoMCv0eoo0tb1/G9/wAxptO/p+FrfkfKuh/s1a1p37eul+Kx4Zhj8N2PwR/4RBbwLFshu/7Q&#10;jk+xgZ3AeWueBswOvavHfgb8IPEngjwT/wAE6/hfrGmS6T44+HOnvr/iK0Z1kl0q0sfDVzplwrsh&#10;ZcNd6laRZDYJJxnFfoZWXB4K0m38Z3HiJNOtF128s4tOmv8Ayx5720bySJDu67FeWRsdMuTR/X4t&#10;/myOXS39bJfoalFFFBQUUUUAFFFFABRRRQAUUUUAFFFFABRRRQAUUUUAFFFFABRRRQAUUUUAFFFF&#10;AHwz/wAFLX8v/goh+yu393S/Gp/8ltMrWlv2vLpV3H2ArF/4Kb7f+HhH7LO7p/ZXjb/0m0ytzR4I&#10;bWyF1J97JwSaANLLGLG1jxXNeIJ5WvjCrsA0gUDsPwrX/wCElhJbG7gcAiq6qrw/bGxv3FuV64/z&#10;+tAFnTtFg0m2/fNHKxPLuoFTmCO4iKwGNVIxlf8A61cy+vz63qcdvuU5bhegrob5l8P6DdTxp81v&#10;C8uM5yQpNAHwz+2Pe+IF+KXk65rl/wCG/DN4Wt2vbdZGj34LFZwGA/hwuP4SeoHHLfs3fst+Kv8A&#10;got8ZLZZrvUB4J0x47D7bH5inVY4g6NOXP3UOXJPVi5Qck4k+L3iHxx+1n+0PbfCPTX+z2fjTVGs&#10;VeWERyTpar5s+2VyF5MeBzjAUdCc/rR+wr+zFcfst/BK38P3kkb3C+Wvlo4ZYY441jQEgAFsAk44&#10;546ZIB13w2+Fvhr4A+BbPwz4J8P2WgaPYoEjtrK3EYcgY3sRy7nGSzEsTySTXXaKsi2e+ZX8xuob&#10;rV3YvoOKRwSuPzoAzdR1r93JGsUwfoMCn2V01xZfNG8fm8Ev74x19vxq1BZqpZnVSxbcD6VV1ify&#10;b2zUruRn2k5xjpQBdt1ZIVVsbu+KrajPDaxN5zBuPu+tPhkma52locbdwAOcD8qpah4cbUtTRpWD&#10;W+351yQSfwNAE9rrtqYF2vGoIHG7/PtTr7V4obXzF8uXB6bqxde8JbLi0isYVWNjiUtI2VGRz1/p&#10;2rQm8M2NraDcjBf4yZWP9e39KAL1vcSXVozMvlkjGPTjrVhJBIK5bxJ48t7HdbxMVCjawK4IrO8P&#10;fER77U0t1dMuwVFCk9f8/qaAO2S3ZLovu+VhyD1P/wBYVJJKsK5Y4/rTh05qExGeQ+Z90fdUHr7m&#10;gBs6vLbsApRpMjjr0NVdK0q30ePzpPJW4fIaQ4BPPSrs7C3tztwvZQB39AKytVsmvowsyqzR543F&#10;emeOPbnPuPegCGXxXJf3It7e3kYE7WcZ44z2HtW5aBhbR7vvbRnI6VV0jR7fSQyxIqydWODzn0yT&#10;x079qvUAcR8UP2avh78brdk8YeCPCviVmABfUdMhuJFwcjDsu4fgRXgWvf8ABG34Hx30114Vj8W/&#10;Du+mO8y+GPE11Z4YkEMFZnVcEDGFwMDjgCvpzxR4iXSomRW/eAZII7HNZuh2uoam63TeTHEpyo3H&#10;J49j7/04oA+Y7f8AYO+PHwZ/e/Dn9oy81eFQNmmeOtDh1JZiDn5rtf3wHptXj+W98Mv2uvGSfFGP&#10;4PfGbQ9G8J/ES+tzeaHq2kXLvofiyJDiQWpk/eRzICMwuSxGW4GBX0YNauJ50jXazLySo3KPrj27&#10;jj2rzn9rD9mDQv2vvhdL4f1WR7HWrWVL3QtatAq3eg3sZ3R3ETbs8MPmAI3LkcHBAB6d4d0G18JW&#10;DRRtjzG8x2c8s2AP6Vm+ILObxFOVkLR2sTABVGWf/AmvlPTf20viv+yxpyad+0J8KfEGs6bpY8o+&#10;PfBaDUtPu416XFzaoRJbAgEsSAMnAQDFe3fCb9rzwH+0ppCXHw58aeG/EcagSGG3k2XVuDg5ktmx&#10;Kh68Oq5wwxkUAegGxk0jwdFa2YYybm5ByUBYljxz37f4VPH4aW08MXVvbxlZrhed+NzHAHOM+n61&#10;b0C2vI4h9rEK7CdqgZYc9c9vpz161avtUh04fvW25GRxQBF4ft20/QbSOUBGjiUMOmDisTUvEcms&#10;6uNOs9zbjtdwuRGO5NZ2t+N31S/WztWDNIcLgdPy5/nW/wCCtCk0XTP36x/aJWMjMB83PY/gB/hQ&#10;BQ1q7tfA/h6a3hk/0yZCS4PzFumT6ewrmPC3iTWPE+pQ2sbXaRRptkmG4rjsfQf/AFvStG/0ptc1&#10;m4mlh8y0tXkEoDn0b39cHjHfrUvw71L7V4s1KGzijjtoYYxnGCT9Pz/L3oAu6v8ADX+1tbt2LxJa&#10;xQbXOzMkj5P6dMen5V0Oi6JDolpHFEsYKqAzKm3efU1almWCMs7bVXqT2rD1rxta29lIInbzGXCn&#10;GNpoA2Zb2OLPzKWHGAec+lZWs2F14hlMKyNb2+MMdudxB5/p61zMepalaad/aatbi3wX3MxDdSOM&#10;9T+fWtDSPi3YzWm2dpTMOuFGP50AbeoXdv4U0faqxo23ACrt3HGM1ynh25m1DxFJdTafLdxSRlQ7&#10;RFlHIxg4Pp/OsXxv8ULeQfvZI9qnIDE9PSsfR/2g5oJFhhmt/KXOAIxQB5X8TtTh/YL/AOCgzfEL&#10;Umjt/hr8eorTRtdv5Xwmh63aoy2srkjCQTRZQknhwzEgAA/Xy3K3ce5Y2kX1VlIP618+/H/wFeft&#10;l/BHxZ4HkjtZota0uaBTN8sUM20mGTofmSQIwOMggGrX/BLv4wXHxq/Yb8C32o+auuaPaNoOrRyg&#10;iWO7s3Nu+/8A2iEVj/v0Ae+QFgP9X5aDoCeR+VY18I7/AMV2sbbZI9jE9weDWzFuktV5+ZlHJ+lU&#10;ZLJrS5E37t5dpwxB+Xt3J4+bPXtQBpKNq4HQVTNy1zOv7uTyx8yqMZbB6nPv26+tVY7q40+3aW4a&#10;3jh28Ki8q30/wP8AjUNp4utvNk+WZVjXJLLjcfXr3/pQBsTz+TbNIflwucNUh6VQ0/UP7ZYuvliG&#10;NvushLfXOcA/nVm4mZj5cYy54JIO1B7/AOFAEkSeXGF9OKiA8udpJG5wdg/hVeM/jUEL3cjxhWjC&#10;bQeRkgHpnnk8e340ly00cytM0ax7lwFyxODk4UDPb1OOaAJbaaW7YlvMjXHy4Xj/AMeGf0oQm4Zf&#10;+Phow2cnaAcH8+oqSxmSa1XyzuVVAyadFL+88s9QM9f8+o/OgBt4Fhspudq7STz0pLS2FpEWbG5h&#10;liOn+R0pL+PzCuedoJXPZux/D9KdKnlaeyqGULGcDqRx/OgDndWvm1jV3t0ldbdVyccjt/PsOucf&#10;ht2Vr/Zth+5VfXaRtwfU9f61l+CrJJI/tBVWbLc+nOB/JvzFbt3KIraQnspOO5oA5m20ttY8RyNN&#10;GW8rDgyL1HfA7f0roNbvl0/TZJX+6uOPX2qvot/DeXc5jPBA25/ixkEj8aZ4vs59Q0swwqp3Hncc&#10;DtQA+0leO387yn+7kZIVRnuc8/pwOBTrOSUyMD5mWXfyuCe2fbpwPbnk02PT7krGjLbiOMDALFgD&#10;67cD+dX4RIE/eFGb1UYB/CgBqxCFjIzMzYxlsfKPwph8yZpNsmAG2jA+70/P/P4mo3Aht2GGLFSe&#10;B09zRaxLC0rdDuIP5k/+zUARzW7IG2zNv3KeR6nGT64/LParUUawxhRnj1OSaozLcLdSH5CMqQCf&#10;fC/l1P4D1NWIdOjj+ZlV5s7jJj5if5/h6UATSzJAu52VF9WOKqyeZey4VgqphlOcg5PB/DBOPpTL&#10;yyhnvFLKsm5gSe4xxj6ZIOPrUt4VsLfdGuPmGcd/rQBJ5Yg3SPJI2Fxk/wAI/AU+CBYA2NzFjkk9&#10;TT6Rm2j/ADxQBWuL5/OaKNGLDqQM4H8vzIoS2b7K3mySKmSSoxnHueevfHrRbW0dnEshBVlXB6nJ&#10;PU+5PrUd9eLFazTPIViVdpDIV2gnBPPWgDl/GyT3WrW8KXUkP2i4EQKKS3U+/Ydvaun8PaNJoln5&#10;clzJdNnJZ/8A9ZrlNG8Sx+IPEg3Y/dzK6cYHJ6eufT6V3VAEGoQLcwMjsqhhjJqtZnT9K+WN7eN2&#10;AUkEBmxwM1T1GW61BmVFjwhI+Y46c1Wh0GO3Bk1BY/lb7qM3JxnGc9uuf5AcgGvPq/G1NuWA5HO3&#10;147nkYHqadLameaPdJJ8ynOcZA7gY7nPX0FQ6VZr5yzLHHtwQPmLbPQe5689B0HrWkTgUAcFq+ue&#10;INZ1C6bRbGzjs9Ju2ieOcgzX7ouDGoHyxLg5V2zkkEqF5NDUr++1XUNN1XT9N8TefazqYlltBbho&#10;HZRLG4ZgwBUbsFRhkQ44roL211yx8YXd1otvpc9lqUMTS/ap5Yis0e8FgFjYEOnlLu3cbM7Wp0Px&#10;Fn0aPb4h0e/0tl4Nzbo19Zv6kPGu5FHcypGP6gGT49ubrVr6G1W3mWSQYUMPvfSumguU8LeFobe4&#10;mjee3tsEAjkAdf8AdGOp7CqdxrWj+LGt7i2uEvEZSI57aQOrA+jKcc+3rXy3/wAFq/2urf8AY3/Y&#10;H8RTWM0q+JvGEJ8K6OvmnMTTo4lm25/5ZwrKQ2D8/lg8GtsPRlWqxpR3bsehleXVcfjKeCoL3qkl&#10;FfN7+i3Z+Rv/AAT/ALGT9uj/AILh6H4guC9zZ33jG88XO0mWCQWrS3cKn/ZzHCgHTkDpX9HNxOtt&#10;Czt0Wvxc/wCDV/8AZkvrvx58QPi9eWpj0uzsh4Y0yV1/188jxz3BQ/7CRwgn/ptjsa/YrxPeEzRw&#10;ltqs4B5A/nj+dexxFVTxKpR2gkj9A8WsbTnnMcFRfuYeEYL13f5pP0M6WWS7uWmEjRqzBUwPv/Qe&#10;v+NXNc19fAWlWbSWN3qEt5ci3WOzVGkBKs+fmZcgBD05PGB2p9ton26eJXhVbWFQVO5s59vx5z3H&#10;4UvxAsbXUNIjW4uLi0mhlE1tPbuFlhkAIDDIIOAxGGBBzyK8E/LznNS8SDxBrU2rQxzWtlZ2E1hD&#10;9oheGa6klaF2YRuFZVj8sLkjJZn4G3LYPh+31bxZq/2eC6u4EjCsZBnAG7r1HTJNV/FOtato+pWk&#10;OrXNvfWt8pW1uSgikDgFvKcKdrblBYFQOhGOhPU/CjV/tX+jxRqsixDcx4OAx5A5znOD06ZHoADu&#10;bWE29tHGztIUUKWbq3uar63q8WkWbPIwHHFWpAWX5a4HxLcfb/FtpZzgyQyzhGQttBBOOvWgDSsf&#10;F8dnbSTSbtrHABJHrjFWtO8eWjvt3LuwBkvhQPxArJ+IvhyHSdJtRawxorXKxiPezbwQe+cj9e1b&#10;Vl8NdLgX95axySZ6q0irj6FzQBKviCG6n+RY5Cz54bdk4wOg/p+FaUVh8v7zazHrhen58/56Vm6D&#10;p9i9/cfZ7fyjZyeXkO3JBPbPStvOKAK/ywuNvmSMwIUAD5QOvoPSs9NAgWZ7q8CtzuHmYOzk8d/a&#10;tNgq3C8HOP8AH/P5VBLpkd80hmjB3MCDnnA7e3r+NAE1i6vEfLjWOHPyYx83vx2P61JPJ5ULNnGB&#10;xmmxxR2kO1V2qvpzVMvJqFx8vyxqQCT/AAnB/X/EGgB13J5kgVWkcZ2EjHU9h747ngVPbItlbqrb&#10;UZjzgYyxpYbKO2fcqgcYGf4R/nmmtCl5K24fwAZ7jk5oAfFO007BV/drxuPdvapSMke3I9qaiLDG&#10;FVVVVHAAwBR5ymHzF+ZcbgR3FAEV66lNu/a25cfUnA+vr+FRCTNvJHDHJJyV3kjBbuTz6+gqiout&#10;Rv2z5WzBH3ivp06+vX69K2I49sCrhVwMYXgD6UADJlNu4r7io7iyivrOa3uFS6gnUxyRyKGV1IwV&#10;IxggjIwaBCba2VIVT5cAA8D3NOFtGJPM8uPzP723n86APif9hfQl+E37QnxV/Z01i+1iz0/wrIde&#10;8E28WoyRRy6DeSPI0SgEb/Jmk2FjkjcVBAU5+0tH0qPR7CKFP+Wcax59AowAPYf55r41/wCCqsN7&#10;+zr8S/hP+0ho+mz3n/Ct9RbS/FItgWln0W7xG+Vzg7GdtucAPKpJ4GPrnw34utvHnhzTtZ0eeO40&#10;3UoEuLWf+GZXXIb6AHp3PpigDV8xpZk2thNu7GPvUX9wkFu29toPH3gp/M0WSyJDtkVV2nC85JHv&#10;9ev41FeW1vHummaOONfneQtsxxjk+lAGEdbmm1i4VLeVY4toBAPXgDjHXnpz1zg4rc0qCQr50wPm&#10;sMDcDlR+f9BnHSuV07xJrFzrGsXGj2ek6ppNndrapHDKYppQIY3d0ckxuQ7su07BlDls1Npng288&#10;ZWj3XiG61q38+WUppa3a28dvH5jCMM1uQXJj27g0jrknFAH4w/8AB0r8ez4w/aJ8A+ALeezms/Ce&#10;kzanJ5D72Wa7kCFZD2ZRbD5ewYHPOB+oH/BJb9niH9mb/gnv8MfD+xRqF1o8er6gwA3G4u83LqT3&#10;2ebsz6IK/Ef/AILWzp8Uv+CuXirw3pqww2VjdaV4csYIwscNuPs8AZF2jCjzpZCe4LH6V/R5YaRD&#10;YaNb2Khmgt4kiUE9VUADPr0/GvpM0/dYDD0V1V3/AF8z9f43vguFsqy6O0ouo/VpNf8ApbJLu4hg&#10;ibzGUBhjHdvYetcH8Ttb1DX7K00m3jktLPVL1LG8uiD8sThsAEf3yFjyD/y047Gu6k0q3kXaYUCn&#10;qANoP5Vn+K/DsOseHWsRcTWbGSKaKZB5jxyRyLIjYbOcMi8HqOK+bPyAvaTpcekaVDartMcCbB8u&#10;OKr7rVLny4RCGbghR68Vh6F4vuLjwu63cizX1ncy2M8ypsScoxXeBnjIwSBwrbh2rS0qKNbgeWsa&#10;SZ6tlsfhnn+VAGysoNuHJCjbuJJ4FVrnUsRqq/fbbuI52Z7Ad2PYfiakNu8rqJnidQchQm3J/M/5&#10;xUNrBHbhZmU8RqQ3LHcc5/E8c0ATNH9htG8teepY/qTTbO2aQ+ZJuxu3qrfe6Yyff2HSn3UubZtq&#10;s4kXCbVz19f8a5jXh/wnuu3Wmssg0XRmBvisjxPdXGwOkSlcHYiujswPLbB2cUAbHi/xZH4U0zzP&#10;KkuryZ1gtLSMgSXUzZ2oueOzEk8Kqsx4BrP8Ga3c6neSWGux28OvWaiVkhz5E0RyFlizyVzwwPKs&#10;McjazYnhzwwqa19qhlvL6RYjb27Xdy9w0aZG7aWJIBwoJJ3EAZJ6Hp9V8FWuvQW7XW63ubVi8NxZ&#10;yNbywkjBAZSMg9wflPGRwKANa4uPIC/KWZjhVHUmqKwt9vZpZV5UBsAHDNjAGfp+g9TWBc/D+8R2&#10;S18Ta8lyfmQsYpI4D2LbkLMP9gvg+gHS54D1SbUJLi11S3jtdZ04gTRIco6tnbOhJyVfDcnkFWXn&#10;bkgGvq+jWmp6PcWt9DDdWE8RjuLeaJZIZkIwysrAggjgg8V8QeE4tP8A+Cc3/BRYeHtJ0+XSfhX8&#10;dLCSbS9L09d9vY+IbbG+KOPlY/OjKgKpC7pEHAXj7D+IPj230Mx2ELfbNSu8eRZQMDcXB5I2jICq&#10;Mcu2FGRk8ivl/wDby/Zhk8f/ALLWrtov2dvih4Vv08X+HLu2y72V1A4m+zxySEuwK+Yo4UFimVUK&#10;AAD6Y0fwrKNTbW9as/tWszNvijV2ki09NuFiT+HcBuy4AJLvj5Tiq/xR1WGXTw0gMbKhJB6isv8A&#10;ZV+Pml/tU/AHwp4+s0byfEWnpOYGjOLaYZSaPPQlZVdc8ZCg45rx/wDbu/bM+FP7MU0MXjzxppfh&#10;m4uIRKLBXe71GcHuLeIPIAegZlC5HJHNXTpzqS5YJt+R0YXB18TVVHDQc5PZRTbfyRyfxu8SweDf&#10;gj8RvHF9Ht0zwz4a1GXzp7ZJoJJBHuSL5wQWeRY0ABGd+M81+cn/AAa+fC6XxZ+3Z4i8SnzltfCf&#10;hefLKBtM1xNFGisfdBMRjuvXjB8u/wCCkX/BTjUv28NY0f4d/DfTda0PwBHNFGunyOPtnie+LYSe&#10;dVJAAJASLcwB+Y/MQF/Wz/gh5/wTtk/YG/ZkuLzxFCy+PvHsqXusgKzCzhi3i3thxn5Vd3YkDLSk&#10;chVr6Z0XgMunGr8dTp2X9XP2SWBlwvwpiKOOfLicZZKHVRW9/k3fs2lve321RjBzUYuF2M5JVV9V&#10;K4/OqreJLNTzJ+lfLH4mXqpyaxGNQW26sxwayPE/xDs9GsHZZVaTacc9K4nwd4rbWLLWNUZgzQ4i&#10;jG7kk46D8e3vQB6BYxab4TC2Om2FrZxu24RW0KxoSep2qKZ4y8Rx6HYv5jY+XPWsHwk15b6je32o&#10;wyW8drb5jZ+Bk+lc0sk/xZ8ZQ2Ls4s4cyXLqSuV/ug44J/kDQAzTlu/G2r29iFmitNYYiYspUSWq&#10;cykeqnKx5HQzA9q9G8X+JP7FtwkRHmZGQO3tXM+NNRuvhFd3mtRw6ffaatkkSQNK8FxaQwqSVj+V&#10;1lLEk4Ow52gscDDvD7H4g+K5JJhvtbVd0mCRlv4QMfTP4UAdtos0k+nRvJE8LNzsb7w+v/16mmtI&#10;rhg0kcbsvQsucVJWL4u8Wx+HrRujSY9elAFbxb4gkgHlQ59flHzGsfRPGl1a6ZcXDW1xJAjE+Yv3&#10;SeBjofbpXOaD43m8ReJ9kQjYrksWBwAOtamn+ILfxLf2vh+zzHZ3LM9wejHALcH04HNAEmgWGofE&#10;XVGuJria3tbOVWjypy3OcKcjGABz7ivQLqxhvogk0aTKvIDjdTrW2Wzto4YxiOJQijOcADArP1DX&#10;vLnMMI3Oo556UAXgkOm252JHDGvOFUKKyrdbXWLxprllYRsDGrtx+RqnPNcaheRxuGZWGdoJ568f&#10;57VoQeGrINNviZjGwXIZifur70AXDqUMEqwx7eBnC9APamXd1DDfLI3LKuMZHy/55/T1qvZaFCt3&#10;I6xnCjCF1bGT7E84x+tU/EWmzXDrbxeSZJV6AFQByTxk+n/1qAKvij4iw2Fsyx/eZSCwb7p/KpvA&#10;Vtf3lut9d3Fwqybgtu4IxzgE5/HtXKX/AIBuLHxDphvGh+zz3aAxhidwDDj9a9H1e6axsGdeo4FA&#10;FGeb+0L1v3myOHO/PoM8/r396mj+W6kDTCKG1C7M9F6j6du/rUWmWY062aSdVmuJHyiL83IHH4+9&#10;Z3if7RbWtxMFVnjBJwTgMPm/kxH0BoAwVsF8S/FBbe5l823tomuPmXiTBUAEZ6fN+ld3q3/Httzt&#10;XvXjXhe51rXviB5eltbW8/2dmlaYnb5e5cgcHnOK9pksEuUXzgWYDBOSKAMqW98myjCfM42lfwIH&#10;81p+g3JESks0krLgqBwgDEKCfzx/k1zvxc+I2ifCXwhf61rlx/Zui6QgkubgRvKyAkL91QWbt0B/&#10;KvJviX+3t8Pfg1c2st34gtfsNxYLqUdzbI92jQPLFEJf3YP3jKmODlQSOA1AHrHxXsbi8gSRlPlh&#10;CfdeaZo0n9uadpul21sWSKzBmmC/IjlR1468dfeuS8J/tWeDf2gfAMOreFdYXV9MuC1s84haJldW&#10;XcpRwrKRgEBgMhgehBrrNC8a6H4L09trXLSSICTsBB6443cdfagCTwz8Im0rXVu7+a3uY1jP7to8&#10;qG4559Oe1cNr51T4keNv7PgluGt5Lho/PMRdbdOecZwOnqK7vwV4yk+IOtTR+Z/o8ILHYu3b2HPP&#10;19ffiuq8P+GrXw1DKlrHt86QyN9TQBR8CeC28HeHItPmvH1ARrt3Om0Y9AMnA9q+b/8AgrVF4U0b&#10;9j+40fUPDK6/qmu3sdh4etIJPKuIr9lcxzRnlmKfN8igl923oxI+rJplt4mkkZY44wWZmOAoHUk1&#10;8L/t9/8ABSPQtY8O3ngv4UxN438ZafN9ruJobN5rHT44Q5kcNgCVwB8uzKnOdxICMAWvgp4V1HwR&#10;8JPDuk6tfXOpanY2EUd1PPgyGTaCVyM5C52g5JIUE5JNFY37N934w/4VDprePLiO68SzGSSZ18oA&#10;xliY/wDVAJ9zHQUUAfUf7CH/ACY98Gv+xG0T/wBIIK9Wryn9hD/kx74Nf9iNon/pBBXq1ABRRRQA&#10;UUUUAFFFFABRRRQAUUUUAFFFFABRRRQAUUUUAFFFFABRRRQAUUUUAFFFFABRRRQAUUUUAFFFFABR&#10;RRQAUUUUAFFFFABRRRQAUUUUAFFFFAHwn/wU5jMv/BQv9lZR1/szxr/6TaZXUR6WJNNWCQsOSTg+&#10;5rnf+Cljbf8Agol+yrxn/iWeNf8A0n0yumupWK4XKn1oAo6npsJtGjWRw27cBjJzVO90ldM0pJMz&#10;O5HKtjaCa1o7Vo5ld5OF9cf403V3hljQN+8G77qnrQBm+FprXTdJE0rLHJI7ZJ6n/OKXx1qkbeBL&#10;+ZJvKV4yitj72TjH49PxrTg0y3jgCtBGsecgNzzXnn7VvxL0P4S/BLUta1S6jhhsGRobeMjzLyUn&#10;Cwxr3Zs8fmcAE0AfI/8AwT6tG8Y/8FcfD8txc/8ACSto81zepdwp5SkeWkKuV/2DuPy9Qo6jOf2t&#10;1HxPb6e8afNLJIcIiDLMa/HH/gjPD4g8P/tY311baTbwXWoXMNjco+2WS0tQWVrcsAMssSszsAGL&#10;IC3J5/ZaLRLSG6WdbeMTKMK+OR9KAHQXsksW57WWM4zgsvH61Vl8SRwSL5iMitnBJ61cvbpLS3Zn&#10;OB0HvXJrGt9qMgkhXaxXa8gwFOf60AbV942s7JV+ZpGboqjJNc/dfE23m1ZFaNlEZBw/GDW1qFtp&#10;ukyeYtml3Mg3bUjB2gewGO/8vauT8uztdShe68PzXFxqUrOgmHTnPTHv+VAHRyfEm3Vxt8o7v9qr&#10;dj4hl1uVfs8YZVI3nPyrTrLwdpE8McjaVaRyMvKmLGPpkf0rUstPt9Oj228MUK9wihc0ADf6JFkL&#10;uY9cnrx1qOKFrz5p1wvO1PTpz1p15t8+HPZqsZ4oA4nQ9IbVfF63E0KtFGrKcjIJxgZ/OuyEcNlE&#10;zKiRqo52rjgfSm2/kxMyxrGmTzjA3Go9VI+ytkbh6etAElpfRXqbo2DL6imRanHLn5l2gkZ96bok&#10;KxadHtj8vIPykcjmm2FhEAf3afKx4x34/wA/jQAtnqi3tzMq42wnGcdawfELzalrzWsVx5alM5HO&#10;BgZx7nJ+tdBBBHA07qid84HXrWDoyM/xDvNxU+VAQOP92gDpo0EESrk7VHUnNU77Xbe0hYiRWbBw&#10;Peqvi3WJNLt/3a8bSScVT8N+G5LoQ31zMsqTRhxCY+BkdyfSgDPSzbxdq7vcLJHDgEFeATuUfyJr&#10;qLvRI7tEVmk2qckFy2fzNPttNjtZfkVQoAAX07/0qeWVYULN2GaACKEQoFG5sdNxyR+NOJ2jms24&#10;8U2ttEWZ14H3d3NEF1caiq4V493IJB2j9P59fagB8t59ruo41XdGSpI9Tyf6f+OkV4d+0J/wTH+D&#10;v7RF/wD2tqHhseG/FEcv2iHxF4cl/svVIJc58zzIxiRh6yK+O2K94s7H7Nu3NuOcg4pL5ssgX1xn&#10;05FAHxjeeIPjr/wThnXUvEmvah8fPgvbsRf3f2Pd4s8NxYJEzFTtuoVx87Md+Dn5AOfojw58X/Dv&#10;7R3gbT/EngXW9N8R6HfR5S6tJg20nB2Opw0bjPKOAynggGvS7p1SH5sY4Bz+tfMfxQ/4Ji6CfF95&#10;4w+EfijXPgj4x1BjJfXOgASadqZ6j7RYufJbDc/KFzls5zwAfQ/grQIdH0aCQQqlzNEvmtj5mPJ5&#10;/Oq3i7xtDpdrJHbzL544JH8NfMR+IX7XH7OLr/bvhfwL8eNDjA3XPh+5/sPW1UD5maCT9y57hYhk&#10;+1Ubr/goVfWWrNd65+zB+0NbmPi7EHhuO8t4jn5nVlkAkxycgc0AfTEUEulfDi9uW3M16m9g2BsB&#10;AH45/qKl+EXhdNN0galvdptQT5lYcKATjFef/s6/ty/Cn9sCySz8J+JLNNXgDLPoGop9j1WydVIK&#10;tbPhjt7lNyjH3q9otLBLDTkt4fkSNNi8dKAOd8d+LFtrNo4ZFbcO3c0/w54AgsxDeXUs0kxjDNG5&#10;GxCRz2+tLpPgcWviGO6k/fRxIdoYfxHofy/I/nR8QdfuNMhWOGObayks4U7T7UAQePYl8U6YtpYs&#10;rNDIHOOPUAD8Sa4x/g3IvhSa8868bUC/yRRgbSCR2x9ec13nw90Z4dHW6uJDI11hwjLjyuc/0B7V&#10;uWuqQXUHmLImzJGScdKAPGvhr+z/ADazqz3/AIia6jNncRyW8A27JdpJIcEHI4AxxUH7X37WVn+y&#10;3B4b0Pw74ZXxl8R/HF59g8O+GrWZLWS6IBMk8shBEVvGMFnIxyOg3Mvs39v2cVrdXD3MEdvZgvLI&#10;0gCxqFyWJ7AYP5GvlP8A4JyCT9qnx34z/aS12GbzvFVzN4c8GwSqdmmaBaylQY8/xXE6u8hx95OM&#10;AkUAN03xZ+200bak3hv9ne5tJjkaSt/qUd3bdgvncxMRwWPIODjHFeK/BL4jfHb/AIJ5/Efx9rHj&#10;r4I3Unwm8baxL4k1JvC2px6pJ4dupAi3NxEikO0DlQ5jZVKLyGO1gf0k+WBP4VX8qwtd1z7bcx2V&#10;uwzMwUtjOM96AM74F/Hjwj+0d8O7PxR4J1qx13Q7ziOe2fPlkdUdTho3HGUcBhkZFdY43XK9xtYH&#10;9K+Wfi1/wTsj8JeKLrx78FvFk3wk+IV4VN+9rAJdE1/DEsLqxP7sscnDoAwJLckk1iaX8Nv2xPHC&#10;tHffGD4TeD7eBsfbNF8MSX89wcfxpdEIuTj7v94+gyAfYbofL2qdvGM+lY+peEE1adjLcTL1ICgA&#10;Anp27dP/AK9fMcHwe/bC8Obv7P8AjZ8L/FnknKjWvCJsROTwQ/2ZjtC84K8nAz1ol8RftteElzN4&#10;d/Z98XQwZ3CxvtRsbi6yCRjzf3a4JA56ge+aAPqq51C18P2cazTbFUBV3clvyqpp/iuzuWlKzqzd&#10;doB9/b0wPwr5N1X/AIKN+JvhRcwL8ePgT40+H+k+Zltd02aPxHpFuAWy00luN0S/8BYkDOK98+Cf&#10;xq+Gv7Qnh6HUPAHirw74gh2gsbCdGmi/66R8SIeOjgUAeg6dOGXLMgwgUDPzHbnJx/ninXUyTFtr&#10;K2IXzg5x0qpdeH55bXy4b54D/CQn3fwzVnT7Gazs9k873jYwTjbn8zQBadvKjJ7KM1n2V1Jf3fmI&#10;o2jgt6DP9eePf2GbF5MWi2bZF3cHnn88j+dSafafYrRY/TJPfr70APaAM5b5txGM5zj8OlMubNbu&#10;38tiyqRg7alYEjg7aiVZJXYszRL0UDBJ9z1oAo6LY/2NarDFHI7tyWY9B/8AWJPH41n+IkvdW1K1&#10;tVTZDIcSspyUHXB574zj2710EcPlszbmdmAHOO1LEf3e5l8vknGelAEVnax6TYqm75YlwWPoKo3X&#10;imPzljttszYySQcL9aq6xPda7fGzhWSGND87EHBFXNO0OCEbY4lVVPzPtG6U59euB+v8wBLjWLoL&#10;+5hiJxkeY+3H4ZzUsGoysMyLErHnh1OPbrV5FSDaqqq56ADAp1AGfeLIwaST5UUDt3zxxk565/AV&#10;YsITbQszsy7vmwzZ2/U+vrS3e2RfJC7mbB2jsAe9PlOGjjVipb88Ae/4UAQ20nn3Uu4ow+Xbjpxk&#10;/jjg/jU107Rwllx8vJ+gpBGkEm9myzDbubHucfzqhquos7bYy2zHG3+LnH5dh2P4igCS2TfdKzHD&#10;+YflB9iT+uB/wEVPqTKI1Df3uMjg8GmaLDIkDSSNu875hwcgdefz6dqc8K3N6wbBUdsdQNp/qaAJ&#10;J/4nbPlxqSNjHLVClixVmfdub+ASHgf73X+n86kvJdkbR8fMpA9iSAP51JDP5wB2sqsMgnvQAhtQ&#10;0ysT8kYG1B0B9axPHNhca1Zta274bAbGByfTPatuaZi/lx/f6k9kHqf8KiO20uY1VWYsDk92J5/9&#10;lNAGf4L8Hx+E7NtskjzXAUy7sYDAduOnP+ea0r+/SxhZmK5HbNSIfKiLMzdM/NjiuK8X30+pas1v&#10;b/MQMtt5wOPT60AW9LhfXNdE0asbeNjuYYPOPf61tJYfaNQO1mCxNuznJJyOvr0P0wuKr6fbtomm&#10;tDbwSbm+YuEK5Pvn/wCt+FXdDsDZ25lkkaSSYBnLAjHfoeR1/lQBbuZ/ITP9Kp6ndvGdu1CzLtIB&#10;J64/z/kA2DcR+Z5jY4A2AnLHr0HvWPd63GbxY1j3SHcdwP3cg9/pj8s9BmgDUs185RuYs2PmKzHI&#10;P0HA/Cm6nbr5D/NJ8gBIPzcE478/qKtWjB7aMrH5a44UjG0Vi6z4s02HUXs21CxW6ZQPJ89RJ2b7&#10;uc8DJ/GgDyzQRY2HjfxLZ31xcW7/ANpCVorWBri4cPaxP5myNWIXtuxyR65r8jv+DmnxxHdfGz4b&#10;+GbW71FrXTtIudSNvd2k9rIrTzLGHKyKoOfs5AIGfvZr9qPCWrPa634wljWaRf7TRlCYIYmztyR0&#10;J/THFfz9/wDBUrxBd/tr/wDBY/UPC9nJPcCbXNN8F2aEmRoSGjilUDjG2eSc44xzX0HDdO+L9o9o&#10;pv8AQ/UvCHCqWevFz+GjCcm/ly/q38j9kf8AglT+z94h/Z7/AOCfHwt0TTbzw7aG+0eHWrxZ9KmM&#10;wmvF+0vvImXc6GULyo4QDjGR7bD4e8Ual4g8yHxFp8y2eCzXGmblLY4wqSofc5PeuouLC38J+Do7&#10;KxiS3tbG3W3gjQYWJEUKqj2AAFSabax+HfDzSIu5tnmuSfvNgd68OtUdSpKo+rb+8/Ocwxk8Xiqm&#10;Kqbzk5P5u5ycnxjutDW7sbzTb7Utatrp4UjstPkghnQAEOHlbywOf+ehzjj0q14O1NvH9zcTzw3F&#10;ncWjCKe0uFCvCSoIJ5YMCDwVJU8jPBFNsrZtXup9T1GQWthZr57SSjCMBkkkk/dAGc9Kq2Xh208X&#10;6xeeKPNv9DkaOK1064hX7PP9nTe5LJIpBEjyP8siEYRGABwRmcZyvxKuP+Et8bQx2nmtZ6SzwRbh&#10;tSW6J2Ow/vbMMu7pl3HVePTPhjoQ0TwfZq3zTSJ5jkqAQW5x0zge9ef6FY22neKtLsbZGkt4ZQiq&#10;TuZl56nuTyST1JJr122XZAi4Zdoxhjk/jQBW1jVU021dmzu25AFcT4Q06Txf4sbUGZkhsXDL/tN6&#10;V0njq6Ftpr5A+ZeuOa8/8JeMdQt75bGzt55hPMoDopwgzznA549aAPT9b0ddcEcMqr5cbCUMRn5g&#10;fr6Z/P8AA36QcLzWJ4g8VGzkWG1VprhzgKq5JoA2AI7YNgIm47jjjJrmdd1ySe/8u1BaQjBwcYH1&#10;q5daDfX0abrwL5hwf3X3eD71R8Q6YvhTRI3hVJrqV/KMrr1zzz9MDigDR00/uVyX38bgQCAfT/8A&#10;VmtOC4ZztVdwUc5bkf1/MCmwabHBHt+XewwWCgcfl0/Ooda1KPQrOMblTzHCLxjk/SgCa6mDD+H5&#10;T2PI/oPx6VLAq20A3Mq59+P84qnp0bXKCSTzPm+6Thsfnn86ma4ZWYfvMKcZUfL+o/rQBK8n2lWV&#10;VVlxjJbAapIYvKQd2xycdah85LZWkbdk9S2M/SoGvHuH+XzF9OMj/P1/SgCzcybomH8Ox8/hxTb6&#10;OSeNo14Vhgn/AD/hToYcDMm7uuD0569zSSXyA7Vw/bgj/P8ASgCPRtPXT7NV+YnvuPTknH6mrdNQ&#10;MIl6bsdM0P8AfH97BxQA24uUtYmZ2CgDNU9O16PUYPMjaMqCQSSVx+lSalYG+gSN/mVjhhjj/wDX&#10;T9P0i302FUiijXbzkL39aAMjxh4H0/4o+FNV0TW7aO+0XWrSawvLd+UuYJVKOn+6VJ56n6Yr5D/Y&#10;1/aitf2PvFf/AAzb8X9Ut9D1bwpIIPBWvX7+VZ+KNIZm+zDzThFnjXERUkAlQoyynP22rBxx64r4&#10;g/4LOfA/wz8StR/Z+1DxFpcOq28/xHsfCt3bszRNcWeoq6yr5iEOpUwqwwRg88UAfVmp/HbQlt7R&#10;NLuI9Y1DUJlggs4X2SIzEKDMGGYVBYZLDPIwCSBWL8RNc8L/AA70pfEHxU8WeHdNtbdvNii1C7jt&#10;NNtGHTYJCDLJ6O2WyDsVNxWvm/xX/wAEp9D+HF3odvoXxy+Ong7w3JfGC1srfxYq2ekr5bypHCXj&#10;JUGSNdu5jz6nFd54E/4JKfBPwFrC6tq+h33xC8St876t4xv5NYnkI7lJD5X3uc7M5PWgDFP/AAVx&#10;+F0+pzWfw/8ACPxa+J+n2mUmu/BXhKe7s4HzyC7tEST6qCvBweebP/D11LweTY/s8/tOXF4/EUc3&#10;gjyEc+7mbC/WvpXwR4STwxarHCIIbWNBHBbwwiKO3UdlUcKPYAVQ+PPxHj+EPwS8YeKpGj/4prRL&#10;3VcPnb+4geXnAJx8nYGqjFt2RdOnKpNQju3ZfM/m/tPiNefH7/gsk3jCLwv4q1aa6+Ir64vh+xtU&#10;k1dorW6M/wBmEYO3zFjh2scnG1jk9/23k/4KpXugfvvEX7On7RWjafglrpPC63SxY5JcJJlVC5Jb&#10;26V+VP8AwbcfDuT4t/8ABTG48UahcedceFdB1DW2aQlnnnmZLUk+pxdOxJ7iv6CLmcW0TMew6etf&#10;QcSStWhRX2Ypf1+B+reL1RU8xw+Xx2o0ox+ev6JHy/4a/wCCwn7O/i4i3b4hQ6HfKyrLZ63YXNjN&#10;CW6BvNjC/iGwOpIGM/Qnh3xJpfivw5HrOj6hY61prxmSK50+5W6jmAGfkaMENn2PNct4t+G2k/Gu&#10;aSHXvD+l6pYtG0LR39jHcK4ONykOpABwAfYAc14r4q/4JNeF/Cmqvrfwc8VeMPgr4kf53bw9eF9K&#10;uX9Z7GVjGy/7KlRx0r50/Jj274YXj+JfC8k3kPbrPqVzOltL8txb+ZI0uyVTyjjzCcdApXr1Pc6Z&#10;AY1bcrrsYgfNhT24Hp9eT1r4e1Px7+1l+yVrU2oa94U0v4x+Hpggn1jwrbCPUZURcLJPpxK7pdoA&#10;/cMowBuLYXHrX7Kf/BUH4b/tN+IW8PjVrLw74qjUD+x9Ud7K+MmcNF5Uyp+8HB2xtJwevBoA+i5b&#10;Z7idWb5FXqVc7iPT2+o5pl7N5HygZVdrADtjJ/8AZafdTeXcQ/K23P3hzng8YHPv6cVV1WV3kCrE&#10;27ox68HIH8yOcdfyAG+KfEB8N6erQ27Xl9dyiC1tg+3z5SCcZP3VAVmY4OFVjgng8mPh9qGiw/at&#10;J1PydavGMuoB8tZ6lKxGSyHlAM7FZCGCqoO8IFrZ1QnUfiTGFPy6RpjSHPI3zyqFPsQtu4+jmtuz&#10;tfKjEjsNqgMP++ep/MjHpQBj+BfFCapLJZ3FrNpmq20YM1lNgsFLEh0ccSRnONw6HhgrZA6COeO6&#10;VtjpIqko205wRwQff2rD8T+GbDxggW7jbzoSvkzwyvDNAxOCUkQq65VhnBGQcHisHxHaQ/Bezm1D&#10;TreOPQ5oxHfW6kgWzgBVuVHpjAk9gH7NuAOuOpx2rTNuDBeeTwMZySfpj9PWvPfin4v/ALQFvcaP&#10;dQ2Wr2gdIrxovMVUfAZGUkB1OA2DxuRDjjFZfiPx9O0WFmkCv12n/WE/054A6VF4R+Hv/CQabLrm&#10;uXcem6PZh5ZRcDy1MaAlnZiQFUAEkngY9KAOYvdObxFJHZ6HDM+tK/n/AGuMbpppADl5TkbwQSCC&#10;QADtXaAuOy8G6ENE8I61ceIpJLXXNJ0+WW7jkZVgERjcidcE/IQGzk/KysOcAnxPwd/wUHvPHS3G&#10;qfAH9nP4gfFPwajuo8Xpfab4f03V1U4ZrBr+eOa7iypxIqLExGVZhzX58/8ABUz/AIOGbL9oXwe3&#10;w/8AhFpviLwdrQguLHxXean5cWoWSOTHJZQNbyyRSRvsO6ZHdGG3YQcsOvBYOpiaqpQ6nucPcP4n&#10;OMbDBYaycnq3suuvnZOy3dtDn73/AILk3n7N/wDwTn8B/B34TtJb+N7eyu49b8QvHhdF8y9nkWK2&#10;Vhh5jG4JkPypuG3LZKcX+yF/wRF+M37btla/Ezx9ear4f8J+IJvtlxql9u1DXtUibk3KW7sHdW67&#10;nbcw+ZVcEZzf+CSPwq+CHgXx6nxF+Pd1q9xb6DOsmm6BH4fu7y1jcYK3l86xlDGGwEjG7c3LgKAG&#10;/oO+Efxq8J/HbwBa+J/Buuad4g8P3e4RXlpJuQFThlI4KsCMFWAI9K93EZhSwEfq2B+L7Ut9fL+r&#10;H6dm3FWC4XpvJ+GbOotKlZpNt9o9NPuXRN3Z8sfsIf8ABJD9n/8AZD8W2uoeG9P1XxB4ys1+0R6r&#10;4midbxCBtL26NFGigFxlkUkblySdpr7PULFGB91VGPoK434qa1a+G9d8P6lepctb6a11cjylY7nE&#10;DKqDGAXbeQqseSfbi1J8SyWkhm8O+KLaaNvmU2Pmrt4O4PGzo2ScYVi3BJAHNfOVq9SrLnqtt+Z+&#10;R5hmWKx1Z4jGVHOb6t3f/DeWxuatp/8Ab2n+WsjRgk4Yf5/yK5+5+Fy3LfNqV1n0VR0qPU/F+t6+&#10;bWx0/R9Y0O5upgDeXttDNDBGoLsSElYc7QmCRnfweMiOy8eeJNR0qO3t/DV02rKipPPcAWthFIWK&#10;sfmYyMoA3fIr5yBnnIyOEZqfwJ0/USd15flf7pZf8K2tU8YaD4LMdjNc28dyEDJZwIZrlx0BEUYL&#10;t9QtVD8RJx4V1iaaxW11jSpfsjWnm+ZG9w4Qwqr4G5X82LnAI3YIBFanhLwrD4P0hYY2mubiTD3V&#10;1Kxea6l2gGRixJ5wOOgGAAAAKAG6H4r07xjHdWsJmjmhULcWtxC9vPErA4JRwDtPOGGVODgnBxa0&#10;DQrXwzp0dpartjUk88lj3JNYusStYfFTRZjtZLy2ubILu+ZWxHMGx3XETAnsWXrni14y8YR+HfLt&#10;rVrW41q+xHZWby7XlYtjcwGW8teWZgDhVbvxQBl+P7CDxx4jsNA3Bo4yL3UdpyUiU/ukJ/hLyYYZ&#10;+8sTiums7W18N6XHEu2GGEYz6/8A16qeGfDkfhe1WIytdXl1I091cvw9xKQNzEdhwFCjhVCgcAVP&#10;4g0Ztahjj8zagbLD14P9cUAZur+PrezSTaw46GvMfGHjaHVp2Q9+5PSvVNS8B6bf2TQeRGjM27eA&#10;NwGfX07UR/DXQ47WSL+zLRhIu1maMMx/E80AYfwj8T2+rabb6fZrC0dnbfv2GQ6uT06YIPPOa6Lw&#10;v4Ps/Cls0duu92YsZHA3844zjpx0qxonhnT/AA3FssbO3tQwwxjjClvqepqa+1BbJO7OeiqMk0AG&#10;qztb2TMrBT0yay9L1OCG3URlWmUne2Mbsnp+PH5VV1LUL3VVMfkvDF1LFD0xn8eOaf4f0+G3nEMs&#10;kLOoJYEcvyffpntzkDOKANNY2YPczeYqxqScZVnx6dwB6d+pq5axeVF9zYzHLAtu5+tVdZvrfT9O&#10;kSSSOPdGVUE47GrFhqEWpQeZCwZD0INAEzDcuPX0NQmzU3SzfeZV25PX/PJqG51IJcmBXjWQ4wWP&#10;3R3P6jFSz3TQ25ZV3bRneSAv19aAOI+JGtPc61pkVvHvkjukVMH7xLjv+FbXinxPJpWis15ZvErc&#10;Bg4YFvTis/XL/SdNvY7y63T3UEu9UVxwfVh2ORnHbgVj6/8AEG3+IEsen2tjc3IRw7iIbmHbkgcD&#10;mgDrPA2l3VlbTXN8jwzStgIzBtq/h3P9Kt6vco2lagWK7TEyr6nhh/Q1fv1L2UgH9015/wCNPFf9&#10;mab5bfKqqQx9eMf0FAGR8HZyfijcIinaLJ9x7ffTFer394tjbNI3bp714z+z7Pfa38QLq/jt7hNM&#10;Fu8fntGRHK25RtDdDgg/lXsGsDPkf9dBxQB8GftO6x4d/bw+Jn/COnUvEGnx/CfX5o9d0l1VbbUZ&#10;PnWF1cc/8smOSchWdcAkNW5r+i6bfab9nltbSaPy/JMLxK0ez+7gjGOBx9PSrfiv4ceEPh7+0/4+&#10;bQ/EFvdeINfWDUdZ0hXt9+nyEMwJVFEg3CQNmQn/AFnuKy9aSR5dq7Vzx1wKAOX+GWqfF34X/GCK&#10;50LxD4NvvBtxcR2y6XqWn7f7Ht+FDxiJQzbFzgBxn2ya+gvEN3pnjz4utotv4k0eN9QuyIoPt8K3&#10;E6nLYjQtuZggLYAOAM1w+g6DDpFmu7y5ZPvGTbivM/AP7F3gf4e/F228Z6Pa6hZahYmRrWFLtzbw&#10;s+4Myhvmzh243bRnpQB9nfD/AOMHwz8NfZvDOk+OvCt9qC3JsxbJrFtNdvOd7GNkRs7/AJH4wD8h&#10;9K8X/aC/4KRap8Ovi9pnhfwz8P8AV9bsTrkWlanrMisbeGJ0gfzYAgKycTPyzrgwMCADkea6L+y1&#10;4F8MeK5te03w7Z2+sXExuHuneSZjIW3lwHYgNu5yBwa6250OQ2zqJFaRvuk/h/h+tAHKeA/E/wAW&#10;LHV11Tx18UbrWrhmmL6bp9strY7JI9nlkKFDBSAytsDAg8/Mc6Hgzw/Y+H7BrXw/pNppto0jO628&#10;YjUszFjn8WP0HA4rU0vwesMzSXnl3G4YCkcLWxb2sdqm2KNI19FXFAGPf3KWDbc7pO4J6flRV6DQ&#10;ollkaVVmZ2yMjpRQB7h+wh/yY98Gv+xG0T/0ggr1avKf2EP+THvg1/2I2if+kEFerUAFIx2rn05p&#10;aRl3qR68UpXtoB4l/wAN9eB/+eGvf+Aqf/HKP+G+vA//ADx17/wFT/45VY/8E+PBv/QT8Sf9/wCH&#10;/wCNUf8ADvjwb/0E/En/AH/h/wDjVfzrKp4yXfLHDW/rzP01R4Htq6xZ/wCG+vA//PHXv/AVP/jl&#10;H/DfXgf/AJ469/4Cp/8AHKrf8O+PBv8A0E/En/f+H/41R/w748G/9BPxJ/3/AIf/AI1S9p4y/wAu&#10;F/r5j5eBu9Ys/wDDfXgf/njr3/gKn/xyj/hvrwP/AM8de/8AAVP/AI5Vb/h3x4N/6CfiT/v/AA//&#10;ABqj/h3x4N/6CfiT/v8Aw/8Axqj2njL/AC4X+vmHLwN3rFn/AIb68D/88de/8BU/+Lr1jwJ40s/i&#10;J4Rsda09Zls9QQyRCVQrgAkcgE9x6149/wAO+PBv/QT8Sf8Af+H/AONV6/8AD/wRa/DjwdY6HYyX&#10;Etrp6GON5mDSMCxbkgAd+wFfccBy49eMqf61qiqPL7vs9+e6312tf5nz/EK4dVCP9jufPfXm2tZ7&#10;ed7GD+0N8dtJ/Zy+FWoeKNVhur5oWjtdP020UNeazfTOI7ayt1ON000rKijgDdkkKCR5J/wS++O/&#10;xE+P/wAEfF2ofFKTR/8AhLtB8fa/4eng0qMLZ2UdnevCkEbYBkWMDb5jDc+Nx64rt/2r/wBi/wAI&#10;ftk6b4bt/Fd74x02TwjqTatpV54b8SXuhXlrctDJAXE9rJHJ/q5ZF69Hb1NcH/wTb/4J9L+wJ4f+&#10;IVm3ijxN4mfxp4t1DXIW1TxDfasttay3EskAP2p2xclJP38q8zOAzMxANfqkd3f+tv8AgnyMtlb+&#10;t/8AgEeofGv4qfHfxh8eLH4T3nhmzl+Hclr4N0L+3YWaym1xoYLu+vJjGDI8dvBd28ccSlQ8kcwY&#10;gMrJ8z+Cv+Cl/wARvAPw2/aI06z+Inh/40ar8O7jw5onhrxBqXhweHbldb1i/bTWgurCMqZbS3me&#10;2kW4REWUPLGruY2ce1eHfgb4wsvGP7TXwt8O+LNS+HviLxt4gt/iR4O8UwWvnoiXMNpHNGyEqJVj&#10;vLCVJogwbyLyLld4NYvjH/gmd8TP2q4viB4k+MXjfwTpfj7xB4ZsPDXhx/BWkXC6doBsdSXVbe9l&#10;+1StLcy/bY4W2ZRESMqpJkZ6Uel+2v6/jp/wEH+f9fh/WpXuP22fHX/BOzx18RvD/wAd/F03xd0T&#10;w34GtviBp+t6R4bt9L1RYjf/AGC7smtonEUgWR4JI2BV9rurbyoJv+Iv+CxGt+GtU8X6Ldfs1fGS&#10;PxV4L0iPxbqGjm60ffH4dcSldRM32zyvMzBKv2QMZyyEBSAxXM+JX/BNb4v/ALT/AIK+Kur/ABS8&#10;ZfDyT4jeNvClj4L0SPw7p13baLo9hBfC9mlczPJNJNcS4LYwqLFGo3ctXtHxG/Y51nxn8f8A4veL&#10;4dW0yGz+I3wws/AlnA6v5lrcwy6o7TSYGPLIv4wMZb5G46U5Xt56/rb9F/Vw0v8Ad+l/1ZIn7WE3&#10;/DQ/wbktrz7Z8N/j34emOhCW3WOaw1OG1/tKHnG4rc2JuCysTsayTb/rGr6Cr48074E6tH8bP2T/&#10;AIa7lvov2fPD58R+I9RgRham4TR5dEsoVZgDmdri9mA6hLM7sZXP2HTdunmTG/UKKKKRQUUUUAFF&#10;FFABRRRQAUUUUAFFFFABRRRQAUUUUAFFFFABRRRQAUUUUAFFFFAHw1/wUq/5SJ/sq/8AYM8a/wDp&#10;PpldOy+ZP+HWuX/4KWf8pEf2V/8AsF+Nf/SbTK6KFXZRt6djQBJcWsTR/vBkdcA1l3slrZLv2v32&#10;fN3Fai2vmH5jwv6/5/xrB8bSxxWeVfdsyCuR+FAEMXiC41KTyUYN+S18Dazr2sft8/ta2tpodxcJ&#10;4Z8L3iLZOnlyfbLsyFRIkbnDcgIpKsoyCfvkHpvjb+1f8Sre0/4V5q1rbeDh8Q5xDZXjOBd6TYh2&#10;inJVMtmQrhWbH32IYjDLP+xt4dsdL/afurjQFh8NaX4Vlt9MVJZDh2jlwZ5HICg/udx+8SSePUA/&#10;Rz/gn9+wla/soaFcXV5bwrrFxuVAJBK8QY5kd3GFaRzjJAwAMDgkV9FanrEGlRFpZFB7DPJrz/Xv&#10;2tvh7pGmLcHxVYyCQZVYEeaTpnG1VJU/72BnrXAxf8FAPhdZ+KktJLzUBdSKzeZPCucZwMIG389i&#10;F+uKAPYL7xVDqdq24hRg45qGxWPxHEkaRyYiCgt0yBjJHNXfDPijSfiRoEOqafeWV5procSQSbh2&#10;JVhgFSMcg8jpVi01C1nVrW3mZppCpZk++wJ57fLwCO2B0xQBdmktdKLSH7+MdSzY69/pWHd61pmp&#10;j+1F+0TPYKZAMcD0BrP8baQdB8I3V55kzXDlB1AxkjPb6/oeoq7qPkaN8NTDI0cbTWvyh/4mKgkC&#10;gCt4B+I0njXxA0Hlqn2eBnkwOM7gBj8K666v47QHe2CBuxXKfBOP/ijYZFhiVZC+ZfN3SOQ5GCNv&#10;AHYZNdLruntqlg0KyeWznrigDmpNRvPFuryxWZjVYACxZiAOavQaVffaFhkuI8dSoLZI/L9au+F/&#10;CMPhY3DRyzStclSxfHGM9MD3NN8Y65JoljG0KxtLM4jwc55z6UANv9MjtV/dNsk7GRmwT/WnW13d&#10;xIskz2/kqcluentxVjRdPksbbzJvmuJPvfKPl9vXHerVnJNKn76Pb6dv0yf50AVz4htWhZlkX2zU&#10;2mKv2XcpLCQl6W7lhs4tzLGPQHAzWNfancXVziArJzjYrcj8Dg0AbVxCVs5Vj4dkO364qn4e0lrC&#10;2WSZV+1MCGIHbjGT36Co9Ku5omke5VYl65YEEfpV5NUt5HwJF/OgCv4ks1u9JmXqzKAB+NWNMXyt&#10;Lt16bYlHPbgUwXEd1qCqrA+WDkZ61YuP+Pd+3ynB9KAM7W/EcOiwtI5bewAUAZ55rlJvFeoeK7pb&#10;Szi3SHgydETjPJ7VdtPDket68wu5mkVRu2KcbsEcHjpXYRQJCMIiqP8AZGKAOT8MfDqWGeSTVmhu&#10;GzlBHI2B9eB/WuquLmOyi3OdqjinSNsjZvQZrl2jn8T6v5BaSGHYXZgPpgDP1FAGlp2r3Gr30gha&#10;MQwn5vetAjy/mkZcK2cDkk4qjql/B4V0jyYtqsqfID1PbPHesnw7o91q92092ZY4WG5QPl3E/h/K&#10;gDcs5l1ljKp3RcrnPQj/AD/ng1Y1FitqyrncwxwakI+zQgIvC8Aelc3rni5bKQEmHcPXPFAGvpWm&#10;rJZRtMGZiARljkf5Oat3dzHY2xkb5UXHSuU03xTqd3EDb2qzR4+8A54+h/LgVFrF1rF9CwFlP83H&#10;yoQM/jz/AEoA8x/aM/Y7+Df7Uuoi+8UeG47fxFAyPD4g0omw1aFl6MLiPDMB0AfcB6dDXmTfsN+O&#10;fh8m74fftR/FzS/LyYoPE0dv4ihXrhSJQnByemex7DH1p4U8Gx6InnSPJLNMAWD9F/StuV1j25O3&#10;nHSgD450n4vftdfBe33at4H8B/HHR4cr9s8Pah/YWq4B+/JDODEzf7MQ716V+zb+3Z4N/ah1k+HZ&#10;7fVvA/xA07d/aPg7xJD9j1a24Vt6Rt/rYyCCHT+EgkKSBXuGt6vHoVg8u1SwI+UcZz/k182/8FJv&#10;D3wlj/Z2Pij4oeH7rWL21mitPDj6Mxg1z+0Jm/0eKxmUhxKX+fklcIxKsBggH03FAtpZrGv3Y02i&#10;vNNJmutX1+LTo5FWFizspcruA68jmvlL9nbUP24vhp4Ajt9Y8KeEfG2nsS1naeIPEar4gsoGzsiu&#10;LmNFgmZRtyzKWJz64Xd0X4GftYfH7XWbXPEnhX4C6DEdrDQduta1d8c4lbEcaE4GQQwweCOoBuft&#10;y+PZ/iBqkn7OPwucXHj74gWoj8R38MreT4Q0UlfPnnOTiSWMsiR5DN5meMoG+ofhF8LdH+B/wu0D&#10;whoFv9l0Xw3YxafaR/xbI1C7mPdmwWY9SST3rjv2U/2QPCH7IHg270/w8l5farrE32vXNe1OY3Gp&#10;65c85lnlPXknCjCrk4GSxPomoalsyq7Tj3zj3OKAMrxTq80tytvB1Y4H+NWPCXhyXTWkmuvLaaQA&#10;qQT8vtjFLZwRRXC3Uhi8yMEAbs5z3xVfxJ4luYr+3t7VUYzNtx82W6dx0/8Arj1oAu6no66ndYup&#10;GZQCUWMtlR06Af5xUElvaxj7HbQygx4xz1zn15/PH4VJoOk3Eo866eRGY/dTK7vr0Ofy/GtQTQ2e&#10;I9wVuyk5Y5/U0ANsLb7FahW28DJx0FOhvVm3bQ21TjIUnNNxNPJtYbVU5LKxGfQD17c1MUG7d3/n&#10;QBHFAs0R8xdwcEFWHUH1Hvj9a+f/AI2/8Euvg78Z9f8A7ei8PzeCfFiv5kXiHwldNo+oQvjG/MXy&#10;Mx9XRj719BCAndukY7jkc9Kp3l2mmso3qzjoGblc+w4/lQB8kXfgr9qv9kGdZvDviDS/2i/B8Qw+&#10;l655ek+IrZR2juR+7mOOrSZYnotavwL/AOCxvwj+KfjOTwr4pudU+FPjaxlNpeaL4shFmI7gcNGL&#10;jPlcHgByjNxhe1fT1nBPf3TSTK0cfUYG3n6Nz/hXxn4L+CvhH45f8FNP2nvD/jHw7pPiTSZtE8MS&#10;m21C2WZVcWbgOpIyrjPDKQR60AfbEXkalEs0bLNHMoZJEfKupHBBB5BqRnK7ljVdyrlRnAr491T9&#10;hjxl+xjqSa9+zXqFxJo9ujtq3w88Q6tPNperp1H2OaQs9rcgDarFihwm7ADBvbv2Rv2tfDf7W3w7&#10;k1XSYbjRdc0WU6f4g8PX48vUPD14uQ8EyEA4yp2vgBgD0IZVAPVLe38kFmbdI3LN6/h6VVt9aiuN&#10;UktY23snLc8D/OO3rWR4v8ZjR45I2jO1l+U4PP0qp8O9FuLuRtSu1aNZADChPUepGPy5oA6i8Yor&#10;5J2so6H0yT+n8qdFCMSL5axrnjH8XHWszxXqU1vaskIjZtygghm69jj+VaOneY1uJJWbzJOSCu3Z&#10;7Y5oAZABDeSbV2hiBjH1Gf0/WreOKgf/AFzf761PQBXnZoCryNuxwiInLNj6ntmnmJriDbJhSSCQ&#10;p4+lI6Rw3Hmux3N8q7jwvsPr/ntTbmeQIkkW1o+vXls8D6DnOe2KAJLZFEe5UVN3XAqNbVZJ2kO7&#10;IfIIPUAdPpnt6189/tMft03Hwz+IEPwy+GvhW6+Jvxcurdbl9JtZBDY6JCxXE9/cMcQoQ4Kr1bjO&#10;3cpPH6foX7b8luupDXf2c0vJ23SaRcWeqfZrbI6ecmXZhx7ZzyRjIB9a31n9sQKzbVXJ6c57c1BZ&#10;WiXEv2hlxtPyjOecYJJ78/yFfLJ+Ln7ZHg041L4R/CPxl5fX+wfFMunGbZ97b9qBx5n8Ofu/xVHa&#10;ftt/H/QIBb6t+yX4oS6Tlhp/jHTr2Lb7OoAJ9u3SgD6r1DWI7SQRjdvYfeA4XnFGn3TXJeUYMfc9&#10;+PQDnPrnFfJ9r/wU71LQLp31z9mr9pK0dvmRrHwsuoRxpk7mdllG0/gSQKsQ/wDBZb4RaNEqa9pf&#10;xN8LFQCf7V8H3kf7sdZfkV/kHOe/B4oA+qvswuQ80o8tSpwOhUf3j74/Kp7abz4t20hc4GRjcPWv&#10;mPQf+CxH7NHjSaFbf4raTHG0hjIvLG8sQW+UjPnQp8vPU/L78V6J4b/b6+B/i0R/2f8AF74azSTM&#10;USJvEdpHM5HpG0gb9KAPWkjWPdtVV3HJwOpqISpJdEj/AJZghm/hHt/npzWN4Z+IWk/ECBG0XWNH&#10;1GGZPND2V8lwxjzjcAuR6DOeM1upbpHD5YUbMYwec0AMmRb+0KqRtkHUg/8A1qoaZ4Wi0zWJbpWZ&#10;vMj8shufTJ/Src99IyObeNZAp2hs8Z78fpxnmsy6u9SeTatsuTzuJfj3A5FAG7nmqurSypaMsO3e&#10;6kAkZwf85P4U+0PkWq+Zsj28cHj9aU38O/b5ihuuDQBj6Xo94lov2xoWdsjlyMHPHQf5NUvB3hab&#10;7Y13fbWkhlYxAMe45J6dc9xngV1IkV13BlZfUHNZPjTxXa+E/D11cS3NnbzeVKbdbiXyxPIqFgox&#10;8xPHRQTgHANAHL65ff8ACc6zcLcTXEej28jWltDBcvCL2QMFkklKkEorBkCZKthicgrjXX4faRpf&#10;h1bX+x9LWHI/dC1QID3OMYyf8k9at/D3QDo3g7R4ZY5I5bexgRo5AAyOIwG3Y43Z9yB2qP4iagtn&#10;pLfN83GFz39f50AeVj45+FPgD4Q+IesSWsek6fob3WqT2kcKwrFFBAse8gfKA/2eRgVzlcHrwPxQ&#10;/wCCHXgW/wD2uf8AgrvZ+MtUj87+yJtS8bamVBC+c7ME6dP9IuYyBxwp+lfSX/BwX+0h/wAK1+Fe&#10;k+C9HvGt9Y8eF01QRMMvp0BVtrjqN8rKFPdUlXvXrv8AwbL/ALHX/CpP2YNX+K2q2yx6x8SZ/J08&#10;sCHh023dlHXp5kwkbjqqRnPp9Lg4/VctqYiW9T3V/X3/AHH7Fw/T/sXg/F5pU0niv3cO9tU3/wCl&#10;P/t1H6JfES4eLTGUZ2sta1xpq6lpC27MVjaNQSOo4rF126j8TeILfTVYiPlpCD1Arkvid4+W81i8&#10;02ZdWXQ7VDbbbKEn+17nHz23mDlVUMox8u5mYbsIwPzR+OmnNexeK0t9p8zw3p7AWqFgw1WVCR5p&#10;9YUYfKP42G77qqW3k0qTXbfzLpmkwOzEL7DjA+v+ccjZX3iK8kW5/wCETvEsrUovlC7hSaRj93yV&#10;BKMg+XJZo9oOQCVKjtfD/i7/AISDTLlZbeSz1CznNpc2znf5coVXADAAOpR0YEdm5wQQADmNA0CM&#10;+LkuI/3f2PUJY8dSVwAB+HP516JXB6bef2b4zW1ykgvLt5lx1Gcn+Sj867ieby4s+vSgDh/idqTX&#10;Ui20eWdztAHeuk8HaZb6RpscEbB5ljTzeOQcZ/D6f41554ovIpfEDNdP+5TJ4J69unvzXoXhDw1H&#10;4ftpJEmuJftQV8SkYjHJAAA468+9AFvxFc/ZNKkkzt21g/Dqyh1QzalJua4jmeJDuOAMDt071H8S&#10;PFEcdibVGUmYgAj3rWfVNP8AB9h9ljkhjkjXcIz3J7nHrQBr3E620TOxwFBNYN9q9vq9vudj5GQ2&#10;cZAxxn+f6e9cp4k8ZTa9ctHCC2wdV+6g9z/jR4T0fUptT2SR/uYTl9wYbSecZxgHnocEdaAOv8N+&#10;M7XxDc+VCsrMuTudeFPoD37/AIVF4qtJNW1rTY1VzHDPufaDlQCDkn3wa1NNa3062Zf3MLbjvVT3&#10;J4AyATxgDjmi1u4oLea4klVULEnjAH+J/wAMYGMUAM8Q+IY9Btg7DexOAuaXSIXuI1lkZtoOUGcZ&#10;9z6+np1Peuc0/wAvxh4sk8xS0Ma7/lPHBAHUd/wrsTKBKF7sMj3oAZLDEF+b5eD3xxVK1hWSIbIz&#10;sjX5icnLdwF6HH/1u1S6rD5zR7V3MeD82ARwMe2SRkgZxmrNtEYYFVjubHzHHU9z+dAFaZJDBzgr&#10;j5dqlj9MDBH45plnoqxuzSKMtzw54P6VoVFcTmMqqbWkfO1Scfj3oASWVbbbGirub7oyB/n8KfJI&#10;Y49xUs3oo6moo/Ltg3zxmYgbizdT/Qe1QyXUksmMxhfTzQoP/AgSf0FAFtp1V9vO4DJAGcUobzV4&#10;3D8MVQikllZkhVdu752Ry2T/ALx/oD6cVcd5FG0bGb0Lbcj8jQA9SqttX+LJ/Xn+dfGv7Us9x+1P&#10;/wAFJfhX8LrIyP4f+EoHxD8SsoIT7YvyadCTj7wYl8c5SRu68fYtpaeQNzff5AAOQo9B/U9TXyF+&#10;zLe/8IJ/wVJ/aY0vUfLfUvElp4f1zTriX79xZx2rQMqjP3Y5CEyOM9ccCgD60u9Fj1rQ7qxvF8y3&#10;vInglUH7yMCp+nBrn7bUtU8F6ra22stHqOmzyLBBqUcYjkjdvlVbhBx8zEASJxk4KrwTrR+IpDH8&#10;32ZT0I3EVC2mHxPaTQ3sCTWdwhjkjYsA6kYIz34Pr+NAGvd34hHBw3owxXiX7eV3Nc/sS/GZ5mjC&#10;/wDCCa2FA7n7BNn8a7T4eeMdJnsbqxk1hZZLC6cQzT3JY3EDTMYpEkc5lAjIj8wE/Mjc5zXG/tc+&#10;KfD3iX9ln4n6Z52s3VrqnhfV7CS6stPnmhXdazRsBMsZRsMSucsAQc4wca0HapF+aOzL5KOKpN/z&#10;R/NH5If8GsEgj/bY8ek9P+EIl/D/AE+zr9xte8Tx25VVzuLYHHWvwc/4NgNcksP+ChOuWKzrDFqX&#10;gy8VlON0pS6tHAGeeME4HYHtX79XMMXMkhUKMZJ4Hcf1r2uJF/tr9Efo3jFFriSbfWEPysQ6ZI3l&#10;Roq/L8xZj9eOehP09KuVm634usNA0WW/nm3QxKpxEPMkkLnCKqjlmYkBQOpNcynx30HVbxrGz1BV&#10;1TynkaznhkingA2ffVlBU/OCAcZByMjmvAPy07Z51R9vO7GcAE8V4f8AtFfsjfDL9rvxfJZ+NPCO&#10;k66mkWGxrwKYLxZ5WHlotxGVlUoqltu7H75TjpXXWHjSS51SSOyhm1jVGXItoGMcNuD0aaVuIwfx&#10;cgfKrc40fD3hO60O0ht5I4Wurp3ub6WNf+Pid8s7ZzyM8AnGAFGOgoA+YLf9jb48fspQxy/BD4uH&#10;xd4dtRuj8H/EGN7uFUyMJb3qYkVQOFXCqOpJzVrw3/wVah+FnimPSf2gPh74s+DOqTkQR6hPE2pa&#10;BcPkj93dwgjnaTypAGctxmvruLT3li2y7o8YwRL5mfzGB+Fcz430Kx8fXX/CI3Nrb6jptwgudaSe&#10;NZEeENmOBwRg+Yw6EEbI3BxkUAYXwb+Imn/F/Q28TeHdX0vWNL164e4+1WdwlwgiX5YUBXIVvKVC&#10;yk5DO+QDkVveJfiJb2iJDanf5Z2sHTIGOPxr5/8AiL/wSS+HNj4lk8UfDPWvE/wP8UuwZr3wnfND&#10;Z3HI+WW0YmJk/wBhNik9c8g5yfsnftF2yhYf2xJvLiG1PM+GWlzSBR03OZMsfVjyTzQB9K+F/Eq6&#10;rF5jFm+YFgBhiQc/j6k8fXiqXxE8cWc+nXFmpcsy7WyuFwD3Oefyr52b9mT9o6Jf+TyWx/2S7S//&#10;AI5XN6t+wnrHxGhnuPjp+0t4q8WeF7Mtd6lp9ta2/hjTZ4I1DMLgwniPCZY7l4BOQTmgaTbsjm/E&#10;n7X+g+E/HjaZ8K/CPiv4ueItDkiu7228N3Bm0nT4kdTJHc3D7o0bbwqoMoRg4A2nzL/gpv8A8Fdf&#10;BHxJ/Y1vfAfjLSvGfwovvFmu6FpXiOz1Szc/a9Am1W2i1V7O4hys8ZtvPjJG0srNtBrzz9r3/g4G&#10;8H/s4+Frj4Y/sp+E9H03T9L3Wg8RyWSpZIwG0y2tv1mY9fOn+8Rko4O4/FPw5/4J/ftDf8FWvFT+&#10;INZt9V1WHxdIxbXPEM5hS9Rgd8kCn5njXbjdGoiVtq7lJAr3aORT9n7bFSUI+e78vK/3+R+n5b4Z&#10;4lYR5hnVWOFp2dub4m7aadPxl/dPkv8A4LTf8FLvGH7aP7ZuvSaXrOvaD8L/AAy0eneCvDUM7Wln&#10;pNhFEqRusEZCLJIAWY8kbggO1FA+vv8AghX+w83inWf2YvjN48t7XxAPGvxE1LwxpWg6hZecmpaX&#10;a6TfTz38pbh1iuoIQuQVDRknJIr7G+GH/Burrn7MbTWOs/Bn4H/tVLcMjadr3ifxZqPhi+0gKB+6&#10;mtktLmCeMNn5lZWfnKr0P3r+x/8AsD+IPA3xLsfiN8UtQ8JzeLfD+kt4f8J+GfB9i1l4V8AaY5Qy&#10;wWKOA8s0vlxiS5dIyVjVEjjUEHzVWVKUo0JPlfffe/39L+p8ViMw+qV61PKqklSnpro7XTV7dYva&#10;Ss3bZXaPqG4Bv7Vo1jVoWTDKR8rg8bfp6n0r5d+Lv/BPHUvh743vPiJ+z1rlr8O/Gly3nalocyFv&#10;DXiYjnE8Az5Mh7SxjIz0BJavqyOPyhgFj9WJ/nRO2yF26bVJzXIeIfIPh/8A4Kkat4B05NJ+JXwG&#10;+NGg+KbMeVdLomgHWNNuXHDSQXCONyEgkZzwRy3WrR/4K+eGJGHl/Cb9oHbjlv8AhBpTz/38r6nv&#10;LnG9UOS8m3AO3PAGM9uSAT7+tWbW3a1t9u7c2PTCj2A7CgD5RH/BWvSdQXy9K+B/7R2sXfUwW/gd&#10;wwXu3zSAYHH51DqH/BVTVNKtm1K7/Zt/aMs9BtQftd5ceGkjlt+CS3k+blowOS+QBX10OlQ30wgt&#10;XZs9Og70AeF/AH9q/wCDP7YHiG31LwZ40s7vWY2Et1ojzmzu5XjHytNaSgOzRnGHUYyoG5goFeyP&#10;4ttYb37OPNaQsVxjvzXgPxw/4J8fDD9rfVnvfEnhK0t9U3lk1/Tc2OqROMYfzo8FyCOPM3AelefH&#10;9nT9oj9jdJZ/hr8TtJ+LWhwAlPDnxAh2akI8/dh1GMgvJ0A83ZGOeOMUAfXPinwtN4j05Hhuo7PU&#10;7aUXFpP5fmJA+0rgrkblKsykZGQ3GCARh/Bfw2+gWGqR3U32vXYLwwajeuzO1021ZUIBOFUJKoCr&#10;hR6DpXzz4L/4K++FdB8QWvh34zeFPFHwP8TTSeWv9twG50i6PQ+TfRLsdevzsqoMfer6DHiSw8Ts&#10;vibwTrGneIC8Mclza6ffQ3EOpwYOx1YEqJAD8rggOBtY42sgB28Ft5TM7HdI3VsdvQe1SM20Z/kK&#10;y/DfjCx8ViZbV5lnttvn29xC8FxBuGV3RuAwBwcHGDg4JxWh5zfadm07cZLf5+lAD2YKMntSg5FY&#10;viQyX7fZ4W+6Nx2HlccnP+H09ao6lY3XhXT2uLeaa4wMvk5xx6AUAdRVXUVjiKzNwyZxXF6DrHiH&#10;xNrW11uLWzVdxkCbd3PbNY/jr4rQ+GvOjmkdzGxTLH5sj1oA6zxJ4xiitGjj3LIFwM9PrXJ/D64m&#10;8R/ERlZwywwtLIT3GQAB+J7Yrk7fxbq2t6dJqEWj309gY2YzrHujC4znPsOat/DS+8S2muzX1h4e&#10;unhuYDGZJl2ADORtyRnkY/GgDs/jLNM+s6fa2+0zXeIkBOBkk11Hn2/gXwzb27FY3WLGRyC+OT+d&#10;cN4X8H61qHj7S59St7iG3sQ8xYn+LBUDP1PT0rV+L2kzavrWk2cU8qrfyeW+OfLXIyRx6E9fSgCH&#10;wVdyePPFs1wxLW1mP3jrxuboFz+v4VsfEDxcNHtGtrUqDgFmB+4Qen14qabyPhP4Fht4GMwhJSNn&#10;ABYkliTivILmPxJ8SNSum0m2kks45PKaU/dDYBI+oBBoAXR9B1T4teJ57axmhitbN42u2eQoxRmO&#10;duAecKf0r2zwV8P9L8AWcsOmwvH57bpHeQyM57ZJ9M9qyfhd8Lbf4Vabdyfapru5vFR7l2xt3KDn&#10;aMcDk9cmpNd+KNrYWeY8+Yw/KgDodU1KKzgYMy7iOlePfEaw/wCEl1q1s/MaOC6uY4pGU9FZgD+h&#10;rtfC+mXHjEm6vPOhtWXcjA7TJ+Y6e9cN4/05rnxGtjHJIsM94tuHHXaX2kg9O9AHrnhTw5YeC/D8&#10;Gn6enl2cBbYN27ksWPP1JpdV1IQPHJ/yzjy2fXt/OovCPha18AeH1s4biaSCN2ffOwLcnPUAD9K5&#10;P4seNTtjs9PjmuL2U7ESIbmY9eAKAPk34p+Gtd0H9t7x14kvvE1neaH4isYP7L0kX7vcWaRxQRu5&#10;gI2xqXD8qTndzyxp8ME/iW98m32/KNxZidtS/GP9k3xGf2lPDXxKvrdV0+40o6Zdlb3yZYGzNIiv&#10;CYj5mcrzvXGOh212kcaxIFVQqjoAKAI7a3+zWir8vyrgk8iplzjn9KaeW6/UU7OKACo5F3zJ/s81&#10;DqGqR6fFuZhu7DNUbXULi8BmWNvL9aANiq9/qMdggLMKorrEk0uxfvdMY5NUPECNIf3zAbRnBNAG&#10;nH4jjuG2x/N9KKs2E8N7aK0LKVwASvY0UAe1/sIf8mPfBr/sRtE/9IIK9Wryn9hD/kx74Nf9iNon&#10;/pBBXq1ABRRRQAUUUUAFFFFABRRRQAUUUUAFFFFABRRRQAUUUUAFFFFABRRRQAUUUUAFFFFABRRR&#10;QAUUUUAFFFFABRRRQAUUUUAFFFFABRRRQAUUUUAFFFFAH52/8FlPhbZ/GD9tn9lvR7281DT1aw8Z&#10;TRXNjN5U0Eq22mbWU+xOcd64X9ojwHq3w0ufg5rGjjV/Ek3gvURptxx5t1dxXCKjyMem4iMgkkAF&#10;xkjrXrn/AAVClEP/AAUI/ZVY9Bp/jPP/AID6ZXVSWH26Jf4Vb5ic89KAH6bqtrqNtK1vcQ3AgkaK&#10;YpIreXIv3lbB4YdweRXz5+2Jr2pfFDw34b8J+B2gvP8AhNriVZtTtpVeC1t4NjSEsp4PzKfcAjqQ&#10;K6Lx5+z94f8Ahr8Rbv4lR65qGg6VHHPd+JbJS09vq4KkDcjZH8bggA5yAu081xf7FukeDdW+KXi6&#10;++H3iHXB4ajhjDaHcQMtrFLKN3mIzZ4GCoHDAhsll2kgHMfG34Q6M37aXwx1PxYs134f1bQH8Oad&#10;czOSi6rDKzwCYgAner5UMTucY6A5574uWHiz4PeM/EEXhzw3fak3iBFla5jYyfYrsb0LbOQV2iMg&#10;EAfLyWGAv1n8WPgPoPxu+Gl14X8QwtcWdwfNjlibZNaTDlJom/hkQ9D7kHIJB8c+EXxgvvh5qXiL&#10;4d/EpLfXvF3g+FLnSdSeEeZ4i01s+XOc5/eIVKvz1x1OWIBwHgn9lXVr/wAL2uoeKPEniBpLhQ13&#10;F/aB8hm2FDH3LAg84GDgjJFcF+058IfCsA0mw8K2cbeJLqaOGFLQFY5o8lWklxn7pU5cc5HzcdO3&#10;+KH7S2sftA/Dqe08K6LqHl6pObCG5EJhit02p5rN1Chd5Qc8ncVyAcfTP7Fn7A2h+FNC0XUbi0ik&#10;vrpATbyQhXvAuSryyMdxUsWYR9MNx1IoA3P+Cb3w/wDGHwz8I3Frq1xeX9veWKWyzSxND9vk37kk&#10;VWJJCx5XdnBzn6fWPhDwzdaWGmecQtIo+ULzk/zP6dPw0/CPhJdBgEk4ja5xj5fuxgdl4444p1xq&#10;jy6tIn3YYnUZ9emaAMv4i3nl6FM10kj20ezhhje2f65zx/d7ZxXnp8Qal8Vddi0+18yO3jAj3BWa&#10;OIYxliOMnGewqf42eLY9ev8Ay7SZpIlQIgA6t3IHvxXpfgPwjZ+AfDCRwxGFnQS3JZizM+0Zyf6U&#10;AWvBnhpPCHhq109GWT7OuGcLt8xick4+pqTWtX+xFY4wzzNztUbjj6UNqc19uWzjB4z5jnC0tno0&#10;NndrNIzSXTZ+dmPpzgdKAK1hqlzdThmjnVFPI8sjNXjZW8lw00ir5jYHzn09qp6z4sh04+Wu5pDx&#10;wKpW1hc+IGFw37pGHHzHJ+tAGvda3DazbCd3uD0qv/wlMLzbV7dTu+tQy+G0hhLbQXGACXJyScfT&#10;9Kij8J2sdnNNcBmknUgfMTtyO3+en4kgEqt/btwdjbk67uq/p2yMY/HqOL628On20ips3defXtx9&#10;cVB4esodJ0jEalFLMTuJPOSAKq6PHfajbyNc7Q27CjdjAwPY889cUAaVzCtzAEkRpgRkHaMflWfd&#10;6LbwwFym3aemCrH/AMeA9T+FWLkyQTgP5f7xgoJPGPbngDp6kntxUfibUhp9r5jKqpCR87D7x9B/&#10;X8vUgApwaNcQt5lvJ5B7jaxz+fP86mWHUpvldk+oB/qBWxGvnwL5iqWxnp0NPVdi4HSgDN0fRmsL&#10;lriWXczJtxt246H19qzr3xlG/iO0t4Vkkk3FTGv8WR1PsOv4Vs6jbjVbSSH5tuQCVOM88/lWZ4d8&#10;LW/hJJbq4kWW5lPzSn+EdlH6/WgDclXfEy/3gRWdoMsdta7ZJo/MUlcE4IAP/wCqqniTxtHpkSx2&#10;q/abmYhEUHueBVHwl4MujeTXmsLGZWYGKJJNwT69v6UAOsbKXxVrf2iUxPbWshUoy53d/wCtdUP5&#10;VVuZoNCsZH27VX5sDuaz9A1S51FLq4YL5GCYjnvz1/SgCbxLr40a0bb/AK0jjI6Vg6B4JbV7lb3U&#10;fmVm3rG38fXrmpIdMuPFmsK15C32MIdzBtu49sYroNT1q30GKMTMygjCj2FAE1tp9vp0f7uKONU5&#10;GB0rLh8YpeeIo7GGNpFYHc4PTHf6f/WrEl8XX3ia5ktbNU+YE4yBgfWt7wh4X/sG2aSZY2vZMh5F&#10;JbjPAGelAGvNOtvGzMcBRmsPUfF0McoUqzDd2603xreMpiijP7xuAM+tRaX4TtbG1S4vg5mwQwLZ&#10;APtj2z/OgDG1zULjxhqsNvbrJGs3yjcPlX1P4f0r56/aqkPxY/4KRfs9fDmJd1v4Esr74h60BlVS&#10;ONTa2TLzgn7QHBAyQGB4Gc/W+mPblmW3jwqj72c/UevYV8tf8FK/BmqfC/WPBv7QXhfTbjVNW+Fz&#10;yweIrG3b95qXh6cH7UAOheFtsy9AAHY524oA+qLO8hkjDAqufVqnjmWYfKwbtxXJ+B59J+IngLR9&#10;e0e4W/0vWrOK+s51lYrPFKgdHHIAyrA1pXssPhOyzHkMx5JOc/maALGpzyXGoQRx7gqv8xxxV42E&#10;bj5/3noT2+mK4+Tx8y3I8vyy2c9Otb8OqTahaxMrxr5n3v8A61AGnJDHIyoyK20ZHt2rK1i2gttT&#10;sXVIYysmC3AwPStC8vIdJtjNJwOMlRXAeJ9ZuPEVyY7dGk25IA/hHXJ/xoA7y81y3tFU+bE2T/fH&#10;FR281ntEkjW/msc/M6swx059cAfjXjfiQ33h7T1upmj2s+zaHywPPb8P1FWNB8GeJvEcbyww28Ma&#10;NsJlmxk4B7Z7EUAesXHia3ztWZFOcZDDPt1/z9ahv/G9ppe1Wy/H8LA1w8Hwo8RSpiSbT0/7asc/&#10;+O1veG/hBbw2P/E2Y3F1k58qVhGB29DmgB178RpNS3RWNrcSMOvlgsR6dBW1ougyNGs17I00kihi&#10;rDbtJ68fp+A9KseH/DNn4XtpI7ONo1kbc25yxJ/GjUvEUFgOW78+1AFu4n8hePz/ALor5M/Zfi+2&#10;/wDBVz9pqZd0kcOkeGLeRwchHNo52sRwGwM464r6VHjqxVvnkfqP4c45H+FfKH7FHiiPWP24P2pt&#10;VXm41PxLpOnogH7vZbWJjRsHncQxz1BPQCgD7OkvIYB80sa/VhXy/wDtY/s0eJ9C+Kkfx1+Ccdmv&#10;xG0e1+ya1osm2O08dWCkFreQj7twoUeVKecqFPAGPoiHwbDqEYlvvMeZwCV3kBPYc/5wK0rHTrfS&#10;IlSJdiqMDLZwPxoA8u/Zk/aP8F/th/DZPE2gxtDd2bta6to95GIr/RbtMiS2uI+qurZ56MORXrSB&#10;VQbcbccYr5Y/aw/Zb8ReEfibb/HP4K2enWfxI0xGj1rRWHk2/jyy4LW82MAXAC5jkIzkAE4C49c/&#10;ZU/aq8Mftc/DFPEXh157W4tZTZ6tpF4vl32h3icSW1xGeVdTnnow5FAHoV7ZreyMrLkqoI+hP/2I&#10;qy7bEJ9BTQpFwzdmUD8if8aWb/VN9DQBHBB+73OxZmIYnpg+3tUxOBTY/wDVr9KJJBEhZui9aAOF&#10;+IfjX7O6ww72mDYRFXLZ9h6143+0n+1/r/wT0bQvCvhWxHib4t/ECY2nhnQZgyrAvIe/uj1S1iwS&#10;TxuIwCAHK+qXDwt8UrBvM48/PHqQcV4j/wAE6bRfjh8d/jl8aNWY3GsXfim58E6TFIxk/snTNO2K&#10;I4yThRNI3mOFAG4Z5yaAPVP2Kf2RLX9lD4d3cd5qD+I/HXii5OqeK/EM+TPq963XBPKxJkqicADJ&#10;xlmz7Ev7nzGbhc7s+2KWabytvG5mPAqIwtcqpm27MZKDuff29qAHrCrXXm7VbKAK3cdf8aZc6isU&#10;vlKVaXHALdPr7VJHB5NvtVizf3n+bJ/z6VnW3haGO++0MGM3zAtu68jHHQcDt60AW3ZbOFfmaSRi&#10;SuP4if6VJBdC4C4V9rdG2/Kaa+nx/KoRdu75vVhzwfXnFWKAMPxD8M/Dni5ZBq2gaLqwmQxv9sso&#10;rjepydp3KcryeOnNef8AiT9gn4K+MbiaTU/hL8N7hpFCb/8AhHLRZCMf31jDjHPQivXKrvcNNcKs&#10;J+VT85x2oA+ZfE3/AARl/Zv8Wuz3Xwy0u3Zn8w/YL28slBxjAEUy4Ht074r1T9mz9kvwn+yl4Q1D&#10;QvCLa2ljqV19smF/qU18+7YqYVpSxVdqjgH3r06uf1HxLJBr0NusiqrNjgZ7GgDfRBGoVQFVeAAO&#10;lMkmKrnb/EF575IFOjXav8R+tK6Bxg+oP5c0AMe3WVvnwy9VBHKn2NZ0tvCJ2jjjZnzlpNuQPoBx&#10;+eB9TVy71aGzmjjZh5khwq5pyTRIzMGzu54GaAMvUobq0GFuumG+7z+Pb864Sx11fGHxT026sRf6&#10;hZx28tsZZ7FltIiHD+ZDI6YZ2YKCVJyEBGAvzdZ8UpLm78MSabZxr9u8RKdOtzJMYkhcxSuXZgrE&#10;bVRiMDk4HGcjpLCwj0+zhhjjjSOFQqKihVQegA6D2FAEg/dx/M2do5J71538VtUjZ2ZT0XFdZ4j8&#10;VQ6bE0atmTocjgV8U/8ABXb9o+++AH7EfjfXtN3LqV3bro9lIH2GCW6byvMB/vIjPIAM8p6ZI1oU&#10;ZVakacd20jty3A1Mbi6eDpfFUkor1bsfkX+1p4k1T/gp9/wVF/4R/wAJzNqFvrGrw+F9CkjAeNLS&#10;Jir3AweYs+fcZz91j0r+gef4baL8NfBXgv4b6XZ2qeFPDek7Fs3i3h47VYYoEbtgly5JBJaIe9fj&#10;1/wbT/BS3Pxs8WfFa8g+3XXhuxOi6BZIpZ5r242+bMSoPlxxxFVaRsKBcnqRiv2d8KeHbi81Waaa&#10;4W81O4dJL24IYIcElY0BztjTJAX3JOWYmvc4grRU44Sn8NNW+f8AX6n6X4qZhThiaGQ4X+FhYKPr&#10;JpXv5pW+bZQ8F/Bi1l1ZpprrVo7eSM7rT7dMVYB1wpDMSq8fdXaCDjpXWajpdnotxpdjZwwx28ch&#10;xGq7hksWOR1JLEkk9SSTWtDANPvpiGVV8ssSTgduv+eBVe18IpBe2tx5jFoiXbngk/05NfPH5OXl&#10;uml27YmjEeScgjoD04+nXFeZfDPxpFoGlGPUI9Vj1iWeS5vIIbCS4a6lc5LoYw29DwqscbVVVO3G&#10;B6H4m1yHw1pOGZvmQovzZbOOpPX8a434feJtSu0ms9PWCRYHLsHOOv4fzIoAqnxfpmreJNJ1S387&#10;7KXJwy+WR8xHIbGOR9MYrvNa1xbTSI5vJkYTDAAGdvHWvNfhR8NbnVlUansiXRblrea37yMpJHTo&#10;pBRhnqGFevbFK7cDGMYoA8hg8Fal49vpGhK29ruKmdxkZGOMd+teny6Vcp4ejtIbhBNHEsZdl4bA&#10;wfpmro8qyiCqFjQdABgVTm8RW8MzKW+hoAw9J+GKrf8A2jUpo7tlwUQKdqkfzrd1Hwxp+rT+Zc2k&#10;MsjDG4jk1SvfGK25+Xaam0ae61S5W4kVVhAIAzz+VADrTwzpOiXKyQ2drDNIQqkKN34ZrQhtorSD&#10;y0RUjGTjHr1/OsR7mXU/EkSKMpbyHJ9Bz/hVvWZbhy0cartY8HPPSgC5Dp9qibY4YFXOcKoAzUd/&#10;pkN7YtbqsaqwxwMbe3b2qvbxfZItkbLknudx9uP1p1vNNCx8xo97HPTbgfj1oAfpem2uhQLHGqK2&#10;OcdTk/n+PsKfNG/9sRMrErtJYHoOv+Pv+gp9mrtK0jFWzwMdqUzq16uGxgY5HX2oAdPAXlj2gYzz&#10;+YP9Kdc3Ato9zdM//r/TNJcXa2xXcG+b0FQbkulLSMuegA52Y6j69j+VAEzhiu8SMi4zgr0qvcS/&#10;ZWZUZmmcgM+AT7KPf26Dqfea7uVaBgrHnggLkke3+J4pmnp5ztMwGW+6f8P0Ge+KAIrC18+33Dav&#10;JGPLz+p6/XvVv7PHHHllj+UZJ2ii4uPJwqrukb7q/wBT6D3pJWaVlj8tW7sWHyj6epoAUzrE/lqj&#10;NtGSFXgVE9ywfBjkbcfl+XBU/Xp+tWFfDbWxu68d6jiuVku2UNxgAe5Gc4+nFAEbeY643TjPoqg1&#10;88ftp/sy+KPF3iXwx8UvhfJpun/E3wDvgtbS8Xba+JrCXHnafcMp4VsboyeEfJ+XO5fom4bzLuOP&#10;94FU5yMgHg/yxUizpKdvf0IoA+fP2a/28fCPxj8Ux+CfFGjX3w0+Kkak3HhTxBF5U8xxkvazEBLm&#10;MjJBQ7sAnaBzXq1/bt8RLq6jmk8nwzYyNA0CNtOqOhw4c9RCrArtGC5Vs/Jw/OftZ/soeD/2vvht&#10;JoHia3aG+tSbjSNXtsx32h3Q+5cQSDDKysFJGcNjB9vJP+Canxr8VfFf9nPxD4X8ZrZp42+FesXH&#10;hHVDCDG1z9nVfLuGXoPMU9QMOVJ4zQB9Eam2l3YjWW3sJfJAEaOiOseOyg/gQB1xisrxF4Pn8e6Z&#10;faWl7Db6feWclo0aIHRUZdjADptOcdgQD2qjoHg241m8l86PKRgMvz4B5xg/z/Dv0PeaFoq6NZ+W&#10;oK+28sP5AfpQnZ3KjJxd0fzo/wDBDCCDwB/wVe0Pw3q1zdwNdRatojvZzNEXkS3lYrvUbgreSRlS&#10;p5HIr99p/APhOeZYo/CehsI+S39nRN+fGT/Xr71/P/8AsmmL4Wf8F5NNtU36bb2fxO1HS0STO5Y5&#10;Lm4txGd3OWVwuTz82c96/oP1Txxp+gX0ItbO61C4vJhbxRQbF3NtdySXZVC7Vb3PAAPFfR8S614V&#10;O8V+p+teMUefM8Pif+flGL+d5f5ozNS8P6TpFwv9leF7KzuIWPlz2+nIjrxhtrBQRxwf5mq+q/Cb&#10;R9Y0xdS8W/YY7G3BmzM3ltCSuN3mZBVsY5BzxipvEfxe1+DQdQubWx0WymtbeSWKOWaa8kkZUJCF&#10;FSMAlgBw5606yvT47tbLVrrX7XVbWzkW7totPslitfMXIDMzNI7EFiPlZRxgjrn5w/Iy18IvDsmg&#10;6ndSWC39r4fuYgRFqUha6vbnjNztYBolKjG04zgEJHj5uz1DWbfTRuZlZuBwRmuRt9Tv9S1Jnt1j&#10;kkkHVj6nA/8A1dhzWr4e8FzRXpuNQfzJFYlAkpIPueAfXvQBNrXjSazis4bKxW61LUJdltbyymFS&#10;gGXkZtjFUVe+08sq9WFYfhDwL4m0nS2tpNQ0jR1nmknuZbKE3V1cO7E7zLKAu4LtGWjfgAdAK0fA&#10;dxFrHinxFdTHOpWd3/Z/lkY+zW6gNGFB5w+4uWwMk4yyoprV8T62NPtGCsobv9KAPM/ihbxeEr7T&#10;ZzrGsOxvIxdXdzqUnkJHkkh48iIBtqpkIMGTPBGa6rwfPpfjW2kWyMbSQ4Fwslu8ckeRkZRwGAbq&#10;pGARyMiqvhDTW8Q+IVmf5reAsGGevH6dR9efetvx14J0TU7P7RqFvI32eFotsVxJCJk+9scIw8wA&#10;jIDZwckdTkAzvGmlW9jax21vDG1wWBYqhUIvUknOTx7/ANK/Dv8A4Lf/APBRrUPjZ8VLj4IfD28l&#10;m8LaDdiz1mayUmXxDqQYBrcEctDDINgUfK8ilvmAQ19lf8Fd/wDgobrH7E3wY1DTdD8QyXnjHx5a&#10;SaZoskwT7Xo8I2JLdZUAlhGSqu3PmsGGQGA+Sf8Ag34/4J8RfF74kw/FTxZZ3Elha3D2/hyGWBjF&#10;eSJn7XeFsbSsS4hXn/WzhhzFX0eU4eGHovMK60Xwru/6/V9D9e4FyvDZXgKnFmaRvGGlKL+1Pv8A&#10;J6J9Pef2UfS3/BLz/g3f8NfDvwdpPjb44W0mseNLrZdw+HhIv2HRl+8qTYB82bpuwdqHgbiN1fp3&#10;4W8EaV4GtDDpNhFarJtEjglpJdowN7sSzYHAyTitG4ulgYDuf0qvc6koG3cPm9O/49q8bF4yriZ+&#10;0qu/5L0PzvPuIMdnGJeKx03J9F0iu0V0X59bstPIsZ2sQFwWPPSvn/8Aa7+K/jJvjR8KPhR4J1xf&#10;BmofEqTVby/8SCyhvLrS9P06CJ5VtYp1aA3MslxAqtMkiIgkYxuQAPbrUyXc37tRtU5PYD8u/wBP&#10;8CfP/wBo79mHS/2jbTw/cNrmveEfFHg6+bUtA8R6DJHHqGkzNE0MmFnjlhlikjdkkiljdGBGRlVY&#10;cp4p5/rXxW+In7F/h/8AsvxZq118cNT8XeIrbQ/ACpBZ6VreozS20s80OoNFHDZIkKW88vnxRpmJ&#10;SPKLqPM466/4Kla3rfjix8B6L8G/EN98TvP1nT9V8Pya5ZwQ6TcadBpt0xa7JMckE1tqVvJHIo3E&#10;uqsiEsU6fUP+Cauhapot9qGqfED4gar8SbrWbPX4vH001kms2FzZxTQ2ywxpbLZR26RXFyhh+zGN&#10;xczFlZn3VqfA7/gnv4Y+EnxU03xzL4k8WeJfGFrJq9xqeq6vNbtNr1zqUenxSz3EcUMccflw6ZaR&#10;RJCsaIiAFSeaWv8AX4AeW+GP+Cu9re/Cq78d6h8MPFOkeHbz4W6h8V/CpudRtHufEOnWK25nikji&#10;Z/s0n+mWxjDFw6ybjtYFB0Hjb/go7qWi6tZeHPFngbxh8M/El7qvhm602CLUNOvn1TTNS1q308l3&#10;2TJGySSKlxCF3qko8qbcRIlT4/8A/BLrT4f2KW8D+CNS1jUPEHg/4K638JvDCajcRRx30V7b2SrL&#10;cusYxKH0+D5k2qA8nyn5dvQ6Z/wTK0nxLfQ6p4v8feP/ABt4itLrQpbTVNWnsvP0u10nUY9QgsIx&#10;b20SMjzxDzpXVppABmTKqQ+v9d3/AMAX9fl/wTy34H/8FtPh941/aQ8QWl94q0+XwVrwvl8Ow/25&#10;pF1f6W+k291NeyT2Vs/223guIbWSaI3CuwMZDGPzY4h1XiD/AIK3ah4D8Ma1q3i74L+KPC9jb/C3&#10;XPixpTXGsWc7app2m/Yv9GYRFvJu3W9jLI2VjyuHkLME7jwb/wAE4dF+GTanY6T408Y6l4RaDVI9&#10;J8Dajc2yaBZNfpKJY5GhgS8uLcedIEinnlSIP8qgohX5v+EX/BMX4lfESXX7P40eIPEmn+F/+FSa&#10;v8JrO1fxNY6xcW1vqL2fmSWTw2FvtjijsgFlvBNcTF08wDyvnI9n/Wj/AFsPz/rdfpc7zxt/wWX0&#10;f9nGHxDp/wAR/h5f+B/E9q2kz6RY6l4i06O11GHVZLuO2ae8aQQWjI2n3RmDswQRDY0xZQfSf2K/&#10;2z9A/b60u61rQY7crourTaPq0Vpqdvq1nBcRokhEN3bs0U8TRyxsrqQcPhlRwyjnPiL/AMEy/D/7&#10;WPxW1bx5rPiDxFol/JY6ZYaXdaVPCtxpVxptxezW91EJInQtnULhHWUOjodpQZJPvX7M/wCzdp/7&#10;LfgC602PxF4m8V3l5cyX1/q+u3EclzcyNgYWOFI4IY1AAWOGNEHJwWZmL0/r8A7f101/E6jxB8PN&#10;B8eWN5o+taTpetaPNGFmsb61juIJMk8MjKQQMdDnrXy74j/4I7fA/wAc+NNTufDuh6p8O77Q2ENt&#10;qXhfU57G7iu5EWYyDLMm1FeHYAoAJfjGK+mLj4laXomtyiZrhmuSFgjggeeWdgCSFjQFjgDPA45J&#10;wKteAftEtx4ivpbO6sodQ1ET263ChJHjFrbx7iuSVyyPw2Dx0FID5F0Xw3+1N+xlquoXGl3Gl/tG&#10;+D/MV5ob+Qab4oiQAKAkpJjm2qP4tzMRkKpJz61+zf8A8FMfhn+0Lr7+G7i6vvAfjy1YRXXhbxTD&#10;/ZupRS9CiB8LLz0CEtjkqK9m0zxFa2U00ckjeYzZxiuF/aI/ZX+Ff7W+iLY+PfC+k660aFLe8ZPK&#10;vbQH/nlOhEic84DYJ6g0AeqrHudZGHzqCvHocf4CiRROjDg4yCD0+hFfFE37Knx4/Zc1lJPgr8XL&#10;rx1osILL4R+IchvFZFGQkF6uHj4GFU7FHUk81uL/AMFUr/4SxLb/ABm+CfxQ+Hd3GCJ9QsrAa3ov&#10;yjLMt1AemOcbTgdzQB9deUxtmXncwI5PSuCs/wBnvSby68/Vh9vbn90SfL5/nXhg/wCC237Pcw22&#10;/iPxHeXDcRW8PhbUTJM/ZFBhA3E8DJAyaP8Ah7p4d1w7fDPwh+P3ixm4jbT/AAXIImcclC0jrhgv&#10;PTuKAPqrS9EtNF0yOztLeG3tYl2LEi4UD6VYggS1iWONFjjXoqjAFfJrft9fGjxQV/4Rf9lLx/Ms&#10;p/dvr+uWWikA/cLI+45/vL1WiP45ftgeLo1XT/gf8NfCrMNom1rxj9ujyej7bZQ20dx1OeKAPrTP&#10;ze9QtYwvOsrRq0i/dZhkr9PSvk+X4tftl+AW+06t8J/hB46tmH/Ht4Z8Rz6dcRYySS15lWzwAFGc&#10;/pHP/wAFO/EvgcbfiF+zf8bPDawkma40mwj12zjxuzmWJlG0YJyB0GemMgH014v8JN4ylW3mkEVt&#10;EQ2R94+3+fStPQvD1n4asvs9jAtvCWLlV7scZP6CvmDw9/wWV/Z31y7W0vvG1x4WvtwEtrrei3tn&#10;IpGcqWaPYMY5+buB1Ne0fDv9qv4V/FqVY/C/xD8E67O33YrHWreab/vhX3fpQB319ELuyni4+dCh&#10;9siuST4QWV8++5Z2TrtB6/jXX20ewM24P5h3ZA46AcflUgGBQBwnxJ8fx+FraOxslUKEH+r5GOcK&#10;APpXk114r8QeI9Vs7W3tbqOSa5RYZWhfbEWYYfOO3Bz7V9AxeHLO31Zbny99x5ZAJ544z+PNaIRc&#10;fdH5UAc1ong7VE8MrZ6rqn2+48ze0uw8jnjrmjw58MrXR9VW+mY3N5G5aNznCAgjgfia6Zm2joT9&#10;KWgD5R/4Kh2HjSw/4Vf4g8I/25fW+meIhbatpdk84gureYLmWYIwQhPLKgyAgecSON1ULmXYuF+9&#10;jP0/yarf8FLZPGkHxk+Cq+H77XYdIm1e4Gsx2iXBspos22BP5YKDaok2+YersRwGq1FDsbcx5oAc&#10;saxlm6bjkmquplmXKMOO1OuDNNOojwI+h/A09LPpux7470AZlhoBurnzrrbImCAh55rQu/JtbJox&#10;tVduAB2qwieWm0e9ZV7oM15NjzNkbEkkHmgCl4ZfzdSuJF3eXCh5x39KzdVnm129WGPLSSdPaus0&#10;7R4dMsTbx7trZ3Enlie9Rad4dt9NuvOj3GTBGSaAHI0OhWkcax7Vx0UcUVcdBIu1ulFAHsf7CH/J&#10;j3wa/wCxG0T/ANIIK9Wryn9hD/kx74Nf9iNon/pBBXq1ABRRSO21CfQZpSkkrsBaK8//AOFzXH/P&#10;jD/38NH/AAua4/58Yf8Av4a/niX0qvDaL5Xjpf8Agmt/8get/YeM/l/Ff5noFFef/wDC5rj/AJ8Y&#10;f+/ho/4XNcf8+MP/AH8NT/xNZ4a/9B0v/BNb/wCQH/YeM/l/Ff5noFFef/8AC5rj/nxh/wC/ho/4&#10;XNcf8+MP/fw0f8TWeGv/AEHS/wDBNb/5AP7Dxn8v4r/M9Aorz/8A4XNcf8+MP/fw12XhzVm1zRLe&#10;6ZBG0yklQc45Ir7fgTxo4S4xxlTAcP4h1KkI87TpzhaN1G95RSeslpuc2Ky6vh4qdVWT03Reor5t&#10;/wCCq/gPx98Vv2UB4X+Hnh3VvE2pa94l0WDVLTTdeGh3H9lpfwzXn+mb0eFXiiMTPFmRVlYqpIxX&#10;Mf8ABK99H8Ay/En4at8O9c+GHjfwffWV7r2kXnj7UPG1pcRXkDG0urS/vXMhjdYZFMflxbXibKnI&#10;Y/qa1OF6H1zRXzD8DvFXiz9oH4yftG+ItF1i30vUPCeqn4deEE1GGW703TpLWyguZ72W2SSPzGkv&#10;Lwq4DqzR2cKhl5NfMOk/EL4kfB3/AIJ4/tMWdx8TPFGveNI/jSngweMJykN7ZRajfaLYTXFuiDZb&#10;CKO8laJIxtiwuORkkdfuv97VvzD/ADt+f+R+nlGa/NP4ufEbUv8Agj/8T/ixpfw4uPEXi3wva/C2&#10;08cWfh7xZ4lv9ZjtdVj1dbCVo7m5lknjS5jnVmUOUEkG5VGWB6Px1+2F+194O8f/ABQ8EtZfs8t4&#10;g+Hvg23+Ix1IWmrNZS2ExvEGleT54drjzLKX/TN6pt2n7PlsKXVr/wBaXv8Akws9v66f5o/Qmivk&#10;uL9oa+k+PH7L/wAQrb7VY6J+0RoT6DqukNcGWC2uW0qXW7CZR0DxrBfQFlA3i4Xdny02/WlFmtGJ&#10;O4UUUUDCiiigAooooAKKKKACiiigAooooAKKKKACiiigAooooAKKKKACiiigAooooA+Gf+CliK//&#10;AAUT/ZV3KGxpnjUjP/XvpldTNcbfuLvbuB2rlP8AgpexX/goj+yrjP8AyDPGvT/r30yuszsjOBj6&#10;0AZuq6eusWs0N5GslvMhjkiZQyyKRggjoQQcY96ofCv4VaB8IPC40rw5pcOl6e0jTtGjs5d2xliz&#10;Eseg6ngACtXT0a6d9xbarc5/lU6XG6doUz8mB9BQBP5f+9+ZrwH9uj9jiD9prwrY3NjdTaX4m0cu&#10;tnfW6bn8p8b42GRvXgHGcg8juG98lmWFuT2796kxmgD86fCn7SPjb9jTxNpujeNvCulztasI9L1C&#10;2gjWxuXB6MjKEV+rbSqkHnGOa/Ur9jv9p3T/ANpO+S+U6fFqcFn86WsgMc64X94o7deVycceorwP&#10;9p34C6H+0J8MdQ0HV7fD3S/6PdRgCa2lUZR1PqD/AJwTXx//AME7/wBoLUP2Pv2lbzwt4kgkuta0&#10;/UiquPkW9R4mUszEhvnXYV+U/M3PoAD9pPGOqyW8Cw253SSnZtX7xJxiuf1y3bwr4V+0Sq63Fwdp&#10;BOSDg/yPIx29au+Cb3S/GFtHrK6haX8UwWaFkmDBQR1bB654x2IxXNfF3xO15JJCsitbxHKY+nrQ&#10;Bg/CHwtceKvH6X8kcw0/TmLCReFMowVX9c8e3rXuVcL+zxCyfD4yMuPPupXBz94cL/T9K6fxLqrW&#10;MMcUJ/f3DhF9smgC7fahHYRbpG+g9a5fxZ4jaN9uCjYyAD1H4VqR6aukWk098y3cmdy/L0/OuchZ&#10;tbvJLySNl2ggbvQc56e/X1IFAEvhDw9catqhuLpZYo7dldOBiQ9f8DXXyXjfafKjXJQ/Nx2wPcev&#10;6VEk8OhaaTNJGrIu5+epA7D8MACq3h25XWppL7yZEVsqhkHUeo/KgDReNppF3fLGvOM9T2z9K53x&#10;Rr5/tXTrO1O6OWXY4A68hSPyz7c1p+LtVfTdHmaNW8xQCCB93nr+hrnl0ZXvdFvJtvmzSK6qeCR8&#10;pyf6Dtn8AAdZqI8q0GPvAlsr2OCSQPXr171JY2/2W3CnaGzkheg9vwGB+FZHjrWX0rRI5o9oYzBe&#10;e4wf5j+dRz+K5rfT5po4J7rkYaNcgevTcP1xQBY8R61bWF1a+dJtIl4GOWwV6fnVuwiXVrPfcRrI&#10;rSFlVwCBjgHGSPXpXK+F/Dd54n1j+0dTWeOCCTfBFICGY5z/AN8j9a6vV9Zj0uP5j83p6UATz30c&#10;LBdy7mOOTVS68S2tuu4zR4zgZPXp/U/pWTosy6g0ytbySbjwzKdoyMDt6E/mKu6lptnPe28K28L+&#10;WwD5HQZHH69Pf3oAtadrUN3bK0MkTIo27i23OPwqSWaO4GGaFlbgjzjg/pUdnoMNlaKsMUMEn8TK&#10;vU+vGDUyRHT7eRmYSP2ODyew5J70AQosNvKzw2sJkY5JQjr9f/1VVv8AxDPDAzLb7VDBOTySfStW&#10;CcXS7vLbaR8rNj5gfxz+dMm0yGYjKAYOcAf5/SgCJ7D+0oW+1JtDdVyCMU2y1WziuVsIW2tGuFUD&#10;jA9KTVtbTT0aNY3ZgvULwKo+FNBa0eXUJyjyXSKyDbzEMEkfjkflQBoaxq0Wg2DSMF+XgIO9cnpP&#10;hqfxpPJPdTTQ26P93H3weeD+PpVwadceLtdzcbltY85APcY4H1roL/U7XQbRv9WuwcRqQCfw+lAE&#10;kKW+kQxxjam0BBwAcD6CrEb74w2Nue3cVzmh+d4j1OSa4SVbXho0YHa3IP4jgVt3+ow6RbFsL8v8&#10;CkDrQBybLNqXi+FVD7Emy7D+Hr/hXSar4e/tSSMNNKsSkNtDE7jz1JPTp0x0rndBmuNV16SS1Plx&#10;+ZueTaWA4PHp37+tdZpgZbTc8jSFyW3MpU4+hPH6fSgCRjHYw9Ai57DqT/jXhv7c37Unhz9nf4La&#10;pca1NDPqOtWs+naLpMS+fea5eSL5ccEMIIaTLOobHQNzjtm/tkftnv8ABe70bwf4O8P/APCcfFTx&#10;mzW/h/w8lwqDhWL3dyesdtGASzHG7YVBA3OuZ+yn+wzN4T+IEnxQ+LGpL4++MF4CgvtuNM8Mwkki&#10;10+FsCNVBwZMFyc8gs+4A6r/AIJ3fBnXPgX+xJ8N/CfiCGaz1vSdJT7ZBLKHktZJHaVoyRxlN+3H&#10;OMdTXsd3pSNCf4towFIyPYY9B1x371eqJ4982NzbcZxnp0oAjis4dNtmZY1zj5jj5nPX+Z/Wq1xq&#10;F0kIkhgWSMsMYPUHj/DtVq9njjRllwIwuSSwGfb1otJ1ZP3MX7ssfmUjbnPJ65/SgDL1PQZtakAm&#10;3JGxG7aRwM/Wr8GjR2mmtDCkav5ezdjqcHk/mfzq3G5c5/h6VHdTEMkattLNgnGSB/jkj86AOb1T&#10;4W2fiCKFrqaSRo335AHzfXNdRFCsCbY1VF9FGBVaO1uSFZpxuByRtz/Ij9al8uVy375du7jC9B+d&#10;AEkkixLuY4rL1TxZb2MD8/MOlUfE2pSpcCCNtxdgo+pOKsaX4KhRGa9Ed07E9RwOfrQBk3M+ualJ&#10;mG1m2nGMkL79z71DYeBL7XyzahLLaLxtVcEkc5z+n512P2uOIKka7ychUQDoOD7ACor6/eGA/uZk&#10;ZuFI2nn6DJ/Q0AY+neA7Dwuslw11PtVSWeQrhQMknp/nFfMP/BIrRU8b+CPiZ8UNuLH4lfELV9Z0&#10;jKDLWYcQI2SM8tG/TGMe9dh/wU2+LOpfBD9h7xtqlpdS/wBva1broWkwRg+bLdXjfZ0Ccn51WRnw&#10;P7n416n+yt8ELX9m39nLwX4FtQNnhrSobSVhj97Nt3TPx/ekZ2/4FQBs+L/E8kEv2W3WRmZtuV6s&#10;fT9RVfQ9K1WW9868ikVVONpkGTx+IP410x063Sdp/Jj8zqXxzxU0cnmLn3I/I4oAr2dq27zJPMVv&#10;QkHj65J/Wvk79sn9lzxf8LPiu3x6+BbpD48jiSLxL4XYhbPxxaIRlWHAW5Vc7X6nAA5+99dO4jQs&#10;xwqjJJ7VxWp+Iv8AhKPFMVjY7pPLYGR1XIiGep9KAPnzwx/wW7/Z9vfB0F94g8T6h4R1xS0N/wCH&#10;9Q0e7k1HTZ1Yo8UixROCVIPIPTrg5A9F8C/8FJPgB8UAv9l/FvwTvkO1YrzVF0+R+owI5yjH7p7d&#10;MHoRngf2v/2VNX8B/FmP46fBmHToPiZYReXrmhXG2Ox8cWXRoZCeI7oKPkm4PRWOMY3vgXp3wF/4&#10;KE/DibxFJ8MfCNxqdncyabrWma34ftP7W0O8jO2S3m+UsjDaMEEbhjpyAAe5eFPi34V8dweZoXib&#10;w9rUe0sGsNRhuFIB2k5Rj0PH1rN8ceL5tP8AMVVZQwwuOQa8b8Y/8Eff2cvG900lx8L9FsW4ZH0u&#10;4uNPZWAIyPJkUccHGME8nJrm7n/gjf4E0WNh4Y+I/wAdfBFqfmktdC8aSxQzEAcsJUkOeCev8R9s&#10;AHoPxn+NWg/sefBnXPiD4zvrWG6t4GbTLCR183Ubgp+6giX7zSMzAEL90bieASIv+CX/AMB9Y/Z3&#10;/Yo8H6H4kgkt/E98s+s6xHJ/rEubuZ5yjjsyK6IQO6Gs34O/8Esvhr8L/iVa+M9av/GvxQ8XaaV/&#10;s/V/HOtNrFxp207l8oFVQFW5DFSynkEV9JUANEarIW/ibjOad1FNeRY13Mdqjua5Txb45t9OmXbO&#10;TtP3AcZoA61RtUAdO1RySSKflj3fiKzfCGutrulLL5TxpnahP8Q/z371pSTOpwsTN6HIx/PNAENo&#10;8xkk3K3B6cY//X09qtAYFFFABRjFFFAGH408XR+GbCRsMZMcYrmfCPhrVdb8T/btSt5rW2hO9NzD&#10;LsOgx1xXTanptprutYuI/tEcMeQvYtkAfzrT0zUV1OFnVGQK5Tkdcd6ALLNtUn0rmdb8ex2chhjU&#10;NIxwApyam8bazNH5On2hH2m8dY8/3AT1/DrTvCfgS30C1VrhYby+DlzcGP5gSeMZzjFAFDQ/Cl5q&#10;d79qvmmtfLfMcYxlvfPP5V1qjauPSsfxj4vh8JaXPcTFUjgjaWSRj8sagEk/gBXN6d+0NoE91YWd&#10;wutW99qCM0Nu2jXhkl2gFiFEXIAIOR/SgDY8YTfaPGfha0XbuS5nvnJ7RxwPGTj/AHp0GTwM+pFa&#10;T3U1xqMYVT5DDG5WxnnsePasfwRHNrviLVNckjuIo5mWztRc2skEohQAkhHAZQ0jP1HzBVPTAHSb&#10;dlzuaRd7AiNegA/r0oAjuNLt7qRd67mXn5juI/P/ADxX5x/8HMXw6uta/wCCftrqmnLttdC8V6ff&#10;XxU7QYGgubZcjv8AvZ4vWv0kiRlRfMZWcdSBiuD/AGnv2d9D/aq/Z88VfDnxAHGkeKbBrOSRBl7d&#10;8h4pV/2o5FRwDxlBXVgcQqOIhVeyaPb4bzOOXZrh8dP4ac4t+l9fna9j84/+DZfxJp+rfsjeM7Vb&#10;uFdS8N67OjWahQ4ju4rZxM/GTuNtsXJwPJfjvX6feFJo7fRoX86FWdQdu8cn/aPXP8sV/Nr4J8Y/&#10;GL/ghn+2lfWOpacouEUW+o2Du39neKdOL5WSKTHQlSUkA3RuCrLkPGf2e/Yu/wCC1n7P37UmlaHp&#10;0PiiLwj4wvIkhfQ9cR7d45ccolwV8iQE5wQ4YjBKqeK9jOsuqe1eKpe9CWt1rb1PvvEbhPF/XZ53&#10;gl7XDVvfUo62utb22XVPa2m59c3D7lac+Wy/KvyNuyM/Nnp2P6VauboW1m8rfLtXcc9qz9J8R6T4&#10;0tpv7L1LT9RWNgJWtLhJth7AlScdD19Kd4vMx0CdbfmRxgKBncOpHtwDXzp+THCz6bc/EHxRLbxz&#10;eXbRkPKxJ4XgcdeSBXoen6da6DYrDbxx28KdAoxWX4C8ML4f0vzn3farxFebdxt6kLj2yawfHXxH&#10;jXWW0vSrebWNSiCiSGGQJFbluQZZD8qcYOBlyOQpoAb8Q9Z034ea3b+IbNY/t99NHaXlvChaXVYz&#10;hRhV5eSIfMpwSFV14DZGfd6r4iuPEGl65eR6la6fHckSaXZIZ/KgaCUBpQgLSP5nlkhflTjrgudj&#10;wl4Tt9Nnm1HUoF1HWpxsluRAVjgXj91EpyUQYBIzljySeMSeJtcuLEyLb28o3NtB8vO3I+nH074z&#10;9QCm3xI0zxFLarY6pay/bFVo0aULJzzgofmDDupGQeMZrrNJ0JbW3JLyFpOTnFcpdeCdI8NeGrzU&#10;Na0+3vpOoiWBWlmdiAiKc8yM+AvI5YfhY0m9bwD4LtbGXa11iSSRY5S6wNJIzmNWPJVdxUdDgDpQ&#10;B0t01qhA2rIzNjH3t3BGOfrj6mrFzfLCu1Rufuin5l/DrWB4cs7rVAs10z7pRkB4jtA7eg6fUVtp&#10;bO14u5W8tB/Eflz/ALIB4+p6YwKAG6Rp/kK0rrtkkO7Hpn+tWGiKyLhd/Ocscc/59qg1DUVTdEqy&#10;MzcAoRz68cn8hxVJtTuBceVibOOgTgf1Hbg8n2oA0YX+y2x8z72cAd2I44+uKZBe/PIf3PzN1L7Q&#10;e3HHOMdapvc3EudyztkY/wBU68fhn9Bn3q1p9lIqszM0O7AACruIHr1wPQDoPcmgCZ73an8PPTDD&#10;B+h4qr/aawzphU27Tg7uuevPOen1qa9uxp8W0Opkc9Wxu+uB1PYADrim2lgI1M04+brhuSPcnuf0&#10;HQe4Bn3LSajqEca+YFV8EKckjqfvfhkn1+mdd1W2t/LEwjz90nAwPak0+JQJJPJ8nzDwCMHaOmfT&#10;uce/rmvJf2m/29Phb+yRbGPxh4otI9ak2i20Gx/0zV7xm+4qWyZcbugZ9qZI+YUAetXFtH9mbO9l&#10;xnly36Z5rj/i1+0b4B/Z30dbjxx408O+GoyhZP7Sv44ZZ8ddiE7nPsoJr5gTxL+03+3cWXQrE/s4&#10;/DW7JU32pRrd+LL+I90gyFtMjj5irqSCrMK9J+CX/BKv4J/BW7XUrjwvH438UTv5t1r/AItf+2L+&#10;8m6+aTLmNX75RFPHc80AetfAf48eF/2k/h3beMvB2qLq3hzUHlhtroQyQmQwyPG+UkVWHzKcZHIw&#10;ehFdm3zJ8pxkcGqum2MdtBbrHFGkcMKxxqqgCMAYwB2GMdPSpZrj7OwVQPunjHTgkfyNAEw6VCq7&#10;blsAfKg2+2Sc/wAhTkV3t8NJ8xH3lGP0OaWKBYguN3yqF5PUCgCCaGWa6jLfKoyDsY5x1PPHcD9a&#10;sCIBNuWI+vI/Gqt1qLLcKqK21W2sQhbccZwB/M/hyejJNZdF4tLhm9AjY/lQBJd2DSf6uSReMfeL&#10;c9up6fTmviL4z6vqX7A37YnjT4rLp1xqvwk+ITWGn+N5YI2mn8O3sNuot7/apyYCsm2QAEjryWVT&#10;9rWV/NduoeO6iZj08vCr+JH65/wrnfif4HsZ9Mv9WkuLO3dbVor1b9Vaw1C3wQ0Nym3DIVJG7BZc&#10;nGQWRgDe8F+ItO8XeErDVtGu7PUdN1KBLi2uraVZIblGHDqykggjuM1R1H4kRWWq3VlDp+o31xYu&#10;I7j7PA3lxMURwN7BUJ2upwpJ5r4XbV/GP/BMzX7rxX4L8I6zqXwC1521G/8ACEko+3eGpgGe4uNO&#10;DEfuCPnMD4baJGCoFZl+vv2bPilpf7QOiyePvDt7ot94Z8RQRPaSWF61wxmXcsplUxp5UgQQoycl&#10;THg4xyAfz+ft42zfs8/8Frdc1vVLHUNJs4/HVl4oZIpGSdreeaG7Z0YHIYhn5U8NkDpX9DOnfB7T&#10;4NUt5FutVm+xt5sXnXsrqG2YBIzhsBiecivxz/4Olf2ZpvCvx18E/FWzgb+z/FWnHQ79x91Lu2Je&#10;Mn3eF8D/AK4Gv0i/4I6ftXr+1/8AsE+CtfuLhrnX9FthoGuM0m9zd2qhN7nruki8qU5/5698V9Jm&#10;y9tgqGJj0XK/X+kz9g46i8x4cyzOKeqjH2cvJqyX4xl967n0hbeF4YZJWdnm8195VgMdAAOnsKwd&#10;FsY/BnjubSVnWSx15Z9QghcLutpg6mVQepV/MLgHoVf1rptWvHtNPmaHyvtAQ+WJD8u7HG7HOM9c&#10;V5v4E8X2nhy8a11HTntvFF6T9qvhB5iajJhnJScLgrhW2xttZVXG0AA182fj56fFbxwE7VVcnJwK&#10;fXGp4+lTUuY53jRcuAp+X3PHFQa18ZIbSNY7WJrm6YHCIpZj+AoAZ4s8Uw+DviTcNcMIxrWmwQWx&#10;/vyQPcO65/vbZQQOpCuf4TWPqEureJuLOzuJFccN0GPXJxUHhXwfe+OPis2oeJsrFbWKXOn2Dphf&#10;nZ0dmBwdy7VBB6CQDjJz6zBBHawrHGixxoMKqjCqPYUAYfgnwX/wi1vua6uJpJPmZWwqqfoM/wAz&#10;XAftJ/FrQ/hz4V1LxBrl1LZ6H4Xtbi91SZeqQxLvbaCcFiFIA7nAr1XVLlrTT5ZExuVcjNflT/wc&#10;T/tTS/Dv9l+HwLYyGPUPiXqYW5ZSVIsrUrNKAQc/NK1uuCCCpcH36sDhniK8aK6v8Ov4Ht8N5PPN&#10;czo5fD7ckn5LeT+STZ+e8GmfET/gt7/wULMWm2bQrqcmEjMmLfw1o0T/AMT4x8ofJOMySyHjLYr+&#10;if8AZu/Z08P/ALMfwr0jwt4ft447bSrOKzVwm3KIOFA5woJY4ySWZmYs7Mx+Af8Ag2F/ZN/4Vp+y&#10;/wCIvipqVr5eqfES++yac7r8y6daFk3KSMjzLgzZA4IhjP0/T3Nepn2KUq31anpCnol59f8AI+z8&#10;Ts8jWx6yjB+7h8L7kUtuZJKTfp8K9G+rIZLbz5tzMw24xjt/+v1oVY4R5gyd+BuJJPPTrVW51ENc&#10;7Vk+6cDaQf8A9Z+vA6ntVqP5kWMxSKq4wSQenToa8E/MR1qu2NuMfOx6f7RqSio7idYE5DMWOFUd&#10;WPpQBBfxtPIV3NhApAA4ySRk+uMZ9KsQQLbxhV6fqT6morQFJdrfeWJARn/eqxQBV/tAbmVf3jM+&#10;2MD+LgZ59Bzz/WpIoGS2Rcjcq4OOhp0cOyeR8DL4wfYDp/P86koAhtLdrdGyep4UHIX8ep9cmuf8&#10;X+G57+D9zI+6Z8PuOQBjtXSSSCJGZuFUZJ9KyfEvjLSfDbiPUtVttOaRflEsqoZM9AoblmPYDJNA&#10;B4F0ZdB8MwW6v5nLOWxjJLE1z3xM8Qy6eGl8zybWMFXkkbagOcY68nPTucgVfh8dXOpx+XoOh6lf&#10;L2uL1W0+2U+5kXzWHcFImX3pmi+B2h1RdU1qaHU9TWQvaW8S7bWwJGD5asSS+Osjc9cBQSCAZfwl&#10;+Hk0N+PE2qNcLfXELR2trIdq2cLYOWX/AJ6PtBOeVGF4IYtt+OdavNGimaJW8tlABA6E5/wNdAjM&#10;9zIN3yrgbcVI0asBlQdpyBjpQB454d8J+IvE99NcTR3FvGHUKTtXIPJOGIPp+deg6Z8OIrNF8y8u&#10;pH/BR+XNdAtzl1Vhtds/LkZA9f8APrWH498RyaHax+UWVmPJHf2oApxQLbfEa0jh3eWluxY+vBFU&#10;/HHiKbUL630+FGWeWcRLj0J6/lzWLpfjSbw/JcaheWF5ll8uOVlZFT15Iwe1bHwzmj8QXc19cWkw&#10;khxJHPKCqnd6Z9u9AHZWVsmlWEcW47IlA3MetRWqyXrFmZlXg8HrkZ+mBn6mqHivXbWHS2HmKzdV&#10;A71c8M6kdU0tXaGS3KnZtkB3djnn60ATXGmeeU/eMNucnOc/0/z+FTE/ZYOu7bxzgVJXI/E3x1b6&#10;BDHaKzyXk33Yo13MfwFAHXVn6rqPlr9njGXk+QD60/w7czXeiWsk6SRzOgLLIPmB9+BVZ5ILfXGM&#10;yhmYr5ZK52n2984oAo+KfDmj3XhxbbWtN03WYhw0V5bpMrDdu6MCODj8QK8m8cf8Ez/2f/i3ZK2p&#10;fCPwSqzANv0+z/syQjjHzW3lt2Hf19TXq+u+HbzxBqrozLHbrzub+IegrpURY0CqoVVGAAOBQB8j&#10;/wDDoDwt4L3N8OPiZ8ZvherAf6LovimWSzJweTHMHJ55+96jjNKvhb9qD9krdqVv4msP2jvC8IJu&#10;dJvbGHRPEFtGuPmtpU3R3DhQcrJhmIG3luPrKC9E88ke1laPGfxqVOnfr3oA8E+B3/BSn4P/ABy1&#10;OXSY/EyeFfFdifLvPD3iiI6PqlnJ0MbRzYV2HGRGzYr1j/hcXhEf8zV4c/8ABlD/APFVz/xu/ZL+&#10;GX7SSR/8J14H8N+JpoRtjuLyzU3UQ9FmGJFHsGAOBXmUn/BIz9myJdzfCfw6q+pluP8A45QB9F2V&#10;0t5brIpVkcBldSCGB6EEcVHrmt2fhrRbzUdQuYLOxsIXuLm4mkEccEaKWZ2Y4CqACSTwAK+MPFH/&#10;AATf034EStefA34sfED4R3OSyaat8dY0Nj23WlyTn0yXOB2rI+JXwV/a0+LHwK8R6Pr/AMU/g/Y+&#10;G9S0+WC/vptJubOQ22z947SZ2RqVB3HG0At2oAr6h/wUG1j9pT4+WHh/SfCt1p/w/mW5mtNXuLSU&#10;/wBqGLeI7iOXKqquvHllCykH5jnC99NMtvC0kjLHHGCzMxwqgdSTXzD8OfgP+0B4Q8EaXoOl/Er4&#10;d6fo2l24jtZ7HRGu2nXsSXIUg5Lbh1P1raf9jfxl8U/9H+Knxa1nxToLfNJoej2EeiWtxngpNJEf&#10;MmjIwdpK4PegDttZ/bV+Efh648q4+I3g/wAzJBWHUo5tpHBB2E4/GsG7/wCCj/wRsrlon+IGls0Z&#10;wTHBcSL+DLGQfwNdt4b/AGZPhz4P09bXTfAvhG1hVVX5dJgLuBwNzFSzH3Yk10Vp4C0Owtkhg0XS&#10;YYYxhUjs41VR7ADAoA8Uuf8AgqD8FUnaG28UXmo3GcRxWmjXsjTn0Q+Vgn8aZ/w8k8G3nOm+F/id&#10;rKr/AKxrLwxMwiPYNuK9f6V9AW1pFZQrHDHHDGgwqIoVVHsBUlAHzzJ+3fq+vr5fhn4J/FrVJpP9&#10;Q9/paaZayjpkyux288cj1PaoW8Q/tL/Eo7bfRPh78NbSQHL3t2+r30Xuvl/uST6Eeua+ivL9++TR&#10;5a5+6PyoA+eY/wBmv43zqGk/aIvFkYZZY/B1jsU9wPmzj0or6IPFFAHsX7CH/Jj3wa/7EbRP/SCC&#10;vVq8p/YQ/wCTHvg1/wBiNon/AKQQV6tQAUEZFFFAGT/wgukf8+EH5Gj/AIQXSP8Anwg/I1rUV8r/&#10;AKi8NPV5dQ/8E0//AJE3+tVv5397Mn/hBdI/58IPyNH/AAgukf8APhB+RrWoo/1E4a/6F1D/AME0&#10;/wD5EPrVb+d/ezJ/4QXSP+fCD8jR/wAILpH/AD4Qfka1qKP9ROGv+hdQ/wDBNP8A+RD61W/nf3sy&#10;f+EF0j/nwg/I1pWdnFp9ssMMaxxRjCqOgqSivQy3hvKcuqOrl+Fp0pNWbhCMW1vZuKTtdLQidapN&#10;WnJv1Z5t+1L+y9oX7WPw5tdA1rUNe0O60nU7fW9G1rQ7sWup6HfwE+VdW8jKyhwGdSHR0ZZHVlIY&#10;is/9lf8AZC0f9lm38RXUfiLxb448VeMLqK817xP4nu4rnVNVaKMRQIxhjihjiijG1I4okRdzHG5m&#10;J9Zor2jM8R/Z/wDgvrXwL/ac+L5hs/O8D/Ei/tvGVneLKn+hao1tFZX1qyZ34dbW2nRgCpMs4JUq&#10;u4vP2AfAet/CP4teB9W/tjVtA+Mmu3niHWo5roRy2tzcJAM20kaq0XltbxSRsSzq653HAx7dRR5f&#10;L5B/w58pW3/BJHwhqXw1+Iei+KvH/wAVPH2ufErTbPRdS8U+ItTtbjWLXT7SYzW9nblLZIIolkZ3&#10;P7ks7SMzszYI9V8Xfse+G/GfxT8feLrnUNcj1H4ieC7fwNqMUUsQhgsoXvXWSIGMsJib6XJYsuFT&#10;5Rg59YooeujA+brD9kq8s/j38CtLt4bz/hXP7PPhuRtLvryeJ7jV9UkszpduCqY/1Fl9raRiiqz3&#10;cWzO1wv0jRRQGwUUUUAFFFFABRRRQAUUUUAFFFFABRRRQAUUUUAFFFFABRRRQAUUUUAFFFFABRRR&#10;QB8K/wDBTW6W0/4KHfsqu3T+zfGg/wDJfTK6tLhb213Rk4z6da5X/gplGsn/AAUP/ZV3cqumeNGI&#10;x1xb6ZXRhmeyTy4m+ZiSB8uBzQBRl1VoJGjCh9zdCOtaWnho7TzJNqsw3EL0ArJt7GdtXhZoZNgf&#10;JJXitTVDI+yNFY7jyR6UAQQBtVvPM24iXIzWiMKAvtgVFJJHp8G1dq7ei1FawSTuXcuuDx70ASXs&#10;QkiP97qK+Zf21f2Jm+PWmxa1oEkeneONJUz2k+Nv2gAkmJ2HO09fVTyOpB+mpYWXn5uvAFZt3p0m&#10;o6ttLSRoF5YUAfDH7H/7S3izwF8cLLT9UvdU/tmz3W+oabdqLeXT3jBJjfAJlSRQMSZAO7OMiv1B&#10;tdOm+KTW82k/6XY3QSbzA4AEZIzz7Z6da/Mn/gp94OvvhR8RNB+IWi3DW8txNFpuoPGR+9QYeFpB&#10;0OySPqR/EvpX6I/sB/tEeHbv9n21t7/VNDsr6ydwiteRr5sbkPkMThsO8i8dNozigD6WhtV06xWG&#10;2jVVjXCKBgVmWvh17zWmvrzdujYGBA/yr7nFSW3iGa9gSSG1aSOQblZDuUj61DqMuoXDqqxNCrEA&#10;sSMKKAHat4ggSWSOT5Y48MW9R3/nXH+H/HFvZ3MUNzIrMJSVUoWBPODwDzkn9D2qp44163st0au0&#10;jKcmQsOfbH/16u/BHwtHfpNrV1HIZPMMdurj5QuB8w9c5oA7abw/Dqzx3FwG8zAOFcge3YEfT3NT&#10;X+sW+lrtZtrdhjpU15draQsxPOOBXFa/rmL4yMFYsehPAoA3bS4bXLGTLblzgtt9xx75ya5vVPFd&#10;hY61aCe4xHYuEDKGJUAnpjr6fStLxnq0Gi+G2WOZRNMAUCgrtGRkg9/xJyea5v4WeEB4p1aTUbwT&#10;eTZyIYEI+SY8nJ9QOKAO617Q4/HGj26id47dmEoKrywwf8etaGn6db6BY+XFuWNTklmLc1LdXUdj&#10;BuYhVUcCuSGq3ninWTb2/mfZlJEkgHyp+P8ASgDa1Xxfb2UeI3Vnqtp+gzawWuLxmVZBlFB5/Ef5&#10;61PovguLSriWSSRrjzCCu8fdxWxJJ5SfKpbaOFXvQBV1fUo9Gsi/C7cbVA68gVW0aJUha5bzNuAM&#10;YJz3z6nk9fUE96lubNpLmOWZshfnKjkcZIA9x+vNW7QCNGjX7kZCr7DAP9aAKVpeTS6syyfIu0sE&#10;3fdzt6jvx+WW9jVqZDczKPm2cHj/AIFz+eP0rFtLlm+JV1HuzGtqDt7A/L/jW5c3sdoVEjKu7oCa&#10;AHqVi2xgN0wOOg+tZmpX1yZFjj+VXUZOQOcdvrn8h1FSar4ijsom8v8AePghQOcnFY9z/aWuweWt&#10;u1puYgPnO1en8+KANqy+zlVdiHbaD3dR6EZzj8DRqb3UsCiyWNl6ElsYp1vqFvZQ/vZ4lI4LM4G4&#10;9M/jz9asW94ly5VMttGSf8/SgCnoVrc2embJFRZNzcZ9/XmqsfhlLi5aS8uJHm3grggAD0H45rZn&#10;nWBNzfQAdWPoK5PxFo15eeI7GFJ7iGKYEs0ZP7vqT+PPX3oA2dc8UW+iQMisPMQYC44X0rlWi1Tx&#10;vMs0MarbsxDSZAHHtW9bfDm2S7jluLm4uijbtrkbWx0zxWsL2OC8S1hi6jJKjCKB1/H2oAi8N6IN&#10;FstpMnmScuC2VB6cDp2+teVftsftaQ/spfC+3vLLS5vEni3xFfR6L4c0SFwr6lfSg+WpJ+7GuCzN&#10;2A9SK9g1G4+y2Msg6qpNfEP/AAUguP7W+Mv7N8wkZbv/AIWpplmrA5byZlkWUY75CqM449RmgD0X&#10;9gv9ke4+GSat498bTWnib4teNJGl13Vmy0NlGTlLC13ZKwRjaABjcVBOcIF+m7aPyoVXYseP4V+6&#10;PpSwW8dsu2NFQYxwKfQAVVvrjyUY5KsRjjqPp+GasSKXXCttPrWLqLS6hr8MMf8AqNuXYfjyfy4/&#10;CgCaDSv7RO5/lh64Q8P7fQep5J9BV+y06OwTEa89NxAzj8BT7eEwxruYswUA+h/CnSZ8ttvXHFAD&#10;sYquksbTuxYDa2OT36f0/SsHxTc3Wnoix/aJJG5+Xt+VVdE8I3mrxfabq5uLXfyiqeSD3P50Aa3i&#10;XxhDo0LLGytcL/CRwPrTtOn1C50/gR72br0x+v4/jUNn4CtYL/zJJpbjaB8sgB7/AE74rcZktYf4&#10;Y41H0AoA5uLwpdXWqeddNtVGDDYwOeeeorfkENjbHKqI+hHb8un4VXvfENvbRkq6u3YA0xIH1yzb&#10;7TH5aseFxQBXtx9pnOFikhX5mUnChe2eOwOAOnBPpWhDf2ykQxnhegUZC/4fjiuZ8MSrcTyab5m3&#10;dIZM9SQBj9eM/T8a6iKJNPth5khbYMl3bJ9+TQB8k/tuiT4wft6/s3/DOR45tMs9UvPHepwKu4oL&#10;CI/ZGfr8rTM688E+9fX1fGv7UevWvg3/AIKufs669Z7lk17RfEGg3ksLn/TUSBZ4YHAP3VkZn6Yy&#10;RzwMfUx8R6pfQ/udNmXeOGzt/nQBqa7rEemW3zPtLZHTrx/9cflRol9v0aKaZtu4nJbjuaydO8H3&#10;N5crNfTMqxsCsaseceprevmjhtWB2KqnJ44HegDkPif4+jsrQWNo3mXNwwjAU8kngCtrwF4Sj8Ia&#10;Eqsv+lzgSXL7t2XxyM+g5rP8JeAIItVfVLqLddLIfJ3chBjGfrya6x13qV9RigDhtekl8a+KYdPh&#10;/dogLzODjagOOPfkV4r+0r+yD4l8A/EyP4zfAv7NZ/EO2jSHX9BnlEOn+OrNf+WU3RUuVH+rm49D&#10;xgj6Ysra10lNieWrc5JxuOTmsfxp4pj06AIrMzk4G09TQBxP7JX7Y3hf9rrwhcXWkrcaP4g0eQ2m&#10;veHdQxHqWhXSkq8U0fXGQdr4w2D0IZR6xLH5sTL03DGa+Qf2kv2O/FGueMbb4zfCu3t9D+LXhoBl&#10;jdhbweLrQY8yxu8Y3blACO2CrBRkYDJ7b+yN+1bof7W3wwbWtMt7zR9W0q5bTNe0O/UpfaFfR8SW&#10;8qkA8Ho2MMPQgqAD00xyTXPzHbHGeAP4zjv7D0rP8R+JBogXG1ucMc9PatSNslh/dOP0BqO+sI7+&#10;LbIqke49iP60AeV63q3iL4hai1rpatHEpO6RjtjGO2fWtzTfgRYzW0EmoXWozXG1TIvmqF3d+g6V&#10;2ulaRb6LaCG3jEcYOfqael35k20DocZP4/4fzoALCxj02zjghG2ONdqj2qaiigAoorO1TxNb6Y21&#10;mVm9M0AaNVdS1KO0hb513emaybrxBeXKH7PC23H3scc+/wDTrWXrNq1jbPcXMvMak7COGb0/z+h4&#10;oA0tL1VJr3y1wWwSSPr/AJP4Voanq0OkaezLIqnOBkdK5nwxqEL2NrNIY4jOxBfoOCf8K6W2sDfT&#10;LIzSBU4+ZiS30OAcUAZmkeIrWB7i8uX+aQhUOM5xnpWZ4m+NNrpEG2GPzJm4VQckmur1PRYtUsZL&#10;divzIVyQCVz0P4VnaB4B0nwq3miOOS4bI86UAt24Hp0FAHnnj/4aeIfHfhvUm1V7eztowk5he72L&#10;MiSK8iO6g7VaNWXJzjPIIzXpngTXrPxP4K0rUrFdtlfWkc8IPZGUEf8A6+9XLrVIbdQM+YzcBV5z&#10;Xjfj631b4WXcY0a81pba4JlsbOKJpLWzjjYPJAQA+55mfagOwIu7DAKAQD2iyuvtcG7jqQcexqjd&#10;hj4ht+Ny5Pbpwa8+l8KeNvAPhrUp7HxlbaqysbryLvS/NlC/KZFjZZAN21TsUIE3McgZ407fx/8A&#10;8JJZWccV7p11rH2WKSePT5vMUM6A5QZ3bDnKk9Rg0AdpqWsLZ3lvCDl5HAOP4QTWT461q4sLNba0&#10;jhn1nUA0Wm27qWjV8czSY6RpkFj9FBLMoM3hfwvJaSpe3c0k1xJGDsdceUT179e1ZesONX+MWkrZ&#10;LcC40eCQ30wYiEwSoQICOhZpBHJkDIEQyRuAYA8z/aa/4J7+Bv2n/Ag0PxhZ2niKyhhkSKbW4GvL&#10;zT2fG6W0uFeOa3ckAsquUbAGwAYr8o/23/8Ag2y8bfCe2vPFXwR1ibx9odsxmXR7rbBrduoOf3TL&#10;iO429ePLfjCoxr9ztZmjS32SNtWTjJot723s7CLEkexVAG08V6OBzTEYV/u3p2e39eh9Zw3xtm2S&#10;Stg6l4dYS1i/l09VZn88X7Mv/BbT42fsj+K9H8O/ED+29esfD6tYXcOqR+Rr1nAWRhGJZUy2zaCE&#10;uFf7zAFQQR+t/wCxZ/wVx+Ff7YPjDTtH0fx1prapqFnLIdK1DTJNJuoZkaEJGpkkeOZ2DynbG7H9&#10;3kAAEk/4KF/sa/DX9vzQW0PxFoMb+IIYmj0zXLNAmo2D4O0q4x5iAnJifKn0BwR+DPxG+EGv/wDB&#10;Nj9sC48LfEDw/a65b6a6C8tJUZIdZ0+UAiWF+GjcryrqcxyJg5wwPs+xwuZwboR5Kq1t0Z+hRy7J&#10;eMsNUqZbTWHxsE5OC+Gfpt99k02r3Wp/T18TNdvLKytdP0ybydS1WQxpIE3tBEozLKAePlXgFuNz&#10;pkHODU+H/gFNFtUXyzHBGWYK58x5WJyzuTkszEkljySc18KfsZeOfj18Gvgjp6+B/hn4X+OfhOOE&#10;z6J4qj8T2+majc2D/vYoJ45QXeRRjaSBlTHxxXunw4/4K0fDHxRc3mi+OLi5+D/jLS9v27QvGIFh&#10;JEwPJjmbEcqE9CpDEZbaBXyzTTsz8TnGUJOMlZrc+lb2JHmjjbZDbxtgYwPTn06kD8TSrpzNebP3&#10;apHtk+RAq8Ftox9ckn6V8w+Jf+Cv/wAAPCHij7D/AMJrJrv2MeZdXOiaZc6pa2gI+UvLDGyHczAZ&#10;Ut8xA4wTWD45/wCC0v7P9x4J1aDTfFmute3Nu6pu8O6mjNkYIVzB8rbchSeAcE96RJ9HXGsLr1yf&#10;EE5DW9tNJDo8RGUUKzI9yezM+G2MM4jIIxvam6H4euvFmrLdTbo7RXDHsX6nj2/xFfPqf8Fl/wBm&#10;1ZoQviXVkt7ZFjijHhbUtqqo4AHkYAHHA9K2NN/4LT/s1Sw/vPiGum7W2iK70PUYZCuByB5HTt+F&#10;AH1HPIul2iqu1QvAyMKPUnHSniQwWIZm8xtv3lH3iemK8P8AC3/BTL9nvx3ZRSWfxd8CqszqES91&#10;JLGTccEfJNsYduo4Nd9ov7R3w78ZJt0jx94L1RjIsaiz1u2n+ckYXCueTxx1oA6LSNN+1ebNcM0n&#10;mNwASEYZJ6dxz3yOOODV6C2S1uW2KsalQAAoCnr09/8A61Ohu4fsayRyRtCF4ZXDKQPQ1j+JvH2h&#10;6Bpy3F9rOl2NurgNJcXUcSqeSASxGDkdKAN6mRzb3ZejD9RXAa9+1h8L/D0kkN58SvAFldKm8Rz+&#10;ILSN8djtaQGvHPiT/wAFbfgv4J1SLS/DetX3xO8RTK0tvpXg60fWLi7fbgKHjHlLnIzlwRjpQB9Q&#10;vb77pZN7YQYC9s+teMftUft9/DH9kyNLPxRrwuPEV2B9j8P6XH9t1a+YkbUWBOV3dAzlVPrXjn9k&#10;ftSftvSs15eQ/s1eAJsgW1rt1DxVfxnj5pOEts9QV2up7N1r1r9mH9gH4a/so3sl74Z0NrzxJdbj&#10;deJdZk+36veyEEO7Tvyu4nlU2A4Jx3oA8fRP2mf284Vhkjk/Zv8AhjdYWRg/neMdUh746LZ7sf7L&#10;pn/loOD7J+y//wAE9PhR+yqU1Lw34ZhuvE0w33HiLV3+36tcOR8zefJkpu7iMIp7ivboEaOJVZmd&#10;gOSe9NtmCWcZPACDJ9OKAI7ZszDns+ffBGP0NR32oRxzxrv5DDdjoOR1p2mhWj3e4wfYqtF1bB5Y&#10;/wB4wZm4Oc7eCeB+GM+9AB9ujWWTD7VYDbkcFuc47ntmnXDLG6yMudiFuO+B/wDXP51JFbLDIz/M&#10;zsACzHJx6Uy5CzS+Xu+Yo34dMGgDNW8umuZHSOMBcZbqFGSMfTg9vfgVftFe4k8yR/mj4CKCu0+/&#10;Jz/KpYUEa7VULtwCD6VL0oAjbm6X/dP5gj/E0TXMcJw7bc+o4prRsGyo9T/n/PNTKcrz+lACINqD&#10;ndx1PeuK+LF3ZW+r+GpLxgbe21RWlVzmFSY5FjLjpxIybSejFDx1rtqyfFHhy38R2slrOPkuopIm&#10;+UNgMu0nBBBOPUEcUAT/AGaDU7KCPy7e4WHa6GRQ6q68qw9wR1HI4NfKnxg/Y/8AFn7L3xDvvix+&#10;zzHH9u1CYXHi3wAziLTPFi5y81vuO21uwCSCuFbHuyyfQPhbxXrGl6PBoq+HdTutS01I7Vp5pitp&#10;MFiXExuHyzBjkfKJHBHzAGktNU8W+KW1KP7Zo2hfYbo2siwW73ky/IjqUkdkXJV1I3REc9KAPkP9&#10;uTxR4N/4Kx/8EvPiJbeGlkt/FvhSH+1W0PUo/I1TQtSs8yNBLE2CrPGJog/3SHbB4IHx7/was/Hq&#10;bR/jH8SfhrPL/outaTH4htEY8JNbyLDKF75dJ0J9ofavvP8Aad/ZB0H42lvHmh69qnwx+LsEUmlz&#10;ar4fHmSaw6rte1ubbgXcZADAuQfLKknYMV+LH/BPT4z3P/BN/wD4KgaVPq0d9fWeiatd+GtXhsYD&#10;JNeQSb4Mxx5yx3+XIq9SVAr6TKf32Br4Z9FzL+vkj9g4Hk8x4ZzPJ5auKVSK81q7fOMfvP6NfFi6&#10;hqOqLaWgZppE38/Lx+NRax4Nh0vUPCaSNKZrjU180l8hSltPNxx0LRgfQn1NWPgv8fvBP7QXw5h8&#10;YeDfEGl63oEikG8hfaLcgBmjlDYaJ1BBKOARkZFc78Wfi/pL674bh0uaTWLq31Ni39nxNcqha0uU&#10;Cb0BXeSw+XOcc4xzXzZ+PncabJDf6vfWsW7yvLA3odp7Z59+ayLXwjo/w0vYtVu7i4a4YmGPEbSM&#10;7EH5URFLMdoJ4B4BPABrjrS91jW9JvDaWHiS18QMZIktZbIxwxEHCtJKWEZQ8NhXLEHpnius8BfC&#10;hvDWtJqV9qWravfW6MivdzExpuHzeXGDtXuM7QcHGccUAR6je+I9W1nT/EVnpNvFZ2JkhW0upDDe&#10;3NvIBvc5G2M7kiZY2BYhfmZCSo0PDvxg03XdOjuGWa1aTcrwyKN9vIpKtG2CQWDBgSDjjgkc1U13&#10;xRqevTSWNjazh/NETts+WLnHJ9q4W68NaP4b8Y6/YNrbTXCpDdtHGU3JLIHV029RgRxse4MuT94Z&#10;AOj8ffF5bXTpl+Q5UgYr8BP+C03xY1D9oT9vVfC+miXUG8OW1rodpbQHzPOu5iJXCgfxlpkjI9Ys&#10;V+1Pxr8d6J+yf8Mte+Jnjma2/wCEd8M2Us6wTbc6hcNGfIt0B6u7sqqPU+gJr8cP+CMfwx1T9uH/&#10;AIK06b4y16NbiPR9SuvHGryBP3azq7SQqueB/pLxkDsqHHSvpOH4ez9pjZ7QTt6/1+Z+veFeHWDW&#10;L4irr3KFNqN+s30XnbT/ALeR+9v7JPw00n4L/szeBfB+hzx3On+F9GttLEqZHmSQxhJWYEAq5kDl&#10;lIBDEggHiu71BZGgcDySMZG4f5FZWrfDjS9U1Nr6OOfT9Sf793YzNbyy+nmbcCTGOkgYe1Z9nqOr&#10;eFNct7HVr611OzvQ1va3ItvKmikGSqzkMVYuufmVUG6Pp84A+dlJybk92fktatOrUlVqO7k22/N6&#10;s1NP0KaaXzLhtqthsD+WO3X/AA9Tozzx6aiqoVdx4HCqKlin8yNWKlVYZBJpVVfvtt3AYLD0qTMp&#10;KlxflWdYzF2VgVz7kc5/HH0qxa2nkS7vJt146oMH+VSi4jMe7cu3rkmkS6WR2xnav8f8JPtQA2yg&#10;8mAZH7x/mcnqTU1AbcOKjutnkt5hIXvg9fb/AOtQAsM6zhiv3QcA9m9xTDL5EreZIvzfdUDmlSV2&#10;TKxY44BbpTVtmETNv/fOMF/T6UAQzzeaPMlBEIPyR4O6U9uP6fjWFc2h0n4n6bqEqxq+sWkunyED&#10;JDpiaJc+yi4J9SR6V0yWqrIH+ZmAwCxziuf+J0wsNM06+X/XafqVtKnsryCGUn2EUsnP/wCqgDpK&#10;heBVnR8/dJP506CJkGXYsx6/3R9Kp63fLaSQqR/rCQKALkHzO0g6SAEe9V9V1AW0TKCyycEECn6e&#10;zPCrM3y7AFUfz/GongSfVArZYKmSCc8+h/MHH+NAEdrp0jE74125GVLFQe/QcH6nOSKlu9EiuWjw&#10;karGdwAXq3artFAHO+MPAq+LYWhnvJo7ZgAY4x9456mtDVrP7D4Smt4txEFsUQ9+FwKu3tx9ltXk&#10;xnaM49aqaXrUGrq0asrHowzn8D/nvQBh+C/BMYtLTULprprvG7Yz/KpyccY9MV0mmLGtu3llmVnJ&#10;+YDr3qwOKr3t9HYRfw59M0AU/FetnR9NZk/1jDjHauV+G3gO4bX/APhItQuGkmljZIIv+eYJ5J9z&#10;j9a37e3Gt3rTTlfKhIOG4DHP9KXxD47tPD/7tdjsvUZwFoA2L2V4YcxrubI4NUv7Olnu0uJNq7SG&#10;wDnGK870vxxN4x8aQ21mk10sTh5grfKi56k9h2/GvT9Sv4rC3JkYKCCMUARwTveTKVZCn3iRzxyM&#10;D64PNWLmVoY9yru/GsfwbqS6gs3l/wCrhYqPzz/U1e1a7WNhGWG5ugzyfwx/WgBtjJFYtI0k3zTY&#10;J9qk1HVI4bUlZF3Hpg02K186P5o+eDg4JH5jP606Oyhjb7qkA5OMdfp1oAy7x7qytvMLbTgnk44r&#10;jvE/jiYQtuuNqj3rofiTdyNblo/ljVOcj73Jrz7SPhRqvxKupWnuJtN09QpWQxZacEnO36Y6+4oA&#10;qfDTwrdfFzxZcT3rXTaLZhkMkcoXdL8uF9SME5x+dehfH/wXceNfgZ4j8LaZdPpt5rmlT6daXQyR&#10;bO8ZVGPcgEjI7jIrqfCvhaz8GaFBp9hEIbeAcDOSxJyST3JJJrivjV8Q49KhjsbeQG4aQDAbue1A&#10;HyX8BPD2oeBvAtn4I1nXPDt/4i8HWsNlqcOjXSzrZ/KfLjkx0kCrhsgZZWxXdmD7PH8u5m9zXJ3P&#10;7Pd58Df2nPFHinVtY0tx8ToYrmxsixjvENvGglUqThgpbkrnhlJxnFdJcamvm/7K/rQBbRmVf3mB&#10;TjOo/iFU/tL3u3auFbvnNTLBsj+Ye2MUATqwYcUu7mqccD7cqzc0CBl+Yuc/ligC4TgUwzqB96sy&#10;81Joyybs9qge9j2MTJ0/hFAGnLfAr2orn7jVdzdfwooA+jP2EP8Akx74Nf8AYjaJ/wCkEFerV5T+&#10;wh/yY98Gv+xG0T/0ggr1agAooooAKKKKACiiigAooooAKKKKACiiigAooooAKKKKACiiigAooooA&#10;KKKKACiiigAooooAKKKKACiiigAooooAKKKKACiiigAooooAKKKKACiiigD4Y/4KXf8AKRH9lb73&#10;/IM8a9P+vbTK6tZljUL8w+orlf8AgpYN3/BRL9lbIz/xLPGv/pPpldELYzr/APX6/pQBObxMVStd&#10;R/0yYkO+Rxt521N/ZnHf8Gp9raR6dGzf3gC2fagBvkfarzc6/Jt4DCrLMI14/AVXttTjup9qn2Aq&#10;Rodz7pDhV5oAe0qqu7n5v1pVkyvPXvVESnU7kqp/dock+tWbvakRVeDQB5N+03+z/b/tIfDzVPDl&#10;xMtrJqMTJDOV3CKQEOjY/wBl1U/p3r4Z1K28YfswakNH1lbzw34kjkNxBtkEmi+ILeNfmEBwQso5&#10;YocH5+x2Cv05lsEW18xQRIq8HOa8d/aw+D+n/G/4P3mjXDSWeqWrJe6ZfhsPYXcZBSVD1BxuBx1D&#10;EDnkAHof/BIr9uBvjho9x4TvYYbVbPzDYr5wlZWB3tGDxkEF2AIGCjjnjH198QdTaCzCBmUYORnr&#10;X5Y/8Eg/F95D+1XqA8XXVsniyHWGs7+3toQBva3kiilAXA2uXHI7qSetfqB8QYZtWure0hC+bOSi&#10;luB1PWgDl/h94C/4TbXJrzUraR9MjQiINlVmfP6gYPtXq0MMOlWSRxqkMEKhUVRhVA6AVU8N6b/w&#10;jnhu1tZGUtbR7WK9Ce9VMSeILstI3l2a7s4bBOMf4/pQBn+JNcR7n5d0i5+6P4qTQPCMeq2i3Vyi&#10;nzM/K2cpjjj+daL6fDcXdvHGGSGNgRhyC3ufqAceuM+lX9YeSy00/Z1GY1IVMdcKcD9KAOKk8LH4&#10;ia/Hcf6vTETZIVb5iwHIHHqe+eBXcWttb+H9LjhhVYoLdAqKPQVzvwfT/inriTbhpLlufXAWjX9S&#10;N7riWzSbYRIFc7tuFz60AF/L/wAJHqexpNkC9cHGfb8sn8KvfD1LZNIm+yszL57ZJ9cD+mK5bVLN&#10;/EWvtYaav7mEZO8legGSffPFd7pml2+h2XlQJ5ca5bA5oAXUNRWxT7ryM3ACjvUEOot9n84rJl/7&#10;w+Vf6U62t2t57ie4bd83yDso5xj1PSiK9W/uvLjYBBhiPpg8fn+Q9waAM/Wb65edIYd8Q27mmlXp&#10;ySeO+MZ/CtbSoHt7JBId0hALEn2FZPj24ks9Hmmjba6IAD6ZOOP8+lXvDreR4Ys2bk/Z1diT1OMn&#10;mgDJtEz8UrpvS0/+IpvibVI7rXLOGM+YWOMLk+vpVPxZNceHZ5NUtdrTTYgw/OR8pz+OB+ZroNJ0&#10;a30Cz85l/fbQZHPJB749PwoAkttBhgw8gjbb8xOP5n/6wrL1r4iWui35tFTcV+UNkBAfzHTn/Gs3&#10;xx43327Q27bU53ep9q5Xwn4PuvHWrJJLHImmIWEkobbuI7Lwc9fTHFAFnwpYv4l1HAaTy1vAWY5K&#10;kYyRn14+v616Xf3UOhae8m3aq9Aq8se3SofDXhWz8JWbwWSOqSPvbc5Yk4A7/SrzzLu27ue4oAy/&#10;CuovrMTTNHInlkovmJ29j/PitJzJJbs23bJztHekiu470sqbiBwWHGKe7rHiMbssMDnOKAIdPtZI&#10;vmlYsxUDk9OT/wDW/KpyUtombhVXk+1MnMwi/d7N2Od3rWXNp99qk3lXDGGBlO4xsPyoAp2urT+J&#10;NSuoYGka28sjeV+UE14fY/seeJfHX7dkXxG8aXWizeC/AlqYfBWkW5leb7XLGnnX9xkhBIvzogAI&#10;wQcKVBb6Evdag0y3SKFlZlIjVR27dO9X9/lwbnI+UcmgBUkEhbH8JweKgv8AUlsSq7WZn4AFZnh2&#10;+utS1CZwymzjkK5zyzY/lzWld2ST3ULHdujJIwxoAilv2j2jEhZjjp04OKlnlh0i2eRuAPmPrSR7&#10;EuHkPyqq5Gff/P61lXmkt4l1hWkUraKu1irYYnr6e9AFrSvE66nOyrDNsUZ3beO/erVtqa3GqSQK&#10;fmVN574HA9f85FU9U1uHRUhsYWPnMoRP4tvYZ5/nVnRdN+xJJNINs8pPmHOc4PBz34/z1oAqeKdX&#10;t9LlVpt7Nt+6vepBrTXWnRtHDLH5oAUn9Onf2rn7ox+L/F0UDpI0G1t+Dgjg4P54rsIIodLtEjXb&#10;HGgCjPFAEWkW1xb2/wDpUiyTE4LD0BOP0pNZs31KzaGN1Vm6k9uaudRVSNozOF3Y5I4bGT2H5Z4o&#10;Ag0rw9Dp0atIsbSqoy/PXvyT/hVXxf4iXTrNo43KydSQe2K072w+1xlDgqRjkniuf8YeFIY9H3Qi&#10;RpNwBJbqOaAOe8KaHqviGaS+sr2OzVZih3Andx/9l0NO8Wahq2iiRL3U4hYxIXurpj5UNsg5ZpGO&#10;FCgZJOccGu58O2IsNP2BFTc24gd+BXx14o8Fzf8ABTP9rzx14V8RX+qW/wAE/g7cwaVc6NZXjWo8&#10;WawVWWX7Vtw5t4RhQmQGbDKxywABh/DWT/hun9vLwT4s8H7b/wCG/wAD5dRNz4naM/ZPEGo3VusJ&#10;tLQE/OkQ+ZpQME8YwULfc9tqEUspji+YRnaSvRa5z+xdI+Gng210Hw/p9joumadEIbazsoFggt4w&#10;OFVFAAH0rZ8L6d/ZmmNuzmRt5LfQf5+lAC6vqj2jxKrKpmkWMZ9zirkloksf7wBzkHJ9axbOH+2P&#10;FErs25LNgyjPc57fh1rV1nUV0yzMjeowKALSqEXA4ArK8QeI49Oj8uNvMmbgKOa52TVNV8S3TfYU&#10;K7zt3k4Ra3dA8HQ6V5N1M00l4qZdjISoYjnA9KAOK8W+MZtKnZZm2sACeelczp91qfjnxBBbWQuF&#10;3P8ANcGNjHDxnJI/zzXrGo+BNN1u/W9u42l2xqqoxwoA9fetpEjtYvlVY0HoMUAUvC+lXGiaLHb3&#10;V19rmTO6TZtH0A9K+UP2vP2c9c8N/FeT4wfA++Gg/E2ONF1bSDhdN8bwRtu8i6ToJioKpMMMM4JH&#10;Dr9Q+MPFcGmWTLuDMR2NYXw20m61HUG1hmXymDxxgv15wcjHTI9qAMH9jz9rXQf2ufhQuvabDcaX&#10;q9jO9jruiXTA32hXsbFJIJ1HKnKkqSBuXBwDlR61Xy1+1V+yN4p8MfEG9+NnwRuoNF+J1raj+2NE&#10;2f8AEt8eW8ZDfZ7heAtxtBWOYYbJClgMMvq/7KH7Vnhn9rv4XR+IvD7TWt5ayGz1jR7tfLvtCvU4&#10;ktriM4KsrZwSMMORQB6ZI7KBtUtk4+lNSDY5b/aJGP8AP408OGJHdetLQAU1mYf3cUTTpbpukZVX&#10;1JrnvEXj20sbeRUYSHHODQBF418ZtpdjIIQN3TOaz/hv4dOu2X9q37R3CXQPlRFT8mGIJP5VxOue&#10;L18QCZY9o2KzHnsK9G+Dcpm+HensSTkP19N7UAdBIlvplv5jLHGkY+9t6V5R4y1q48SeJI7OOZVj&#10;uLgRRHB2rubAJHU9a7Tx5rpFr5aMfLZeQR1rzzQb+41rx5pdrawiVra4WZyF4RQRuZj+VAHpPgz4&#10;fLoGki3vpI9QcOXXKYWPPYZrT8Q68ug2vCjdj5fQU7xB4it9As5JJZFVlXdg1yHgaSb4gazJqM21&#10;tNtZCqDd9+QYPT0GaAOo8Kw3bwtdXM28XIDqhXBXr/8AWp+pPFqEvl+WsmBkHBz9eOe//wCrjOb4&#10;38X/ANkRhIZNsikh8rVP4farfeJLqW4cR/Y1yhYHaS3UDj0oA3LLQEjm3jKleRuBP86sS2oM3mN8&#10;zJnB8vp+OasXk7Qx/L/dLZ6nAx09+az3MmoTbflZm7fwqPX2XrzwWPTAoAr3cEU74jX585OOMj8D&#10;z+dcf498IaP4G0218R2ejWsWoaFepcxlEit2kEr+XKm5iNxZZHwCeX28buvo1vpsdvGBudm7ncRk&#10;+uBxXEfFfxnGLe70VRDaooh36nc3CrDZylt6BEz5ks67UdY1XDFkBYZoAnvPi5Pp3gVddvNJvLVV&#10;VmltdhEiBX27v3gjwuMPlwhCnJA6Vz/g3xDeeFNAt5r1ZRql5Gs+oSy4Zpp2VQ+SBjAKhRjgKoA4&#10;Fat7r+q/FSwjbSo00bR7qIlby7hEt1dRkfejiztjUjJBlBORgxjrXEXfjjWtC0jT/Ci6JrGqXluW&#10;soibTa04j8zy3MsmyNt0abiVJ6nOM4oA7S08Sar8Rb1razWOOGHmSZ/up6D6mtBvhxqstv5balbg&#10;H0VuK5vwX4T+JWn200Pn+G9Gt7pzIQVa6mhPHIPyq2QMYwAPU12VvZeNHTzJdS8MxsP+WK6dO4b/&#10;ALaeeMZ/3Dj3oA4zxL4Sg8K6rpVnp2rSN4gvr2FLlIFVrgWbttkcAhhGqg7i7A52FQQxBH5zf8HQ&#10;f7Nfhnw/+z/8PPiBYw+X4gtPEb6Fczu7TXF/Fc200+ZZGJZvLa0woJ4EhAwOK/Rq21zxVb/ERlGi&#10;zR32qjyb+IbXtkhiaRYbuOXdgBgcNG3z8ggDb83w/wD8HJ3gu6P/AAT90+8vmRhp/jGxli2SZ/eN&#10;b3ScjHTbI344r1Mlm442m13t959p4d4iVHiPCSi7Xnb5NNW+dzqP+CA/xNk1r/gnr4B1Kfcy+HdV&#10;1LwnqM32dmYwGT7TbSO6k/LEZEiBYbVWVvugEn7q+IfwR8GfF17ZvFnhHwz4nazBEH9raXBe+Rnr&#10;t8xW259utfnf/wAGx1/Lqn/BOjxzbXMLaja2njO/iS0VV3So2n2LNGOgJYsw+Y/xdQK/Rj4Z3ckn&#10;w70ie4uGuDNbrIsjsztsblAzMAzFVIBLDJIJPJrPNoqOMqJd2c3HNBUeIMZCO3tJP73f9STwH8M/&#10;Dfws0htP8MeH9D8N6ezmQ22l2MVnCWPVtkaqM++Ki+LTH/hV/iFV/wBZNp08MYPd3Qqo/FiBW6Jm&#10;YMQhKjp6msvxdpE3inw3eaeg+ztcxlUlbDCNuqkrkZAIGRkZHcda88+UNZVwgX2xWTcQabql9N9q&#10;sbORocLvmjVmI56ZGfWudtPi/wCd4HtdQuIYluLq3Eu2JiUORwVzzg9QDyM880ngvwbea3dvqWtK&#10;qxzor28SSnIB5+bH4d6AIvFX7KHwt8dXMk+tfDfwHq08ysrzXegWs0jBiSfmaMnkknr1Oa898U/8&#10;Erf2efFpC3Hwj8GwRtG0bGztPsbYPoYSuDyfm+8OMEdvoJRtGB0HFFAHydcf8ESf2dZJy0PhHWLO&#10;L+CC38S6ikUX+6PO49a0dH/4Iz/sz6BNHKvwv0+4lVQhe71K+uPMPqyvMVJPrjqa+nnfYPxApJYy&#10;68eoPPbFAHhei/8ABM/9nvS7Nre3+D/gN41Y5afSUnfPfDyAtx9cCvU/APwg8IfCG1uF8L+F/Dnh&#10;iG4+addK02GzWTHdhGq5x71vXV9HZL8zLuJwFzjJP8vxql50l9J5YIYE7gCDjHYnvt9B/EfQUAWV&#10;ke/O6P8AdrGcfNySfoD/AFp1rFIIziTgMQMjJPPf6nJp1qVEarG6yInysc85pI5sTNHH8+0kuegX&#10;Jzjp156UASQxeUpyxYsckmmSAQwKq/wkAZ525OKbf6lHpwUybvmzjA/z/n2zVexvWumZmMLNINu3&#10;djGM8Yx9e/4CgCa0swx3SN5mxmCg9jnk/X+Q4FOtrZobmRmw27GGP3j/APWHp/jUkMLJBtZsserD&#10;ipGztO3r2zQBl6zeTTT/AGO33CZhu3Y4A6c/mfTtVuCw24MhVznd93qfU8nmordRb3jPIyqVQ5JP&#10;OOOSf1/H2qzbTtcAts2x/wABJ+Zh6kY4oAWb/Ww/7x/9BNSE4qrcyyG7jCqpVWHfGSQf0Az9Tisv&#10;xxqstlY7Yl3Z64PzZ+nWgDQvdet7UMrHletU9E8Y2+p3Rtx8rKM7s8GubsfBF7rmg3k1w00d43/H&#10;sN+FIwDz+daWh/CmysrCJp/Pa88seYfOO3fjnH40AbmreIYdMizuV27AGud0TWrvxLr7eXcbY4SS&#10;Y/Y571map4J1G61xrW3k2wqu8GSTLEe3H5fXmuu8J+EofC0Mvl7vMuCC/wA5YDHQA0AXbu6+wxqv&#10;zYAxuC8DsK50htM+I1uzt+7162MbrnBEkB3owGB1VnDH/ZjFT/FXx3H4B8JT3gvdMtLoFfK+2ONr&#10;DcN5VNymRgm4hFYFiAMjNUtQ+G08MX9rR3T6p4otXE9vc3GETgEGBFHEcbqzKep+YMxYqDQB0KeF&#10;dLttUm1AafZreTQiCW48pfMeMcbS2MkcDj2HpX83X7YGgx+D/wDgt/rVn4biOl+T8SLF7JLVvL8i&#10;R7iB8oc/L87EjGAO2AK/pAg1638ReHoLu3aRY7pNyhgVeM9CrDqGU8EHkEYPSv5z/jdZzfE7/gvd&#10;dWelxtJNJ8VbS0UOe8F5FG7EjPyjymb2Ar6Thv46re3Kz9e8InbEY6T2VCV+26/4J+on7TPwe0v9&#10;jTx34Z+OfhPTJ1+G/iCG00/4laRapL9mkgkVVh1fyV4Z4i37wEfMGzjcztX2D4k0Oz+x6DqujRw6&#10;tLDcJqNqEmAju4zEwxG2doysm5SeCQASASwsW/hHT/iD4O8beEdQgW40O8nudNkhljyGguraOWRC&#10;CMEZuHAGMBcDtXhH/BH3VNQ+Jv8AwTo+FOpatdNdTafBd6erOSxaG2vri3hU5z0iiRfTA7Cvmz8h&#10;Ppq18Z2d9oFrqULO1reQpcRsw2ko4BU4PqDVCX4n2MQ/1cx59ulcdo+n3mr3lx4XjwI/DLC2jfzO&#10;GhCI0XGPvCN1U88kE9MCuos/hJYs4a685sY+RZiVPrk4B59sUAaHgm+XUvt1wsM0SzShxvHDA56V&#10;4t8SfDmn3HjnxHatbQ3iXGppIgmjDutw8ERYqeuNrRgdxgjoBXuOvavb+FNIReB8uyNfYDk/59a/&#10;MD/gq5/wUab9k74Zapa6HcqvxG8aT3kGlBZP3mjwiTyXvmUchhGoWLdjLtvGRGRXRhcPOvVVKnuz&#10;08nynE5njKeBwqvObt6d2/JLVnyR/wAF1f2uW/aB/aC0j4L+BtS1TxFo/g27FrdiC6nuY9Z1piY9&#10;scbMwYw7jEpUZLvLyRtr9OP+CSP/AATds/2APA9hp815NfeMNU00al4sbMbQW95LsENvEwUNsjjE&#10;wwWIJO/A3AV8D/8ABvt/wTyvPEHiB/2ivGOmNcabos5tvBlpdKSNY1Rm8v7VyCTHE7YD4wJNzZHl&#10;Gv258J+Gl8MaV5Jle6up3M93cyffupiAGc+nQAAcKqqowABXtZxiIUaccvoP3Y/E+7/r8fQ/R/ED&#10;NqGBw1LhXLJXpUf4j/nnu7+j1fnp9k0ZZRDGWboK5rxfpb+M9LuLH5o2lGI5AvMEincjj/aVgGz2&#10;IH/AunIyKjjmTzGRedvLH0+p9a+dPyUyfBusTeINAjkuNsV5ETBdwlciGZOHXoOM8g91II4IrUuI&#10;m8o+Sdregxz+lc5rd/B4I8RrrEk0MOj6rthv5Xk2xwTAYimJPADD92x9fK7AmpZ/i34WCDb4m8P/&#10;AHl/5iMPTIz/ABUAbiWLKjDzFyxOWC/N+eetSJbxwn5URS3HTrXPyfF3wvGc/wDCTeG9vGM6lEv/&#10;ALNTH+LXhZm3f8JJ4Z34wGOpwnH60Ab91cC1RgijdgE8cKPU/l071WQPeN+8eQbTtwFyy/iOAeff&#10;HrWMPiv4UiMca69pt1JKwGbeYTl2GWx8mecKxx6A9hVgfFTw+P8Al/Xnr+5k/wDiaAOgiiWCMKiq&#10;qr0AFOrnW+KegsR/xMMYOf8AUyc/+O1DP8T9OuNqxRa60TDJlj0S9ZWH+yRFg59QcelAG9Lf5uFj&#10;Q8bsFtpbJ9B9O56Cs/xbon/CSeH9U0uNv32o2slu8p6RB0Kj+fv1zVG3+Iuk28jbbXxFuwMf8SC/&#10;+Ueg/c+3SpIviTpUAISz8QLuOTjw/fcn/vzQBpeD9c/4SbwlpepFdp1C0iuSuMY3oGx1Pr61T8R3&#10;cc+pWsasCQSDzxz/APqqv8N4po/BKwzWt1a+XLciCGVdkiQefJ5Kkdv3ezg/zq1Y+DY0uVmmZmaN&#10;sqA3Hb+XI96ANa3jjt4B5fzDGeOSakYKrCQ8HGMn3x/9aq0WlRpeNIdxAxtBYkfWpdQbbasfcHPp&#10;zQAW9yrsy/NkMQcDgcmm32qQadEWmkVVAzRpyqsbbRgEj/0EVm674Th8RRLtuJFRz87Bt2V9B+NA&#10;HCeMvjPd39zJZaPZT3m5jGDFEz5P4D3H511vw88H6h4cRpL+8WdpV4iRSFjJ571oeF9F0/whB/Zt&#10;q3zO7TEMcsxPUn9PyrYoApatbXVwF+zyIvPQ/wA6r6V4bWBHa88u4mZy27nCjjjn8a1ajvJ1trZm&#10;bsKAOM8R+LG0Sa4jVRGGOFKAdMn+nSuKj8LXXxW1+S3t5jaWsa+bLIwJyM42jHGTXolj4Rg8QSSX&#10;F4rNyCig9B15+vH+TW4Lmz0eBYU8uJYxgIowBQBT8P8AgzR/A0MzafYw2fmY8xlBLPjpknJNZus3&#10;EPinWLW3X7scmZAzbfMXI4ArC8aeO77XNVj0nSIfOuJidoDBRwCSSTx0FXvh78MrmxQXmuSb75ZN&#10;8aRSkrGO2emTn8KAOrmFv4Z0tvs8Mccac7V4H1rD8Lxf27O2p3Ey+XDIyqDwBxyc/j79MfSPXvC2&#10;ra3qckSSLDZ5++XyWHpjrmsf4oazN4bt7fRdPg3QNEMKoJYkse/4Z/GgDrpPEtvLqYsrba8wzkp/&#10;D6/rWoIgE/ebW75IFcZ4C8Px+BfDf9ram3+mzJlhuyIweQg9+ma5Txn8YDO0gaRFXpsXsPrQB6Jc&#10;TWOoXG24aEQ7iNoxj1H6ck9BwKtjXrWx228aSMsahRsG5V46Zrybwp4e1rx/BHd2scUVlI+DLI+O&#10;AcHA716/pGkQ+HtMWCBcKg5JPLn1J96APAP20v28dP8A2aLbRNJtNIvfEXiXxRI0djplnIqzMijL&#10;SEnoucAcckn0OPmfxz+zVpP7VWvyeJPEOreMLCHUJ7a6fTor0J5JjXptcOqMVbBABAYZHU57D9qL&#10;4gSeI/29JPDd14Y0sR+GvDYuLLXDbt9rPmGPdF5nTb85OB0y3qc9R4R0xtN0z5uWmbf+GBQB534T&#10;8A+P/Hv7QupfEb4jaza3c1vFcaZommQIDHZWjSKVYkYUMVXnAySxJPRR6UNHVrzzHCtHjhferkz7&#10;I/0phuQo+b9DQAvFuUVFVVY447U24bLKP9sCo1ZrqfcvCrUk+ECqBnn/AOtQAW6bVC47Zz71n61r&#10;K2yMqt82MbuOKl1HU2trb5T83HOOtVbPw19tbzLrdtY5CA/e+poAxYDda3dmK2UepduFH41cPgW8&#10;cfNeQ59kNdPDClrCsaKFRBgAdhUNxqcVv1bP0oAzdJ8GQWcP+kbbmQ87uVx+tFJeeK9soSNDk9Pe&#10;igD339hD/kx74Nf9iNon/pBBXq1eU/sIf8mPfBr/ALEbRP8A0ggr1agAoopsrbI2PoCaG7K4DqK/&#10;OP8A4JxeIP2sP2/P2NPBvxbl/aP8L+FX8XC8f+yo/hda3i2ghvJ7YASm7QtkQhs7R97HbNe7aF8f&#10;/H3w/wD+CiPgH4N+JPEul6/o83wkv/E2t6mNKSwa/wBSttQs7f7SFDMIYykshMYYgZHJxR/X4XDz&#10;/rex9TUV8vfDv/gsB8F/ib8RdC0TT7vxhb6T4t1M6L4c8W33he+tPC/iS+BZRb2epSRiCV2ZHVDu&#10;CyFcIWyM1PjB/wAFmvgj8GfFfjTR7y48c61P8NL82PjSfQ/B+o6ja+EVCI5uL6aOIpFBtfIcE7gk&#10;mAdjYAPqyivm74Vf8FWvhD8ZPjj4e8C6NdeKlm8aLcnwprl74bvbTQPFrW6GSZdPvpIxFc7Y1ZwU&#10;O11UlCwwTm+K/wDgsL8FPB3xD1HR7q+8XSaFomsDw9q3jO38MX03hLSdS8wRG0n1RYzbo6yMqM27&#10;YjNhmUggHkB9R0V83/Hz/gqn8Kf2ffiV4k8F3i+N/E3i/wAH2lvqWs6P4X8KX+s3OnWU0RlW8k8m&#10;MqIAnLPu4JA5PFeb/tmf8Fh/DfwHs/2bta8Hxaj4u8JfHLX4N2p6d4Z1LVc6O1ncTl7dbeMn7U0i&#10;QgQsDJsMzeX+7YqLXYD7Yor5b+Lf/BYH4P8Awa8beI9L1KP4hX2keCb4aZ4o8UaV4O1HUPDvhm6w&#10;haG7vYojGjJ5ke/buEe4BtpBx9LX/ijTdL8Mza1c31rb6Rb2rXst7JKFgjgVN5lLngIFBbPTHNHS&#10;4eReor8+vjL/AMFsdB8Z+NfgVpPwrXxZZ2/xK+Jek6Gmp+IPBt7Y6b4p0WbzluZtNuLiNUlAYQkM&#10;pDbXDAFSSPbvjr/wVk+Ef7P/AMR/EPhzU28ba0fBIjbxdqvh7wpf6vpPg4OiyL/aF1BG0cJ8tg5X&#10;LMi/MwUYJP6/r7w62PpeiqPh7xJYeL/DdjrGk3lrqWl6pbJd2d3bSCSG6hkUOkiMOGVlIII4IIr4&#10;x/ZK/wCCrOnWn/BOD4R/E74wX91qHjb4lT3thp2keG9EmvdS8QXcV5coIrSyt1Z3KxRKWIAVQMsw&#10;zR1sHmfblFeBfDz/AIKafB7x78FPHHju48Q3nhPS/hixj8Y2XibTLjSdU8MSbQ6pdWkyCVWdSDHt&#10;VhJkBCx4rH+D/wDwVf8AhL8V/Fl3ol5/wmnw+1KHQrnxRax+OPC974dXVdJtwGnvbZrmNVlijUhn&#10;AIdVO4qBk0AfStFfLPwl/wCCwfwi+L3xF8H6Bb2nxI0G1+I0xtvCGveIPBeo6VonimXyzKiWl1NE&#10;qMzxqzJu27wPlzkZ87+Dv7e3ijxnr2pW/ibx1pPhf7L+0jqvwz0uEeG2vTrun28LvDp26NgLeVtr&#10;Obp8geXtIywo62/rdL9Qeiv/AFs3+h91UV8r+L/+Cxfwa8E+OdR028/4T6Tw7ouuf8I1qfjO38Ia&#10;hN4U03UhMLdrWXUViMQZZisTMCUVzgsCDjc/aC/4Kh/Df9nz4p6z4Lk0v4jeNvEvheyh1LxDaeDP&#10;CN9r3/COW8yF4pLx4EKQ70VnVCxcqN23BBJ0uHkfRlFfEXxl/wCCy/hXw9+0L+zHovg2PVPFXgb4&#10;7QXmpy6xp/hfU78taC1k+yiAxRYWT7Qv79GBeCNd0ixqd9dz4W/4KH+CfhP8DPGnjTx38Ro/E9jp&#10;fxD1TwfYLpvhe5t757yO6aKHRre0QPLe3MZUp5kakS7S+AoJB/X6B/X9fcfUlFfPnws/4Kb/AAs+&#10;KHg34hapJN4p8J6h8KdLk1vxXoHifw9d6TrekWKxSTC5NpKgkkiaONyrRBwxUr97isz4L/8ABWT4&#10;P/Hn4w+GPBuh3Pi6Cbx3bzXHhPWNT8MX2n6L4sEMXmzLYXc0axzskYZjtOGCkqWHNHkB9LUUUUAF&#10;FFFABRRRQAUUUUAFFFFABRRRQAUUUUAFFFFAHwx/wUuTzP8Agoh+ysucf8Szxrz/ANu+l11O8pcb&#10;QjY2gZxwMf8A665j/gpUcf8ABRP9lb/sGeNf/SfTK6tJQ/rQBV1LUxYlc/eIyPaootT+1Z3fKrDj&#10;nAq3Pp8N1IGkTcw9SajnihtYgBCrdgBQBTgj26x5ayfLGhYBRwTV+eFrlAobauOcc1n3un3bKZI2&#10;jh9FB5H44q/p8E1vDiaQStxggYxQAuY9PtwOPlGB71VtH+3XRZt3cDjijV9zFV52lsVbsoFgh+VQ&#10;PT6UAPnISBvpXiH7VllrereANStfD8vk6lcxOIJC/l4fjgNg7SRuAPrjkda9quopLh9qt8o+9XH/&#10;ABJ0AarpV1b8SeYPu4+97fjyKAPi79inxTp/7L3xi+G/xS1DTdQt9GutQfw94tN1/wAuvnOY4r1u&#10;SqrBMdrE9cED5iK/buOzhzHJtV2QfK5A4z6V+PPwdttE0HVvF3wa8WRww6N4ytLq3DrDiOO1mKvF&#10;OucEzQTqJMDI/cYBxwPu3/glP+0DffFX9mL/AIRnxNL5njb4U3T+Fdd+fzPtBgGILhW/jWSEKQ/8&#10;RVjz1oA+i9dmkmg2rHJjPBx1rN0zUbd0WCOVVDEj58AZGT68jnp7DPFU/FXimS5m8i33PuOAoHTt&#10;zTvCfgfULDVlu7qaOONc5iQks3pk+n+FAHVQWccMa/xEHfuP3mb1z/njjpUk4zC30NKu1RtXAxxg&#10;dqyvFuvroenFudz/AC8DpkH/AAoAyfhbc+VoskXAzdOFzxu+UH/P+TWJq+n3XiHxQY4YbxYftOyS&#10;ZEOIxuwTnpxWn8HkW7sL242LlboqjYwfujPPpz0rqL3WYbBtrbi2eg70AV/DHhO38LW7pCzTPIxY&#10;ySAbyPTOKm1bWY7CFudzenWq9zf3UyFkAijbpu9P89qydVtmjRmkbznOAFB7kj/Pr7UARteTeLrz&#10;y0a6EMZw5jXqPTJOPz/Wuk0bSxpdrtzuZuWJHPrjP1JrB+HkMMV3eAZa4+Uu2MKBzwK1vFWv/wBi&#10;aczLjzWO1c9j1/z9aAIdce3vr1LeSRdr4DJnGeSOaPDE4muZI1dittGqBey9f6Y4rL8J6TcX8klx&#10;OWV3Y7i4O5eMfnz+H5YseCh/xVPiDgblmUZHTHzUAYnxaupIbz7x8tQrBc8ZFdfrt0G8NzSbvvRg&#10;56elcT8ZmCzvzyVH8q7TVNCXXtD+z7/JWSNQjDJ29PfmgDz+K8n1q2kgs7GS54MbSJb7gpPXJzj3&#10;57iu88C+H38MeGLezk2ecm5pCvQkkn/634VJomg2Hg7T/LgjWPgCR/4pT6mnT6vJd/u7WMtu43Ec&#10;D8aAE1PXvIn8iFWkmPZRk1AbxtMtHeRW8yQEksuCKsadoSwBnufLmlZs5xwB6Vl+LtYh+zx2kMYk&#10;Mz7QqnHX/HP8qAKdhrs14/kW/wBoYE9UTP8AUVvWG6xt90qtnrmQ4wf8/jTfCehJpGnLuVBJkncC&#10;eQfWqdxf3HiLWBBbZW2hbExP3Tj+f/1qANaPVvMQNtXnsDyfzx+fSnRXjywDEMz5H312gN7jJ6VD&#10;NbwxFYYo1kk6HI37Pc5/HrUzWVtbQlpEjbHLO4BZjQBRtLGJbr7QYJppIySHAXCnnPfk+uOM/jVW&#10;+1e61KcW3kzW6ykL86beM+pPNal1JM9vGsX+jqQf4eQAQBx9DnHX6UaXpfkQqZAu7HIXGP0Az+Oa&#10;AGxeToiR2trCTznC849Seat3LCOBm+6QMj61BcTJbSbVQrKw+U5GD+GaqtpV7cFTNcRvH1ICkH6U&#10;AWLK8jjtxJJNGpYc5OMYqvrOupaWTfZWWSZzkKi7zz3x+vNQ/wDCMteX5885tFX5EB2nPvVmK3s3&#10;1KPy0X92MAr0Jx/nr6UAM0bTINLhWSZh50wBJkADZ4z+uOO3FJ4s11dL05ikg8w9gecVPfaSNV1C&#10;GWRv3dq2VUN1PqfoR0qp4o8MrrDQlVVWWRSx/vL3FAEXgPRZLKzkubiNo57hiQpzlV7ZFbmxJpt3&#10;O6IkDPYn/wCt396S6mEULfMF6Dr0p8Q43f38MfyoAJZPKQtgt7DvWX4S3TWkkkm/csrLgjAHTp+X&#10;er892gbbu5yCfbn/AD+dLBEun2x7KvJoAdPceUyj7xJ6Dr/nkVV166W0sgzKWywAA6k81W0a7F/q&#10;1024sqEFenHWs/XrqfWtZNjbsq7V3kkZ49P1oAs2GsfZ9Aury68+G3tlMshIC7EVckg57D/61fM/&#10;/BGvS7jxB+zDrnxJ1BWGqfGDxdqviqbzFxIiPcNDGh9gISQBwA/Fesft165qXgj9iD4r6lpKs2pW&#10;PhHU5Y2HOw/ZpN0n/AFy3/AfSmf8E/PD+l+FP2IvhNp+jyLPYx+E9NnWVU2iVpbdJXfHYszs2Oo3&#10;c0AeleLLKK701gdu8sOQMkVqlf3WD6VDPbRYJddxY5qKfUf3L53KF64HSgCLTLSPTbi+mXhXwze2&#10;M9PzrA1OWfxXfFIFm8lvlLKny5Hvn9alGuTa3ePa2zHy24LEcAc56d+elbOnxW+gWy28eZHH3ueS&#10;ep/n+tAFvTdOj0u1WKPoOpwBn8uKdLItvJveQgYOF4xwMmqa3szFj+89ANoOf8/Q0Lp01w/mSSKQ&#10;wH3lP5EccfkD6UAZmra1cSXpjt7e6ZVO4ER7h9fUdM/l0p6W19rh3SLcW3GBvXaPrjP+FblvAsbL&#10;twwVcbh3PTn8qNRna2sZpF+8qkigDF0zwJHDeSTXcgutwCqGThcHPv1xTfE/jiz8MWwjtzG82cBE&#10;UMq/XBFc74o+I95ZqkcLtGVXD8Dr/n+dc1o3h7X/ABzqSzW+23jwXW4mztyDjAwDz6fSgD0Xw/od&#10;5fobq5uryEyPvWBht2D0IJPf/HvXz/8AtUfso+JvAnxLb43/AAPWG2+ItrEqeIPD7t5Vh47s06wy&#10;gYC3Sgfu5eucAnGMfQnhrQNa0tUW81SO4jjUAKsIA/l0rW1TVY9Jt/Mk/ADqaAPPf2VP2rPDP7XP&#10;wyXxD4ea4tbq1lNnq+kXi+Xf6HeLxJbXEZ5VlIODjDDkV3mu+I4dDgZpGXIHTPSvlv8AaP8A2b/E&#10;2gfEh/jl8DYo7T4hWsfl+INBkby7Hx3aJ1hlA4W5UA+XN1yADxgjvP2efjr4e/bX8D2/iDw/NcWb&#10;QTG01zSbv91qGiXaEiS3njOCrqRjOMEYI70AdPYa1ffFLxNJZxzT2tpGhZpVi3KOwHUdfxqD4leH&#10;rbwfojW8VxNcXMgBw0YLdepI6dh75+temaHolv4f06O1t12xxjAJ+831NN1Pw7a6w+biNZFYAFSO&#10;oGf8f0oAydK8HW958PYbLy4Y5bixWNpREMqWQAnp+NafhPw7H4T8P22nxNvW3XbvIwW5JyfzrQVR&#10;GgVflVRgD0FYeseP7HSUYs2dv60AL440uO80aT5VDAYU46d65f4L2UWjTa3cTPHGC8Y3sQAo+bvV&#10;K7+IV9471D7JYW5MS5Jk2nao9ziuNbXtQl8QLpti7B7qdI3wpZc7uCRgnj6etAHpd94c/wCE68aX&#10;Ud0Zl06FA428CU8YGfQ9eK2/EHjGy8NWmEaPaAcBMYWrHhbS7/T9MMeo3Yupm7qoAUY+mc1mw/Cv&#10;T2vvOujJeIPuxSH5R7n1oA8+uP7S+JPiKCO3tbz7HNKomuBGdqITy2Tx0zXq32b/AIRjQ44bKBpB&#10;CAoVV3FvUnGOT3q9aWkdhaxwwxrHDCoREUcKBwBRdXcdpEWkZV470AZZi/sTS5rq5ZnbhyuM7eRw&#10;Mn2FYmn/ABAXUtQisbVZN8jLnanzAAAHuemMk49enWq3jHWZtTtZfL3SRqMZA4/+v2qj8C7CN73V&#10;bqaMPdQlAjdSqkNkD64oA9A1XVodHtfMmkVB2B6n6CuFs9Kt9c8T3GqW+jrHeX7r5t+ttukIVVQY&#10;cn5RhQCAcHHrW1e+C77xBr4k1CaJrFediEhn9B7D171ub7Xw9bRwxRiNOipGKAML4U6Wul6NeWbO&#10;xl0/UruJk7RqZXeIeuPJkjwCTgEDtR8RNDjnu7fUEvtS026s4ZIVmshEWCSFCQfMR1HMacjBOMcj&#10;IqPS9V+xfFC+j2yJDqtmlwq46vCxjdiOuWWSADHaM+lL8Spnm8NS+Wr7Q6rnrnHTn86AOL1j436t&#10;4SaNdUayvNNB8t76BDHKoIwGliyQBnq6MADg7Qucd74X+I1jq2mwyTXVvHI2QwYhcH6ZNcJb/B77&#10;HoGpav4gj+0R2lvJcJZqx/eqsbEhvqcce3NdX8Lvhvoun+ANFWOO0vXjs4le5hmMiTOEAZlYdQSD&#10;g4FAG/deLIEGYWWYZxlWDBvpzXwb/wAHEN7/AGv/AMEyvEXnWi/udY02aKRox8rfaFTcvPB2sy5H&#10;ZiM84r7i8R6r4X8ARq+pXVjYtMC0aySEzTY67FyWbGeig9a+Of8AgvvBY+K/+CUnxFuLMrGul3ek&#10;3ZZQD5+dRtowM5z/AMtc556e/Hdljti6T/vL8z6Xg2ajn2Db/wCfsP8A0pHi/wDwaoXkh/Zn+J0B&#10;aVoV8TxOo3fIrG0QE4z1IUc4/hHoK/Sb4Ia1FrPw30+OKO5VNPjWzEk0LRfalRV2zoGAJSRSHBIH&#10;3q/L7/g1X8Syx/Aj40Waxx40/VbK8Rz1ZpLeUYI9B5I/M1+k/gb4Q6Npvw70NtOj/s3V47OCZNTj&#10;jDXBfaGO9v41OWUqeNpwMYGOjPNMdU9f0R6niVFx4mxaf8y/GMWekdBXJ/Erxt/Z9q2j6bKra5qM&#10;LiIhuLJCCDcOQDgKfuj+NsAY5K4Xi+C50iybzPE+vyyE/M26CMH6KsQAH+ea8/TxLDo9/LFavcXl&#10;1euHnllcyzTMAAMn0A4AGAOwFeSfDHqfhLwppbNDmO3+x2cYgggfBVVUADgnoAMdK7Bb2BMKskfA&#10;wAD0rm7K+j8JeGIJdQEs0jKGYKPu57dqr6Be2PiyeRoYpkVTz1/9lI/rQB1U2qW9um5pkH41Ql8b&#10;afE+3zPxxXBfFTxBZ+GI5IoWk3wkM7liVII6Dn6fn7V5XN8appoplh8ySNTyQCVz/KgD6D1j4m6f&#10;p8fD7sHJzWHqH7QujWkRDN83s1eSaV4E8W/EzwvdapCIbW1iViqzFllmIGcKuP1OK9A+Ff7NWhHw&#10;VYTa9p7XeqSKzzs00igksSOAR2wKAH+GPEF18R/EMM1rbXy6f5hzchCE46jd+nFep26x2yhV3fvG&#10;OSTkk+5/D9Kr+H/Dlj4V0xbPTraO0tYySsadAT1q55K5ztXPPOOmetADbQ4s4/ZB/Ko9Mbfbbt27&#10;cScjofU/ic0/yPOtFjk5yoDe9LFbRwMzKoVn+8fWgCm+jteTeZJJJH82QgcnA+v+HTjuARdAS0hV&#10;VXbGuFAA4UUrybGQf3jj6cE/0p1ADZ51t4yzsFUetRGZo2mYkttIVV/AH+v6U6ItOWLhNoY7RjkY&#10;OKRtokx94SNhgexx/wDWFAGSlpLqevzSkvHGsWFyowG4+vI4PPftxW2i7VAyWx3PeorotFATH97I&#10;/E9B+uKWBtsJPzN8xI9eTQAiKrzyZ/hII9uKW4tvtETKTncQcHpxUVu5F6/yv8x5z/CvOD+JzxVl&#10;13rjke4oAjtRhG5J579fxp1xcR2dvJNNIkUUSl3d22qijkkk9APWkjIk/efd2llPPBAOP6VwniDX&#10;P+FgxxyLG3/CMxuGRyMHWJRyoUH/AJYA85P+sIGPk5kAOw0nVbPXEhu7OWG4huoRNFNGdyyIwBBB&#10;9CCD+NZuqfEe1t9Rax0+1vtcvljEphsYwyopZ1BaVysS/MjjBfPyniuB+H3w+uvF941rqtxayaP4&#10;f1GZDYeW5+1pJF5kaPhwnloJgApRvuYyOleo6L4X0zw2Zf7O06x0/wA/b5v2a3SLzNowudoGcDpn&#10;pQBzvgC2/tPxbrWsto1xp66gluyy3sCx3LSKhSRByWCKEjxnALFyMg7j1d5drZwlmNSsdo9fpWdf&#10;2kmoXSodwjwThunGOw+o/wA9QDyn4h69qngFtS1fT0gbQVkN7evKHb+z8ZM0ixrwykYdhvTB8xsn&#10;Jx+FH/BHvwXc/ti/8FgdH1++kuI1/tPU/GV/LC3lyIw8yVCOv/LxLECPQmv3N/4KHa8vwz/YF+Me&#10;qW8kNvdWvg7VDBIzmPEjWsqLtIIIOW4wc5PrX5Kf8Gr+h7/2vviHrDeZtsfB5tNoj3Ama8t3znsf&#10;3J475PpX0mU/u8DiKy3tb+vvP17gW+F4azbMI7uKgvndP/0pH7leGPClr4Tt7hLdrqR7yb7RcS3E&#10;7TSSybFTJLHj5UUALhQBwBXyf/wRr1lPBP7Ovif4T3+YNe+D/irU9Eu7djmQwyXMlxDNkABlfzJM&#10;MAAdh4r66W/WVW/dyfLxyp5/Dr+lfJPhCzh+Hf8AwWc8Zaf5f2W2+Jfw2s9Y6BVu7qzujbE54y6x&#10;Z45OMnIGK+bPyE9utfEI8KfFWVre3a5j8QJ5ZAGWSeNc8ezRqeOxi/2jW3qHi/U7yzeZbO4hhiB/&#10;eKh5PbuP69TXKeJvEUPh/wCI2nraaPLqNxpcEl25+0rEPOk3RRElj9wKZdxAJG5SFbGK5vVfEHjb&#10;4k+I/wCz7PV9Mtpm3Ys44CbTAUnbJIQW5IGGVVx6GgDS+MPxJ0T4NfCLXPHvjbVJtO8L+HLRr+5k&#10;lQjzlBAEacnLuSFVRyWZR34/A34MeBvEv/BZf/gotJdeItQh0PSdWuvtmrXLThINC0qI4W2hZ+N+&#10;wCNByWcl2B+c17D/AMF0v+Ch2rftXfFrR/gn4T3TeH/At59ivYtNuGuo9f1nd5XyEKDIsX3EG0Ey&#10;PL94bDX6n/8ABH//AIJxaf8A8E+/2XrWx1C1hl8feLEi1HxPckK5jm2/JaKw4McAZl6kM7SN0YAf&#10;UYdf2bhPby/i1NvJd/1+4/asrguD8heZ1f8AfMUrU094Q35vyfryrue3/Bjwn4fsNF0bTvClvZ2f&#10;gjwTANK0S3tcGFniUws6nusahowc/MWkJz8pPotc74YUaR4017TwNscxh1KIDgKJFMTKB/vQlvrJ&#10;XRV8w227s/F5SlKTlJ3bGyyeXt5GSQAPWq7RicrGzEKxdmUfxYbofbmnzSMGLH92kfcrksfb/PNV&#10;ra3+1z/vF3JGTkMMjPPHoTySccDgdqRJoZB4/SmtErDlR+VCQrFjaqrjgYHQUy7mMEWQv456UAJc&#10;3UNmhaRkXaM8kVDa3v8AaDq0Y3RhtwYfdAwRjPc9+OmayW0K/wBalU3VwvkK3KDg/wAux4/CtyGF&#10;NOs1jRW2RjAHLGgDD8ffuL/w3dN/qbXVl8w56ebBNAv/AI/Mn+ea3Vtip/1sv4kf4VynxIvC2j20&#10;nQR6pp8hx/CovIQx+gGee1dUb1VbGG/EY4oAmqPzmEm1o2C/38jb/PP6VWGrCW58tUk3KRu+Xpz/&#10;APrq0ZFE23PzMOntQArJudW/u5prp5r8NIpXg4NR3cnl7Il+Xdnp2/D8f0qRJW2/MGb3C4/SgASI&#10;QlmLM3HJY9BT1bdUF0JJflTPPt/WpLi4+zRbmBYgZ4FADpZNm3/aIFZ+t6h5MLBdpb7vBz3/AM8V&#10;Tl1iXUblo4FZSuMsR7+n+en5XLXRGaP98+7PXjkj09P89aAFs1kvY/LO6OPrIRwW4GFH4Yyfypdc&#10;1ldBtVbyyU6DA4WryRiMtj+I5NRaj5P2VjMoeNeSDQBxvhOK58SeKBess0dnASVYrgSHpgH/AD0r&#10;uaq6PdR3dkGjjEcYJCgDjFWJJFiXLMFHvQBHcXqwZwrMy9QO3T/GodQtGvYfnl8qPHPFZ+m3EN54&#10;hnJZW+TjP1FS6415I7R27RyBxwmcGgCWy1eEyrbwqzeWArbRknjAP6dfp60mr6WNbjEflleeZARy&#10;Onrn8/SmeHtFfQoJpLiRXkk5JXOFAHT+dWhbrfOJFjgCMuSxQMWbPP5Y/H2oAj0vQ7Dw7CfJjjjO&#10;SS7YLH15qnretx3doIoGbzZHCLg9c8VpXFijRM0hXaF+Yleg+vWqF1YWekWpvBHloQWRdpBLAH1/&#10;H+dAGhpNidM09IWk8wpnLEYzkk1hC4tx41hVo4nmbcoYnLDg/wD6q43UPiprGoXn2Gxhe8upD8qI&#10;vT3PoPc1s/D/AOG2saf4pOra1dW7sqny4ISW2kjGSSB6mgDs9b0K31+zaG4VihBHHbNZuifDzSNB&#10;kQx2sMkiqVDSIrMc9T0pza5fXuozWtrCuY3IMj8KozWlYwTW6s9xJGzH+6MAUAWlXaMAYA7CqOvT&#10;rFZ/ew2cinzazDGnDZbsBWFeWdxqLSZbDNjaGJ4yQP60AfHv7Q/jDwhqP7W+oaZb6OI/G0OiJJea&#10;lthzNb5j2pkOZOMp1QDjr0rsIF2Qov8AdUCvLfEN18NvF37fniaTTNU1688daXpkmmataSwqunxC&#10;GWJSY2xuZs7OrY5PHFeoSXCocE9qAIL253EKgZuecCojFJcN8ysuPUVNa4Qs2G+arBkwuefegCGC&#10;32pj5l/lVO/eSWUxxrJweSBmtKVv3TEVHaweUN394UAMtdNSFBu/eH3FLeXfk/KvLH07U251RIPc&#10;1TtLwvLnaxbPXFAFlbea8j+d2j9sUvkx6XZsWAkPqR1qRLlgMncw+lVdeus2DdR35oAzdDmE+szK&#10;lqsi5yzkfc68UVJ4BIeC7b+IygE/hRQB9BfsIf8AJj3wa/7EbRP/AEggr1avKf2EP+THvg1/2I2i&#10;f+kEFerUAFNmGYW+hp1YfxM8DD4mfD/V/D7avrmgjV7Z7Y6jo14bPULPcMeZBMATHIOzYOKUldWA&#10;/E3/AIJn/Cr9kLwH+xP4L0r45/BH4lP8VLX7b/brP8MPF90xdr64aL95bWrQt+5MXKEj15zX1p8R&#10;PhY/7S37Y/h//hW+k+IND8GeJP2ZPEfhXQtSvtFvdNj0qWa9tIbaGVbiNJYZFVdwjkAk2oTg9a9u&#10;/wCHVUP/AEcT+1Z/4cWX/wCNUf8ADqqH/o4n9qz/AMOLL/8AGqdrqz/rRr9Q2d/63T/Q/Pf4NfAa&#10;Xxz8GPg78FfEzftz6t468O6loVjrfgi4tLbT/C3hh9Omhc6gupvpZtmsYWhWSHyrl5ZFMa/eYmvp&#10;fTPhN4gj/Za/4KXW/wDwjWsrqHi7xB4obR4/7Pk87Wo38LWccRtxtzMrSb0UpuBbcBzkV7j/AMOq&#10;of8Ao4n9qz/w4sv/AMao/wCHVUP/AEcT+1Z/4cWX/wCNUS95NPrf8bf5BHRprpb8L/5nkPib4Xa/&#10;/wAIt/wTdhh8O6xnwnqlkdXVLCT/AIkyDwneQkzjb+5AkKp8+AGIXrgV8b+Gf2Y9U+FP7KXiP9nr&#10;x/dftua144k1DUtGXwP4SsIP+ET8XWt3fTSJeW+pvpk1tBbSRy+bK9xcB43EuRkCv0m/4dVQ/wDR&#10;xP7Vn/hxZf8A41R/w6qh/wCjif2rP/Diy/8AxqiWsnJ9Xf8AL/II6JLsl+F/8zlf2Lvg7qfw9/4K&#10;L/tQS3Wj6zHps3hHwJpmnajfRM41D7Pp19HKqz7VSZ1bYHKdGYZAyBXy78PfC3iT4Jf8Etv+Ce3i&#10;PXvB/jj7J8K/HFnqfiq0sfDt7f6lotq1hq9v5slnDG9xtEk8KnEZI8xeORX2Z/w6qh/6OJ/as/8A&#10;Diy//GqP+HVUP/RxP7Vn/hxZf/jVF3e/mn9zuFtLfL8LHxN+1LZa38J/jj8bNV+GMH7U/wAF/jBq&#10;2uXOp+HvD/hjQLnxh4E+KM0sUZh1CSKS0eztZLggLcB5YWhwSSxFfob+0v8ACHx1+07/AME0/Gvg&#10;e+XT9J+JPjr4eXWk3SW8m20t9VuNPaN0VsnEYmYqDk/Lzk1xf/DqqH/o4n9qz/w4sv8A8ao/4dVQ&#10;/wDRxP7Vn/hxZf8A41St7vKO7UuY+WfiJ+0le/tFeD/2Qfh7pfwV+LWi+Jvh38SfCs3i6PVPBt5Z&#10;af4N+xxyQOBdPGIZ1ck7Ht2kTygWYpwD534t+DmsfswfFH9o7w346179srT7rx9431vxT4W0r4Ya&#10;MupeH/HNnqW144FmGm3KwXS7vs8q3MkaqqRsMqa+6v8Ah1VD/wBHE/tWf+HFl/8AjVH/AA6qh/6O&#10;J/as/wDDiy//ABqnu231vf52/wAhLSy7W/C/+Z6t+w78Il+An7Gnwy8Fx6brmjx+GfDNlp66drN/&#10;FqGoacEhUC3mnhRIpXj+4WRQp28DGK/NX9jnwJ4w/ZR+CX7Fnxi8SfD/AMcat4Y+HejeMPDfinT9&#10;O0G5vdY8MNqd/wCZb6j9gRDcPGBbskhjRmVJg20g19qf8Oqof+jif2rP/Diy/wDxqj/h1VD/ANHE&#10;/tWf+HFl/wDjVDbcub+uv+YLblPj39oj4F/EH9vHU/2jPjT4F+Hfi618M36+BV8PaDrmmSaNqXxD&#10;Tw/qraleyi0uAkqK8TiGDzlRpDGBgCvoL4q/8FEvG37Q+meIE+AvwF8XeJNU8P8AgXW7251Xx14V&#10;vfDy6Zqht0+yaTbxXkKNezTSriaOIiPaifvTkA+gf8Oqof8Ao4n9qz/w4sv/AMao/wCHVUP/AEcT&#10;+1Z/4cWX/wCNUdOUd9bn58R6z4w+MHxY/ZS1Btc/ax+JWpeH/iToN94si8SfD5vC3hLwViGSF4kt&#10;UsLcGRJJtodHmSOIPufkMfSdC+DfjCPx5ocjeFfEixx/tvatr7sdMm2rpzWdyq3pO3i3JIAl+4SR&#10;zX19/wAOqof+jif2rP8Aw4sv/wAao/4dVQ/9HE/tWf8AhxZf/jVC0lzLvf8AFP8AQiSurf1s1+p8&#10;I/GGz8afA7x98SW+CVj+1B8I/jhdeLr690v4bW2hXHiz4c+M5ZbwyLqKXE1r9jtILlSZZnFxCYG8&#10;z5coM+nftK/GL4qS/th/FTQ/HuqftFeAtLhj05PBeifBvwILtfHyfYVaWSXW/sVwY5VuWkj2yy26&#10;xRqOTksPqD/h1VD/ANHE/tWf+HFl/wDjVH/DqqH/AKOJ/as/8OLL/wDGqnl0sX1ufFH7Imj+Iv2f&#10;/wBn7/gnH4o8WeCvH1jpvw9uPFWjeJ44fDt7f3mg3F3b3Ntb/aYIYmlRHlGPMKbACGJCnNaXhP4Q&#10;+OPhZbeH/izJ8P8Axh4k0X4UftNeOPEWtaFY6VLNqc2lX/2u0i1S1tcB7kQtMkoEYZmRmZc4r7F/&#10;4dVQ/wDRxP7Vn/hxZf8A41R/w6qh/wCjif2rP/Diy/8AxqtOZ3v/AFun+gulv66r9T5o+O7a5+3L&#10;8VP2hvjB4L8D+PNN8B6X+zjr/wAPdOu9b8OXmj33jDVLppLoJa2VxGlzJFAsWwM0a7pJ2Vc4Jrvf&#10;F3wt16Hwv/wTfhtfDusKvhHVtP8A7VSOwk/4k0a+FLuE+eAv7lRIVQ78DcQvXAr1r/h1VD/0cT+1&#10;Z/4cWX/41U1h/wAEtYbC+hn/AOGhP2ppvJkWTy5fiHI0b4OcMPK5B6EelJaaen4Nv9Qev4/ikv0P&#10;qaiiikAUUUUAFFFFABRRRQAUUUUAFFFFABRRRQAUUUUAfC//AAUv5/4KI/sqj+9pnjUf+S2mV1i4&#10;jTarA9jk1yn/AAUuBP8AwUT/AGVP+wb4159P9G0yuvVdq4HQUAV5Y/M7n8KiNsrMPmY89M/59v1q&#10;23Q8UwjY3bqO34f1oAoajfTQwMXjTy+DkfpVjSrm4uhukVAmOMDmqviLjTOf9n8+a07YYt042/KO&#10;BQBHfWn2tUXsrZNTqAo2jjHQVFPPt+Vclvakhj8nLSNyfU9KAFuLjysBRlm6Vz2spJNMu/8AibHF&#10;at7fL56hfm5qpqkjXUSlYWXa2cigD5R/4KD+EbfQvG3hfXvOksvseoxfar1EO23jkYZLEdMsoAzx&#10;l8d69Z/Yk18/CL9vTQXhljXQ/jp4cutOm2n5X1LSwJYpOCfm+yybcELnOeSa0f2l/hknxI+GF0y6&#10;bBqVykEkYim5TcFYxsccjDHqORn2r4p0f4ueIPgL8SfhDpuoaLqFjeeEfGWn3ltNNcmX7ZGZGSZQ&#10;5GNrI+35Dj1FAH7u6L4bg0WaSaNnaaYAOzH+VX3yRjpkdfSuesPHEPifw5peqWLSfZ9Vt47mEMMN&#10;tdQwyPXmmXl5dx8K82W5AUf/AF6AN6LTo4JGYbtzH1x/Kub+L7KPDsfzYfzOPyP+NaWm3jwWfmyr&#10;KxUbyzP8v+f515/4616TXb8xw+ZJ5pAUenTnHbpQB6F4S0CHwhoH2aJnk2uWZiuCzE//AKqNEY3e&#10;p3kjr80ZCjJ6HnNadpbfZrdUZmfHUkk8/jk1T021+z3d75m0CaTIA7jmgDK8QS6lqM7Qwxr5f3hz&#10;8wGM+vt+daSaVDHLGsjNuZTkFsZPAA/n3zU1vCttqLMVG5lClsck8f5/H602OykvLnzmlZQFC429&#10;fl5xnjqT+o+gBD4e0mTTtQ1GVmYrcS7lB/hHPH61QuNMGr+LppJlP2WGMEOThQw25/Q/hW3AYUmM&#10;P2jzJFHzIXy3scdf6Vzvj/xrDp9v9ngkBlVsuQeAMdPxzQB1KSxlGZWXb1YivONU8eL4U1bVmj2u&#10;buT5Wz93BPP5Gi/8T6543tF+xWN0sMj4EinEf54HHuc1peH/AIMR2uqQ32pXZvpIyHEOzEYb35y2&#10;DQBl6R4JvPiK0d1qMksNjIhYMrDfIc4x7DrXpSIsESqOFUYH0psssdnD/Cqr0A4rNnuLrUHZUJhj&#10;HQkck/8A68UAF6LOxuGlnkkZuuDziprLW471f3B3IuQMIT0rl7WwuPFGr3Fv5rrDbuAz7eoyevPt&#10;0rsoLSHT4MKsaKvJOMUAcz411ueytGUKMMMsxP3R7Dt2qH4f+GDPt1C63NuAeHDEAA/r/T61m+Nt&#10;V/4STUobCy+dpWK5/vHJP6Cu40jSm03QbezL5aGERl1GOcYyKAMvxh4qFhE1rbM32xiBgL90Gr2i&#10;aSNE0oiJpJHkAdtxzlsc03SfDVvo4aSZluJ2bJmlUbqkvvEltZbf3kcm7jCtmgCaztRaI00mRIVJ&#10;fPOO5x/hXP2GoT+JNf8APddtjCCo+YDafU+vQ/pUmpXGoeI0EMdrNaxt829jwV9CPX8avaNp/wDY&#10;WhJEZPOzICONpzuBIx6jn8qANIlbO2woOFHAUZ/QVV1TX4NOhQu/3jgleQMcn9AatQyNdKxaPy1Y&#10;fKSQTz9Ca5P4l3rWumxwRhVkmdIiQO2DwPbp+dAGp4Yvf7dtPtEKlY95UnG0HHtnB/Ee3vW28Sle&#10;RnaPXFZXgnw23hbRTavJ5jeazlsYznp+gpt34g8m5m3bfLjPVmwBQBpT2a3Nsyjcu4Y61y+qXNx4&#10;Z1iGx02H7RdTKXBduvHPcf3T/nGN3QdZXVhujG5doBOfTP8AnBwank0iE6wt8VzMsflg+g/yaAG6&#10;DBdRWCtebBcPyyp91f8A6/qauPH5gHXg54qhJrj5Kraz7ucfL1HrVC78f2ekW7faA8bR9VP3qAIZ&#10;4bTWtWWzunmaYs2AHO08df0NbN55ej6IyqcLFHsXPsK4LwJqt5468eNqEcMqaXbM2JiMK7YxtHr1&#10;rur7Q11O4V5nYop/1fVSPegDN8E2k1wzX0m3y5AViGeTzyT+VWNc1KS7nFnbfM0g57YrUsreOztl&#10;hhwI4xgAdqJIoY5FkZY1Ze+KAKuh6WukWO47vMkAaQdcGoYtfsn1GRYfnm24+Vck4/n1/SjX0a/8&#10;tUuHt0H+sI9M4NR6HpcGmwBYozcTbfnfao2n0JPf25xjtQAninwpD8Q/CGqaNqke6x1ezmsZ0x9+&#10;OVCjdfYnqK+av+COXjO4uv2FdD8N6i6trngHVNR8K6gBuZUltrl9oHdgIniHH6DgfUwjluZPmDQK&#10;o6Kx5+mOP5/hXyT+xr5Pwe/4KM/tI/Du4kW3h8R3OneO9Ft5Qqm9FzCVvp4x1YLcbFY+ozgUAfXF&#10;va741aQNuyT8zZ/ToPw6VJJbJJB5e3C9sdqEuo5JfLV1ZgMkA026O75Bn5gelAGPZyGbU7y0jh3R&#10;qVDnjng9eO/04q5pHhOz0W5eaFW8xyfmZs4HoKs2Wnx2Bkk48yTBkb1xn/E1Q1rxhBpTbV2yccnd&#10;0oA07u9jsoWkkbCrycDOKgXVVuoBJCy+W3Qnv7n0Gf5V574n+IC3wKKxVem0N1o8P2VxqlrC0F9c&#10;Rsx3FIwfkz04Bz+OP8aAPSIAsVttU+YuT+OTUepXsdtp8rn5lVeAejVj2Oh3WjWbTTXt1dyAg7XJ&#10;cdscfX24qppV9qGsJLby6XLDBMcM5OCB79D/AJ7daAOK8V+Kk0zW/tCwwSNkMFdcrkEHpn2x+Nbm&#10;h+PvE2u3scdrY6escibhuO1SPY7skjuByO4re0D4bxafrlxeXXkXXmLiNWiH7s9z6e3HaukitY4G&#10;JjjjQt1KqBmgAtjIYY/NVRJtG/aeA3eq+paHBqq4m39c8N/n8qtswRSx4A6mkUsXbP3e1ADba2W0&#10;i2RjC+melfLP7Uv7Lvibwd8U5Pjd8D1t7f4jWaiPX/D7v5dh46s0GTDKBwt0oB8uXrnAJxgj6qrF&#10;0OTfr98q/cXa59mOf/r0AcX+yp+1f4X/AGu/hquveHZZrW8s5Taaxo14vl6hoV2vEltcRHlWUggH&#10;GGAyK9Or5p/aN/Yd0P4hfFW48beB9c1H4V/Flo1EfibRZFC6iVA2x3tq58m6Q8AhwGO1ckhQtcRJ&#10;+13+0J+yCv8Axez4Y23j3wjb8TeMvh+xmltk5/eXFg+HAAwWddiLg43UAfZrDcMVyutfDiHX9U3z&#10;SSBM5c/3+BjFZP7PX7VHw+/aq8JjWvAPirS/EdmoBmSCTbc2hPRZoWxJEfZ1Ge2a9AIyKAIbWxh0&#10;+28qCMQx54CDpmsvwx4Kt/DOo6ldRs0k2pTedISBweTgD8TW1RQAVHcXMdpHukYKvqaLm4W1gaRv&#10;uqMmuC1nW7rxrrS2lqsxtY3xI8a7gvBP64oA2tb+IMVsGWHnH8VZnhmW88cXrSSNmzifa53YJPoK&#10;yfGmt/2p9k023sfssnm+WqjksThfT/GvQPDejR+GtCgtV4WMclupJOeffmgDI8c6iuh6NI8ARvJC&#10;8H5hnd3/AEP4CuM+CUtzrvi7UrhNq2sQXzSBgs5JIA9uDkfSsrx7rc13qcljaLNcXFwxCQx5Yuev&#10;Ar1H4a+Gh4W8GafbtEsdx5KtP8oDFz8xB9cEkc0Abc8wt4WduijNc1DPNq+sRyIF8kMRkvjHH/6v&#10;zFXPGuq/YrLy8/eHNN8J6nHrUjvGjbbdtu7qCcev4n3PsOKAOfe/bVfiRpslrpuoNaWMl1Y3Wol4&#10;ltQhQF1HziQnzo41Pybchh711/iC5tbHSt11tW3VlB+XIxkdvpWBotzH4S8dS+H96zWt8kurW480&#10;NJZEvmVWHURs7lkYk8mReAqij4i6bfeJES3sSWUkZB4Xp1/DP60Aczrfx/msL+SNEt1RW+UbSTj3&#10;5rndO1m48S+KmOgyTaTeXx3XAsCsMdyf7zqwKlufvY3EdSQBXpngb4U2XhO0nFytvqVxPL5hllgG&#10;UG0DaM546/nW/aLY20vlwLaxuoxtQKpHtxQBzXhf4f3FlbXE187XGqXhUz3kzK0zADCqNoChV5IA&#10;A5JPUk18l/8ABYjwta6F/wAEufjN4RktLi1s4bWPV9MljMflSxRalZTbAASV2SSKmCoyvQ9cfZXj&#10;HxnH4Tjs1W3kvLrULj7LBCkscfzbHkJZnYAKFRiep44BJxXyT/wV88N6p8SP+CdnxZur68tIJNM0&#10;N7q3srKVmhjEcivIZJSgaRjGvC7VQE8gkBh1YF2xNN/3l+Z7XDU+XN8LLtUh/wClI+Hf+DYHXbm+&#10;034y+GfMWGz1y60W3kl6NErxam0mD6skOxfRnB5xg/tFqeuW+jQtHuVWjUYQDgCvxB/4NiUsNT+I&#10;vxG024UtfXF3oN1bEk7Y1t2v5XbHTdlUUE8gO2DjcD+2kDaP46tLhre4hvo4Z2t5Xifd5ciH5kyO&#10;47138QK2Pn8vyR9R4qR5eKMT/wBuf+kRPMPF1jqXxP19bPTkkjhaQCWfHyRA9Sfw7V3fwz+D2n/D&#10;UvPDJcXV9PGI5ppH4Iznheg/Wuj0fRrfRLdo7eNI1Ztx2j7x9TVuvGPz04b4n+ENU8Y6tHDZ/u4V&#10;hGXdsRhst+v0rpNE8PweEPDv2e2Vv3UZJbPzO2OT9TVrXNesvDOly32o3dvY2cABkmnkEaJk4GSf&#10;UkAepNcjqHx20OWdra1lmmWZWW2vBH/ol24BLJHJ0Ygc8cHBwTtYKAeQfFuz1Lxf4lOn2UFxPJdS&#10;AusYLGNSwXJPoMjk19A+FvA+m+EPC9vpFnbRrZwqBtIBLn+83qxx1rgvgTY3eq+MNW1qVf8ARmjN&#10;tGxH3m3Bjg+2B+deoS3ASRV/iY+hoAdHGsMaqqhVUYAHYU6kdtik+lJBL50St60AKzbVzjPtS02Z&#10;/LhZh/CCadQA0SZkZf7oB/PP+FKyB8Z7HI5o2jdu74xS0ARRQfvDJIQ0nQY6KPQVLSBQpOP4jk+9&#10;LQAAYpqx7WY9dxz9OMf0plzMyALGu6R84z90e5pDbMUw00rcYPQZ/SgAklWd1VZE4bkdTwc4/SnW&#10;33G/32/mabaqLe1+Z12jkcbQo9P/ANdU7O+kum+XcEZzymDk4Gev8Oec+496AL0kmJo1G7cxzwOM&#10;e/8An0rK8beJG8PadCtvbyXeoahMLWzgVtnmyEMxy+DsUIrsW7BTgE4B1fIb/nrJ+n+Fcv8AF7S4&#10;bjwhHcTFmk02/tby3kYgeTIsyAN6YALZJ4AJzQA3UPBfiHXfD1xpt5rmmRwX1u1vOLbTHRlV1Kts&#10;YzHB5OCQeecGtq60eHUJIzs2pDIFXC4AGO3H4e1alFAHO+Hx9h+IfiK1X7s0Npf59C6yQ7fwFsD/&#10;AMCNdC6CRcNXOWsn2b4p6uzZPmaRZYA6/LNd/wA9wroYC5j/AHg2tk8eg7UAJ9lj9D/30aj+029u&#10;xwylhwcHJH+FWKakIRcfe+Yt09TmgD4v/wCC5PjaSz/4JwfFBbVl+bToIWyMgrJeQRt/46x+lfGP&#10;/BqP4Ys9U1j43XkszLdwwaPAkSsBmNmvSzY68FVGfev0e/4Ka/Ci1+Iv7AnxktZFj+0DwlqV1C5O&#10;0K8UDzLkgE4yg/WvyU/4Nlvj/oPwV/aN+JVr4p8QaN4Z0LVPC6Xb3mq30NnbmW3uo1Rd8hA3bbiQ&#10;4B6Akg4GPosLUisorpu1mn+X+R+ycK0amL4IzHC4aLlNTi7JXbV4aWX+Fn7qeLPFeg/DLwpcapr2&#10;raXoOi2K77i91G7S1t4B6vI5Cr9Sa+HF/aS8JfHP/grHc+IPC/ibQdf0P4b/AA+FhBcaLfRaiNTu&#10;ry4LssbQswYIg2kDkMOeK/O39vT/AILQfCu38O6p8avFGh+H/j18RtY8U6hpHwy8C+IYpbjwp4A0&#10;WzmkgTUprcr5NxfXJjEzMGMgWeJVeJYyG+Ffhb/wVc8YfFH9oHxN8SPCOgeFfg/8X5ooru0vfBFo&#10;2n6PLa29uIXsJLB2kjkjlAVn84yfMu5QjDJ+TqY2jCk68pe6t2tbdHt269tex+cYHhvMsXmFPKqV&#10;JqvUtyxl7jd480bc1viVnH+a6te6P6iPB/wv13xvd3fiDUF+wR3sKRWtus6tNtDsSz8bR94nAY9B&#10;yc8fFP8AwVI/4Kvad+wr8G/EXwp8J3jXnxi8SRut1c2koMfhiGZdvmtID/x87OUQcqWDsRhVf4T1&#10;H/gs/wDtIftI/CbStJXxvqFva31h58h0XT4bK8uY2j3nfJAisoVc58vYMAk5619BfsEf8G4mofEv&#10;xtpXjz4seJ9P1HwFfRWutWdjpsrtdeIo54o7gCaQ4MKZkKttLOxVsFQVeq4Vz3LswxFZz5kqNt18&#10;Tu9F6W62+4/bcV4P0ODaGFznjDE02qqc4UabcpSS5WuZ2S15lorp9ZWTMH/g3k/4J33ni3xFJ+0T&#10;4k0k32i+ErwxeHLKaIs2pXChluLuMfxNb5Hl8MGlDAFWjDD9yrK9h1KzhuLeRZoLhBJHIpyrqRkE&#10;H0INcd4Y1nwL8KtAs/DOj3ug+HtJ0GIWFtZQSR29rZrGNohXooK9CoOeDkdayvDXjOY6tqWheFk/&#10;tC1+S7tb2SErZ6dHKz7/ALxTzowyOU8ksMnYSiqGr1sxx0sXWdWW3RdkfjfFvE1fPcxnjqui2jH+&#10;WK2X6vzbOo0b/iY/EbWbpP8AU2dtb6eT6yjfKw/BZY/xJ9K6B5FjXLMFHTJNZnhnS7fw3pMNnbtL&#10;csd0ssrY8yd2JLyv0GWYk8cc8DA409olCllwVOQD2NcJ8yOIzTIDlD/vEfriuZ0H4v8AhPxL4hj0&#10;ax8XeH77WpGu0Fhb6lBJcs9o0SXaiNSWzA88KyjH7tpow2C65pfGT9o74c/s06RZXnxD8feC/ANj&#10;qEpgtLjxHrltpcd1IOSqPO6B25zgEnmgDtqCNwrM0rxpo+unT/sOrabef2taG/sfIukk+2242Zmi&#10;wTvjHmR/OuR+8XnkZb4j8a6X4RSNtSvbaz847YlklVWmPoi53MfYAmgDVprxLJ94Z7V51D+0lpHi&#10;Tx7feEfD7WN94s02xj1K60y+1CKxurO2kYpHNLbMTdpG7AhXMG1iCA1S+EfEUfxcv9atbXx9omoS&#10;eHL5tL1ex8MzwvJpl0FV2tbqTdJJHKEdG24icB1OMEEgGz8WTBpnw41WSSSNGjjE6b2C+Y8bB0T8&#10;SoGB26V06wqnTP51haf8OfD+g3QvPsNvJdwgsLy8drm4QDr+9lLPj/gVW/DXjPS/HPhCx17QdT07&#10;WdF1W2S8sdQsrhbi1vIHUMksUiErIjKQyspIYEEHmgC/AgWWXAxyBx+f8yaUQBZt44yOQO59TQkh&#10;I3eVIu7k9P8AGhnZYNxxu4zQAjfNcR8fMoOR6U+R8Oq/NknsOPxp1I7iNCzdFGTQAkb7o1YDhhuq&#10;rO7Xz+WvC559R7n+g/GrEc+9flRiucA8c/rSwjAbgKScnFADbW0W0U7erdSe9SK4bp64pJ51toWk&#10;c7VUZJrM0/XoWs3l3fK0pAoA05ZVhQszbVHUmuf1CWbxZefZbdmitY8GV/7wz0HvU91M3iG8WGNW&#10;+zKw8xhU97fLpMIt7OEMw42qOnrQBYvdRh0a12jA8tcKo7DtXnnjbxtcwszNNtXsAR0q/wCJJJrX&#10;SWuLi4AkY5WPcMsPXk5x9Bj3rA8DeEG+IustcTuU0+wlQlGj3C5OclM+gwM9etACaD4c1/xVYRX9&#10;rHCbeYnYzzBSQCQTj6iu48G6RrOkXCx3Udr5J+8yvuYcdq6JIo9NtNsUaRxRj5URQqqPYU37awj3&#10;GMjd0GaAIdZsPt8lurMwQP8AMvZhxTrW9RNRaySMqIY92e3b/GnXab4hI0jRhRnAFVdEt2ku2uiz&#10;N5ibeR74/p/KgDUPzcfmKoa9Ab/T5YY/9YwZF9NxQ8fkasz3KQS/N/CpJ9RyMD8f6VBGklxdlv8A&#10;V7G3HPODhRj67c/Td3oAqeFPDlv4U0iNdkSzEfvZQuC5JJ5P41l+LviA+hT7YjC2D3Gc1a8cahIs&#10;CxwbmZW+YKM9q4/XfhrqOueIILRpJI4ZFLSXATIjwG7Z7kfkaAPR9C1H+1tHtrn5czRhzgYHNQeJ&#10;dTFjaberSU7Q9PGgaHbWKyec9rCEB/ifAxnFNuoobWbz7p1k4wFIzQBV8P6GzR+bcqVcncmDzjA/&#10;zirmoXVj4ft7i8upobeC3jM0skrYSFF5LMTwAMZyemPauP8A2iP2hNE/Zy+G/wDwkGvC6+yzXEdo&#10;gtreWbDOerGNW2KFDEs2F4xnJAPw74OT4lfHbxH8XLP4iX2tJ4N8aXBhsNNlu0kjtIEnn2iNNz+U&#10;dpjIKkBsDqFSgD0bR/EPgfx98RvF3iTwPealqdvrF95lzd3Ml3JDNJyW+ztP8vlBmYDyf3eAuOAK&#10;6CO2VOeSevNc78Nfh5onwT8DWfh3RY5LfTbDeYo5JTI+XdnYknnlmJ/GthzNeqcboxnj3oAtechk&#10;/wBpf0pstwr5UVDBpflNu8x/oafKih9o+hz+H+NAD5pty7V/lUdzHM8OxV7YzVhE2UeZ8xAVm29c&#10;UAVY9GjXaWLMwOc5q0pSL5flGKaSzN91lX2NQi5W1RizDrnlgB+dAFfVdc+yD93t3Kecise/8QNf&#10;2sgbb0zxxmm+I9SjlaRunPHvV7TNH/tfw55csQtmZs7tnJHrQAvgKyktdOkdwNs7b1wc8dP6UVtw&#10;RC3hWNfuoAo/CigD2T9hD/kx74Nf9iNon/pBBXq1eU/sIf8AJj3wa/7EbRP/AEggr1agAooooAKK&#10;KKACiiigAooooAKKKKACiiigAooooAKKKKACiiigAooooAKKKKACiiigAooooAKKKKACiiigAooo&#10;oAKKKKACiiigAooooAKKKKACiiigD4a/4KU/8pE/2Vf+wZ41/wDSfTK60HIrkf8AgpY2z/gol+ys&#10;T0/szxr/AOk2mV1gbZCDjsOKAFVwxb/Z4PFMUb5W7Ac/5/L9adGCq/N1zk0oGCfegDM8SfNZn8DW&#10;jCcQLn+6M1V1q2aezKquTkVYjPmW+3PT5Tj1oAgmvPJuDgMS3HA6VJLC0kP7zH4U6C0EErNkndx9&#10;Kkl+7QBn2FlHPKzttIQ9KXUD59ukMattbqT6HjP41FZ7t8iL/E+D6Yq89iuw7mbpyc/mf6e3agCH&#10;QYha6cVJ+6xLHNfAv7a3j658e/H3wN4X0+15k8U6XdCOMbd8ss7RxpjHPHdT1Y57V9xeJfES6F4C&#10;urpWWOQAxoW/vHj9Bk/hX57/AA+ttZ/aB/bf+FtxfSx27P46sLGJIP3bJBbTPcFgeh2jJBzkljgU&#10;Aftl4B8OHwD4K0XTtR8uSbTdOgtXaNcJvVFDYA7ZB+tatvcR6nI2YXLOrBeDnceQfb69sewqDxL5&#10;uqX3kwDdxuPOMD1q5omlpp9/GqMw2qx69fmK/kcA/UUAW9eRLXw/eYXhYHA/KvPPhk0N14tmjkje&#10;SQxhkYAHyyHU5/Tt/Ktb4neJmuLmHT7RvNkdthRQcliQAOf8/nVz4WeBn0G3/tC58+O8uoyrwsRt&#10;Qbsj8cAUAdhXM6zq0kOrBYd3zOAcDtmtvWNTj02zdpD2OBXOeCrc69qU1/IsipEQIiDgMec0AdJZ&#10;WzMC8pZmY5AI+7/j0H5Ul/OzFY42Ks3cDp/+rBP4VYnuEtomkkbaq9TXBPrt1rvidYYtreWCMZA/&#10;Unk5oA3NA0QaXd6pdXCrLNI24ZPGOcgVj6b8PP8AhIvFFzdalb7tPKny037dz5A6A5wMHr+vWqOj&#10;eBbrxBr91Heefb28DnLqw+bk8DrXf6Jo8WgaZHawtI0cecFzluST/WgB9jYW2iWKw28cdvbx9FXh&#10;VqhfeKFSQR26+azcDAqlq2oSazrCWMRdUz87L2HPr9K1LfTobGGOzR5GDHL8/MRg9SO2cfnQBlyC&#10;61KYbidpPZeCfqabrM93MpjhYq3CjAHBB/pnn0rfup0tIQu3PykBB6AE/wBMVFBYLAjKy4aRSuQc&#10;qg/uj/PNAFHwdoC6RFNIzGS5nIMjk9eAf61N4iimvIWiR/LXGT/tf5/pUOiayt3rupQ/MDa7d5/h&#10;J5HA+gFZfidLzxNrLWVqv+jhVZpBxjj1/E8e9AEXwr0pZBdXkiq0kcxjjOOR8oz79/Xua6XVWu5G&#10;CWrIvQEn3/CjSdHtfDGntHCGWPdvYk5JPAz+grA1/wAbHTbmRo9rbhgZoAuajp+oyW7JNeQ7Tj5R&#10;n1Ht71b0zwrZxRRyMnmSA7txyp6Y6H/Oao+GtIuNUma91BGRpCdiZ6g/4/qPbiuhnnW3j3N9AO5P&#10;oKAK91cJalY0Q7V+8qjjkHA+pPb8aZZosUSzy/8ALMMATk4+Y5I+vFEjLeS7Vk27pTgg4JATBI/l&#10;kU3W28iwREZQvHyk8sBzx9MZ/CgC5cz/AGeBm2s2OwHWvOfFlyo1+Kabcv8ApUJQt/dH3/brg/jX&#10;opLMkiKUZgMYz0z615t8RtQa48WWtqI+YbhAvP3slaAPSL9JpbVhbsschxgt0rkLzwRqmuzyNJPD&#10;bpvPXJLdecV19/dfYrR5P7tZY8RXUibkt0K9ssAT+GaAL2iaNDodhHDEu3auCc53HufxqWFIWkyi&#10;ruyWLd85rl9S1DUtbYRx23zegI/Xn/OPUVueH9B/sm2BeSRpWOW+b5QfoOv40AW7idQskarIzbcf&#10;IvTPvWFL8M7HUtUuLi9UzRyHKw7iqrnk9D9RW0qyXU7LuMcatuO04ZuSAPpxn3/Okvf9KlMKgZxy&#10;fM259gMHPr+IoAdb/Z9OkjtYYliXGVVFCqKsSDMbfSqFh4eg02f7QrTFwDwzZA/Ss678STTzG3WM&#10;qzHge1AG1pkIgs1Ue/8AM1T8SSSW6LLHzjIx6n/JqvZ3OoQokaxBvqwGe/eqPiHWLy2h86a3URRc&#10;ncw29cetAFfXPt0r6XHHJ5ZumXOPl2n5ev04H5V1VjpkNgi7EXcoxvI+Y/jXE+Htc1DxXrUbW9rC&#10;9rayrvduBGM9hn0H8q76gCjJfveS+XDlf9o9PX/P1/PwP9u39lLXvjHo+g+OvAF5Bo/xg+G7ve+H&#10;r4/LHfoR++0+fGN0My5GD0J6gM+foYKtnCx7Dk02G8jm+6fmZQ2O9AHin7GP7Vel/tOfCOTxJHbz&#10;aXrumzvp3iDQ51b7VoV/GcSW8oYAjB5U4G4ehBA7W9+IzwXDFZG+XjIXNfOP7avwN8Tfs6fFW+/a&#10;G+GNm1yUt0j8feGrY7T4j0+PH+lxj7v2uBd7AkZZcj1V/o34C/EXwf8AFT4T6T4t8KajHqmg61CL&#10;62uTguAwwVYD7rqQVZTyrBh2NAFK8+LN3L+7gjkmZhjAj6/pTU+Gmt+J1Wa4ure0jc52Almxn8vx&#10;5rr774haZZr8s6se3ykAfpSzazqdzaLNY20M6sM/Mdp/Ld/OgCHTfhdotjAqvYxTSbQGaQl8kdTz&#10;Wtp/h+y0pw1vbxxMBgEDnFGhm8axDXwjWZjnC/wj0q252oT7UAJJMsf3mHTOKhivlYttjfIOT0rn&#10;ET+3vEX2d2kWNVLkqcHjH+NW7rUNN8PWc0ImdpCMhWHJP5UAWrLW5dU1ua3j2pHAoJJGc81f1C+X&#10;T7VpG/hHesDwLbzIt5fyf6u6AZM9SBnn9f8A9dZ+t6lc+Nr6PT7P90vWWTsq9z7/AEoA0tKvL7xJ&#10;M0kcwjto3AyV5bvx/jXQTSLZWxb+FBTY0XTNPVF/1cCBR9AMVkzX82tALGuyHdyxPYGgCxrGr+Vp&#10;Mki7lOO4rN8OWk+g6JqF/cbPMuB5y4bOFC8Z/M1c1XSor792zMVbAyp6+3uf5DJrD+I9/cS2sNna&#10;LJJG6hVKf8tD0oAq+A5pvF/jCa+lQtb2iYDsDgyE9j04H8679yQhxjOOM1keAdKk0TwfY2sqsssc&#10;ZLg9mJJP6mtWWVYxuYjjrQB85ftBf8Evfhv8afFp8XaH/a3wy+IC7nj8S+Ebk6bdtIed0qJhJcnB&#10;YkB2AxuFeen40/tMfsRKq/EDw3afHzwDanafEXhSD7P4itYh0e4svuSnH/PPpyWkNfXHinxfZ6Fp&#10;UkskinjGM1h/Di4vPEVwuoeSsentu8tyQxbBxwO3OeeKAMP9mf8AbQ+Gv7XWhNeeBPFFjqs0C5ut&#10;OcmDULE5wRLbviRecjdjaccE16dcXSWqbpDtFeAftPf8E5Phj+0Zr6+Intb7wX4/tz5tp4q8MTnT&#10;9Wik6BmZOJfT5wTjIBHWvHtf1z9qL9kOMx+J9Hh/aC8EWYITWdBVbHxLBHg4M1rys5GP4Msc5L5N&#10;AH1L8TPiArxrptg3nXF0QgCjJyTj+tdP4Q8IQ+F9HWDaj3Ei/v5Vz+9bGCeTx+FeJfsaftYfCX9o&#10;69nm8I+JpJPFEcTRX2haqv2PVLEggurW7Yb5SACyFlz3r6FoAz5PCmnS3sNw1pF51u26NwOVNR+M&#10;bkWmgzSE4281cvdThsB+8kCk9Ae9ee/Ff4gxDS2t4zueQbcA96AIvgz4Vt/EGq3XiC4Vnmt7lorb&#10;kgL8vzHHQ/e/SvSL/UI9OgMkjY9B61geF9N/4QLwCoa3it5o18yZEYspc4BOST7UmmRvqL/2pqDt&#10;HbxBXgAcbW9z+lAHPeOdXlvbjZ5cm4jcFwckV3UcUHh/SWaGFY41XdsXgE1xelyQ+PfiX5zRt9ns&#10;4/MO0/LuBAUN9eePatjx7qE17Nb2NkRNPIxGwMBz7n2GaAObg8Tf8Ij4w1i+uLW+/s/WnS5ilt7K&#10;S6InWMR7G2A7dyqmwsdpO4cHG7bPj7VvsUkdh4R1dbiHIl+3SxQojEkKd4ZvMzwzGPdgEjlhsro/&#10;CumSaTocEM3+u25kGc4aqHj4T3OiyRW+5mOCQB1x6f57UAeWeJPiN4q15oYzJc+H5tLy88iqPKuL&#10;kArsC9ZLf7xJOCcpghgStHwx8R/El5eNqF9aWunWCuEurxLh5vJzkbyPKHybtoJz8obJwASNa2+F&#10;Gs+Lb1fM8y1s2bDykjIHqB1Nep+CfB9v4H0CGwt5JZVj5Z5Dkse59uaAPJvFHinT/FMlqsfiTSL6&#10;5stXtIvLjc7m3TRKzrwNybJT84yvUZyDjvvih8H9O+Inwa8WeEpo0+zeKtHu9JudxO1knheJs8HA&#10;wx7Vs+PLy3sPDFx9osV1BL1o7L7MxCrcGZ1iVWJ6Ll+TzgZ4PSsr4Y+GtY8KQ6hHqFw39mswaxtH&#10;ujeS2uS7SZnZFZlJYBQ24qF+8c4Vxk07oqnUlCSnHdao/nq/4JAfEBv2OP8Agp3a+CfH9u+mWevX&#10;U/grXoJmaI21z5y+R8wKlcXUMSk5wUd85BNf0K3s2n/DLxNDOzWml6HqNt9nckrDb200K5jPZVDR&#10;B1J44hjHpX4e/wDByT+zJF8IP2stB+K3h5WsrP4gwk3ZgHlm21K0EamQFcbTJGYmHctHIe9fqb/w&#10;S0+Osf7bf7Hngv4neIPs+reKJEeyvfMIkWwubZ2hZkTGI3faJSQNx80ckBQPo88iq9Knj4faVn6r&#10;+n9x+veJNKOZ4LB8UUFpVioTXaav/lJeiXc+ifDXj7T/ABXPcR2v2uNreKOc/abWS33RyFwjqHAJ&#10;UmN+fb0Izg678U21e+Fn4auLGdY1drnUZYnntYSpAEabSqyyElshX+TYc8kA1/FPw0XxprbXV5FP&#10;5LxrFNsuXWO5jUsyo8YYK6hi3DA/ePYmm6D4UOta7cWszXUdnZqAhQhVJB+7jHpxx6e4r5s/Hx1p&#10;4JkuGi1S7muNV1JSTFc3vP2cnI/dIAI4uu3KqGI+8zda8r8aeILrxN8RLfS7dkka0ZYo8n5DPL8o&#10;J/3Uz+Ete9eNL+XRvD00kSxlIwq4b6+3/wBavJ/2bfDEPinxDqGvThWkt76WWNiPv73lCH8IwgHH&#10;QDFAHp3wq8DyeAfCq2c8kM108jSTSR52sSffngcV0UjBF3H+EU24nEEDP12gnr1rFBvtYlRdrR25&#10;PzOGFAFTxb4wW3TZGzKw6gd6t+Ar241DSzNP5uCcLvHUdsVWTT9N8Nak9xfXCtLvzDuGSmPp9RWr&#10;p3iSLWpX+yMskUX33IwB/n8aAL1wd1rJ7oe3tUlZ9x4qsbaRkacb04IANV7fxXHfXHlwPG7egUn/&#10;APX+VAGrFIzu+UKqpwCe9PqK2aR13SLtzjA7/wD1vpUpOBQAUVVOrwtJtDNlSdw2nIH/AOuprWXz&#10;rdG3Bsjkg9+9AElFVdT1aHS4syyLGSPlyOtVV8W2EVo0095bwxqNzFm2iNe24mgCHx5rn/CO+H5r&#10;plMgUpHDEp2tcTyOscMYPQFpGUAnjJGSBTfBesjURdW9xZrp+q2TBbq2D+Yqgj5XRsAtEwB2nA5D&#10;AgMpA5+TxlYfEzxxpWl6ddx3mlQI+p3EiQs0Ny8LxiJEl4RsSSK52lsGNQcbudzxnplxDdW2saYs&#10;cmqaepUwNII/t0DY3xEngNkBkJ4DLjIVmoA6AnFcj8TtAsPEWo+GU1Cztb6zk1B4ZY7iJZYyr20x&#10;GVYEH51jHTv6ZqrqPx90Gw8NHUIZbjVJPs4ujbWMBnmiQru/eBciPj/noV54rhfi/wDtFeG9C0Wz&#10;1jxhqEfgrwzot0l/NquozRwszoPkih2uxZnywIUFiu5Qp3ZEznGEXKTsl1Zth8NWxFWNChFynJ2S&#10;Sbbb2SS1b8ke5UV+Z/xw/wCDlnwF4V1G4tPAfgXXvFnkuUW9v7ldMt5Rj7yLtkkIz2ZVOK+YPiP/&#10;AMHDvx++JNyLPwvp/hXwqZTtjGn6Y19dMfrMzqT9EFfK4rjbKaD5VU532im/x0X4n77w/wDRf8Qs&#10;zgqs8IsPB681acYW9YrmmvnFH7V60F0/4i6XMT5cepWk9pKf7zIVlj+mB5x9OTntXF/Fn9ur4OfA&#10;1ZB4q+JXg/Sp4c7rY6jHLdDH/TGMtJ/47X4i6l8Jf2w/27tSt73XbT4latZ3kkcUNxrLvpelqZmC&#10;LsWTy4QGZgPkXnIr2v4S/wDBtP8AE7xL5U3jLxt4T8Lwvhmiso5dTuE9QRiJM/RyK4P9aMyxX/Iv&#10;wUmujm7L9F/5MfVy8B+Csjs+L+JqUZr4qdCPtJLyunKX300fWnxV/wCDib4C+Bmmi0GPxd4zmX7j&#10;2Omi1t3Oe7XDRuOMnhDXzB8YP+DmXxtrQmh8DfDvw7oMZLKlxq93LqMu3swRPKVW74JYc98c/RHw&#10;o/4NwPgv4QWOTxRrnjHxhcKQXRrlLC1fB6bYl8wA9P8AWd6+lvhH/wAE1vgN8F0hfw/8LfCcdxb8&#10;Jc3tmL+5UgnnzZ97g57g+noKbwnE+K/iVYUV2irv9f8A0oUeIfAzIf8AcsvxOY1FtKrLkg/knH8a&#10;TPxv1L9tr9sj9uWG60/R9Q8f6xpt8hgmtvDOjm1tdjKQyvJBGPlYMc73IOfpXzn+yr8Abv8Aak/a&#10;i0L4S6fqFjoGva1cXNoJdRR0htZYIZJXRwoLbj5TKAB94gcda/pt8ZyT+GtBsbfSWt9PW4vIbQye&#10;T5nkpI23KLkDduK9cgAk4OMH+eb9nrSpv2b/APgv1pulTTtG2n/FG50xJbhctLHc3MsEZOFHLpMv&#10;IUDLZHFexlPhzh8cqksyxFSq4ptK9lf01f3NH3fCH0hatfCY/D8MZXh8v9nSc4ezinJtJ6ytGMZW&#10;dt4vcqftK/8ABAHw78DZ9a8EfHb4mar8PPD/AJ7aj4G+I9r4ak1DwszzfPNZajIrhrKRHMgHnFI5&#10;E2MsmUaM+EXn/BPHwF+xp4H1PWPhd8QNI/ai1rW9Jv8ARNb1nQdEuo/Dfw/S5EcVrfG/UvDJOHZi&#10;ELhtyqmzBLV/V15Hm23lzBZQy4cFflb14rG8cfDPQPiT4D1Twvrmk2Wo+H9Zt3tbyxkjHlTRt1BA&#10;xg9wRgggEEEA17GHwNCjSdGEfdd7p63vvvffqfxvm3FGZ5jjo5liar9tFRipRSg0oq0UuVR+FWS6&#10;pJK9kkfDH/BO79lDwz+y9/wSE8SR6dG0niTX/BFxqOszzovnAPpjG3iUj/lisJXaQcEs54JKjI8Q&#10;/wDBQ3wjN/wTc+GXhz4W/F7wjL4ih0Pwxb+Lrrw1rVnqWseD9B82wtdWv1gRpGikt4Z2Jd4yIgHc&#10;j93XoX7JcusfsbfHO/8AgHq17NrNro9gdU8Cz3IRZtf0FnJlsd2QHurOUuUB+9Gz8KpBX6n+G9np&#10;3iSfVvEVnb262+psLSzlWEITbRAr0wDzK0x9wV9K6Ixte3l+F/zueHUqTqO822+7d30/K2h+a938&#10;aPEHiLxVpPwt+EHxu8Xap8MdV+Jmg6LoHjKzv49RmMEulahNq2nxagqlLqKJks2DbnkjkuigdTGP&#10;LvaD8Vr3wJ49i8G/Ej43eKvAfw10jxX4y0ybx7eatBZ6nq97YTWP9l6fealJHg7be5vXSM4M5tlU&#10;hwjK/wCkXi3QxayWetaRbwTXmjq2bVDtF1A3LxqBwHyAykj7y4yAxNed/tHfBnwL8fpvDd5f6940&#10;0bWNPhln06fwjqt3ZX0tvdBPMEiW+d8TmKM7pFO1owVZTk0a/wBfL8rfiZ/1+f8AX9afEH7Pf/BQ&#10;LU/Afwd8Ja98QPipfR2vjD4KapfaLqGrzi2k8R67Dqc6q0EZA8y+MLQbYYwX2kBVwOOG1n9sv416&#10;p420GOb4heH/AA5rVp4c8G3Pg+017xtc6a/ig3enWct3ONHh0m7k1szXUlxBJsmDw+WCqwsPOb9L&#10;PBng0/Df4Z6J4Q8F+ELXQPDvhu0Sz06PVLoySQogwG2KXeRsclpJVclizc5NdBpHwmk1SCCbXtRv&#10;r+RVylvA5sbaAHqqpGdxBHXe757+lX1v/W7f6h/X5f5HwT4H/aG8RN/wUJsb5vtHjbxF4bl+LGma&#10;VpD3ZSUwR6t4YWC2DKkjRoEV9p2EYU1vftRfHK9079pHwH4z1zXdB/Zl+IsnhK4sftnxJis9U8F6&#10;rYteF5bKO4863kF6pjikZVlt2aOZciTZ8n6AaD4V0vwna+Xp+m6fpsKlmxbQLEvONx4A5OBk98Vd&#10;ubSHUIdk0UU0ec7XUMv15qIqyS7B1fmfjBqmv+IvDEXgvx54Xln8HeME+D/xHh8DeHfDmoXNloOt&#10;3tpq1rJDLpltLm4miuomlvkg+ZjHFDtUpEM/QX/BMr4s+ObfUPiBN4LvfA3xksIdJ0m4itLH4ly+&#10;JLqO/llmE7T6xJo9pHCzxBHNmxkkjaIEJEsgB/Ry6hVjG3lRySIf3ZYfcOOSD249Kjs9Hgsl+VFB&#10;Lb2x8qlvXHSqX9fe3+oM/Mb4/fE+8/Zm/wCCinjT9ovWNBntbjwT4b8LaJ4s0qyl+2yR2OrW2pL9&#10;nR1UeayarBpihwoBUyEAZxXn3hvxFq37FnhD4l+F9U8TTeF/EHiz4t6a3ibWD4qh8JaXNqVx4M0/&#10;Ub77XrEkFw1nFLeNIyGGMyyMEjBCs1fsA9pFKW3RRt5mN2VB3Y6Z+lQalpFvqUDQzQwyRzOGkDRq&#10;2/A4JyD6Dmlt/XmmM/Mr9jr47+PP2pk+ANjq3xL8USWRsviFd30uj6uxGvDR9dsrbThcXBhiknjS&#10;F8GQxxPMpJcDzHU+MN+2n8br74feAbm4+JOi+F9YPwl8J674TuvEPja40dvE2q3Voz3VyNPh0m9k&#10;152uAkT2sciuqhdiK8wlr9nNO0W300Hy449xLHdsG7nrzjvUv2CA+T+5h/0f/VfIP3f+76fhT66f&#10;1v8A18hf1+Qti8kllC0yoszIpkCElQ2OQMgHGfUCpTTXlWMfMwFV21aFSfnHFAFphlajaLzo13N8&#10;uOR/epq30TJu3jFVb/W44YMo67twGKALkVrHD91VznOcUstzHAyhmVSxwMnrSu4jTc3AFczquqjU&#10;fENrbQ/ekk6+gHJ/QUAO8feIYbfTGjDncxA2jq1alrpNnb6Sm23VY9ofZnPP502TwfZT3y3EqvK6&#10;MHUM3AI5zV64Mc8W0t3HT1oApWMNtZCZhCp8yUqoVNxNJdRR6fCs00SSSSMAw25VR6Ae3+PrVixZ&#10;Yw/y87sge+P/AKxp2oXtta2a3FwyrGuGBb17UAcd408MjxZ4/hs5JJIoWt9zsnUAZ4H6V2enafBo&#10;2nx29uixQQKFVR2Arl9I1wa/8RfNt1JhjgaNm9ux/E10WtyjbDCZNgmcKSD2oAhvbuTU5/s9v93q&#10;7noKmit5xfbmb92g6Y7+1OsorfTk2xszepwWz+VOl1BYdzs3ygfKNp5P1NAFTUr6a4byY4+G7kf5&#10;5qLVtRbwp4Wnka6sobiGCSSPzs7Cw5GcfMRkjOBnmuO/aA/an8E/syeFjrfjLWLPS4yNsEOXkuLp&#10;uSFjiC5YnB54A7kDmvlb4qNr37QP7UMfjS41i1vPh/penW7+FbK3DIzySLue4kDgFH+ZhwfmUop6&#10;EEA2f2ef2vviz4Q+IOvSfGLTdO/4QlbS71KPVLIpJJpjRgt5O2FQZFYZCFl3BQoLFt1e6/An9un4&#10;Y/tIWSReDPEEd1eNHK32GWF7a6QR7N52OASF8xMlcj5upryOC2Lj5srt7D/P8qq6N4R0vwz4q/tn&#10;TbC1sNYkjaGS9toliuHjYhmUuoBIJVc564FAH0h8KPir4b+LOr60mh61pmsT+H7n7JqMVtOJHspj&#10;h1DAHjPPqMqwzkMB03jDWP7K0WZo5Nk2PlI7f55r859O0Xxf+w18WNV8YfCfRYfFVn40ia11bw/c&#10;ytHDZGMI8dwspk+Zi3nDBwFD4AORt99+BH7Y9n8UvA1rf+P7Sz+G994i12TR9LtL683GdVQuruSq&#10;+VuMcwAcAHamCd65APb/AIP63qHibXNSuLi4d4bdUi2sc7ic4x9MH8689/aE/aXt9Y8Oalb/AAy8&#10;Q+GtY8VaLqEEF5bzA3ECR8NIjMrrtYo3yuNwyrDGQSvK/wDBSz9pTQ/2c/2Y7rQUn1aPUfE2NGNz&#10;o86QXOnqR+8n55IABG1fvFsbkzuryv8AZ3+Aeh/Bv4f2thpKM2+MG4vHA8+9bk5Y9lBLYUcDJ7kk&#10;gHOfF+D4tftd/BG+8L/E6+8M6Xt1C0vrRtDhfbIkYkEkU28nuyMCmCCOSQcD0vwnaSLCsduxht7d&#10;VRQRnIHAAJ+lSTWU2s3SgIyQD5S2RxxW1a262Noka52xrgZ70ANaxieTcyKzepp4lXO0fSoiRKvz&#10;Mc5xxRFsgOF788npQBJcSbI/97im28O6Pc3Jb/GmOPtD/MwXb74/z9anjZT8q9FA6dKABZfkyfUj&#10;61nCWSW+m+YKq4ABGetLqNt9ovoYizeWxLHFUNbvVsE2wlsrkMcc/nQBpXd8tpJ83zYHpn8qxNd1&#10;qOZRt3Agc57mo9J0K61pxJJugt2Bw2RuJ+latj4JtbO5WZpJpmU5AYjb+WKAKHhjwyuor9qvFSSO&#10;Qfu0ycjBOc/lXTqoRQqjAHAA7UyW5jtuGYL7YpJLtUz3xQBIzBRzRVR45rh8kbV+tFAHt37CH/Jj&#10;3wa/7EbRP/SCCvVq8p/YQ/5Me+DX/YjaJ/6QQV6tQAUUUUAFFFFAHhv7W37bEP7OviLw74L8M+Fd&#10;W+JXxY8aJLNoPhLS547d5IItomvbu5k/d2lnGWVWmfJLMFRXY7a8P0P/AIKFfHfw9qOrX2rfDv4K&#10;/ErS/D+Ztf0L4U/Edtb8WeG4QTuL2VxawJdOnIKRyI7FG2KxIWvnb/gqQvxBfxB+34vgT+0f+Fqt&#10;8N/CR8Li03fbz4Y8y4/tP7Ht+b/Wfbt+znd5ffbX4J/8EVY/iVJ/wVM+Cf8Awqv+1P8AhKP+Epsz&#10;P9k37Rp/mr9t8/b/AMu/2bzfMzxsz3xRT96XL/X9d/mE9I3/AK/rsf2X/BX4z+Gf2h/hRoPjfwbq&#10;1vrnhjxNZpfafew5CzRt6ggFWU5VkYBlZSpAIIrqK+Tf+CSn2c+EPji2i7f+EJb4x+JT4Z8vH2cw&#10;edH9q8jHHlf2j9vxjjOccV9ZUef9ah5BRRRQB5n+0h+2b8J/2P8AS7G8+KHxC8J+BYdUZksl1fUY&#10;7eW9K43eVGTvk25GSoO3POK6L4M/HHwb+0V4As/FXgPxRoPjDw3fkiDUtIvY7u3kZeGXehIDKeCp&#10;wVPBANfIPwOv9N0v/grZ+1BPr1no+ofF+PSdFb4dWer3K2sl54fXTMmKylZWZIW1L7WJ3iVtrFSy&#10;kBQfE739sZfB+j/tLaOfB8PwB+JF14h8Jwate/C3xLB42vNf1PVJGtkt7WK5hs7Oz1CSG18ppZAA&#10;plWWQsUXItgP1Uor8aV/az+NnwN8H/tWeE7fxR8UfC+qeCfCvhfW9EtvHXinSPF2u+G7281Wa1nZ&#10;rizaSNY5Ikib7PLI7KDu+USAV6N+1XD8a/Bf7YGg/s9+C/Fvxp8baDovgT/hNGvoviRpnhvxFrV5&#10;cajdQyvLe3Fq3nW9qkMeIIUVU+0qZNy7AD+v6+4P6/L/ADP1QorwX/gmN8UfGXxi/Yg8E694/wBU&#10;0XXPFUqXdrd6lpWp2upW9+sF5PBFMZ7X9w8rRxoZfKAUS+YAq42j3qh6OwLUKKKKACiiigAooooA&#10;KKKKACiiigAooooAKKKKACiiigAooooAKKKKACiiigAooooAKKKKAPhf/gpicf8ABRH9lX/sG+NM&#10;cf8ATvpldds39d3XODjmuT/4KVjP/BRT9lX20zxqR/4DaZXXE4oAKRm2DmlJxWbqt+UQgdB60AN1&#10;LVeNq554wDTtEilwzSKy7m3DP86TRdPWRRcSDc+flOelaLusSFm+VV6n0oAHOEP0qnBDJdrvaRlX&#10;PT1q1DdJcfdO7Iz+FV9SuRDAVXigBmmoiysFOfmP+f8APrU96TL+7VipPBI7Z/zmo9Itvs8b5+8x&#10;5qwkeJ2Y/hQB4X+2p4qk8C/BaeVLOG9jZJA4nnWKEK+2MlyxAwN+cdTkDvXkv7Pnw/vvgd8Tv2df&#10;GniLyZvDOg+K5ND1GYymSK1u9St5VtvvfMVjbo5HGB93Nevft4fC3VPih8JZLHSfL8xAGbeW2ja6&#10;MAcA9duAemcV8yav+0nqGtfsS+MPAN4kdvqWg/ZdbhSJAkltPayK0ckTZLZVIwsg7A8EEk0AftU0&#10;6aPqd1IFZv3fAH+fWs7wheXmqjzWE2xS0QZAOQMHHPA5PXr+uIPh14yj8d/DPw/rgjjkm1/Sra/L&#10;QHdEfNhRyVbJyuW45OeKn8Lam0ejfZ49yM0rcjqTxjH+c8HAPOAC54d8BQ6fqlxfXSpcTyzebEXG&#10;Wh5PfJ55/StbVdXj0yEszfNUstwZYZFiz5ir1YbcZ6da5LxjYXMEKs7LI0kgUgE45oAiuILjxpdM&#10;isVj5G7HfGa7LTbFNN0+G3jVVWFAoAFJZadDYRqI41Uqu3I7fTPanahObaxmkU7WVCR9cUAc/wDE&#10;XWlsdOZVkG8HlfTisP4ZXpTw9fXghE0kk7JnB4UKD19uT1H1rC8Walca7feVwN3U4/DtXqOjaBb6&#10;NpaWqRqyKdxyvBb1x/L6CgCv4c02aKFpZJZB5x3bCGDA57lufwP69a07iYW8LOeijNOdxGu5jgDu&#10;a5bxV4ka+lWys/3kknHHNAF7wj5d1LeXABLecVBzwBtHSthVW2DEt94liWP+ew/Sq+m6fBoGn7UA&#10;jUfM5z1OACefpXPza7ceI9bihsyVhhfL5x8wyPr2FAHRoGvCzhdqNt27v4sHOfxqaUYjbvu4APTP&#10;SmOFs7YDcVGRyTyTnr/WszXPE8djos03KyRnAHo2eMj8qAM7wTtfxZrvG7cyHnrg7uK6C/1GDS42&#10;diobH3R941zPwrtbh5b69mUrFdbPLJ/jxuyfWr2sacuseJvIk3NGIt5UHGen+NAFHWfEdxqccrW6&#10;sYUHIB4H1qTwl4QW8WO8vF8wSBZER06Hk/l0/wD1dda9023it1sUjG2RdoLEtgc/zxjPbNXpLV7f&#10;TvJtdqMq7ULdBQBR1/xFDolrtjKGTOAg7VNHDJqZWSTKqR+noO/PcnB7VR0rwNAiiS+VZ7gE9HOw&#10;enHFbbOsCj9AOc0AMtLUWqdmYgAkLjp2HsPSs2+uB82NuNgKnHDZKnA9vb3qzNd+e5Bz5eRnvkcc&#10;cdc4IxznPsag1KL7bbtJ8wkUkZVeIwM8Z6Z7fpQBNq+ox6DpE0zMnmbcgnCmRsYrm/AeiTavrU2t&#10;XkUbRzJ+43AHndyR6dP1q94oij1jxDp9hInmw4YzYfAHHHQ9eR1/xrcaOPSdPWOFVjSMBEXstAFf&#10;xJdKtmYmx+8756Vh33jAJ5NhawqxlAj+U9zj2qh4mvS2nNcNMqsx+WPPJGcH/P0/DV8C+EYYbKG+&#10;nQSXEgWVHLH5M56dOxoA2dE07+ztOjM+03AUl3PXnk85PoPyp0cr6mdwLRRoRkEcnv8A4VLdjzwU&#10;+ZeR39TVfUdQWCPy4jt2jsOmPT6Y/wA4OADL8P382papqSq0jRwy7VIyOOfcCtezsvsRknkdssCT&#10;vx8v6nHSk0XSotNgkaEHdcHzHzu5b8eah10NqlrFDEwUzYZ134yp69Ofy96AM3SJrrxiwuPNltbe&#10;OTayqSVlAA/mfat2202GE/dRmHB+Ucf1qDUmXw/okhtkWPywNige4FYep6leaTb2nnTJJNfuNqY6&#10;Zx7f7XfPNAHULLDCSA0a88jIHNV7izs7+Ex3CwTKzZwxBzySP51V0nS7wJ5l1MhkftGSFAxx2BP+&#10;fpVy68uH5W3NlScbzzgf/roAYbyz0a3VE8qKPgKqAAH8qgufFMKxt5KyTyYztRScVYk0G2uY1E0S&#10;yMvucfzogtbTR/lijjjLcnBGT+ZoA5+HW9Y1uXyre3kijkyDLIhCrxW54f0Q6LbMskzXE0hyzlcf&#10;gB6U7UdSaGz3Q7d3bPT9M1j6nNrWs2qpaxxxibjzC+Ao9Tj/APXQBg/Hv416T8MPCOoz3k6rHaWs&#10;t1cucbIIY1LO7noFCgkk8AV4D/wRQ8EXWlfsVW+uXtrJY2XizWdS1fTLKQbVgspbhvL+ToobaSAO&#10;NpBHBrB/4Kz/AAvt9D/ZFtLG4uZptU8ZeK9I0K5kSZt9xDNeK7RRKeCxWMcbTkBuMV9nfY4fD2l2&#10;en2NtDa2dvGtvBDCgSOBFACoqjgAAAADoKAIbLwrY29/dXDQ2rrIRtBjGI8da1YDGYwY9u3oNo4p&#10;kVsv2RY2G5ccgmnW1utpCsa/dWgCRhuUig02aZYImkdgqKMknoBXmniH4q33jTXJND8Lwx3Em0+b&#10;cM+1IgOCSfx6Dk0AL401ySTxOtnpC3El4xIIg6gd+nbpXTaD8OY9PvFuLy4a/fH3ZI/lB9epzTfh&#10;v8OI/Btms915dxrEwYXFyrMQwLZ2rnoBgdu1aXinWZNMgVYm2ySEAcc+2KALonhUm3jWM7RhkT+E&#10;H2/Gk8qPSbTbBHHH6KOM0zR9MFjAJHX/AEiRR5rA9TTJ0mubslWXaFJC+pB9f89aAKvizU5bdI7e&#10;Fd8txxtX71WvDukNpenxrL802Mt/sk9h+dFza21iy3Uyr5kKnBJ6e4+nsKr6r4njtNDjug3+uHy7&#10;RkZ9P8+lAF7yVufM3HczAqM9Avp/jU4hjRi21Ax5JxXndj8UZrSWRpPNmXoNiDC/pUq/FOae6x5N&#10;w0TEfKYxn8OP8+3cA72W6RV+VlLY4GayNYmlttIkmeTDN/DgYP8AWptGaPWoFulhkjbsZQQ38z/O&#10;uf8AGtxfShobceYjKD5aL8zn8ue1AHM6L4ZuviJ4uBkaL+zdNmSSdJBuE3U7AOhzjnPrXq1tawaX&#10;aCOGOO3hjHCIoVV+gFc/8NfCNz4XtLprqSNpbx1k2pn5MDofetDxReeXEI9xUN1xQBS0q0l1jxC1&#10;4JGFvbuVHq5x0+nNdGelZs+tWeiKsYjZV/2V4H1pYfFFnMud5X6igDyD9qT9gL4WftSSxap4m0dt&#10;K8TWjK1p4m0ab+z9XtHH3WWdBltvYSBgOwFeH6j4y+OP/BNqx/tbxL4gl+OnwPsHVb/UXg2+KvDN&#10;uTjz5MHbdRJkbmJL45+RQa+oPiB8QEeRbW1/fO3RVGfaun0Pwzjww9hqSw3iXMbRTRlcxujDBQg9&#10;QRweOaAIPCWt6J8VvBun69pF9b6vouuWiXdjdwkMk8Ui5VwfoeOmPTNSaX8O9L0rUPtS26zTYwrS&#10;/Ps6cjPQ8da+Xv8Agk54hb4c/Cn4h/Cu9llZvhB451PQNPjd/Mcac0nn2zFupB8yTG7kAAcYAH0b&#10;rXxVjtZhHaxmeTuFGTQB100KXEZSRFkRuqsMg1V1fR11PSmtFZYY2XZwgbaMcYHbFVYW1N7USTNa&#10;xZUHG48fXise/wDG8lhcrEzIWJwSCSF5oA2vCvheHwnoy2sJVmyzPLsCtISScn1xnH4VHonhVNLv&#10;ZbqeRbi4Zso5Xb5Yx2575qC21zUZk3LDEy/3i+0frVtotSu4fmNtHu7Bif6UAV/EGsOx8m38wuP7&#10;h/CnaNaSQWaS3MjnnIXOSxzkAe2cfU+3VdP0NraZvNZZGdwD6dM/yyPx9qsSW1xfXAbKrGyZB5+X&#10;PYf15B5oAszXLQRM3kytgZwMEn6c1jH4jWcblZFaNlOCpPIqLxt4th8O6W9uJNs0iFUCLwvH5Y5H&#10;HbPevPdL8La54+vpprfbDGCGaa4DKshP93A5oA6j4neOYV0G1vofKkh0u8jvbmGRioliTOeQDgoS&#10;sg4OTHjjORt6j48tvszbXX7p6HrXF3PwX1yctbyXWmyQSIQ+7cVYHgqRiuC0X9njxhqXh+31LR9f&#10;0vSbS8Te1jBbyOiLnGE3sVUjHBVVB6lT0oA8N/4LD/AX/hrv9ifxrb2dv52qeB4G8VWLj/lmbVGM&#10;q5/2rczKB3Yr3Ar5Z/4NY/2of7D+Ifj74RahdSeTrluniHSImb5Enh/dXIUf3njaFvpAT2NfrF4J&#10;/Z7j07wq1rqWtaxc/wBoxFNQhSSKOO4VgcoXSNZAuDj5WHf1Nfz/AP8AwSXtbnwL/wAFh/Dei+H2&#10;SEx6xq2nW3nfMNkUFyyKxGDgmJQcdifpX0mWS9tl9fDy+yuZf18j9h4Nqf2hwrmeV1tVSXtY+TSb&#10;/OP4s/pLdd6FT0YYNMbybGGSRjHFGoLu5O0AAckn2FZ1l4ysbjwlFrU00dlYtCJpXuGEYt/7wcnh&#10;Spyp9CDXJG+1L4va9LFDHFF4OtSMu7SRyaw4Cnbgp/x7gls4b59oHKFgfmz8eLPiv4laTr/w/wBU&#10;uLWSeRosRxRGErNcuwzEY1bBYScbW6HnnAOHfAnwd/whXhFbVlRZFjiVyrbslUA/zmrfjLRrM3lv&#10;qV5b2Mmo2ilLebygZo1bIIDYyAcn86q6v4wbRvD6SR+ZGbhCsZIHYAZ/z6++QAdkJ4pvl3xt7ZBq&#10;vqurRaRZtJlMqOE3YzXE/DtNY8TTDUZLyP7Jll2nO9iDj+7jGR61u634JutbhCveKp27cgHjnr+X&#10;FAHBXsWofEfxkbWz85bUSZnnA3Lbqcn6djgV2XjmUeA/A0cVmWi2sqF0+Vm4PJI7nFb/AId8LWXh&#10;a2aOzhEfmYMjZJMhAxk5riviLq8nibUV022bzmZ8JEOzetAFj4ZeGLq/E95q0E8L7ighnQgsOMn+&#10;YrtJPselpytvDx0AC5Ao0xriSxBmG2Y9jyBx7VzuteENW1fUEaS6t3hLgtyVKrnkAAf1oAuXXjpT&#10;PJHbW73G043Ke3r0qKPWr7VbfatjdRtIw2uc7R7k/wCA/KtGy8JWenx7YY/L3EM+HYliPcnI/CtG&#10;G3jt87EVd3Ugcn60AUdN0UWyszYV2xk7Fyf5/lWd458ZrosCadYz2z69qJ8mzgMi7kYg5lZSc+Wg&#10;BY+uMdSK6KuI8BWcdrqevabJa/ZtR+3TX0h8gJ50M08vlOJM5f5Vyc8qcDgYAAKVt8I4fFF95mpa&#10;lrmowRkqy3F7IqSHHPyoVUjnpt29eOldLY/C3w7pYj+y6HpNt5WCpjsogQR3ztzn3rbtYI7ePbHj&#10;bnoO3b+lSUAc3exLF8V9H2qq7tJvugx0ms/8a6Ixkvu3sPbjFc/qX/JWNF/7BOof+jrKs/4/fH7w&#10;r+zH8KtU8aeNNUj0nQdJQGWVlLvI7HCRxoOXdmIAUfoASJqVIwi5zdktW30R0YTCV8VXhhsNBzqT&#10;ajGMU25NuySS1bb0SR5v+3T+094V/Y1+Bl94n1+SG1t42ZLPTbcqk2rXLAlYkXjJPJY4IVck5r8S&#10;fh98P/jP/wAFgP2h47K1aa8jsgqSTSsyaT4YsySFHtgAgAZkkKk84JGx8VPH/wATf+C2P7csNnot&#10;tNHHeO0Wk6fNMTZ+HNOTG6WVgMDgBnYDLuQq5+Ra/a79ij9i7wn+wV8A7XwloDC4k3i61jVp1CS6&#10;ncHAeV/7qADCpkhVGMk5Y/nEvbcS4qyvHCU36c7/AK+5ebP7Qp/2d4JZCqk1CtxBioppNKSw0H+u&#10;6dn78l1hHX5g/Z9/4N8fhv8ABkQXviKS2+J2pqqmSHV1nsbNJAckosMh+U9MSCT+lfWfwu+G/hf4&#10;CzQWun/Djwj4NtZpEtVu9BghEKOwVUWRhFG43EhQxUgkgE8jPWH4k6bqZKaHY3XiKTJG+wiX7MMc&#10;H/SHKwnB6hXLD+6ah1Dwlr3jjTLiz1a70/R9NukaOSz06MXMjqRghppVC4OTkLECOz96+5wWU4PC&#10;R5cNTUfRa/fu/vP5X4m8QOI+IqrrZ1jala/SUnyr0grRivJJI1PHvhiTxVoyx2tx9l1CzlF3ZyFF&#10;ZFmUELuDAgrz6ZHUYIFULT4qWumq0PiCGbw/dQBfMe82/Z5Mj76zKSm3OR8xU56gZGUg8AatocKr&#10;pPifUFWMALDqMYvoT/vMxEx/7+1I2r+KtLDfa9F0vVoeATp94Y5mz1/dyqE/8i8+1egfHhqXxNhu&#10;dXj0zw/Ha6/qTKZJUivEWGzQY5mcbim7cNoCktzxgEh39p+LIIhu0fw4u5up1mY4yfT7L7+tU/g/&#10;cwz6fqs0lu9jqlxfPLe2LxeXJZj7kK7RxjykT5lLKzbypOa7CP8AeRqzLtbGcH+E0Acy+ia94h1T&#10;T5NUbSbWxsboXLW9s0kzTFUYIC7BAAHKv93qg9eP58/+C4Nne/s//wDBY3xN4msVijna60jxNY4j&#10;XbvS3g5IB5/ewuTnBJye+T/Rpuwcd6/F/wD4Orv2fprXxZ8MfilbW4NveW03hjUJgp+SSNmuLZSe&#10;nzK9zjp/qz17e9w5VUcZyS+0mv1/Q/UPCLGwo5+qFXatCUPyl+PLb5n7H6B4jh8UaDp+oWZ8yHUb&#10;aO6iJxxG6hgTz3B7ZrRr5I/4Ij/tCW/7Sv8AwTm+HuoNNHNqfhO2/wCEX1FFO5oprNVjQuc8s1v5&#10;D88/va+tJ5xAuTkknAAHLGvHxFF0qsqct02j8+zTAzwWMq4OpvTk4v5Ox4L+39+zLb/tMfDfTrfT&#10;bxtD+IGh6jDc+ENdgcxzaPfZ3Fi4BPlNGh3p/EFHG4LTP2Cf2kJ/jj8Obzwr4m0pvDHxG+G7x6P4&#10;q0Rg3yShcRXMRbloJ1UyK2TnkZYfM3rF7t1nxzpdlAVP9ghr66YciOV4nijQ/wC0yyStjqAoJ+8p&#10;rwf9rr9n7x54M+Mdn8dPhClhqnjDTNM/srxB4Wu8Q23i3TkYyKiyYJS7jY/I54IwvQFXxOA+mtR1&#10;C30jT57u6kjgtrWNpZZXOFjRRliT6ADP4VxPw1S08B+CYmaOSO6uyZpY5nPnIv8AyzjIPKBI9ihO&#10;AuMY61wX7NX7dPw9/bD0vUtD02S48PeMLVGt9W8IeIbYWWr2h2nerQP/AKxcdWXcACN20nFdvpvw&#10;h1bS7dYYdbs54VAVBqFg9zKijoN6TR5OMckE9eSTmgDY0nUJNTMl9cyfZbKEMZHdtqKAOSScADqS&#10;Tn8s10GiazaeINLhvLG6hvrSYZjnicOkmDgkEcHkHpXPad8MftM6Ta5ff2t5LiSK0ih+z2ETDo3l&#10;bmLMMA/vHcAgFQpqb4ezqJtdhi5tY9Wn8jGMDIVpff8A15m/HNAHQsrS5DABcgjvnBzUlFRzXCws&#10;gJ5dsAetADpGC7c+uBgd6cTio7m4W3i3McAGooL6O8mwjk/L0oAs0UU2WZYRlmVfqaAHUHkVnah4&#10;mt7KP5XWRuwFVNK8RzXokk2YRTyCp9uf1FAFjU70ido47dpm4ztHT9KsW+nxpCoktY2budqmqi6v&#10;DbXMm1ZWkYcjHSm6/rv9m6ZJKyt2AHryf07Z70AO1S3a6by4f3eB91R0+uOlR2Ohxv5fnRNI0YDj&#10;CgZ56nP06dv0qzpTrLp/2ibay43DIyAMdh0/Kk0/xBHezS7VbYuMZKjPXkc9OnSgBdfW4lh2wq23&#10;+LjoPWq9j4YjXUILrGyS2JwMdcr3/M1pzyM6/IrbsjA6fn7Ui3C20ZUsXZT8xxgA9f8AI60AV9b1&#10;JrOPao+aTgH1NV7bSZ7sKzXMip7Dr9Of1/8A11NJaJqErPOrMq8qNhP+f8/jaF95kfyr854wT8oP&#10;pn29s0AZNzdyC+WOKOSTcx5zj26+/wDnGM03VPDcniqyh3XDQohyBs6j9P6/U1oQWnl3i5PIdgCP&#10;XCk/yP51oHp/9agChpmmWPhq28qBY4QTk8jcx9zVSe6huLlZpJI90bZRd3J9Knj0pb+4WaYCTIwc&#10;k/5/z+SSaNZwEv5P7xZPkAJ+Y46dfxoA+ef2u/8Agoj4b/ZT+IOm6DqWj+ItdvL+za+nOjwxzSWU&#10;OdkbMrOpwzBu+B7nArhvj1+018Y/FPxQj0f4c6boeg+Fba2gupNc1h/Ne8eRVYxCIA7dh3IygHJG&#10;Q65Fcx8PP2i9c/aD+J3i6x8U+H4dJ8QeCbxtMMsNvJFbzwFjhoxKPMQPsLlSTnKnPYd3eWf2qLbn&#10;b9KAMHxz4H8P/FX4kx+KvEFnp+qa1b28NtG8yK0UYiaRoysZ+XcplfDEEgMQDWrJeQpPgPGAuMHP&#10;0/rT00K3ijOIwzY7setUl8MySTlpGj8sj7oY8UATT+J40yFXcfrRD4hV4myNrY4yafY+Gba1j/eL&#10;5z5yWapZ9CtZ0x5YU4wCCRigDC1DV2ltNu77p6ZrjP2n/g5b+OvgXqsN1qw0WaxxfjVFhLtZRxkN&#10;JwCGIKK2QCOcelemQ+GLKJADCHYdSxPNWNX0q117SrqxvYY7mzvYngnhkGUljYFWUjuCCR+NAHzr&#10;8J7S1/bH+Ktv8Qte8HtJp+l20cFvqmqyT+dqs6Bds8UJkaJI9wclApAZgdzNux9HOiw27KgVVA4A&#10;GMUWtvDYWscMMccMMKhI40UKqKOAABwAPQVDqF1siZaAI4NVURt+7ZVU9e1V7/xCp/dxqxbpwOam&#10;0+0WOydrhcLu3YPpgVHp9hBd3k02xiNwK5yB3oArw3N06E/Z5uehKmrWnWc058yYyR7TwD3rQadU&#10;PLAYqvNqcattVgaALCps70r528VBHMzP1/Cpg3+cUARx2YEm5ju9Paq+qC3hiDNDHIVPTA4qS5vP&#10;LBzxXN69qOFbaeWOAKAOi0S++32W7GNrFeKtSSrEm5qp+HtObS9LSKRlaTJZiOmTU96dwVe7HpQB&#10;nXyzavchYfljXqx7VpRRR28ePlOOCT1NU7qSaRlitxtCnkirUNgqp+8/eMTkknrQBQ1bWxbyjDEb&#10;fQ0VYm0SzVvMkiMh92JxRQB7j+wh/wAmPfBr/sRtE/8ASCCvVq8p/YQ/5Me+DX/YjaJ/6QQV6tQA&#10;UUUUAFFFFAHh37W37FFv+0b4g8O+MvDnirV/hr8VvBaSxaB4u0qGOeSGCXaZrO6t5AYruzkKqWhk&#10;xhlDIyMN1eIaL/wT4+PHibUNWsdc+Jvwb+Hej+IMw6/rXwp+HDaD4r8TQkncJL64u7hbZ25JeONn&#10;Uu2xlIDV9wUUAcz8GPg34Z/Z6+FWg+CfBuk22heF/DNmljp1jBnbBEvqSSzMTlmZiWZiWJJJNdNR&#10;RQAUUUUAebftHfsdfCr9r7RLPT/ih8PfCPjy109y9mNa0yK6ezY43GJ2G6PdgA7CMgYORVHT/wBh&#10;P4L6T8Ar34V2vwr8A2vw51LBu/DkOh28en3TAgiR4guGkDKreYcvuUNnIzXq9FAHiPgv/gm18A/h&#10;v4W1DRPD3wi8B6HpOr2MWm39rYaTFbx31vFP9ojSYIB5m2b5wzZbPeui/aR/Yz+E/wC2DpenWfxS&#10;+HnhHx5b6PI0tgNZ02O6azZsBvLZhuQNgbgCA2BnOBXplFAGb4O8G6P8O/Cun6F4f0vTtD0TSYEt&#10;bHT7C2S2tbOFBhY440AVFUDAVQABWlRRQAUUUUAFFFFABRRRQAUUUUAFFFFABRRRQAUUUUAFFFFA&#10;BRRRQAUUUUAFFFFABRRRQAUUUUAfDP8AwUtTzP8Agoj+ysD/ANAzxr/6T6ZXTGFUf5dxbqOa5X/g&#10;ppG0n/BQ39lYKWU/2Z41+7/176ZXUQE24+YO3uc/4UAWAu5MNWbrFtNI6COMtzxzWhbzecp+Xbg4&#10;+tR3uorZjnmgA05Zo4dsyxrjP3TVLW7+PDQpuaR+MDmoL7xB9qXy4wVbPY1oadYKEEkkS+Z1BI5F&#10;AEml2xtbKNWGG2jI9KbqcStHz1qy7hFyaoXN19pk2r0oAuWxxHtxjFSKcqKhtYDGuWzn0NTUAc34&#10;20641+3urK1dVlmhwuT8pIOcfjjH41+c/ij4G6r4F8a+MLXVPs/2fWtG1OOzucpCtzIYdxVE3MVw&#10;TjB7Amv0qvv9DvftB7Arn618m/ts6Npup/FPwzB9r0+yX7fIxjmuDDJMHgAdUIB4Zm2kZAO4DoeA&#10;D9Dv+CdHiseNv2BvhLqLbtzeFLG3csoUloYVhbp2zHx7Y6dK7Lwzqv8AZniBbcCPa+9gXfaAcfQ8&#10;189/8EhfHi6l/wAEzvhzE0zTXWlLe6bchm+aFor2cBCPZNmM9sfWvevCyefrH27fNuiZ0CRAF2yv&#10;GM/WgDu9Ju3u428xo2YH+Bug+nb8zWL46eMbPNztDqfxyv8ATNbumowtldmmZpFDbZOqe3QfrXH/&#10;ABL1Hy7pYl3MzkAKvf6UAdfpcjS27MzMxJ79sAD+eawviFrC2diFDcjORXRWcAtbVI1/hHPue9cP&#10;4ymR9ehjEDTbpwpjz/rCTjHQ0AJ8PfCdxeO2oXMcaxzfKiucttDAnj3xjnGPeu9rDstXkuLSFYrO&#10;ZY9wYtg887vlHTn6gc9TWxdT/ZrdpD/CM0Ac/wCJtWlutQjsbfdukYKcHGBnBNXPCfh5NKi87DeZ&#10;MvJY5JGc5/HjjtVfwu66nqWoS4+ZWQq390/N/jW5CvkW6htqBRzg8D/61AHM+NdXmubxNPt2Q+cu&#10;Sc45GeP0rc8PaSukaZHHt2ybRv5zz/nP51HpNrDdzm7URsysVDDBxx61Y1XVY9Lty7Fd2OATigCp&#10;4u1NNN0pmb5mzwvrWJ4IibxTHNPcsWSGcYXAKtgDrnPfB6fn2wfEWrzeIrx47eOaRmwSBltvbJ/S&#10;vQtD0iHRdOSGFNi4y3GCT3zQA3UtQi0OxSNRtO3ZEoHoMCs7RLOa3umvrgbpJEKp8wwckY59/wCV&#10;ac+mxvcebOwaOM7lDfwmsnVNTbxBeLZ2pbaCGMi9B0HJx9aANqytPLzIzLI8mG3YHH0PXHX8Kpan&#10;4k+yzMkSiRk4bPb9auam7QabJtBZguBjvVHQ9EXZ50y7jJhsNzn6/wBPz9gAUL/xXPBJiRI13DCI&#10;Dyx7fz78Va0TTrmaJ5Jxgzc7T90DtjuPy/GpxpEc+qnzFVtoJIwPy6dMEf5zV+ecWsYWNNz9EQcf&#10;/qFAEOINNZdzMzgFiT24OWx09s+9Nto3ngV3Xd5IwkYONzDqT+I49Ov0W4jWyjRnDTM0mW4yWODg&#10;Dt1xirNsjQ2qKVG5VGQD370Acv4D0yW51PULy7WTzluCsbbvlIGc479SfrnpWt4xufs2mg9if6Uz&#10;WPEbaPqNpAlqzi6z0+9kdsVieNWupdLh8wSK9zPsCNztz7f4UAYvhvQZfGWuN5iSGxjJErg45xwB&#10;XpcES2tukYztjUKCTzgetZ3hPw6vhTRlt/MWRtxZ5Nu3cTVXxL4ojgje3jBdmGMqev0oANT1yS51&#10;CS3tFWRo0LMfpkdfx6/SrWhaAtnEzytJJM7HcSev0xj5eOnSq3gvTWhga6kDK8wwVYHP6j+VW5tZ&#10;W2u1tVV2kk6BQeOvPoOh4PegDQSTczDptP51yPh+9m1H4kXasxWG3gyse77uduOO/U/T8q3xCbW3&#10;Dbpmmk3KinA2E8k/pnJJ6cVznhCBm+JWqTZG37OmBjpu2kD8OlAGxr97u1y3tQpbzF3YAycjJHH4&#10;fT1otPB0Y1Zr66YvKjBogGwsWO3vj3rTfTIG1FbplzMq7VJ7Dn/Gm3c63W2KORfmOGKtyKAKl74g&#10;ea6+z2K+dKp+fK8AfXP+cUT/AGi71UKNojVdjH+6SD169vf09auQwWtocxrArLxnjPvzTZbyN/3c&#10;SrJ5nYYxznr+RoAkvtRjs4pCSSyqTgKTj61Q02FrmXzZmVJJM7EZhufHBJ9Pw6Z9hV+e089dpwu0&#10;jD4BYD8e9V5btNPnaOGGSaSOMAKmBge/6ep5oAsXKQxJ+83NnouT8/4d6bPqiqreWVk2jJIy38v8&#10;a53WtTvtQ1e3iWzureNlIZiGZTxnBAH8vatYTx6NorXFxIscgjO0MSvQdBuOfTj9KAPkT/grRq95&#10;L4V+DPnKq7Pi54eKKrZ5DzV9Z6XPfaldQvJHthjbLEuOOPTNfIf/AAUQ/wCKx1v9nW3mRvs+qfGD&#10;R0aAHJaOISuWHfAPU9AK+wtT8QW8P+jwyR7vu7FYAng8Y/LpQBoDVLc7v3yfKcHmpILlLlcowasT&#10;SfDi3USzt8it8yrsxn0zz0qCawnjlxbysqkbvubsg9Dhc4/HFAEnjCzn8VTR6XBJNDbsc3UseMqu&#10;OgJ7mtTw54et/C+jW9jaqfKtkCBmxubHcn1rNWzvLWz+R5leR9xbacE49B83buKzdU1bxHGuy1tz&#10;L82wMUK/jz2oA2vEvjC38PrtZ1Mh6DPNUdH0G51vUv7Q1HzofLdXt4dwwR1yw5/Liqvg74b3NjrE&#10;mpaxdQ3tzIpVYRHmOHJByCep464HU12HQUAY/irWWsIhGhZWY8nHaqui6fNPN53zPtXALfdycZPf&#10;JPtz7jHNLVIJPGniGS3hl8mG1XLvjPOeAPetHUfE1p4Xgit4tt1cMdpjjPzE9ycA8/rQBek0CK9d&#10;ZLgyM4/h3HaOemMn270TJaXEUas0jeSMKwVmx2PQYz2P1NYB1HUPFWorELa8sYR99/mAH54rZ0bw&#10;+ujRbriaObamCzA/L36k4/SgCTStJs/COj+SrMturFiz88nrV20vY72PdE25fXBrMuZB4gl8n71u&#10;wOCDuVsevb0//X00BPBZWjbDGI4h0UjigAvL9bXqwBoso1KeZtAY5B45rD1TWoZL5WT5t2AeRV26&#10;8RRo7Qw7d7c4Ei5XJ56Z/wA/qAN1/XZbV/KhjDrIp+b/AArFmVvL+0ahN5cKnIw2QcduAfbpkdut&#10;b9tZhdskltcStw2WCcHr659OuTxVPXU/tw/Z5LVgNwyw9Ogzkep6e/1oA5vV/iZb2BVLZldf4naL&#10;JH0yQf14H5Cjquv2d1o63DSyLcOjYVRge2f8+vOa7Z/D+j2dzujsLOSSFQCBEpZSemeO5qj45+Gy&#10;eM5bARyR2ltASZVRMM6nHAx06UAcf8E9Vt5vG9zum3TyWxRFCk/xKTz+FetE4FZ3h/wpp3ha1WKx&#10;tYYFUbdwXLkZzy3U9e5qprOuySX8VrbhmZjhgOcjvnjpQB8ufCG2X4Z/8FdPjR4Xd2htvih4Q0rx&#10;baRlyEMlrusZSoGBliSzdScZ6DA+qPDPg618MFmiDPcSDDyHuM5xXyp+3cZPgF+1t8APjJJJt0XT&#10;b+58HeKJmkIWC01BVS3mc4OIo58sSeMsg4619hA5oAxPHF9LDpht4YJJpLgY+UZxWd4F8DS6eRe3&#10;xdbon5YlbhB7+/09K6zHNUbrUGaUxorYX7zA4xQBe3fNj8ajuLpLVcu2KxtS8XQ6TF8u2Ruhw/1/&#10;rWfpJuPF115waaGGM4yzFlP8vWgDfOpQvPy64D4yeBjH+P41cSVZkzGyt7iq1naw6ZCSzQqy8M/3&#10;foOSf51X1T7ZdaDfHTbq1/tIwyC2eT5oY5Np2bgOSoOCe/WgDK1zWtG8KavG2oSzXGpOpmSG2tpL&#10;mYJ0LeXGrMEByNxGMnGc1Vl8fal4mvY7XRLX+z4whea81W1favIwiRBkZiRkliwC4H3icCP4fz2c&#10;ZurH7Pq0OvSAT6h9v2m6uf4d+7hHjB4HlfIuQAFzitjUZ4dLgmkfFrHAu6WWQoixDryRhR+LCgDm&#10;0+HljdX0VjNJeapcqivNd3d7cNISMEsPnATk5AQAKegFdh4a8NWPgjw/Hp9jG8Vnbl3AeV5WLO7O&#10;xLOSxJZieSetcfF8TbWxiQaHpd14gmbrdQjy7VQf+mzcP0/5ZB/oKwxr/jTxtrkcMMOlWMMkmyRg&#10;ZrtYB1J3ARjgD7vGc/eGOQD1yNg0alfukcV/Nv8Asp6va/Dv/gu9YzrIdOsLD4n6lAWjJVYYTc3E&#10;ZBx0TYSDnjbnPGa/oaHgm6kjVfEHiKaa3jTbHBYGXTkPqzsJWkY9BgOFAzxk5r+efQLG10X/AIOA&#10;4LbT4xBZx/GvyokQ8CM6uRj3BBwfXNfScP6xrx/uv9T9e8K/eo5nS70Jfk1+p/QPq/gePTPiB4dv&#10;ft095Y3mrTvFYyJE1tA8ltPO0q/LuMnmRght3yhmA+8Se9naRV/dqrH0Jrx4eEtS8AeLNBbUtYuL&#10;620OCI20Kfu4IYMm0kfbzllWeORnbJGGC7VJFej638SNB8I35s9U1a2s5UjErNct5caKd2NzkBFJ&#10;2tgEgkKcA4r5s/IS1LoH9q3Pm3oUheBGv3T7muf8fWyeJpbextuWjDAAD6dPyrptb1ZdPs88u8gw&#10;iqMlqxm8RaR4AFudW1C3tbzVGURpJ99iSq7QBk4DMoz0yRQBq+E9L/sHw9a2ORvgj5HuST/WtCMs&#10;V+YKG9jmsTW9c+wXStbqsskjBW2sMkflV251OSHTGmjSWZmchVVckDPHH0wfxoAj8Y61/YWhzTZw&#10;2MCsH4R+HYf7NGts0z3moBw25wVVd5HA/wCAjrXI/ET4jXGoa9Z6PbaXc6zfSzIZLGFxEwi3AMzM&#10;xAQdQMkZIx2JG8vxgtfh4f7P1zR7zQoY4omtPJSS9SQOzJtLRoVV9ygbcndvXHJIAB6FWL438WW/&#10;g7SGvrqZYre3/eTHBZtg64A5JPoOTXnev/tC61qOoND4d8PyTQtCVia6+WZpc5DeWuWEYXOQQHJ7&#10;Ac1z2k/DvxV8Zb2ZtY1i6W3tZlLxTweTEWySNsagFgpA4d27ZzQB6H4b8XeK/E6NfW0Ph8xsi/8A&#10;EslkmjkiOc5a4Csu7B5URkAj7xzV+2+JlwENnLoepTa9CxSeztE3QrjpIJ32R+WwwQSQx5G3cpA0&#10;fCnh6LwHoPkzXULJGN0kzr5eT6kkmuN+If7afwk+FMjR+IPiT4H0u4QkNBPrdssy4z/AXz/CR06j&#10;FZ1K0KavUaS83Y7MHl+Lxc/Z4SlKpLtGLk/uSZ0Vv8Y9HsNPvDrl7puiX+mu0d3aSXiu8ZADAr0Z&#10;wylWXC5O4DGeKk8PwX2v+Jl8QXka6fZwW01raWskTLcNG7xMZZiT8pPlDam3Khsk5JVflv4u/wDB&#10;b/8AZn8I6PdRyeJp/Fkk6vDJZ6RpU0zSIVwQZJFSLBBxw9fPl3/wcm+E/Ddnc2tn4J8WeKlt7kiy&#10;lv57fTnlgATYZihl3SZ8wkhQD8vGckePiOJsqo6VK8fk7/lc/SMn8D+PczSlhMqrWezlH2a++pyr&#10;5n6ktfQxqxVgx/uryWNOV5iozHGD6b+n6V+MfxF/4OYviTq8ky+F/AHg3Q4WY+W2oTXGoSIvbJVo&#10;lJ/DHP415T4g/wCCw/7W3xpt530bWtSs7Jzgr4f8OR7Y87sASeU8g4P9/PAPXmvGrcfZXF2pc0/S&#10;P+dj9Jy/6JPHVWKnj/YYaP8A08qr/wBsU1f5n7M/tK/tJeD/ANlvUtP8VeOtc0/QtJtdI1AKZZCZ&#10;bl/NssRxRgbpJD2VQTjJOACa/FT9tz9sT4g/8Fe/2p9L8K+DdP1WXw6bv7N4X8OqQpzt+e7uMHbv&#10;IDMWY7Yo8jOAzNZ+G3/BMH9qL9vr4hLrHjCx8Saf5yJ52veN5p4SkXULGkgMrDBJCom0dyua/W/9&#10;gj/gmD8Ov2B/DzSaJbNrfi68h8rUPEN9GPtMwOC0cQ6QxE/wrycDcWIGPNrf2nxC1ScHRw19b/FL&#10;y/rTzex9rl8eCPB6lLMIYqGZ5y4tU1Czo0W18Tab1XV3U2tFGCbkc/8A8E9/2GtD/wCCbvwGWztm&#10;sNc+IHiaSGPUr4SmNNQuCflgiyCRDEGY5C5IV3IGcD6Dt/hnb6pOk+vJHrOoNJ9okM7PJawHdlVi&#10;gdii4AA3AAnG48mrNigufibqUjJ5n9m6fbQW694/MeVpCv8AvBIgf+uYrcd5JT8sMkbNgFyV4Hfu&#10;f5V9/hMLSw1GNCgrRirJH8i8QcQY/O8xrZrmlR1K1WTlKT6vy6JJaJLRJJLRD7mVbW2P8OBhQB37&#10;AD+lS1DHaBJd7NJIyjA3HpU1dB442SZYfvMFz60RzpN91lbHXBp1B4oAwvFfhSXUruHUtNuv7P1i&#10;2HlpP5fmRzxk5MUyZG9M8jBDKclWGWzWj8Z6tZIY9R8MakXTh5rCaG4t2H95cusvvgx57DNblrqk&#10;d1fywq2TGM/WrVAHKr4n1q9kElj4baGIDHm6tfi23D/ZWNZmGePvhD7V8u/8Fg/hXeftP/sM+NPB&#10;t54faTXobF/EWiy6XK2oiK4sSshBXYjr5iM0IIQgedk4wSPstcEfLj8K5rxA0b/E/wAPwsyLJJZX&#10;xwxx5iAwAr78lTj0UntWtGtKlUjUjunc7Mux1TB4qni6PxU5KS9U7n4v/wDBrj+1Mngn44eNvhPq&#10;Fxi38ZWK6zpMbNgG8tQwljQf3pIH3H2tu3f9uNRvY9C0y61K8bCWkLzSEciNFG44/AfjX82fx98I&#10;yf8ABKb/AILCXDWK31jofhDxRDqtl9lkaGR9HucSNFG6YP8Ax7yyQkjurDB5Ff0VWHg638R2tvcz&#10;azrPiHT3CTwRzTRLavn5kJ8pE8xehw5cdOCRXt8Q04urHEw2qJP5/wDDWP0rxYwVKWPo5xhv4eKg&#10;pfNJJ/g4387mr4A0WXSPCdp9oXbqF0our5s5L3D4aTJ9ATtHoqqBwBWzKnmxMv8AeBGaz9S1y10y&#10;2+0X19Dptt91XmlWJWPXq38vrXKvdaT8SfG9rbWmqS6lptvYTO/2DUJEjimEkYVi8LDLEM+Mk42E&#10;jBzXz5+UmR+0n+xr4B/aqs7VvFGktHrml86Xr+mzGz1jSXByGguUw64Y52nKE8lTXjKfEP46fsLR&#10;7PGFrefHn4Y2oP8AxUWkWyx+KdHiUc/arUEJdImDmSM+YcMzelfRzeDNa0Ftmi67I1vMNjpqoa8N&#10;vznzI3yHZsZG12IPynI2kNU0b4AeH9JlvLhlv5tQ1K5+2Xl3HdvaSXMv94iAxr15wBjJLdSSQDnP&#10;hv8AtbeE/wBpTw5bzfC3xBpPiSW8QPLMGIXSFJK5uIm2yLJkNtiYKzbf4V+avSPCnh1PCmhQ2KTS&#10;XHll5HlkChpXdy7sQoAGWYnAAAzivnX41f8ABM7wfruvXXjTwDq2t/DH4qYd7bxNpV9KzXMhHCXc&#10;UjMlxExxuDDcQPvdqP2TP2xte+Iesah8MfiZa2vhf41eF4993YRqVtPEVrz5d/Ysc74nGNw6o2ch&#10;RwAD6R1LV4dLhLSOoPZc8muW0vxemreL4VaRupCIB3waluYP+Ea0GXUL+Nbq7m4Eb9IuvT9Kr/CX&#10;SVsNDutQurfZNLMXR3j+YR7Vxg9cHJoAvancXUmp/Z2X78gJAIOAT9cdKk1+xh0Wz+0SSPGc4+Uj&#10;n8AMVzN58RYNA8X3c7IZ/M4Qb9uP09KoT6tefErxNHDbRzwxTcu5UvHCMde3Xj9KAO50uBri3Z/t&#10;szKvcgIP61NHpElxhi7TL13FxgkfSiO5t/B9ha2PnK8zYVDIdu73JrSn3JFGhkbJIDMOCe38yKAK&#10;8MUKBleSP5TjAbOPXP5Yx6VaN9Hj5WDHtjvVMJI0UccbSbpF3bQ21Il9yOf1yT6U650rdbM3myF1&#10;BJ29/bJyfzJoAp6jrS6fvZ3Vdx2k4I75+v8AXFcN4t8Ztqs32W3XzPNYBFA+Z26YrpPFulxaDp0k&#10;9zcPIzoyoAvJbHTr/j3rO+CPhm3urOXWpozJcSStFCX5WNVOMr7k559vrQBv2Nvrl9oj295HaQsy&#10;BVKMcj681r6PpC6RZRxKzMY1wTng/h0o1XWYdKj/AHh+bsK5TX/F8kZ3YnWNjjklR6/yxQB2NxKg&#10;HzbuCPunHU4qnpsv2kyeXyqtkDzCMD2H65PU5rmtB+0eIgVWaXaSAxEhKjr3A+vX/wCvXX2dpHpt&#10;v/AvHzN0B/Mn+dAD1tgVw270+VyAf1pTJHaoq7ljUfKB0/Cs2/8AFEds22PbIc/wt2/z/nNUdNvZ&#10;NWmLruEjHaAXwR9fT1wOe3HOQDegaN3bayuc7uO3GKkkXeuKigj+xRfvJN3uTx+GST+tZ2qeKks2&#10;x5ZZQ33g3p+FAGmT5SYx5eehUbv6VEjpPcBRuzy3Tp2/XtUdrqEWqRbv3cbKOCSG201zCm8LeKrS&#10;dAHGSfc9f/rCgD5T+P8A+wr49m+OOpfET4c+PprzUta8uLUNA8QMGsGUERx7GjUFI4kOdu0udp+c&#10;liDV0zXLXV90NvfWV5NAfLn+zyhgjDhhgEkc9jyM19OfEH4W2XxW+GGueF9Wu75tP8RWctjcyW8u&#10;2ZI5AVbYxBAYA8HB59a/P/48/sp6b+zT+054N0X4P2Op6Hda4v2zxPfTLNcQR2Kyq6xqzR+UgkaC&#10;QYV95O1cKpOQD28BYiv5CmXVw0C52+wNIoWS5P8As9MmnyQCY/N0oAJJfKjy1QWokcs+Nq44561P&#10;NF5xCn7tR3TFVSNf4jt47CgB9smU3HPPbNUl3Takq87Ry1Xok8iDb121DZt8kj853YA/KgCa4l8s&#10;fL97PSqr28lxL8y/L161Yij8tC7fMcZ5FV7jVNikhTQBHqUZu9ShhZmVWXJwfr/hVi4f+zbJVT+H&#10;gZqDR4zcSNNIG3KcLnt/nNMEc2pXx52xxSBjuHXnpQBYbR1nj+aSXPselV/7GtYn27pmboBn/wCt&#10;Whczi3hZj/CKytNE2sXLTb/LjjbsOWoAu2ekrA5YlvYE1aMqg4684pzHAqC02qme+SOtAEMdn502&#10;5ix2ms6PQY9R1yVnZlW3cOoXuc//AFq1IN0j43cZzwetSSulorP8u5uT70AOnnWIctioWBWZC3LP&#10;09BWTq+rltvX8Ku3EkkVlFlZN2zk4+7QBckuY7VtufmOBUVzq8cX3TuqPSbX7RH50qt8x4Dc596u&#10;NaRFtxjTp3FAFXNxfFfl2R9ck9aKluQ837uP5VHXj9KKAPa/2EP+THvg1/2I2if+kEFerV5T+wh/&#10;yY98Gv8AsRtE/wDSCCvVqACiiigAooooAKKKKACiiigAooooAKK/JX9rP4zeD9G/4KTftGL8WvE3&#10;7WkPhHwXpvhy604fDTU/FEei6DDJpzyXUl1/ZbiC33Mqtul252uc8E1o/DX/AIKaeIv2JP2GtP1L&#10;xRqWq3Vj8WvHN/YfCLU/iz4nGm3Vn4bNok8V9q1/5c8oVWExiDRyTyLJApHOQdL/ANf1/wAEOtj9&#10;WaK/K/4Hf8FqfD/wY/4J/EeF9M8G65qnw+8W2PgLUdck8dXeseEbc3lu9zHrd3rP2R7r7M5Dq5e2&#10;DrO3lkKpD16Z4+/4LcN8I/2O/DfjjxJp/wAH4/EvjTxbL4R0K+0/4kQXvgm7Edu1w2qSapHAZYbZ&#10;UVgYHt/tHmbE2fOHo/r+vvA/QSivgT4If8Fprv47/s1fELXvDPh/4Z+KfG/w31vT9G1ObSfiBCvg&#10;sQ3uDFqjarcQxyR2sY8zzIzbmZWiKhGBD1W+C/8AwW2uPF/gD4jTalofwx8Wa18N/FHhTQJ774ee&#10;Ov7c8OarFr99HaRzQ3htkYSW+9zJE0fJjADLuyp1t/Wv/Dh5n6CUV5X4Y/aYPiP9tDxh8If7F8ke&#10;E/CWkeKf7W+17vtX2+61C38jydg2+X9h3b953ebjau3LfDP7Sn7X/jb4Df8ABTn40fEDx9Ya8vwl&#10;/Z5+H2l6xp+n6T8Qrizs7qS/bU4YpbjTFhS3upbqZFh/0iQrai3jkDOXwh/wfwC39ev/AA5+nVFf&#10;m9+z5/wX4sfiJqfjTSdatvg/4g1zR/Aur+PNIi+Hvj19et3TToRLLpt88lnC1vcFWUrKiSxOBJjl&#10;MN3v/Dxr49X9l8JdMs/gp4BXxd8eEv8AU/CtrceO7hbPSdNt7K1vFfUpF08ss5jmkQpAsih1jAZl&#10;ZmU/r+vuYf1/X3n3JRX5I/tE/wDBd3wVp/7VMPiDWpfh5b+Ffgf4lvvD97ocnxLltPEuoXYdbK81&#10;GHSFtfJuo7dhOIUuLhHkUPIqKzR7fvz/AIKIfHfWPgL+yzqV94Xnjt/F3ijU9L8IeHrhkDraahqt&#10;9Bp8FwVPDCFrjzsHg+VjvR0uHWzPcqK+APHH7VvxW/ZT/b38feE49EPif4R/Cf4Ex+KIDqPi93v7&#10;+S3+2MbybfavI9xPNa/ZmLyvtSPzgWMjRVv+MP8Ago18aPB/7OXhHxxrXw5+C/gmL4hXH23TtT8W&#10;/FFdL0Hw5pb2cdzAdTuHtBJ9skLNGIbWKWMFSxlAA3G6v/W7X6Brez/rRP8AU+4KK/Jf9or/AIKI&#10;/FP9vf8AZr+Ckfw+0TT7KPxT8YbrwH4puvBvxUn0u31aWxtrmVItP1W2tDMbK6WMz+eoR1ECx7XE&#10;pdfbvgp+3v4pvvAXgn4d/BrwI3ibx/4o1rxo6L478eXtzZaPpui69NYT3t1qDQT3UglmkhWG3SNv&#10;LEmzdshBY/r8n+of1+a/Q++qK89/Z5+JvjDx38FLfXPiJ4Fm+Hviq3a5i1LRYb9NXjUwSOnnW8sQ&#10;DSxSqgkjBjSQq4BQHr4T+zd/wUU8S/t4fEKNfhH4Z8M6Z4F0HUxB4j1LxdrkcfiARo2JIodFtTJP&#10;bSMM7Wv3t3XgmBgRk62Dpc+uKK8U/bd/awX9mXwJpVjo/wDZN78RfHl7/YnhDTdQuRBbTXZUs91c&#10;tkFLO2jDTTOOdqBFzJJGrfCfwf8Ajh8QfEv7D/g74dz/ABh8Ta14n8f/ALROs/DjW/GtpfhdYi0u&#10;PU9Wmd7ZwWFqZYNP8qLy8CJJf3eNqkC1dl/WqX6g9Nf62b/Q/Veivkr9hNNa+B/7YHxr+CM3i/xh&#10;408J+E9M0DxR4fufFGrS6vqmmpqIvop7N7uYmaaNZLHzE81mZRMwyQBjyL4tf8FIvi5+zH+11+1Z&#10;qOteB7PxT8OfhX4c8LXWj6db+KFhuBJeXM8KGOI2mA9zvkZ98h8v7JEuWEmYwNz9EqK+JP2jP+Cg&#10;fxs/Zt8N+F7bxb4R/Zz8B61q1nd6hqGteMPi1/ZPhmDy51SGxtpXsxdXF28bq7ZgSJMYEjlsLzHh&#10;L/grPpvxO8I/D/4t23g3WFuNU+C/jPx4NNh8YS/2YraRc2KTWjRJF5Ny0kh/dXjIHiQNtjImYA8/&#10;66/5BvofoFRXxP8ADn/gpp8Trbx14dh+Inwa0zRdD+JHgTVPHPg2Hw74lfWdZkTT4LeeSwvIGtoo&#10;1uZY7mMp5EkqBvk3MfmDf+CYv/BVHxB+3143ltLrS/g42kXGjtq4PhD4g/2tq/hyXfGBYapp1xa2&#10;1xFNiRv3sSPEGhdSQSuS2tv6/rQL6XPtqivmX9pj9r34q+Gv2p7T4O/CP4ZeGPFviC58Jf8ACXTa&#10;z4k8TyaRpWnwi7e2MEiw2s8rSuVUR7RglmLbQmW8w8a/8FbfE2o/s9+AfGHh3wl8MfBEniWTVbHx&#10;FqHxT+Ilv4c0LwlqWmXn2K504zpFLNdTNcJKsbRwqhSPeWXISi+lwsfdNFfA/wAOP+CwXjT9or4T&#10;/BKf4Z/DHwnrfjT4zXPiSwjS88ZNHoOly6HOIriYXcNpI9xbTKrtE6RBiWiBXDMy/edi80llC1xH&#10;HDcMimWONzIqNjkBiBuAPfAz6DpQBLRRRQB8Mf8ABS+Ty/8Agoj+yqf+oZ41/wDSfTK6xXDc/NyO&#10;RivIv+C0fxGvvhd+2l+y1qmm+Gtb8W6gbPxjBbaZpabppna30wAsedkY6s+DtHOK4ywi/aV+I1w0&#10;0dr4B+Gdiy4EF3K2sXy7u5ZMRZUdOgJ65HQA+i/M2RPs+96f3aybu0uNQuGTHflu1eMDwL+0xZjy&#10;4/Hfwxuo4+BNPo08ckg9WVTtB+nFVrvw5+0tGNknjj4Ywq3ymSLR52eMf3lDHBI6gHg0Ae/ad4eh&#10;tQrMuZl77jV9m2DJr5ssf2l/iR+zvrel2vxo0vw3J4Z1R1s4PFuhNKLe3nOAn2yN/wDVB/74AQN7&#10;cj3qLWP7cgSS1kjmglUOkiMGR1IyCCOoI5yKALEszahc+WrbVXrVi1sfJO77v480aXHGkTNG25eh&#10;PrT/ALaHuvKX5u5PpQBK5KxN646022IMKlehpt4DIoTs3Bp9unlQKv8AdHegDM8TzLBpc0sn3YwW&#10;+mP/ANRr4s/aDt5P2g/2ifDvhqz0sXNzp7x3t7KgIYRMyqIU5yxbaucA8suCPmx9n+L42udIuIwv&#10;EkfAI+8TkYr4b+Ldn4g/Z/8AiDrXizR9Fs9Q03Vowbw7XV7ORc8thj95iCSBjjHB+YgH2P8A8Ejl&#10;0f4eeBfit4G8UalY6dqXhv4lalbxW1xfLCSsscDKEQkHbuDYxwTkivuLSNAs9AidbWIRq53MSxYn&#10;8TX4Mfsyaf4q8c+PfiJrmn668DW9zaX95aw2o8u8E0LOqDdu8s5QJuwx5PLdD95/se/8FK08TeB7&#10;nR9d+2W9zopNskcvzXURU/6thn5gBwGOMbSD0BoA+79T8S29jE2XG7HeuV8H3sXiXxxK7qki28DM&#10;u7nBJAz+RNch8BvGuh/tDWN3cW2pXUj2hUywDEbIrZ2tyCGDYPINeteF9Ci8P6NBBGrBguXLHLFj&#10;1yf0/CgCfVdRWwt2Jba2MrXnN1ef214ztQyGWGOdHlwu7IznoPX0712vjaZzpkkaDcWAwB9a5j4b&#10;TtbaxPHIpVmmVgO+QrqR+G7P4GgDvNPuBc2iupyrZxwBxn2P+fasXxfrvkp9nhO9pPl2jkk+lbV7&#10;eR6baGRuFXgACuf8I2K6lqEl+2/dDIUQfw428/zoA1NAsRo2nW8bLtmmAMnOcHH+PH40uv3Mq2e2&#10;33LKSR9OCOf8+lT6hMsE0bM20AE/qtS2fNqm5izYyxPr3/Xt2oAi02xXR7Nlz33HH9P89a5nxlFc&#10;a0P3LfLHkgE4+lbuu37pE0cYX5u5/h569vSqlnYTamq718tP4sEcZxke57en0xigCn8N/DEVtpiX&#10;s0StdSFgCedoDHB+vv8A/Xz0d/qMenRb5Dx0wKLS2j0uzWNfurnA9STmuYtLOTxbdTM8j4VtvDfd&#10;+vt6ev5kAFXxD4qk1G7W2ilby5XC4HYE45xXUaVpNvoiIkUbeYRzjJxk8/hx+lN0Lw3Bokk/lp/r&#10;CvLck47/AKmrMU6yaiyqwbapH8v/AK/60ATTKgG9lDFeRxk0yKdbh8KcFTkY7j1+h5/KpJE8wbT9&#10;fpVPV9Vh0Kw3M20hSE4zkigBjalGniH7MW2yPGSB+X+fwq3dXC2sRkbbkY/Gue8GW1xq2pyatM6q&#10;simNVX+Lnk9fbpWvrCmWdF3bVAycDkHkj+RoAosZdbvFjY/uw4dk7Y4yD9B+ZPvxuQwJbrtjRY16&#10;4UYqHToEhtk2rzjB+vp+FTTTCFM8nsAOrH0oAz/FKLHpU1wP9dbxsYz3U8c/yo8Mlr7QrOadVaRo&#10;95OO5Oc1PPYLJazeZ83mIQR1wPr1rl/7evI7i40+zjj8u1iAXc4HBIHtzyB+PvQBra7rpnc2tuNz&#10;NwfrUdlo9rb6hb+YnmTK3zMTwrDpj8Qe3r6HF/WrltG0FpFIMkahQxHWqvgpJ5LSa8uHVjdN5i46&#10;KOaANgbbK1UZO2NQvqT2rMtbTdrC3MmV2rt/H5gc/iT+lXTcebI3zKIlIcsewHP88/lRYK0wZnUB&#10;cEYI6knJ/Xj8KAM/xV4mt9JKwSbmkmyqBSDkkY9cjqOuKvaRpq2aNK8aLcTcylTnJqjBbD+1i08q&#10;j5/3QxycMBn68Y/GpPEepbbXy4WYyFwjBRz9KAIb2+m1q8+z2ygKv3mbO0fXFSPbR6ZGqkhpG6kD&#10;Of8APp+dSMy6BaeTCxaVm3/MM59f0FUtM8M77v7RceYJnf5lyCEyCSOmPQfnQBPZK15eNsJUbf75&#10;B/z/ACrQgtYdNG7axdgSTjJ9/p29KkkK2Vt8ueOBnkn9ao6bbyaifOuPl2kDAUYfgfp9efp0oAbf&#10;+JVhkjjjDb5GwO/Hrn09+fzq5LeR2Np583XHJUc4qgl5HNrUkahmkicbgR6nH+Bz6JWvJJ5a5PTO&#10;PpQBiwapHrGvW8kbSrFCp4I4JORVH4iWa6ncaTG6v5ctyEf5ivGQP6mta5s11O5CtLJjecgY6fNg&#10;cj2H1zVeDwNb297DIJLh1hcSAPJnkdBjH0oA+SfiZqtt8Qf+CrXgnwqbWRvDPwV8Mz+JJUdvlOqX&#10;zeVCwGcsUj+YE8Alu4GfqbwLosOrQzX9xDuaSQiJix5Xvx9c18w/8FIPAWr/AAo8eaf8fPAEMOo+&#10;I/COnNYeKfD+1kPibR96yEK6qcTQEM6sQflyOdoRvqr4YfE7Rvi/8NNE8W6DdreaH4gsYtQtJwCN&#10;0UihhkdQRnBB5BBB5FAGxfzm3h+XK7sjIGdvpj3JwAPeo9OsPs8atIoEik9Dx6f/AFh6DioX1uG6&#10;uAsci7YyCSR7/wD1iPxFR+Lr2e30VpLbhsj5iR/X+dACWPiP+2rqWO1yPJba25e/v1/p9al1O4vr&#10;SLcjQnb6qef0qr4Oms7WBrWGZZJg25wMk5wM/rn8KvX0wlnWLf8AMJRjHUAgf4n/ACKAMaLx28ZZ&#10;ZVXcpxwO9NvPHmyF1ZdrYIIxyK6G/n+z2x+bDHjj7xA5OPfGTTJ9KjvYAJNytjB+bdj2yffB98Cg&#10;DhtU+J1poegLHafLdN/rXKj5j7etX/hX4TK2K6tfwlbqZjJCGJ/dRkcEj1PJ+mK24vBmk6bqLXzQ&#10;RmY4+eQA7T6j0JqXxFrkNppcpVgzMpxg0AVrn4hWVlqElvKJNyHjaM5H51mvf3njjUJre2l8uyTa&#10;zbwVLLn2Hsa0PBXhY6Ck95czedPdYckjAjXHT68nJrWstXt9QuHjhk8xowCxAoAINNW1hEcIWNSu&#10;GIzuP0OeKS50a1uwFlVn7gGRv8apa14p+yTrb2qC5umYAKKl0HTprcPc3THzpuSm75Yx6D+v0oA5&#10;Lxpo15pLia3ijSNjtzvLYJHQZ5/HvVnwV4V1EXpuJ7q0kh3lXEbMzHHbOBWvc6m3iHVvs9vDDcW1&#10;uwdnP0+o9a2L2c2NmzRxqzL0QcZoALiG3SFY5AvlqQQnb06fjUiW0cce1Y1VchsKMc1yXhnQ5Ne1&#10;e4vLzz4fKmDooOAxySR9Oldc06q4XqxOMCgCsLC103dceXls7i5+ZvzPNTQ3QubbzIwcEZGe9SMm&#10;8jP8JzVS7uLiRWW3iR1xjLHFAFDUr671G5aztwqSbdxJPGKZqbWvgrTppo2zdSDhpG3E/h6fhVHV&#10;PEEPhi7nZgpnZQMKfpwT26Csaa5j+IN1cLHM0cqpiNAjMWGe+M+vXNAHKeMfhbZ/tb+DPE3hbxFt&#10;uPD+sWpsr9B8shVslWQ4IDIyhlPZlBrjP+Cenxq8ReHdT8Q/AX4lXkl18QvheifY9Rlz/wAVPojH&#10;ba3yk5LMBtjk5JDBcksWx9IeGPD8PhrT1hQ5ZY0WRsYBKjGf518//wDBQT9mjWPiJpOl/E74bvJp&#10;/wAYfhoDd6JNHuRNatg2+bTJ8YDxTKGCgnAZuqh2NAH0lNMsEbM38IzXA+LPiAtlLIFby93Bx3rl&#10;/gX+1Jp37UHwG0nx1odvcW1rfQGO8tJT++027QlJ7aQcENHICvIGRtbowq38LvC0njTxZLqd9Hcx&#10;2tgySW/RVmkyTz3IGO1AFrw54a1HxxB9rikhjtd5XLllZsYzjj9a9Jt7e30PTwqKscUY5qDU/EcG&#10;my+SpDTAgFB2rkPiD4imtkUzIY9y5QZHIyfSgCHxn4ukvr6K0t5CJGlCH0JJwB68ZP4V23h7SZNL&#10;sdkzI8zH5iudv61yvwq8Hyq39s3qjfOgNsmQ21CM7j7njHpXR6/r/wBlHlRfMzfKNvXPpQAzxb4a&#10;h1+CDy7iaxvrMmS0u7fb5lu20gjDAhlYZBUgg8dCFI5fwb4WWTxJLbeKlGra1ar9qtJpFBsWizjf&#10;DF92N1Jw27dIMj94wIx1GnJJFEfMaPzH5JyNqZGOSPx9yfTGayfCGozeJ/FWrarItqsdg76PaxRT&#10;+dICkzeY8g2qFLgRELlsKM5+bFAEOrjW9W8RstmyxbYsgsdq9sjIHvUum+HfFGmRbY7zS1DHcw2c&#10;k+528+ldOJZLdf8AU9uML/hn9SKqQ6hqk1yq/Y4RDuwXLjgfTOePSgDl9Y8G+JNeuS00tinH3/MP&#10;P0AWv59dTs2+Hf8AwX/iXVmWH7L8Z4ZXZfnGx9UV0bjPVWU46jPNf0L+P/Hk+hXIht9oZWUnPVvb&#10;6V/PR+3dNcfDD/gulrWoTpDeXFj4/wBJ1ZolYxo5drW48vdgkY3bd2D0zjtX0nDms6sO8Wfr3hD7&#10;+Ix1D+ahL80v1P6FvG0VjqXj7T9PupI3XUNH1C1mgDgSGJzbktjrj5SPq1JpHhS8T4W6rZ294t54&#10;g1K1l8+/lXylubtotiucA4UYRRgEhUHUjnN8I6fdalqNw22O4urudZNUvoVESscAKqqSTtVFCgZP&#10;TJ5JNd3Hf2tuPKWWNfL+Xbnpivmz8hOStLzWLtLWLS/D9xpksEQj8/VJU+z2gC4IVI3LysM4A+VS&#10;AfnHQ8f4ysNL8C+LdNOr332i1vLdpp7id8Nc3sThlMmSWZPnJjjBEcbLwCzJj0XxX4vh0+3KxyLn&#10;uQa8csfEieJfFtxrt1M0q6fLLaaYsiIFiXEYkkXjfuMkbjJP3VGAAckA6HUPiJdR2k1xp+mXMUUc&#10;fmT6jeR+WLWHPzyx27EPIUXnDBQeq7+A2nqxk+EM6T6bqWo6vcyIPtceq3Jdb1OdjK4GI5EHGVXD&#10;jO/LYccD4j8Z/bNUWKFRK03y7F+bOeMVn6X4D1fT/HFv4f1Vp9F8P3FuZ4biWQSLa7EkZ497Njbt&#10;QMoJ4Ak6BQAArvRHoXwt8cWNjqOpX2oM0+qarL50vkorJAoztiU9SF5O49WZzgAgDxf/AIKBftsf&#10;D/4A6JfSeKPEa2t/cQLJpulQjzr+5ZcFCsSn5F3DO9yq8dScA/Mn7bX/AAW20H9nFb7wP8BJLfxF&#10;rEb+XfeK7xVns7dxwy2yYAmPX5z+7HYOOR80fsX/APBK34t/8FLvG11488YahqWgeGdYnN7d+JdV&#10;hMlzrLM2W+zRkgyZ5+fiNcYGcba+JzLiuUq31HKIe1q9X9mPz6/fbz6H9PcEeAFKjly4o8RMR9Qw&#10;GjjF6Vqt9ko2bjfouVza2il7x9G+Kf8Ag5G8N+Co7i3+H3wjv5o5mLC51vWBCxPIBMcaydscCTuf&#10;qfnj44f8Fqv2iv2tNdXQ/B80/hG3vjsi0vwlayPfXBzn/XYact/1zKDA6dc/p98Kv+CI37OHwv0i&#10;CCTwGnia8jKs97rV7NcyTMvcoGWIA9wqAHuDXv3wi/Z08A/AOykt/BPg3wz4VjmGJTpmnRWzzf77&#10;KoZv+BE1hLI8/wAX7uLxahF7qC19L2j+bPXp+KXhFkD9rw7w9LEVo/DLETvG/wDM4uVVeatFPzR+&#10;E2l/8E6P2pv2jtT8vxQ2r28zgM48Z+KFgnC4UbjDPKZtuCPm2EfLjqMV6B4J/wCDez4leJZhDceM&#10;PCckwJWX+yUnvobYgdHmdYocg4BVHZgDnacYr9pvElhAPiJoc1xDDPDeQXFiFkQNiTCzIRnj7sUv&#10;v07A10Nm0KR+VCERY/lCqMAfQfjXRT4CyxO9ZyqP+9L/ACseRjvpacbyi6eWxoYWHRU6S0/8Dc1+&#10;B+WPw8/4NjdHjtVfxX8UtSmmKgtFpWlpEqtnn55GYkY4+6PXjpXo2jf8G9nwi+G9jPqNzNf+LV0+&#10;2llFtqfnqblh84BNvcQ88FRgAYbkEjNfoauQT+ntTLq2W9tZIZBmOZSjDPUEYNerQ4Vyml8NCPz1&#10;/O5+fZp49eIOYXVfNaqT/kap/wDptRPJPgx+xB8HPhPoenyeG/hp4GsJhGkq3UelRTTEkK2RNIGk&#10;IyARlj0Fet2llDp8CxW8McMajCpGoVR+ArB+H9xPYQXGh3TLLcaGI4UnVdouICv7tyOzYBVh0JUk&#10;AAgDcv72PT7VpJG2qo/OvbpUadJctOKivJWPzDHZpjMdUdXG1ZVJPrKTk/vbbJs1yV02uav441S3&#10;sdYj0+KxhgKQS2azxuHD5fqr5ypAO7b8p4zk1o+DNan1m3d/JVbMOwjk3ctg88fWs+51RdH+K9wW&#10;/wCYhpUQXPH+omkzj1/4+B9OPXjU4TY8M+F4/DcMzNPNeXl5L51zdShVkuHwFGQoAAVQFAA4AHU5&#10;J1KxbrXfMuodrbVaRR+oraoAKaHDOy9160jXCIudwrIt5f7U8QOIx+6jUM7Z79h+OP0oA2qivbhb&#10;W1kdjgKDTricW8LO3RRmsa7hk1YMbljDDj5cMPT/AOuPfmgA8H6W0YkvpXVmuwNgH8Cdf1/pTfE+&#10;rNYaxaRrMyeblSBzn/69Y+t/EiPQRFZ6fE1x5e2KMKMtIemBWTpHgPWvHWvTXXiD7Tp9rHzDEjpu&#10;kPPXBOAPpzQB6UpCQjH3QOK4/wAeaodG8S6Pq15C02k6Z5rS+Uu6W1ldQiTFRyyKjSqwXJAk3YIB&#10;I6a4uIdFsY4y21VUImeeBXL+J9Vtkvm8y42wtjlep9e1AH5I/wDB0d+z/Y32p/Dv4x6RGt1FqNuf&#10;Deo3UEi+UCu+4tGIAO/erXA3ZGBGg5yMfaX/AAQd/axk/ah/4J5eG11C4+0+IPALt4XvyzZkkWBV&#10;Ns57827xLk9WRuSc11n7WX7MGnfte/sAfEDwLYxxzahdHUbrRQ0QIS9t72aa1GMAEM6KpHI2uwxg&#10;kV+TH/BuZ+1APgX+2bqnw/1e4ksbH4lWgsYY5PkUanbszwK2fullaeP1LMgr6al/teVuH2qTuvT+&#10;r/cfsmBj/bvBNTD71sFLmXfkd391ub/wFH7w6PZx+KvG19eXUMciaKg063V1DbZHVJZmGfUGJfqj&#10;etdVXDS3WpfD/Xpr5rVpdH1adPtShlJsp2CxrKDnPlthQw52nDcLux07vf3Uu3y/s8fdtyk/zr5k&#10;/GzSqtLqMcd8sO5d20k/pVRLLzZgq3dydxPQj7uOvT1odLHwjp1xeXl2sMKIXmuJ3CqijqSegAoA&#10;luryC6mt13BtzH+VeRfte/shaR+1f4csZrLUbjwr8QPCEv2zwx4oshi70a57A/8APSF8YeM8MPQ4&#10;NdVD4oXVpRJpWieItQWUMUkkWOziw3AJEpWTbjPKoxHHFOXVfE3hSynmj03Qp2b70LalMDFjvv8A&#10;s43DrxsGOOtAHzJH+3xrfwr8QWXw/wD2jNB/4QvxSZBBp/iPT0ebw/4rXcF3wSf8sZcEM0TkEexZ&#10;Ur6//tK38eeGJDpdx8rN5R82N4niZTyrIwDKfYgcEHoQa8P+IvgS2/aovr/QfF3hvSNdsbm2EKaf&#10;LP8AaLaGMffmBZU2ybmUBwA67RtI5J8F0Xw345/4JheLpPEmhjxJ8TvgFazSadPZmRptf8ORJtQz&#10;IAB9qs4WV0UN8yKCRhcswB9jeGvhVpNxqV6mpKb64iZcbnZVTr0wRn8a7SOK08MaUFjjWG3hGAF7&#10;f5964f8AZ9+JvhP49eD18beEfEFj4k0PVjvgntnP7og5KSKcMkgJGUcAqRyBV/Uprrxn4nbTV8y3&#10;tYwWnYYOF7Ae54oAj0KC58b+LF1FpIZNPsJWjwx+ZjtyMDGOCwNdR4m1RdK05pGXJ5xnoKkm1ax0&#10;mFlaSGJY+CowMV5l8VfiMutSw6dYyL5l1IsKYbqWOB/OgDRg+MCQu8YZ3uCSD5aA45JGB+J/zxXd&#10;6G8stglxccSTKGOQAQMd6z/APgS2+H2jNbRzPcSSOZJZpAAzsf6e1WPFGuw6fp8isy/MpB56UAcb&#10;8ZPF1vJp/lA48kk7vX6VsfAi4+0/DOyYZ/1k34/vGNee6Ppc3xG+IsNvHNGkNk6XUu4bt6q65Uds&#10;n34r26SeK0jbcyRqgyecYFAHL6nvv/F8EbbWjEnIJI7E9vpXL/FrxF9sv4dItFVZFuBCi44ZmwAe&#10;OepNUvGPxGU+Mv8AQV86ZWwiqN24njoK2fhR4Lvz4ovNW1ezeBljC2wlIbLEnc3UkEYHP+1QB2Hh&#10;nw/D4J8PLEoLuoDTOOTI3c8/yrK1PxDc69c/ZrUbI2GCWHGfwGfatDxr4gj02x8tWG+X5cA1zHh/&#10;xndajr0FjY2sDfZ8k7z823GCxORk+woA09Wgj8G+H/PuFV7ybKZDEgcHt0rmPhZ4uuda8XtbLNJ9&#10;lhy755XP+TVb4z+Kru71c6UqqZ2lEcCKeSWwB3xXoPwz8Ff8IF4UhsWm+0Tbmlkcrt+ZjkgcngdK&#10;AMu/+KFtdaiIIlum2sVKouCfxB/z/Lcn8NRarbK0nmZkIZhkqwGDx1PPPrV/TtIt9JM32eNYzcSG&#10;WQj+Jj3qC+16OwuCsjLtx160AQazp8WmaPM1uqo+MDLHk1z3/CF61MY5Vls8jDLkkY4zzgdqtalr&#10;lxqWpRp5f+ilGcEgjd9P5Dg8+oNZ+u/FRtK1RLdVtjHCcNyTjHbg9RigD5z/AGq7v4sfCv8Aa58D&#10;+IPDf2ptDuPDOpW+rTRmWbTlFuksyGaNcKHRpAUL43ltqnINfMH7Fn7Tvjb9oH4w+KdU8WeMNQ8S&#10;yWelx2EZk0+O3heETl0cCMBUYN5nG0MwfknbgfqLp4n8e6MrXUccNvISyFOfMHToT9f89fjz9qH/&#10;AIJr3HjT4q/2p8NfHml/C/RVsPJl0zTLSWIT3LPI0kreSyA7gyDnONnTFAG3p+pWp1B7eS6tvtyw&#10;i4NsJB5yRkkByuc7SQRnGMipLvX4bcfe5r4m8S6b8Yv2UfHfi74k+OrNtVupQdCW8SVY7e7ncB4p&#10;dvlqZLdNu0AbDwqg7VIHu/wam+JPgf4+6lovjm4t9S0fW/D9v4j0ua3s/JjskmYEQ5KKzFdzIQWc&#10;gxAk8mgD2bTtSF3EzHPX0qx5yA9az7u8a80mSZQy7GwAO/SqdtbX06+YVKx4yPmAzQB0AORVeGIm&#10;Ytn5VPT3rHi1aSJ9jdR71ah15Y0520AXrqUllRf4jg0s9vGibivSorPU4p3Y7lBNWHljdcbhQA4r&#10;8uBxQx8uP6Dv3pouVd9qmq2oX2z5F+Y9PxoAqatfNLbsuee2K1FXyLcKo2hVwB6VQsNK84+ZMvXo&#10;uav3AZk2quc0AIhZ4Nx9Kgt4mkTbjC5J60l+CqQp6sFOKlkK6fbfLzz370AOytoP9ogms/Wb1baD&#10;IxvfuOAB7f40r6bPfzZk/dp9eaG8Kxs6/vZMKckcc0AVtA0l7m4W6mVfLwdinqT6/wA625yvlndy&#10;p7U53Ea5NVmVr2Tusf8AOgCRbyMDC59hikjvF8ks3Y1WsIlXUZl+Y+WOM1YvRuAXdtXvigAtLz7U&#10;7bc4U85oqaMLHHx09fWigD2T9hD/AJMe+DX/AGI2if8ApBBXq1eU/sIf8mPfBr/sRtE/9IIK9WoA&#10;KKKp+IPEWn+EtEutS1W+s9M02xjM1zd3cywwW6DqzuxCqo9ScUAXKK83/wCGyfhD/wBFV+G//hTW&#10;X/xyj/hsn4Q/9FV+G/8A4U1l/wDHKAPSKK83/wCGyfhD/wBFV+G//hTWX/xyj/hsn4Q/9FV+G/8A&#10;4U1l/wDHKAPSKK83/wCGyfhD/wBFV+G//hTWX/xyj/hsn4Q/9FV+G/8A4U1l/wDHKAPSKK4fwt+0&#10;98NfHOv22k6L8QvA+sapeMVt7Ox161uLicgFiERHLMQATwOgNdxQB5N8Lf2VLT4Z/tN/F74kf2tJ&#10;qEnxaj0eK402S1Cx2A0+1ktxh9x8zzBISQQMYxzXhFp/wR9h8E+GE03wL8UPEHglfB/i+58X/DWS&#10;20yC6/4QM3kMkV7pgSYtHdadMZpSIGVDGHwr/KpHbeO/+ChHhH4B+M/i5/wk3iDXPEDeE/EmjeG9&#10;O8NaV4baTUf7Qv8AToLiDT7PY5a+ln8wy5IQRgspO2MvUnhD/gql8Ode8FeIdS1nSfHfgjWPCOta&#10;RoeteGvEeimz1rTptVuo7WwlaJXdHgmklGJY5HXCvzlSAb/h+lv0Dbcrr+wr8S/+FM6hpr/tI+Pp&#10;viBqmvpr0/iSXSbGTTtiwCD+zV0llNutg0Yy0SsHaQmQyFic8D4V/wCCL1h4P8A3N1pvxK1bR/i4&#10;3jT/AIT618a6P4e0/Trex1L7B/ZxRNLjT7N9lktCySxtl5S7O0m7BHtvx9/4KD/Df9mjUfH1v4sv&#10;NUtT8NfD+m+J9ceGweZYLG/u57SB028u3m28m5QMgAHnOK6n4bftL6X41+Al58Rdc0PxV8OND02C&#10;6vL6DxhYDTbywtrcMz3EsYd9kZRC4JOdvUA5APP+v60Dy/r+tT5/+Jv/AASq8Q/G/wCCMmj+Nvjl&#10;4p8V+N08YWXjSz1zUdCsZtIsLm0haCG1j0Zgbb7JsZmaMks0p80vuAxhad/wRfkvfCHxZtfEPxj8&#10;SaxrnxUi8PXH9q22hWGmjw7qGi3ct1Zz2dtCogWASNGTA6MTsctIzSEj0f4Ff8FWfAPxw8faNoMn&#10;hX4o+CW8Xafcap4Tv/Ffhp9MsvF9vBF50jWTlmJYQ/vRHMsUhj+YKQDjufCf7dXgHxp4I+DPiCxu&#10;NUbTfjzMkHhQvZlXlZ7Ce/Xzhn91+4t5Dzn5gB3o/r+vu/AL/wBfic1+yr+w/wCIPgX8f/F3xO8Z&#10;fFPV/ib4u8aaBpug3011o9tplvbpZT3csf2eKD5Y4yLo5Q7juDsXO/ap8Yv+Cc/hn49ePPjRqXiX&#10;VtSl0z4z+EdH8J3lnaKLebShps1/NFdwT5P77zL0OuUwrQKfmyQM/wD4KA/t6ah+xp8R/gXodj4R&#10;8Q+JIvin4y/sG/m07RLjUPsdstncTMIzEQBcM6RlVbOYkuXx+7JHXWn7fPw9vPg3o/jqO41X+wNc&#10;8ajwDaubI+adUOsPo+0pniP7XGw39NuG6Ub/AJf194bfn/X3Hneh/wDBPL4heIvCnjTS/iR+0R4x&#10;+IMPiPwbqPgzT7f+xLPSLGwivIvLe9uLe2wLy8UBQsjlFUGQKib2Nd9Z/sWWtn8QfgPr/wDwkFwz&#10;/A3Rb7RreH7IMauLmygtDIx3fuyogDYAbJbGRjNcBr3/AAWK+GOg/ES+0ZvD3xPuNF0Txe3gXXPF&#10;cHhqRvD2gav9rFmkFzclgcPM0YDxo6qJoy5TcKT4q/8ABYv4Y/CTx14p0m88PfE/UdL8A66nh/xd&#10;4j07wzJPonha4k8ko11cbh+7InjJMSyFAcuFBUkWu3X+v1/EHpv0/r9PwK1z/wAExvE+gePPEEPg&#10;r49+OvAnwv8AF3iSXxVq3hPS9Os/tSXc9x9pu0s9TK/aLWC4my7ooYjzJQjIH49N/wCChPwD1j9o&#10;n9lrV9J8Li3PjLQb7TvFXhpZ2CRy6ppd7Df2sTMeFWWS3ETMeiyk9q5X44/8FTvAfwN+IviTQ5fC&#10;/wATvFGneBDGPGPiPw54bfUNF8HloknIvJgwYskEiSyLAkrRxsGcLkVtfs7/ALR+sfFn9s343+EZ&#10;L2wvfCfguw8M3mgvbxrll1C0uJpXMg/1isY0KnsOnWjorf12/wCAHXU5D4ufsP3X7W3xCuPidY+L&#10;te8Bw/Ef4VT+AfEPhzUNBjlna2uUupIGYuyyW9xbzXjllGQ/lhTt5Jg/aJ/4JeyfGGy+DF5oPj//&#10;AIRnxP8ABfRZdBsL2+8MWWv2N9bzQW0MrtZ3WUjn/wBFjKSowZAzr8ysRWv8f/8Agqx4A/Z/+JXi&#10;bw7N4Y+J3i6HwDHFN4z1rwx4ak1LSvBqyRrMPtsoYNuELLMyQrKyRkMwUEV6PoP7ZfgPxTr/AI2s&#10;NN1GfUP+ED8Oaf4q1G4gh328un30NxNbSwvnEm6O2lOB/s+tLRK/T/h3+rDW9n/Wy/yPFPgv/wAE&#10;mofhH4f8K2N18Ste8UT+GfizP8Vzf6jptvHc39xNp81pJauIdkSrvneQNHGoUbUCADNR23/BKG68&#10;C+H/AArfeAfitrXgn4i+DdY8UX1h4ki0W2vYbmy17VZNSu9PubOYlJolkMOxg6MGgVwRuZT6h+0B&#10;+1M0X/BNfxp8bPAM21l+G17418OzXtt0/wCJY95atJEf+AFkPuK4H9mr/grL4H+Kq6dpfijSfHXg&#10;XUJPBT+NIdY8UaA2k6V4h0+2jha9vLORmJMcXnI5WRY22SKwUqc0+rT6f1+SDdJ9/wCv1Pbf2Xfg&#10;Re/s7fCeLQNU8aeKPiFrVxe3Wp6lruuzBri9ubiVpZNkagR28IZtscEQCRqAACcknxE/ZN+G/wAV&#10;vif4e8b694N0S88aeFbiO50rXkh8jU7QochBcR7ZGiP8UTMY2HDKRXk/wJ/4Ks+Afjn8QdD8Pt4W&#10;+KHgv/hMLGfUfCWo+K/DT6ZYeL4IYjNI1lIWYlhCPNEcyxSNH8wUgHHM6H/wWp+HPi34c6J4m0Xw&#10;L8ZNYsvGV7Bp/g+C38L7bjxrK8E88h09JJVDpAlvN5rymNV2jBYOhY6gfQfx2/ZR+F37UUGmxfEz&#10;4ceBfiFHozSPp6eJdBtdVWxMm0SGITo+wtsTO3Gdoz0FfOXg/wD4IrfDv4Yfs6a/4K8F3Nr4D129&#10;8dzfEDR/E/hzQbOxvNDvlv57qwjEe1o54bWOd7VY5BtMBZAEDcfR37Nv7Qum/tN/DGPxNpuh+LfD&#10;Y+1T2F1pfiXSZNM1KwuIXMcsckTZBww4eNnRuqsa8Vtf+CvnwyvNJ8XatHoPxMfw/wCEtSl0D+10&#10;8NSPa65rMd/9gOk2AVjJdXbTkBVRNhBJ3/JIENn/AF5f8AN/6/rzO6/ZD/Y/vP2dNd8aeKvFXjjU&#10;viV8RviFcW0mt+ILvT4NOjMFrGYrW1t7WH5IYYlaQ4yzM8sjMxyAPN/2oP8AglzN+0T8VPidrlr8&#10;SL7w7ovxa0DRtH13R/7Fhu1M+lXbXFrdRTl1dMK8iNHyG37s8AVX/Zz/AOCjWi+G/gr8Tda+L2se&#10;ONA8Q+AJpNf1nSfFPhKPRNQ0rS7ueRdOitLa3aUXUR2eQkiyzSSTK4YqxEasuv8AgrT4Q8beFfiZ&#10;okmj/FL4P+NvBfgDUPHU0fi7wcVudP02FQq38cHmmO5AdsiISAkxurbCKH3/AK2CPZf1r/wxsftY&#10;f8E1b79oH9p7T/ir4Z+JM3gXxAnhtPCt8JvCum+IFNmlxLcJJafbEb7JchppAZFDq4Ee6NtgrkPA&#10;3/BGTTfBPwj0Twl/wsbWtSi0P4eeMfh5FfXeno9zcQeILyK5N1KQ4DSwCILgACUkt8n3a674m/8A&#10;BWPwJ8HNYudH/wCEe+KHxCl8LaNZav4v1bwn4Ve+svC0FxAJ45b0hwUZoT5xhhEsixncVwQTY+MP&#10;/BWz4b/DDxNJo+j6B8SPiZqEPhix8aSJ4L8PtqkaaLdiYxXxkLpH5eIGO3dvbcuxX5wNJK3r+v8A&#10;wfxBPqv62/4B0mvfsJW+t+LPhHq0fi7V9LuPhP4Q1XwnbS2MCR3FyL61tLf7UkjFhFJF9kDqNrgs&#10;3PA54n9nj/gmPq3w5/ah0T4sfEL4qXPxO8UeE9KutH0S5PhTTdEuvKuAiSSX1xbL5t7LsjUDeVjB&#10;Z2Ee4gj2Pxf+0JZeJ/2L9X+Knga+ivtPvPBk/ijQbx4TsmQ2TXNvIUbBwRsJVgD2NfEnxL/4L2fD&#10;jSv+CTf/AAm2h/HD4Q3Px8Pw/s9TGjJrFnLcHW3tYnmg+x7924TM48rGQRjtRJtNt7r9b/8ABCMb&#10;2S/rY9W/aX/Zl+K/xW/4KjWXiT4f+OfEvwssrT4VHTW8R2+hW+rabdTnVi5s5YrhfLaURnzUKsrq&#10;Rn5kLI1PxB/wRVsdEPw3vPAPxL1Lw5r3gPR9R0a51LXfDeneJ21kaheG+vbwx3SbIL2W6aSQzRgL&#10;iQoUKgAejfH7/gqJ4X/Z18Tapotx4E+LfjefwnpFtrPim/8ACnhk31h4ct5o2kWS4leSPd+7R5Ck&#10;IlcKuSo4B9J8C/tkeBfiV4u1nR9Fv7q+n0PwnpnjWaZbZlhl0zUBcm1kRjgszC0lJXAI+XPWjZW7&#10;X/V/5hfm172/Rf5HkH7MH/BK61/Zq174YXv/AAsLXfFLfDHVvFmqQzanZRC71U6/N50vnyRlV3xu&#10;WO5EUPu+6mMV9ZV8OXf/AAWq8MRftL+FNP8A7D8UW/wj1/4R3PxQm8TyeHbpltYFEM6SSSKSiQLb&#10;mVX+Unz3hjzlgD7Z+yr+3zo/7Vfiy40W3+H/AMWfA14NLTW7J/Fvhs2Ftq1k7hFmgnjeSMnLL+7d&#10;klwc7MAkPV/16r9A/r79f1Pd6KKKQHwz/wAFLG2/8FEv2Vv+wZ41/wDSbTK6xX3dq5H/AIKYNt/4&#10;KIfsq/8AYM8a/wDpPpldR9rEa++fWgCS5fbC1ZqQpPcq0nzYIO38akillu1b5lxnnvj8qgW4itLq&#10;TzMsSexA/r9KALfiPwzp3jDQrnS9UsbXUdNvE8ue2uIhJFMvoyngivA5/wDgn5b+EZJf+EF+JnxC&#10;8C2rEtFpsGoi6023OSQEhlBIAPbdyBivcotTmvZttuVVc9GYVO9ndzD5jF+Z/wAKAPnzw98a/HX7&#10;KnizTtB+Ll9YeIfCOtXQtNN8b20SWgtpWU7Ir2FeE3FTiQcZOSTyV+j4UjjQOu07uQw75rC8Z+DN&#10;J8eeFL7w7r1nbanpepQGC5t5QGV1P16EcEEcggEcjNfPvwq+LMn7GPin/hV/xJ1V4/DHXwZ4mvTi&#10;G4tsj/Q7iTG1JYhgBmwCvoNoIB9OCfzJV+U8EjjvUxYkfdb/AAqnp2rW2sW1vPp9xb3VrMvmRzRS&#10;CSOVT0YMDyPcetWriRkUbepPU0AV7y082L5+fUdaz7nwtYeJ4ZFvLWGTBADAbZBgf3hzWlcNMdqr&#10;jcSMZ/z/AIUaZbSW0beYytuOeB0oA+Z/2kvAkn7MXxMtfitoWmveeF7izGj+NbGLfJN9lDZjvlHO&#10;TDzu6fIO2SV5n4j/AAX+G2j61D46/tjSbq31+3WezuftIFrKz52y4PBY9+T90kgHOfsS7tory1kh&#10;njjlhlUpIkihldSMEEHggj1r8pfHvw0h8YXfir/hEfFF1o/hNvEMtv4P0aXEltfhWxI1uXb90nmG&#10;QK3CsSoJBoA+7v8AgmX8YNF/ZY+F2reJviXrEfhvR9P0wwJJqDBZnBmBhgjjXLySGNeI1BcdwK9o&#10;f/gsx4NjtF1N/hX8e4/CzK7jxC/gxxprID8sgfzMmNucHAI4yBzjyr/gkj+xVoXh7Rrvx/8AEDSv&#10;+Em8YW7wf2fqetubs6fKA5dbdWzGhX918ygsDkBsV936bqX/AAmF+0e5ZLeHl8HH0FAGd8F/j34L&#10;/aY+HNv4s8D65YeItEuXaFLmAMDG4wGR0YB43GRlWAOCD0INX/Ddgupa1PcFYt1vKWJ2/MSSQM/g&#10;M/iK+Y/2oP2dvEP7JvxM1T47fBPT45575PM8d+DEPl2/ii2TLNcwD/lneICzcD58ngsWWT6G/Zq+&#10;M3hb9oj4R6X428H30d/pPiCJZ8gjzLaXHzwyqCdkiNlWXsR3GCQDoPHN8iacsKuvmNIBtHLDOe1a&#10;mi6f/ZlgsW3b3IGOP/r/ANap3vhaHUNRa4mQOxIx8x4xj+mRWkIDsaPd+7YYXHDLQBBLpfnXMcjS&#10;s3lnIBH4/T9KlkuIbCPazRxqOgyB7047bS1+VfljXgDjpXN3OnXGuXLXEhj8hsqg3/T09s/kaAId&#10;H1F9Z8RKshOxTs2r04BPP16fhXUu62cKqqgBRhV/If1rI8IeHxpaOzNubd27kgHJ+gOPz9atarqY&#10;hvIYl27mbbliMDke+fTpQBZML3Z+bci4GQe/+fcVFYxQ6ZYTeSqxqCX6YDEgEfpgVckEhA2Mqnvl&#10;d39RVDyx8sbN8x3BMnHzDCg/Xgn25oAu3EDTD5ZGXIwcf5zUdtaLZjc7Kz/dDng49P07U6Z1sLNt&#10;owsa8DP+NZWlrf6rIs00sX2Zs/Ircj24H9aAL9xqDeescY3K3Rl5559v1rnfsU3iLxNNC8jLDaOH&#10;2ldwPPTuPXrXRXMC2qHyhtO1mLZywA6gZ7motBsvsz3Em1VE5DZXvjI69x7nrnNAE7Nb6JZqP3cM&#10;S8AfdFUbKVdQdv3irH0PzjoR0HuR39OnU1i+Mp5NT1/7Gsg8tU3FS4AX1PXt7/XpW/ofh6HT7Rf4&#10;2b5shjg/4/U9fpgUAX4V2yScfxDHvwKdtIlz2Ix9Kbc3KWcW5+FrKvvGdrbL97n8KANeWPzV27to&#10;zz7j0rzrxgv9k+LFaOUqHdElwOqkKDx+v1rdm8cSSxnyni9c7lrmUhm8Z+KFj3x5QiST5xlgCOnq&#10;fpQB6F4h0hta0uS3WTyzJjBI4HNQ6tqFvouk+QrLu2eWqrjjjHTtWoDWSvhq3W6kluMyM0m9PmK7&#10;f196AG+G1aazh80Sfd34I68nGf1wPxNam9YJFjVWy5LcDp6k/iaqWt+jTSKmF+QKijGeM9B7Z/l6&#10;1Vk1+PTT++ZmfbsUAqduOueRk9M44HSgDI8W3Dx+KtDRW+WS6O4Y64fH9TXVtbxRktsUEtuJA6np&#10;muE0WK/8TeL7e7ZkktbOct94ZUEH0+neu21ZmW0+U7csBzQBBBtv9RSVlU7c7cjO3AwcfmP1q1c3&#10;CWR3MQN2Wb3wP/1VFpNuNPs2Vm/iLksaz77z9Xv1KybLeE5bGMgEgZ/Ln8MUAW72Vr6L5QyqrY3D&#10;7p7DrjI5+mM1cYfZLZtp55ILdyfX8TUMCLZafEr7k5yQuWwepHfj+lQeJb3ydCuHTlgoIII9Rzz2&#10;oAi8PWcKX17Ip8yR5AzM3XPP5d/zpddnkvImhtztbcBvHOM8du5zj8an8PW6jSYZNys00SlivQk5&#10;PH5/pT9Vj8uz2qrHe2MbvY0AGlWgiXzN/mclVPoAcfrgfkKXUrryJrdQ21nbjvnoOn0JqxIfs9ux&#10;VQAikgduKxruf7HeK9xIG+cbeQv8R6ZP97AHPRvagDH+MXhrT9X8NXi3UMU325Ps06Pg74mGGGPc&#10;V84/8EzNfufhJbeN/wBnjWtSSfWvhhfSXGgMzZ/tLw/cyeZbzIer+WztG5GQhKrnpX1F4g8It4h0&#10;lkdvJuGfeDu3bRzwcAD/AD1NfGfh2CPwl/wWM8GzXjR2f/CQfD3UNNs5pMAXk8V2szRKf4mWPLY9&#10;DQB9ieHNMWPWr2OQK/lyJgkem7/9fvj3p/xJ1OOPw/JGskfmbsY3DPfoP0rXj02PTpri63M0sx3H&#10;J4yM4/nWLN4Oh8TaBH5gMc7NkvuPQE++KALXgDRY9N0NJMRNJOfM3KmMcY69T0/Wm6Ad/jLVfm+7&#10;twMfWtOAWui6c4gVFit/lYA9wB1J79OtYHgm8XUfFeq3AwF2rxnpkn/CgDY1e6WO6fdIqrHGC27t&#10;z/LnJHfaBVjTdS+3u+FbbGB8x7muD+Justc620NrMreZGIuHGGzyRnPfgfhXeaVa/wBm6XH5n+sV&#10;AZCGJGQPegBusL9sVbfj5mGcjP5e+Mn6CqcOiQy3Mf7tSvVW8vrjv7dvr6d6rw60sOq3lyzFo1UK&#10;gLAbcg+vuAPxqbwLdS6lpX2mTyf3jEAJyQB0BPsO1AE2uaPeajLFHHePFCwIkwnbj3qpqV3D4btI&#10;rWyWOS7l/dEgDzP94471s6hcGO3by2AkJ2gdyfQe/wDn3rPitLfRbt7qf5ruYZPz5x9M4oActlZ+&#10;GLTzWSOSZP49o3nP6083T67pEhWNrdZEJDOD/wDWpk2gxa5dtPcbmjxtRNxXj36GqPiLxL5Bj0+z&#10;2pI7CHJP3e3FAE8GoW/hjSIdsazXDLtIjxvc8ntz3P0qDUdSuoNKkvJLebzAB+6AbgZx6e/+ec2N&#10;E8PW+l3MccxjkuQgIOTycknA9vlrZuJEjiJkxtHOCM5oAqaFctJpCTTRtAzDcwfII7nrWbe+IotP&#10;1ppMhvMUIPm47Z/lW1NCmp2e1gfLkAJGeo/A1zcfhRdV8SSsy/8AEvhAC4fO88cDBoA6aNzcR5+a&#10;PuD61n6hqgt1kSMOxXLM2TuOOvT8v6Y5qv4x8WR+HLfb/GyhlJPA5/8ArVxtl8TLeASeczMBg5G0&#10;5P8Au5HTt16cg8YALl34TuvGGpTM6yW8eBt3KV3Acd/ofrzius0/SLOGyLWFnawtIQNyxhTjj5sj&#10;B6c8H0rz/WPjXbnTnjt9ysQBh8FcDoD69yfUnsODseEL7xF4m0lbizvLOOLcTh1XJyc9gf5/hQBc&#10;svA+sStJv167hGegB5Pf+KtPSLa60+5jjlSS5K53SshH/wBbP4mrfh201S23f2ldQz/3RGuMfoK1&#10;NvzZ/CgD5M+OX7F3jL4QfErxB8T/AIA3Gmwat4kZZ/FHgjUT5ek+KXDbmmicEfZrs5Pz8KxOWxli&#10;2z8D/wDgpJ4Z1j4gab8OPiD4Y134N/ES92RWWh66okttRJwF+y3iDypsn5RnaS3ygE8V9KXl7HYQ&#10;GSVgqj1r5d/4KCeG/D/7QXwF8VeHdQ+xxSLYTXtjfSkK2mXcKM8Nyr9UKMASQQSu4dCaAPqA6Xai&#10;4M32eDzc5L7Buz65rg/H13Hrfi/TY1tWvBvEZh3Y8wAkn/H8KwP2Bfi5q/7Qv7GHw78XeIhI2sa5&#10;o0T3rOgQ3EqZjaXAAAEhTeAOMPxxXp2neDbHTr5bpY2kukztkZj8uQQcDp0NAFl9MYWEMEMzW6wq&#10;E4UcgDGKp3Nta6HZlmEc03TLgZIPWrWp69DYHZuVpG4AzVGHw7Jqdy0l5tMLKQqKxDA+tAF5rxZp&#10;4WyrKvzZBzjg/wD1/wAveud8Y6VeeFdWm8SabNJNFhWv9Nd444blVVl81XK5WUDb95ghCAHbgMOn&#10;TT4LKP8AdxgcbRlj37c9KfbyC4i2kblwOv8AECM0AZ2j6r/wlFha3y2cscdxGkkazqFdFYAkMOxx&#10;jgZ5HXFaF3PHbwlTNHb8cEkfKPpXOXHw1h0K5W48NSR+H5nZfMghtVayuMd5IVKfMAfvIyMcKCWA&#10;C1z/AI11bxN4blVZ9N03xJ5ys8f2NXspEYEdY2eQuO52HeR0UmgC1c+DZvFvjMtJMrW9jIkjMV3C&#10;bBB2+nOOa/GL/g5m/ZP1X4aftXaR8YNLt5v7D8a2cFteXUKnFlqVsoRQzD7u+FYimepik9K/afwz&#10;8WtOubC3tZRa6bqk8SzQWhuVb7VGy7lmhJwzxnnkqGGDlRivK/j78HZv2z/C2seCda0TT9Q8G6wD&#10;ZX17PL8qFDlmhUDO9HACSA/LIhP8I3ehleOeExCq9Nn6H1fBfEssjzSGOtzQ1jJd4ve3mtGvNWPG&#10;/wDgkf8A8FWrH9tP4P2+myaRb/8ACdeFdPjbxNaW04S6vCCYxeW8JUCVGCozgOGRn2hT8u7601vw&#10;3ceMJ4bzS7i1XTrtUmimj6OjAHcMdfWv55/2rf2a/ih/wQ7/AG4dL1vw1qV1HZwzvfeF9dC7odUt&#10;M4e2uAAFLhTslj7hgw4ZTX7WfsCftd+C/wDgoD8BbTxv4Jvrnwr4it5Nmv6RFctNHpN2wYuksL4j&#10;eKQkujqqs3ZlYOB2ZtlsaaWKw+tOX4eX9eh7/HXCNHCRjnOUPnwlbVNfYb+y+y6K+z916rXf+MWh&#10;61H4ptfDGizXN5eaom9ZkUKYIgyiV8lsfKGHQ5yeAcV1nhb9lmDQxZ+dqjXEMLCSSB4SVkJO5stv&#10;3HJJJJ5JOTUso8V23jWx1TxVp+m3el6TPNNZS6Npsk10TskjHmDzGZQyuWARWB4BIIAPO/tsf8FD&#10;vh/+w/8ACePxF4gv49R1HU4RLoui2kq/bNXzjDKD92IZBaQ8AerEKfncRiKVCm61aSjFbtnw+T5P&#10;js2xtPLstpSq1qjtGMVdt/1q29EtW0js/iNq3w5/Zh+H2oeLPE8mi6Boukxb5768ALcdFXOWeRjw&#10;qqCzEgAE1+L/APwUi/4KleLv+CkvjWz+HPw+0XULXwS1+qafptvCZNS8QzjIR5VXOFHJWJeBnLFi&#10;Bt4zx38Uvjp/wW0/aYtdHs4Wuo4meWy0qGQx6T4ctSQGmkY8cDAaRgXc4VRyqV+uX/BOn/glX4H/&#10;AGBfDkd7EsfiTx9eRbb/AF+4hAaPI5itlOfJj5IJB3P/ABEjCr+f1sZjeIpuhg708NtKb3l5L/L7&#10;+x/X2X8OcMeDeHhmvEnLjM7kualh4u8KN9pTfdfzNb6U1pzr5N/4Jh/8ENNH0PxE3iT40Wa6xq2j&#10;+U6eGpFzY2dwSzbLg/duCEEb7VJiIlAJfkD9UrSwgsLKG3t4Y4Le3VUiijUKkarwAAOABjoKw/Bq&#10;iTxJ4u3Dd/xNoxz6fYbQ/wBa6KvtMrynC5fS9jhY2XV9X5t9f6sfzLx14h57xfmDzHPK7qS15Y7Q&#10;gn9mEdkvxe8m3qFRXV4lmgaThfWnyTLCuWYKPesHUNXtdT1aO3aRmRmA2qfvH/PpXpHxI3xPBD4u&#10;0tY4ZLu3uIJBNa3UC5e3lAIDDIIPBYEEEEEg9arfDvxBPqNzc2OqRx2utWZ3SxrkLcRnAWeMHnYe&#10;QQclWypJwCeit7S30e22xpsQc9c/zrnfF+nHxWkRtW+x6lZOZLO8HzNC3QqQDlkYcMvGR3BAIAN/&#10;XNTXSrLzmJ+VhgA/e9qmtbo3FqsjI0e4Z2t1Fef6Dq914xvobO6WOG+sZ1+32qy7vLAPDqeN0bgE&#10;qw9wcMCB32oI32TbHjd0GTQByqeIoo/jPqVvFkmLR4PtJKsMMJZDFgkbSCGl6E8gjjHMfiS1uvEG&#10;mzSCfbsQuYwvOOffvijR2hsvilqJlbzH/su3AOeuJp84/MfmK6LTo1muriRR8s524OPf/P40AVfh&#10;latZ+CbONlKsPMLAjB/1jVW8TeC7bxa8clxdXdu1lIWjltnCSKCCrLkg/KQcHjrgjDAEa8r3BEMN&#10;q0MfyBiX7j2GPz+tTW9stvbrHIQXkPOD940AcT4SWe91YaLMGLaOyTxXDg7r22Yny2Y/3xtKMepK&#10;7uA2B3d4kkkBWM7WPFYHiSJdL8ZeGLiFdslzcTadJ6GJreSc/iHt0wewLetdJQBk3eizSzRK1wdr&#10;dTt/+vV5YotNjURxqm7AJA6/41NJF5jof7pzUGqcW4b/AJ5sGoAi1p/Lsn3c/QdKr6Ram+stsgZd&#10;o27WGR93H+H5Vcv7drnT2WP7zfN83NRavK1vpxjjGJplIUA4570AZVzPo/hB2a3tY5rpiFIQbpD+&#10;P4dq1tC1O41a3Mk1rJZ4JUI/VveqfhrwzDYIt1Iu+6kXDMTkLk9v0FXtVv5LNRsC+5Y4oAwfE0jX&#10;viGzt24jkmVW9x1rYvvCtldRzMLa1891+R5IhIsbY4OPQdccZrAujNeeLNN3BP8AW+YdrA8AGum1&#10;c7bXhmXcwzg9qAOK8BeL7PwX4OstHuNN1Rb7S1Nn5VtpFxtn8tmQSK5TZhwofJfALcsetfgZ/wAF&#10;svgHefsq/t+P8R/CNleaDo/jDUTr+lybVBsdVgkRrpAVZlyJ9swwcATAfwkV+9Wo6zqnj6a6s9Eu&#10;Fs9HhkaC51FXxJKy53x2+QemPmk6KflXLZKfPH/BWL9gdP2qf2EPEvh3SbK3uPFHhNDr/h+OElpT&#10;cQqzPCCRlmmjaReTy7ox5ANetkuM+r4lOXwy0fzPuvDviJZTnEJ1v4VT3J32tLq/R2b8r9z2b9ib&#10;9qDR/wBu79jvwr45ijiUeJrD7PqlmDgW12pMVzCO+A6vtPUqVPevQ/CV3dIL3Rbqa4urrS3CpNMR&#10;uubds+XIx6kjayMerNGx/ir8av8Ag2A/bF/4Q74teJfgrrFwqWfiiN9a0PzXI2XsKATwqCeskKh+&#10;B/y7n1r9kfiNqCeGZbLXVXEunyrBOCQomt5WVXXJ7g7HHumMgMTWOaYP6tiZU1tuvR/1Y4eNuH3k&#10;2cVcGl7l+aH+F6r7tvVHRt/xL4MgGSRz1PG4+57AfoK4OKwl+J1+uqXElw+j27rJp1vhjHPg8XLL&#10;n5tzf6sHhQok4LDbpfEPV11jwbd2kOQNSli08tvGY1uJEtywGc5HmlvTjrXWWNsttbxqq7NsaptH&#10;QAdq88+TM+fw7JNB+7uPLdh1aPJB9evWuJ+Iuh3mgWVqq30t1JcFgQQRnGPc+prv9RvmQFYmVW9T&#10;3PX9ByfauX8UpfTeJ9DWRkOZ1ZTx8oypbtQBzuj6J/YEGn6LGqWviLxNBOJ72bcptoB95Y/70uBl&#10;V4xtZjwoVu0+wxQaxp+l21ukOn2KBVjjTCRqq/KoHQDgDFMmuPt/xBupn/1Wg2SrEPWackuSP9lI&#10;0AP/AE0cVY0K6uLtZpl8v95Izc+gC98H16fWgDwP4tf8Ew/B/iTxreeK/h/4m8XfBnxbfMZbq78I&#10;332Wz1CXJO+5tCPKl5Zs42ls8k1zKfEH9oL9iLdJ4xtB+0N4FBBm1fw5pUVh4n01QMfPYq3l3SDA&#10;wUYPyxY46fUltapMf3reZI2XbbJ8vrxTZbSTTmEkMkCScj55DyAcHrwPx/OgD5/8A/tlfBj9reyh&#10;m8PfEjQdF1Bv3M+jao6adqcE2TuRoJWVmYHIJXcuRwxr3DwZ8HtF8M20Mht4b+6XZJ9plUOd4yQy&#10;5zt69vavP/jB+yT8Jfj1e3E3jb4d+DNe1C4GJb97KNLx8jH+vTbL077uw9K8ng/4JLfDXRAreDvH&#10;Xxj+HkkY/dDQvGM6RxAYKqFl8z5VwcDPc5zxgA+pvE2n6nqV/wCXa3UMMezhGHPuf5Vw3j7wfrkW&#10;o29jZtLqDXS/63yykaHngnJHbNfM0mhfHr9jbxPda94T8cax8ffCemwNLqvhvxHsXWltkxuktbtf&#10;9ZKqgHYw+bBwrMRj7E+Bfxt8P/tE/CTQfGvhm6+1aJ4itVurdnAWSPqGjcZO10cMjDJwykc0AM+E&#10;vwqX4eWs88832rUr4L5z4wsYH8C+2See/HpTPHnhHWvEt9PHaXEcNvIoAZs8cf5/OuxknWMfMwFR&#10;XF6qQkqw3ds0AYfgz4XaT4NsVSO2iuLkkNJcTIHkZsDOCeQMjOB0q94s8UJ4atVZlLNJnb7Ve03z&#10;jEzTNuZjlfYYFUfEb2ayw/aYPPww25PC8jtmgDkdP0ptZ02bXNUunt4WZo44mt8+X820Nz/hUXwW&#10;ZdO0LW9Ukj3MJ9gJXDFFUHg+5b9K9Bv9Lt9Tsmt5ow8LdVzio00Gzj0x7NIVjt3GGRcrn8aAOH+H&#10;KQ+IviPq2pNDHujiUxhlDGNmJyQe3TH416FLMsEZZmCqvUms+w8P2PhiKaS1hS3aRQGbJ+bHTOa4&#10;zVLPW/EerLpySCEY3SSFiVA/DvQB0c/iG51y7Nvp6fu84aUg7V+pFPg8NwWxLXU32qQOMrs6k4IA&#10;yf8AIz05rO8Uaivw90a3trFo4WkJZtx+Zj3PzGuH1/4rXULSM9wu5uoAUg9P8BQB13jzxla6TcFF&#10;j8wqmciQYUenGfT9fpXNfCS2h8beLr64m08XFnG3mea6ho1k5+Tkc/ezgegJ7VheFPCWpfGa7aYT&#10;C301ZSs8+7MhOM4Udz9a9q8K+FLHwZo6WOnw+Tbqd2CxYsx6kk9zigDB+Id9qWlwQw6Pb3QWPhlg&#10;gbaM+hX+VZ+j+FbjwzptxrGrRDULjbhbRY8hckc9+fw4ru7m8jtR+8dVpMxahbsvEkbcEetAHzR+&#10;1f8AHu88F/DvUvD/AIRt/C0nxK8QKk2naPqskfmRWpfDXZicYdUIZlDAKSjdSu0+PfDix1rw74Yt&#10;7PxR4ouNY1S+uPNnlurktbwXExG+K334YI8xZlT+9IQoUYUfQH7Tf/BPTwh+0l8RdL8YSX+ueHfF&#10;mlxRWseo6bclS0CSBijKehKmRAykYEhzuwK8v+KP/BL6/wDif+0houra14jt7j4W6CEvRohZvtd5&#10;dpk4chAojYkAneTtBAALEgA89+HHhjxZ+1B+0h4h0WzuvE3gXwx4NtX01nks1RdUvZlbbIN5A+VS&#10;siEq4IKkgbxnz7wT+1x4g+Gmr+I/BHxW0yTTfFXhe3gRLe2g8661IbSXkwh8s5Uxv8uAFLHOAcfp&#10;Do+hatq+u2+oXTRQwwuSEbPmMMcdsd/0rzX9rC6+F/hLx34a1TxNF4Zt/iVfJNbeDb2+077VNHdI&#10;u5GIXBKI7KRuYAM3BBOaAPHdN17S7q31S1tZIbq70O9fTL5QhDW9yqqzRnI6qHXOM4OR1BA5f4Ye&#10;N9G+MF7q0ek6g8zaDeNY30bQPG0MozkYcA9QRnGMg+leT/sy/ATxl+0V4l8O+HbHVI9Y8N2XiaW/&#10;8deIo7oJLJeROJ5LePBV3Q71VXG4FnY8BQK+mtQ/4JdQ+HNH+KEOgeOtc0bUPiJrH9q2lxaWqq2m&#10;o0zSNbLmQNJlGdd+9MAqT0IIBVm8PfMnlyCPAxxH1/Wq+qWj6Xa+YZt5zgDbj+tc/wDs4+EfEngX&#10;4ZW+l+Kry9vdUs5Xi8y6uUupNinC/vU++pxkFvmwQD0rZ8S7ri7ZV56DrQA/QzNqDFt0iqGwTt/G&#10;thbCNpN7LuOcjNOs7RbOHavTOap3OpTS3hhi2jnHNAGlUcEjSBvrgVTk1BrD5JWXdjPFJa65CWZS&#10;3JOaAJ/K8+8bdnEZBAqbZ5kuTyvTkVC+oxRsW3dahfXoS20MfwoAtC78yfavzKOpFS5+XNRWkKRr&#10;uVWG7nmnSzKox3oAIttwhJ+YZ701pdkMjYxt6VJGnlpgVDqMvl2/pnrQBDpcbvcSzNwJOlTzweZN&#10;nOOKi0q5NxFgfdTirFw2yNmoARGJ3c8A4AoqCENeyZ3YVT0B570UAe3fsIf8mPfBr/sRtE/9IIK9&#10;Wryn9hD/AJMe+DX/AGI2if8ApBBXq1ABWb4w8H6V8QPC99omuafZ6to+qQtb3dndxCWG5jbgo6nh&#10;lPoa0qKAPFf+Hb/wB/6I58Of/BDb/wDxNH/Dt/4A/wDRHPhz/wCCG3/+Jr2qigDxX/h2/wDAH/oj&#10;nw5/8ENv/wDE0f8ADt/4A/8ARHPhz/4Ibf8A+Jr2qigDxX/h2/8AAH/ojnw5/wDBDb//ABNH/Dt/&#10;4A/9Ec+HP/ght/8A4mvaqKAPK/Af7D3wd+F3i2y17w38MfBGh63prF7W+stIhhuLdipUlXVQQSrE&#10;cdia9UoooA/MXQ/hVq37ZX7Uv7Q3xB+C/iDwjrGtfDX4x+HPEHh65vblpdB1y6svCsGn31hLcQBy&#10;hC3M8ZkRXMUqrlTgiu0+KP8AwT0+OX7Tfhz4t+PvFT/Dbwr8VPF48KR+GfD1hqN1qGj6dB4e1VtU&#10;hju70wRSSPcTSSqzxwARoUwGOa9m/bU/4KcfBv8AYK8I+MtHm8UeDrX4haB4bvfEVh4Ve4+zm7mS&#10;3lmgimZFKwNcOm1PMKtIW+QMSAd7x1/wU5+C/wAC9G8Gr8SviD4Z8F694u0a11pNOubhne1gmVf3&#10;0u1T5MAclfOl2J8rfNwcC208vvtb9Ak9df6X9M+a/jB+wP8AtBftSf8AC9fEXjKx+Gnh3Xfih4N8&#10;M+HdI0jSdbub630w6Zq91eSrPcyW0ZkLJPuDrEoywTadm9vtr9qL4F237Tv7NPxA+G95ezaba+PP&#10;Dl/4flvIl3PardW7wmRRkZK792CecYrtbTUYNS02K7tZobq2uIxNDLE4eOVCMqysOCCMEEdQa+KP&#10;2OP2vv2rf2xfhR4P+I2lfDv9nvTfAviuUzKt3411gatBaJcPFIfJXTGi83EbFV83aTgFhzg5brlB&#10;Oz5hfAn7Kv7Qfxy+KHwh/wCFz2/wr8PeGfgf9qure78K6nd3934t1CTTJ9NinMU1vCtjAsVzNI0W&#10;+Zi+wBtoJrjP2bP2EP2ivB9x+zB4S8YW/wAK7bwP+zPrDiPUtJ1e7udQ8T2y6Rf6fBcGGS3jS1ZV&#10;uIw0W+XezswdAgV/qS//AOCkHwJ0rxj4q0G6+KfhC31PwLZ3V/4hSS8Cx6LFbT/Z5/tEpHlxukxC&#10;FGYPll+U7hmv8Kv+CmXwF+Nfg3xZ4g8OfE/w3eaT4FgS78QSzvJZtpED52TTRzKjrE2DiTbtJBAO&#10;QaOb7Xz/AOCHLpb5f8Ay/wDgoH8B/Hnxdm+DviL4d2Xh3Vtc+Fvj+38VTabrOpSabDqFt/Z9/ZSo&#10;k6QzFZFF6HAKEHyyMjIr5th/4J/ftE6f4d0f4XQw/Ctvhn4U+NEPxMtNf/te7OsarYP4nOsvZPaG&#10;3EcE0Qml/eiZ1fykQIu8yL9cfA7/AIKB/BX9pPWfE2n+B/iV4W8QXXg+D7Xq6QXWwWltlh9p3OFD&#10;2+Vb98haPj71UPgj/wAFK/gL+0be+IbfwX8VPCOtSeFbB9X1Mi78hLewQkPehpQqyWqkczoWiHHz&#10;cjItHf5/l/kglqrfL8/8zxTxd/wT28ea3+xx8XPAcM3h/wDtzxx8YpfHenM124gGnt4ktNTAkby8&#10;rL9nhcbQCN+BuxzR8V/+Ce/jzxr+yh+1r4Ls5vD66x8bPGVzr3h5pLt1hS3ktdNiUTt5ZKPutJeF&#10;DDG3nnj3L4F/t9fC39sCy8RWfwe8eeF/GPiPRbI3K2Zllh+8CIZmVlDtbM4A86MMh5wSeK6j9ln9&#10;oKx/ag+B2jeMbOzl0ue8M1nqWmzOHm0jULaZ7e8s3I4LQ3EUsZI4bZkcEUJW+63y0/yQX1v5/wCf&#10;+Z+f/wC1J/wRb8SeLf2jvitr3h/4Z/A34j2Xxc1Iavb6/wCNNZ1Ozv8AwZcvaw286NaW8bR6hb5i&#10;82NPMhYF2RiVwa+vP2Uv2TNW/Z9/aZ+K3iKQaNH4Z8VaN4W0rRIrEurRDTLKa3lDRNny0y6bBvc7&#10;epyOfoaijpYD4f8Aiz+yl+0N8O/HXxy0n4Rw/CvWPBv7QN82qz6n4m1K7tL/AMGXk2n2+n3Ti3it&#10;5Ev4jHbpJGnmQlXLKxK4Nc/qP/BPb41fs7+J9f0X4Pt8O9f8IeO/hdoXw6vdR8TaldWd94dk0m1u&#10;7VLxLeGCRLtZIrrPlGWEh15cLyf0Aopcqtb+u36jvrf+u/6HzXefsmeKZ/8AgkBJ8DFk0n/hNG+E&#10;B8DCQzt9h/tD+xvsWfM27vK83+Lbnbzt7VxP7S3/AATh179pS9+GekX2oWGneHtH+Eniv4e69cwy&#10;s1zbz6tZ6ZbxSwJtAkVPskzHcy/wcHJx9lUU5e8231/4P+Yo6JJdP+B/kfD/AII/ZW/aI+NHxG+E&#10;K/GC2+FOg+HfgX9pvbS78Mapd3t14w1FtMuNNhmMUtvEtjAsdzLI0e+Zi+0A7QTWP4z/AOCcvjW/&#10;/wCCW3wQ+D2ofD/4O/FTU/h7YWNr4g0LxPqV7YQTtDavEZdN1O2jaW0uEdgRJ5J3IXX5Sc198UUP&#10;UFpsfOP/AAS+/Zf8cfsnfs9aj4e8dastxcX+vXOp6To0fiC98QQ+EtPkSJYtMjv7xVnuVjMbvvdV&#10;AaZlUbVBPh/xF/4JO+Jviv8A8E45fhdqT+EbjxVpPxP1b4haZaajLPJouqLN4gvtQhs7t4gsypLa&#10;3flu0YLRu2Ru28/f1FD1d/66f5AtFb+uv+Z+VXir/gm/P8Cv2P8A46+L/Engb4R/Afz9O0e80uHw&#10;jLqviptPk0vUUv1udRuGjjkmtmnjiLxQW+YoUkbczEiuc8EeOfiD/wAFYv2iPjhFY33wb1M337PO&#10;q+BrK58C+Jp/EGh2Oo6hdKYUutSNvGolk8t38hEZoY0BYszV+vBGRVTRtAsfDln9n0+ytLC33F/K&#10;t4ViTcepwoAyfWj1/q6sG2q/qzT/AEPhq4/ZF/aM/Z61/wCJFp8Jbf4UeINF+NFjp8uoXXiXVbuy&#10;uPCGqQ6RbaVPMkcVtKL+3aK1hkWMvCwfeCdpFdh+yr/wTs1r9lzxl4qs7PULHUvDLfBzwp8ONGuZ&#10;JCl1cXOkx6pHLLNHgiNHF3Cwwzc7xgYGfsCiiWt7/wBaNfqEdNv62f6Hzz8EP2XvEvw8/wCCV/hv&#10;4NX8mmN4u0r4ZReEZ3inZrM3q6b9lJEm0MY/M/i25xzjtXnfxZ/4J4654y/4Ixf8KJ0/T/CcfxF/&#10;4VpY+FPtT4Wz+3w2cMLv5wj37C6MQ23JHOK+yqKJe9e/X/g/5hH3bW6f1+h+a37eX/BMX43ftP8A&#10;xg8fxrD4Q8aeEfFmjWth4Xm174ga7pNn4CZLEQXAOjWSfZ9QaSbzJQ8si5MgV8ooFdP4V/Yl/aI+&#10;BWv6LfeB7X4W6o3iv4O+Hfhv4nOtaxdwHw1faXHdr9ttlit3F7Cftkg8pmgZjGvzqCcfoFRR0t/X&#10;X/MFpt/W3+SPz4+H3/BPD4yfCCw+CMOk6f8AC7xC3h34Ez/CXxPDr91PLY2t0UtZEuBbrF/ptq0t&#10;v5ckReFjG5IJPynJ/Ym/4JK+KPBHxQ17/hKvCPhf4S/CzWvDNxoms+CPBHxH13VdN8S3sk0EiX0S&#10;Spb/ANlrEsUgRbY7yJipYKOf0doovrf1/G7/AFYraW9Pw/4Y4j9n79nbwn+y98PU8K+C7PULDRI7&#10;iS6WK91e81SXzHxuPnXcssuDgcb8DsBXb0UUDPhn/gpau/8A4KJfsqjO3/iWeNc4/wCvfTK6h7RX&#10;i27j9fSuY/4KU/8AKRP9lX/sGeNf/SfTK62gDNbw7EiszTSD34qjbaJDqNzIonkZUxyMetTa/qzQ&#10;fLGWbIxgd6k0CzawtWu7iTaJI97KVxsHXmgDRtLNLKBY16L3Pepa8i8Z/tn+EPAmsyWWo3UVrKsa&#10;y4ml2HYzbAxGDgFvU+9Zl7/wUD+HOn2CzS69pK7920C+jbO04PA5/SgD2QW0enmS4lkVY1GWLYVV&#10;9zXk/wAbvj/8KV8KavZ+OpNKuNJtollnt9QgS4EwJITbEcsWJBC/KCSDXhn7U3/BQOx8R2sOj+Ab&#10;xde1q4kMcVlpyNeOcDdubbhcdBnJ2jJwSDjI+Hf/AASI+LvxN8NaP448V393N4lkhjntLW3lSZ7F&#10;EXKMwZ8s3QjaTjHVshqAOR8JeBfiFceLo9a+A+ja98LPDtxMZEj8R+JYvsd5GeQf7PkV3QHcSCS4&#10;x0wcGvQPEf8AwUY+IPwR8TWmgfETw5oc8kgRjqfhqU3CkFggLQSfNy2eRjPRQaveK/2dfjX8N5NN&#10;1bUdSu3urNmt/I1TT5rHT5o8E5YoD5khyBuIwBjAypZvKfGfhC6+H/jvStR8ZXEcuueINainlmt5&#10;LiOG1t02FFU7ASQxQhT2jU5zzQB9sfAD9rDwR+0PosMmheItJutSIIlsBN5d0hHfyXxJtPXOMdeT&#10;ivQta1yy8N6XNfajeWun2Vsu+W4uZViiiHqzMQAPrXi2u/st/Cf456BYjXtD0mTXWj3C/tX+yaik&#10;gJw3mxlXZlPIDZHA4NZFl/wTh8By31vJ4k1rx949gsSDbWfiLX5Lq2twPuqEUICo9DkeuaAMv4uf&#10;tWN+0wl58OfgvNNrGpaoDaav4liiddN0G1bIlcSkASSlchAnBJyCSK5f40/ss3/hmXwvF4X0jw/J&#10;p/g+2hFs15DJ51yYVUIu9CApLAuWbdh+dpBNfWHg/wAI6X4N8PwadpGm2Ok6fbqFitbWBYYox7Ko&#10;A9Ko/ETxAPBfhK6vI1RrraUgUkLlsHueOBk80AfMfw6/bK+LngzXNB8Jaho02m2K3Lr5sZ8y1xhn&#10;bb8p4PJILnkk8Gv1e8A38N34C0e8SJbWO6sobjZnOzegbGe/XrX5lfsS/CPUPj38ftQ17xBb6pY6&#10;c0aJNZTIY2tbeAsWQ4wr75HwJOTtLY44r9CtT8ZXHiXUYtJ0uP7wCnavyxKOMnHQCgDqZtVGv3v2&#10;eCPzo42xJzgAGvm/4sfsR+IPhv8AELVfGn7PHjC1+H/ivXLgXOseHdRiNx4Z1+X+KSSEAtbzMOss&#10;XJx0BYtXvHiDxBD4AtY9OtYma9miUmZF+Zz0zjueD9Kh8J6BqmuKb2eeaxcP8qywne3vyRQB4G3x&#10;s/bG0iFvtHwU+F+qtbZ3tZeLjAt3t/55iUfLuxxvPGRnvWl+zp/wUIufjD8Sr3wJ4q8H3/w8+KGk&#10;qZZ/Dl9cLcx3UBJAntbhQqTxjuVAwfUAmvoy60zUBaMn2pZODklcdvr618O/tdaqvhz9sb9m3xBL&#10;/ohj8bNpUl+FwyrdQNGsBYc7ZGGMdOufYA+8lZpLFXuF8ttuWRW/SsWbV1vrpLG1wzR/MSq5xx1/&#10;Et36Vqa9FNPa7ISys4K7gM7c8f5/ya86+L3xw+Hv7Gvw2bxd8SPE2k+GNMEy2sdzd7jLdTSH5III&#10;lDSzzNjiOJWc4OFODQB6Vcq9nZ7beMZUY9cYH69Pr9azdK8OYn+0SeYsjHdk4J65x3/P9M4NfPHh&#10;r/gsD8F9U8R6fpuuy/ED4d/25Mtvo1/478C6x4X0zWZG+4sF5e20cBZsrtV3Vm3qFBOQPobSPG0W&#10;sXklvHEVkjUtkuCvFAGpqV8un2/mMcc9z17mq+lQNK3nSKytnIz34PT/AL6J/wCBY7VCultq1y00&#10;3+oLH92wJz09/bH1H0rSkfyUVUXJ6KB0H/1qAKuoo13KiqhZVPz444zj19v0z7GxPPHYxdMDnAA6&#10;96dFGIEyzZb+Jjx7/wBa5rxT4gZ777JbqvmMB857Dqf8+1AGuitd/vpC23P3hyDyMAf7Oep749Kt&#10;RzCHSlcdEiz64wKhn0yS8sEj+0OvQnjHA9uD+tWBZKtosKsyqq7cjGT+lAGN4WiGtXk2qOv+uzGg&#10;PPyg49fYfjml8R391ezLZ2a5WT77g8rzj1rXsNPj0qzWG3XbGuSB9Tk0lvbR2TM2V3MOSepA/wD1&#10;0AY3/CBrJbruvLoScFuQV98cU2H4a2kdwJGuLqQg8Akf4VuS36oflBk6AlegPp/+rNUdYvLiC0kk&#10;VmXbyMI3H6CgCDxVcWuh+HpoQFV5Iii/Ly3bJrkfhFBJqOtag/7zydgDMCME59eoPcEehqtrtzqf&#10;iG6S1K3GWYqGdG4x1/8A1V3vgnRP+Ee8MWtqyqJFTdIVHVjyfr9aANVF2IBuLYGMnqa5bx5qWYdq&#10;tjbkcGtvXdXTTbZtxw2K4WZZvFOobVysOTucnAHr/nsOaANzwdE76SjRhnaRTkAjB59SQSR7Ebc9&#10;zVuz8LzXmqLPcF4Y4RsCK2Fcc+nIA47+vXrVzw7pgsVUcNiJWGUwy5JwPYD0Hck1Z1jWo9Ijy/3i&#10;Mj2oAntrOHT4dsa7VUcnJJPU8n8TWH4k17zn+zwL5rZDLsPJIqvayah4nmkRWkt7fIyzocHPPA4z&#10;2/OtbQvC8ekOZJGW4m/vlMY/U+1ADY7W5eDdJHt+UEjrj2xkk/TuepNXdLtjBAWb70h3dckD3Pr1&#10;P1Jp1/N5cBABLEE8dgOp/wA96lZ9kBZv4VyRQBHcJtttisY+igqPu/56U3VLNbyzZWXcFIbHrg5/&#10;Gi2fzYEVkf5cAt2yP16ipLdmcMxbPzEAemCRQAQQ+TBEi7VWNQuAOMAY4qvqMhciNdv1P+0CowPx&#10;zVqOTe0g/utj9Af61BaW+ZBM3zNIgOfQnGfw4FAEt3/x6yf7h/lXD33h+48TeMJd00iw2lyvyjps&#10;zk4/HNdw7CRtnDKynP6D+tY1zrMPhu5meVXke6lCRovVjk0AW/FN/wD2Zo0kijn7or4d/wCCpF5J&#10;4e/ZluPGWmtHa+Kfhrq1p4l0LUFTdLa3CTxRuue8ckbFWU8HjIOK+xPEV7d67psztFNaQxuPklQj&#10;Ix1r4r/4KoNPqv7Kdx4a08Lda98RdcsPC2i2Sruku7iSdJHwAcgLGh+bBALLnrQB90Ram3iDwZp9&#10;8yiNry3juCoPCFkDY/DNM0a1kv8ASxNJJKoV2KhGwWO4/gKnutPi8O+FLezjZzDZwpAhcgswVQoz&#10;054p3hnJ8NQ5BHzMef8AfNAFFfBTHRJ4PtFwrO5fAxjd+XPAH/1qa1nF4B8MSSQRtNNMB5jMeW4J&#10;/TJrpWUOpU8g9a5zxz4is9Ngjgurd7hGPIyVxx645z/jQBzPwt8LXGua2ut3H7u0hLC3T+KRumfY&#10;Dn3z7de38U6v/ZOn5x/rPlqPwfqNrceHo5IIfskCsyhGPQ55/U1lXuoJrvi20tXVZYUcsynkcA4z&#10;+OKAM/xDbzW3hm0by3jlupsMGAzznHH49667w9pX9haRHAWHy/MenBPJH51i+LbsajrFjp9vGzvb&#10;zxyPgfKoyP6Vc8d6yumaO67sSNgjB5Hv+lAEPhUtqepX8zM52zYVgRjHp6+ntXQSyLGBu6Mcf1/p&#10;WN4Q0/8AsLw6JpT+8mXz3GMYJHT+Qq7Cy39tG7b2WR/4xjPBHA9KADVNOa4t32zTL3wuOnsMc1R0&#10;TwdHpt211O7TS9VUgYj/AMTWlfah9kBVY/mxxk8f5+uM+tV5obq7i3JNNCeD9wfqM5/T/CgB1hoK&#10;WutXOoebKz3ShdjY2qOOn5VU1/VrfTtWt5LiZVhVWDLnvz2/KovEviWbRbRVSOVpshdxX5XPoKy9&#10;D8AXmp6suo65JC6/NizKblGehJzj8MGgDo7fVTqiK1nta2xjzc4Gfp7UajqMmm2YW1i+1SJkFV/g&#10;A9azPFWtro1oljp8YWR/lVIU6ewArS8N6ZJpulxfa5PMuMElm52Z5xn+tAHAz+AtW8da5Gt6Lqz0&#10;z5i0gID9OAAfU47VfX9nHRty7rvU2AAyN6cn/vmu11PVjYuESGaZ2GRtUkd/8DViOX/R1aT5WKgk&#10;HsaAK+l+HrHRrJLe2tYY44xgAIOfqe9WmkSBeSqjsKo/2hJcs21ljjUn5jWLrniaG2IxtfbnJPeg&#10;DoZNVhjb7wP0rP1Txra6av8AerkpdWuJ4JplhZYghfe4O0D2Pese20TVvGr4tYWWJgSJpMrH1xwe&#10;/wBB6GgCb4gfEH+0bdlWQKvpXjP7emqx/Bf/AIJo/FfxVa3kn2zWNDSxEoBVoDczJa4UgZH+vxn8&#10;c45r6G0D4HadZDzNTZdSlBJ5UogHpjJzXz7/AMFrra3s/wDgmn4v0uGNbXT7690ezmuEX93p0R1K&#10;1bzWA42gqByRy457EA+jPgB8OY/hB8C/BvhWOGK3Xw7otppxSNQqhooURjgEjlgSeTknqetbXiTX&#10;f7LiWOMb7iY7VUdTmpNX8RW+iwyGRuY1z9a5XwZcSeM/FcupMG+x2edhZfldyO30zn8qAOi8O6M1&#10;lC1zdHM0wDMrAfuuvH61U1bxYwvJI4drRxrln3bdv15+v+HFQeM/GkdofIhm2lWG9weKw9V1u21j&#10;STY6fHbiSeREVhJy55Y8EA9lHvwOaANy61F2kG6SOG3jXc8jMFA5z1JAHT/OBVO88bR62+maV4b1&#10;bTZbrVFlle6jmS4+zwRfI7IqnaW3kIM5UHcSDt2mvr+lv4n8RaZp9va2N5b6DeRXepz3ePIQ+WwE&#10;KKFO6QLIJPmwF+Q5O7A6PQdC0nSNa1K8023/ANK1AobpklLKduduFLbVGWY4UAElieSTQBzOv+Bf&#10;E1jbwjSfGFxIsUozBf2qT+aN33GkXaRwcEkEnC4xyTQtvgxrmseJY7jVvEErWMQyqafus2dgX+Yn&#10;czcgpwGwMHv09BmlxcKG3ecSSMKPkHbsT0/Dg1bUMYOd25h24NAHk0Fmll4OfwXfQDUIfDs0Gn2s&#10;pUq0iLFG0DFs/wCtClcsCDnnAyK9G8F2Eml6Hb2rWUVjHaRiKKKM/KijoBya4b4x6bGuu2+pabc3&#10;Wm6xCw3sqiS3vMY2rLH/ABkYGGUq4zjdjir9h8Y21bwg011ZzaZfRtJDMMnaskblG2kgHBK5GecH&#10;nmgDxb9uv9n3w5+3D8OdT8BeK7YPDeP/AMS+4iX99pl0u5YriM5HzKScgnDKWU8GvxL8D+Lfi5/w&#10;Ql/b0khvrVmksXCXtmzOuneK9MZjtlQ9CCASj8mORSCMhlP73/DfRrj4h/EX+0RuWx09xI7vGWWZ&#10;v7oPTPevAP8Agut8Nv2f/i1+zRq1n8TfHHw/8E/ELQdLutS8HXGr+ILPS9QmuEiZ1tkEzq0sUzIE&#10;ZADzgr8yg17WVZnGhehiNact/Lz/AMz9I4D4ujgZyyrMY+0wlbSUX9lvTmX6/etUM/ag/wCC7/wz&#10;8A/so6H40+HV9Z+LPE/jKFhpekTHbJpbqMSNfIpzH5bYXZnLkgqSuXH5XfDv9mr47f8ABTDxN4l8&#10;c2Oj6t40bT5PM1C7M8VshJO821sJCqbgrEiKMYUEcDcoPF/8E7P2SJv20f2ifCvgLSZ2XTL5zdap&#10;f2+HFtZR/NNKD0yeEXtvdBX9J3wa+EPhr4DfDfS/CPhHTbbSdB0OEW9vbQ87cdSx6s7dWZiSScmv&#10;yD6vLiPHVK021hKcmox2crdX+va9l1Z/T/Eua5N4J5XHLOHIxrZvi488q0rS9lTk3yqPR7aLaTXP&#10;O65YnxF+xLovxQ+HkGk+B/hR8DdL+DXg/R720uvEuu+Nr9bjWtZg3b5f3UShi7hZEWRiUUZC7NuF&#10;+3U+I02uwbvD+jX2qxt/q7uUi0s39GDv87IeoeON1IIIJFcj8fPDreM5NSa2MlufDekyXtw8JAa/&#10;Y5aK0fKsHhIjkZ1YHloiAeRXpGoapHDpsc0LRvDIoKOhyrKRkEEdsV+g0aMKUFTppKK0SWyP4kzD&#10;MMVj8TPGY2pKpVm25Sk25NvdtvVsw/CLP4bkuk1C5huNS1K4+03EiLsR5CqphB2VURFGTnC5JJJN&#10;dQ7bUztLewrB8PWaTTXF5dRx7VYGNpAPlxnJ9q0LTxFa6hdNCrK23IJ3DBxWhxlXVtVW8iaNVPHB&#10;qbS4rPRbQZMcbPgsSOSaTzbePfGFt42kbHJHPpVaPwncXF9JLcXK+U5BEKqSox+OP0oANTvl1O68&#10;u1m3M/UDPA/Kr1r4dhtcfM7D+LP8X+f896kh021sHDrDD5q4XcqAN1qwS8jdGjXueMn+dAGR4x8L&#10;nWYYbuzkjs9Y0/LWVywO1c43RuBjdE+AGX6EYZVIf4c8Tx+KtGS4EbW00cjwzwORuglRirpnIDAM&#10;DhhwwwRwai8caxc6Pp0MNi6vqepSi1s0k+7vIJLsBg7UVWc4IyFIHJAp+kaInhXRYNPtpHdbZPnc&#10;53OSSWkY55dmJY8ZJJPfNAGPqi3HhzxZa6pFpl1qVq1pLbyraGMyREvGwbY7KWHyn7u4+3NTJ8Sd&#10;Hu03Sz39q3aKSwuI3i9QQyAgn1x349a6DSbOa1RjNI0jOc4I5H15q1NMsEZZqAOdX4m6Qo/cw61M&#10;qjaGh0S8kQ47BliIP4GqVv8AEuzuLzzprHxFH5IwoGg3x3fT91Wzc+M7e1Lbl+7/ALVGk+NLXVJG&#10;X/Vhe7MMGgDJudZHjLxToAtLPVI49Nu5LyeS6sJrZAv2aaIAGRVyxaVeBngGukvdYt7BGaSRRt7Z&#10;rL1vxZHAvlxnc2cDbzuPtUegeHo7qA3moxlpJCcRTD5Yxn0Pc+9AFHxD8WLfTof3McjM3Q469uKz&#10;b3x3qMekw3d1avDbXBDxMzD5x1HGc9Kp/E+7tTeW/lQxwC1OBtwvfrxXQXHhO18feBtPt1usfZYg&#10;qtGQwDBcc4/zigCvpfxjt75trLGrDrg1c1Dx7Zy+W6tGXjOQM1X0H4PWGleGvsskNrNdhmP2gx/M&#10;2ScZPXjj8qwV/Z8unMrHWdjFvlxBkY+m7igDfi+JMV5dRo7wQxqwJbk9KXXPHSXF0sdosc+4ADrz&#10;1rKl+BW2KJY9UEUij5iYC24/99Dr1rofB/w4h8NIxuJIr+XcGV3gClPpyaALej2d1JLDLNGsYAyc&#10;MCP59c9z6/QVifF63vrHwlNcW11cxxLJG13Om3fbW29fOkUY6rHvPqOoyQAewubhLK2aRtqqgJ5O&#10;K5vx3qum6n4I1JNQvGtdPvreS0DRDdI7SKyBUXGXkOcKqgkn1zigC34X8Ow+FvDi2cMbRxwgQJub&#10;dheF47/1PXmtey3PD5jBQ0x34HYYGP0rjbHXfGV94fsVutN0XS7poIzdyzzvOyvtXeRDGAMbicfv&#10;s5HpzWhZ6f4rvYVE2uaTDu5LQ6M6P+BedgPxU/1oA/nk/wCCg/ga6/4Jg/8ABYW81vwvG2n2Om65&#10;a+MNHiiyifZp282SBcY/dhvPhwP4Rj1r9+9c1ux+KOk+HTpdwt5p/iKOPVI5Q+/zLKMLN5mP7jsY&#10;k/7aZr8pf+DpX9nm40aX4WfEd7+71Oa4F14dvZpreKMJtxcW6qY0Xjm54YseOD1r63/4Iwajpfxh&#10;/Yf+GGq3MmpLNc6A2hTSQaldW7C4064lh2MUdc7ofLYDoAj+9fSZp+/wNHE9V7r/AK+X4n69xrL+&#10;0+Gctzl6zjelJ9W1e1//AAFv/t4+xvEluJ/E3hnTVJfyp5dQlDADMUURTt3Es0JA9j6Vb8Vz3E0R&#10;gt1bPcq2GI9AOncDJ96dofhC28LzXFzFLfXVxLGsRku7lpmVE3FVDMemWJJ6nuTgU66vlSbco+Zi&#10;OB3GB/kD0J9a+bPyEzrLwzcaYi7Y5JmOc73XnvyORj8aXwzoV5Nr11qGqIyyK37gbsqoOc4+gro0&#10;bzDkq6Edj3/KuY+J2gap4ghs106STbDIzTQi+nsRMCuFPmwgv8p524wc89KAMXw5rM2s6ffakgWR&#10;vETJfQpHyYrcxRrEpPrtG89AGkYe57bRNM+wwbnH7xhjGfuj0H+fQZOK4H4b/DbWPhst29joeheb&#10;fyebK0mtzs2eMZJtiSeBySST3NdZoHim+bxAdJ1ixt7O+lhe6tntpzPDcRKyK4yVVgyGRAQVAO4E&#10;HqFAN8qCPrTYoxBH24HJ9aglvf33lr13YyBkn6fr9MVDc3clxP5aKylcHIB4+v8A9fj3oAuJJHLJ&#10;hQrMVz07VT1+wW406VI44xJIrAHYM52k/wBKtQRtbxfxMW5IAwf1P9ajlu2edVWN2MZyR3zg8Z6d&#10;+5FAGN4B06PQtLWBo0+2bXlk2j5iC2QD69a+Tf2TRdfsxft/fEP4MXzSWPhXxxbHx74NtwAsVu8j&#10;lb+1jOT/AMtMyCMcKqE4G7n6k+IVzNp/h+S+jkaOZ2Ee9eOCGyF746c9+tfLH/BRTQ9X0r4X+Gfj&#10;3Y2V8vir4Fa5DrCQCIxvqWlStHFfW244IVom3FucKjjHzZoA+wLvRN0nzTyqpI28jpkA02TQPIPz&#10;TSFenJXn+VU18X2fivwvpGtabN5+n6lBDf2smCvmxSKHRsHkZUg8+tbFmZJIFdVZpGAVXb7qr+eT&#10;6+574waAK76vdWhK/Z/MjUcMjBj+OK4fxz4xkv8AX7S0jDbpJ0i2r1yWAwK9Ilg/dMWPmEDI3AcH&#10;24rx3xwHj8dW/kny2+2xbWH8J3Lz+dAHtHQVTi1aFZpFZ1Vs5we9WpMiFu7YrH0yG3kuLr7QsTFW&#10;yC+OB/k0ASatqlvMY49yn5gc9hzWorqU3jG31rHt47WaVlht48R9PkDfnwTn/PXOHXGnXcCs32r9&#10;yeduwfJ+tABqvhyHxJerNI5VrfiMqOh655FcrefALSZNSjurq+un/eK21goVznODx3raXxj/AGGG&#10;hug55wshBAOOw+lc346+KUBjWOKQljyoHr7UAelRQpAm1FVF9FGBWdr/AImt9Et2LSKZMcDNYllb&#10;63q2i+cxkjkZQEjlyrZPBz0xj6VzuufC7WrgSTS6jEJGGEQIX3t2Gc8d+cdqALmka3J4u8SeQJH+&#10;YFsoRwPxrpJNCbT5o4Yb2bzHGcFQf6j0NUPhz4Nj8AeH2uLySOS9mBaSQrtKj+4Mn/8AXWVo3jW7&#10;1DWprgabe37L+7R4lPlxHHPb39R1oA6K4s9Ts2Vo98o6HLqv9f0pzXWpTBWks3KL1UsOf1q5pGny&#10;QW3nXkvmfLv2uP8AVkjn+tNn16C8naKO5hVcY+Z1A9yc89xgDGeaAGyeKGg4kg8v8a8R/aV/ZR8O&#10;/H/4t+EfG0+pXGnaz4XHlIyfMksYLlUIP3Rukctt5YbQTgV7da6ZDq9v5iyxSR72AwNy8EjPWoW8&#10;F28U0O7y32tzuj6j+RP1/wDrUAeT/sO/sz6R+yF8OtU0G31211qfVNWn1V7iKxa0WPzEiXywpkk4&#10;XyuCCOD90Yydr9qP9ozTvhl8J/Gkei3lvqnjbS9CmvLTRrS5T+0AWHlxy+XuDBFdlYkckKQoZsA7&#10;/wAd/B2i6j8INetL7VdS8M29xaSF9U0mb7LfWgUby8UiKSrAKeinI4wc18Kfs7/BXwlo1xN4j8My&#10;Xeq3mrK8dxr180klxd4YB87gNu50yQAMn2xQB0v7Pmq65ZfAzw9/wkjzPrk9s0939okd5YzI7Oqs&#10;XJbcqsoIJJBGO1dTp9tPf3CyeSfJb+NvT2FXLPwwqXBe4kW4HZduBn1PNanyW8YUAKo4AA6UAK67&#10;kIzjPemW9qltu2j5mOSe5pqy+dcLt+6vWnTzrChNAFPxCizWZXjcDmhbWODSmYtuG3O4KAf5VXNv&#10;Jq8p+bao6mtSS1SS38rGExjigDnLPTpNXnkWORo40I5I5wa2dM0CHTXZgzSM3d8cVat4Et4gsYG0&#10;DFFzcLAnLAcgfSgDPv4zHepGkkm6Tn1xUd7aTwRK25mZjt6gf5/OpYIXuNQjkDHavX3qXWXyYV5+&#10;+DQBT+0XWl25aVGCjvkGohDfazcqJFaKE9WOMj8K0dfAbTyD61cUnyl246flQBDDCum2QVcttHfq&#10;arm5kvfuodrcZ7VeYKI/m5CjvVS11BZJyqx7W56UAV7nWVsfkjA9CaKZpWlrcTyyTJu2tgA0UAe9&#10;fsIf8mPfBr/sRtE/9IIK9Wryn9hD/kx74Nf9iNon/pBBXq1ABRRRQAUUUUAFFFFABRRRQAUUUUAf&#10;mz+1R8KPil8NdO/bA8B6X8Ctf+LUf7Ry3WreHfEdhc2H2G38zQ7exNnqPnzJNEbaS2Lw+XHIJBIo&#10;Xa27Hm/xj/Yn+Knw2+OnjDXm8MftI+ItK+J3hHw/Z2EHww8U6VptvBd2elR2M2natHeMDHFvUuJ0&#10;8xAs8gK5Bz+t1FHS39aB/X9fcfL/AOzZ+wh4k+FXhf4Vyf8AC2Pit4a0/wAD+G9M0ufwDBqmmalo&#10;Za2tViaGW4fT1upuRgyLJHu2ghUBxXkv/BJT/gkP8Lvgp+zd8L/FvjT4K+GdF+N2iedfXuqXVkv9&#10;qW139qmKSGRSRv8ALKYI7Yr76op82txW0sfnprX7O/xY8CfsE/tDaf4T8A2d/wCMvFPxj1rxJaWF&#10;7plhfz3+mTa3FN9utoLw/ZZrpbRPMt1uDt8yOPI4Ar508X/skfHb4z2v7SGpX3g348a7D4++DA8N&#10;6Bc/Ee40JtZ1G8j1JpWtRb6WFgtk2zMURyWYK7EgECv2WoqUrfdb8LD/AM7/AI3Pgn/goJ+wr41/&#10;aR+M/irS/B+mR6Rp/iH9nfX/AALaaocQWUOoTX9hJbWUhX5lR445QcAhUL/Q8n+054F+LH/BR39n&#10;fxR8PdJ/ZquPhDqFj4ButG/t3xRd6ZDcpeiazkXR9JmtZZybGcWzpJM4jjIEJ2nBFfpFRT8v63b/&#10;AFBaf16f5H51/wDBPP8AZ38WXv7ZGjePPEPg79pjRYPB3hS+0iTUvit400u9SG4uZLYvZWNtZLIZ&#10;7fEAczvJEoMce1GJOPdP+CUeny3vwU8feLI1KaH8RviX4m8UaCMYEmnT6g6wTqP7s4iM6kdVmU96&#10;+lPEOg2nirQL7S9Qh+0WOpW8lrcxFivmxupV1yCCMqSMgg0eHfD1j4R0Cx0nS7O107TNMt0tLS1t&#10;4xHDbQooVI0UcKqqAABwAKP6/G4rf18rFyiiigYUUUUAFFFFABRRRQAUUUUAFFFFABRRRQAUUUUA&#10;FFFFABRRRQAUUUUAfDP/AAUrbb/wUS/ZW/7BnjX/ANJ9MroL3Uhb7v7xHSuf/wCClYz/AMFE/wBl&#10;X/sGeNf/AEn0yuouYVCFv50AYMBMmtWu5fvPu/nTfjDLqEPw71JtMCm68o43Zxj3x26Z9s1euct4&#10;gs/xP55NeQ/Hj9rPR/D2uzeFLNmutWnifbaxLuluCFYhQfuru24G45ORxigD5R/Z4/Zp1H9q39ur&#10;wz4P+IlzNb2+uC9vLyB5sCcW0YlWJMMcqM5CcYAz0r78P/BCz4WtM2LfS1jydoOlIzAdsncK+Rv2&#10;FNI1jwt/wUM+CXiLVbN7a68Uav4iUwSq4eBHsGA3E/xhQDgDABFfsDqPjCHTi25fu0AeC/AT/gl5&#10;8NfgBqC3mn6TY3N0pzuNpHDGe/KqMvz/AH2YDA44FfQVvZwaNyPmmbPU8muftvGdxr9+Y7O3kkMY&#10;3kAgYH41pf2ibW/WTUFjtlZMYZs559s+lAGleaPDqsm6ePcqn5cOfmGK+Nf+CrH7E+sfGzwnb6n4&#10;WhVVt1V9SEaeZMRHkq23ILcEA4+6EB6dPsy01m1vT+6mjapJ76O3HzMv50Afi34P8Z+Mvh14m8PS&#10;eL9VWGPWb1NOFksQkaNlh2pL5qk8vLtLDjk5zgGvt7wxfR6loVlcH/WXEKs2D/Fjn9c15d/wWT0D&#10;T/GvinS7XRTbx+IitoYszrD/AKR5rhSCSMuIixI9AMZIrsfgtBdTeCrP7W43wk/c+6T3/Ddn8KAO&#10;yd1iTJ4UV8t/8FD/ABNqHiDw/p3hvS1mLaveQ2MjohKxBzuYsRwAcIOexb3r6S8Zayug+Hri6Ybv&#10;LXgepPA/U184/AnwZr37S37Tl5As15a6TaytYksHQOEIM8zqQVYKchGXHLYPUYAPtP8AYd+Bkfwu&#10;/ZosY7NZHn1m3EuHPzLEg2RKW7naN3uXPavYfh94Dj8LxtdyBvt9ym2XLZVRuyAB+VaWiW1voNhY&#10;6bp6KtnZQJbxRL1jjQBVznoAAPrWhcFwny/LyBnvzxQBXbw/ZtrK6gYc3irsEm48D6ZxU1xex2w+&#10;ZqiKNevJtlZVU7RjGPeuW8V6immySL5kzY4zkcH8qANr/hMYA/lyFg3OcDPGf8K8t+PH7Mnhv9pn&#10;4Bap4Q1y6vNNbULhLyz1G0Pl3emXUTB4J090YA4PBBI4zmr1l44XSZ3mCrNM3yqG/h59eufpium0&#10;HxD4muLbdDpMLW7nKFmCgD2y2ffJ60AfNnhb9oP9qn4E6fHovir4R6L8ZLfTh5a+JfDXiGDTbi9i&#10;AGJJLSdcmUjO4JtUnOBgZP57ft9f8FPfit8PPi78ePjtefAvULbWPgfpGk+C/Bra7qNvdW3w6v8A&#10;VI45p9Se0APmz3C3ECLMuAqwpESRI4P7Yab4Zu9Rkkub5ms5nb/VwuCv9f518j/t2/sFeINS+JHi&#10;Lx94N8KaX8VvD/xE0GHwx8Tfhtql8mn/APCWWcBc2t7ZXLYSK/txK6gSFVkTaBJE8aNUyv8A1/Xy&#10;KjbqfgP+wn/wX2+OnjH9pjTfCfx08Y33xe+EvxNvV0PxZ4e12wjvoPs1y2xpbeNI90ZjLbxHGApC&#10;4252lf3T/wCCF37Ynw/+IvwS1j4cWvjiHxB4j+HevapoGmvqMsyajqui29y32GVlmCl3S3eOJ8Zb&#10;MWWwTXyV+yL/AMEuvCf7MPxwbxZ8Af2TfjJovxQQyR6X4g+MusWEfhzwI8gKNcwRW08k16yAsFVV&#10;djgfvY92+vqz4s/8E0rH4a/sj6Dpfg121L4ueA55PEOm+LJ4Vj1HWtZe5a8u3mK9VuZ3l/dklF8x&#10;QOFrTp/X9aa/eRrf+v61/Q97+Mv/AAU5+HPwavvipZaxqMWgzfCuXSdPvb/XJBYaVdahqkRksrcX&#10;AEjRqcxCSZo/LjEuSSEfbufsM/tpWH7Z/wCy1p3xItdLXSmur2/065t4L9NStPtFndy2sr213GFj&#10;ubZniLRzIAHRlOAcgfKPxv8AGPw/+Mfgn4D/ALTVp8FfD3jbUrXX7Ww8W6nH4Un8Q694c05La6Eg&#10;itrcGWWSO88uINskMSytIEIyR0f/AATt/ai+Knxg/a3v18VeFLz4T/DHXvCi3Gk+C/EWp6Ml1p18&#10;JkFqunWluEvo45bJZZbiO8jBjmIVAFBzMdf6/rcctP6+R9sWOq3mqwSTSNGIyp8tSwVu/ft/9ak8&#10;L+Gm/tR7yZvMGCoG44ByOMegxjB/n06NpY7ZVUkLgcD2qtd6zHBEfLxI390d/wDP+eeKAF1bWotK&#10;j+c/ORlVHeqtvqF1PbLNujVGXPTPX3xgfmabZ6CZbkXV2WV1z8hI24xzUkt9DcTNmVEjjOd27Bxg&#10;cKPXryOcHjrQBQ1jxkdIgbcytMeVUdh7/kaXRLXU9SlS4uJIfJYAqMHJ4GPT1Pem6Lp8N/qqzqTM&#10;qghiQCuRjHUfXpXQXEzQqu1dzMcDJwBQAJbJG27GWHQsSxH51l3+qC4vvJVsL5eTnp2Oc+3f2Bpb&#10;5bm5ts+WwV+3G4Z/H37/AKVTtfDzwaltVdrOAxZjkDnrjoSD2ORyp9qANC3sGubqO46R72kwwwep&#10;wcfTH0ya0ZZVhjLMcKozTZpls7YvIx2xjkmuW1DVbrxHetDZoWWPG7BA2gnGeaAKXii8bX9UjgU7&#10;Q2RwcAfU10Nvpf2a2s41hRW2DcuSV4K9c8kDJOPXmsjVrCy8JbWaSSa7YfLnljngYFdVYyNPaxyN&#10;H5e5QQvUrx60ALaWi2UAVf8AgTHqx9Sa5rUHj8U+JIbdc+SF+fPcDNaXifVJERbW3y00xwQByBU+&#10;k6XHoluyqJJJMeYSfvHjGP8APrQBdtbZbO2jijG1Y1CjFSU2JmZAWXa3cZzinUAVrgNNcrH93cmC&#10;fY9f5Cn3z7bdh/eVh+hNBiVb5W7srZ5+n/1/zqHUcSSxxhd7fxLnsSBz6A56+gNAFi1/1P4n+Zpt&#10;nF5ETZbqe54GABx9cZ/Gq2pXf9l2Ma/fk7gH5m7n6ZPf3qwyeXZKpG3oGAOeM880AJFLvkmVGUPu&#10;yMjPYD+YP5VNHH5USqP4RgE1V0eExrIxYtuxnI74zn9R+VVNe1qa3l8m2h8yQcnn05oAv/LYxGTl&#10;umWx+f8AU1zXiCxl1LVNNkAbat2sjkNyoz/n8CK27O0kvFbzt0aKcAA9cfj+vXPem6vNHaRyZZYx&#10;nCg8f3MAfl0oA5n45+MbHwv4GvL6/vrTT9N04Ga9u7qZIYLdFBJZnYgADvXyT+z5Ja/t8ftp+HfH&#10;Hh9r+8+EvwVS6l07VZrV4LfxJrd1GsbeSrhWMdvGoO8gHfgYw2T0n/BR2ST4rfFP9n/4U6li28H/&#10;ABE8WS3GvHeQmoQ2KfaI7KTsVmk6DOSY1PrX14qWfhLR4bW0toLOztYxFBBBGI44UUYCqo4AA4AH&#10;FAFLxbdZmt7fq0kijb65IFa8ipDAI1wuMED8RWF4X8zVdWmvbheFQeSCByCTk+3T9atyNLe688aq&#10;NiruDf3Dx7denHqB6UAalyxW2kI4IUkflXL+OPCLaveQTMzNDHJvkXP8HU/y/wA9ug1O+htzHDJ8&#10;zSkBQWwG69cduDTdWha8tFjb935jbDtOeCMH9CaAMu21PQ7OwWCORpIZJWcAMzfNnnnP6VX8E21v&#10;fanfTDc7QzAxvzwMHitaxt7TwXoUcckipDGT8xHUkk/nVbwJJYtZ3f2GTzFa4LtnsSB/T+VAEej7&#10;R4/1Pk7jEhHp2z/Sue+MF55F2FLY/djit6S+h8P+J72eZseeiqgx945/+vRZeHbjU/Ff9qXSxrDG&#10;hWKIrycjGSCOOM+9AGxpRkfRoWugqs0SllAIA4Gc1z194jutX8SRafY+UkS/MSR1Xof0Jq94m8Qb&#10;ilrat5k0rbMA9T6VleDrWXRvEmqvdsqtDApJP3f7x/KgDSvtYa08Y2OnrGv7yPzGIUdeecfgf6V0&#10;VcZ4SiPiTxjJrCyeZDGjR/dK4YgDj8M8Z4rsZZVgiZ24VQST6CgCHUXjWEFlRyrZXcMhTg8/gM1y&#10;vijxrdaKzJN5OyT7oX7wHv8AT/PfF+21ObxFr00cagW8PRxxnnr9euMU/wAX+CF8VWsdv5gt4Uxy&#10;Fy3Gf8aAMPw/8RNEsozNcSM103Uso+T2U5oj+IF14s1ZbPTWjYOSQSOEA9TXRaT4D0/Sp2k8lJnO&#10;3G9FwhHccdeB+Va7NHbLk7VFAEFu8ljZbrySNpB95lGBVHVdSF+0cNuxLMeoqPUbtdX1iG1WZhDI&#10;rBgPXBrSsLKHRrdY/NY+8jDJoAqy2P2PStqLukYkZ3Hnr3rHtPh7HdyKbvfKuTu/eFc8cY/Sul86&#10;MoqqwbBCj3/yKbbzSzT/AHQI/wCff+o/I0AV28K2Laatn5bfZ1Xbs8xsEfn+vWlZ7XwlpMcaIyQR&#10;/Kijn1Per7NsUsegGTWMkkOua8y/NJFHHu/2c8DkfnQBoX6vdaVIo3K0gIHsCf8ACvN/2iP2a7P9&#10;o/8AZr8XeAtQvJLYeLNLa0W5ZfN+xyjDQyBcjcEkVGxkZ24yOtd14s8QR6XaPHn98w4HpWRNIt01&#10;ov2i4N5Iqnyl49O/b6+1AHzp+xJ8a5vi3ojfDDx5N/wi/wAXPh/BFpmtaNcnD6hHEgVL61JP76GV&#10;FDblztJOeCpP1NqWnf2b4XmtbCANtiKRxg9c8dfxrw/9qb9hjwx+2CunXXibRbjT/EGjDbpniDS7&#10;37JqmmYbIMcqnkA5IVwygkkAE5rj1/4JueP9EXy9F/al+Nlvbx/NGuoz2+ourf7Tsillz/CeMcUA&#10;e5eHfg695cSya23mRkDy4opmGOudxGPboa6C0+E+gWUqvHYncpyN08jfzavmqP8AZC/aS0pPO039&#10;rK6uJm+V11DwDp00YX2Ab72QOfTNRXvgn9r/AOB0La5a/EP4f/Gq0tV8yfQtR0FPD11dKDylvPCS&#10;iyEdDL8ueooA9015dS+HWrz2v2iD/hHdYllmjlmQKba6lkLmJnGAFct8hYdRtLZKA9l4R0WTRNKA&#10;n8vzm+Z9nT/9deM/ss/tv+GP2wdP13wzJpt74R8f6PC8eteEdch23lkCNu/DKFmhJI+dRjBXIG4A&#10;9pZ+N5NH+F+iIFfb/Z8ULvI26Tesahlb/aB4Oe+aALmtfFGHS9UaUK33CuCBkdMY9P1rpvDmut4i&#10;0X7SiuquuELLtJPrXm/wz8FXHjnWP7WvFK6bGSYfut5zg45BzwOeor1a/uP7O095Fj3eWOFAoA5b&#10;xX4UGo39vfSSMEWRZXXr8oIOB+v515543srLS0Fr4cur68tpr55p9NfywjLIzPIYXKb/ADNzEgO+&#10;05Iyo6dB8R/H81xYSRuFjELZAU9/rVz4H/D421vHr999sj1C48xVgkAVY0zgHGM5IGc570AeU/t7&#10;ftkXX7Jf7F3izXvD+j3Wj+LLe3ttG8ODWLYR2h1O8uYbK2LuCUcRyTxysAcMitgna+38H/8AgsZ/&#10;wUd8P/sW+NfGP7Ovwq8I+F/FniS4s7eP4kfFvxVZNqPijxdqM0cU83lXDEGKHDKoUZRQSsaoqhm/&#10;Y/8A4Lv/ABS8HaB+yZ4l8P8AiTVrptS1iwUeGrSxKmbT9chmSezvHBGCqOiuQx4WJgAS4I/n48X/&#10;AAXsP+CnP7XuoeLvjV8Srf4P694gdrnxN4j1LSJLvTZ3SMLGLZYtquzKqIkYcEIuSPkOfLqZtRpY&#10;yOETvN9Frbtdb23u7W2vpY++yjgTOK+SVOJ6aVOhSfuym+VTlFpyUG/dc46Wi2nLVQUpJpfUv/Bv&#10;b43vvgfpFj8f1uzo/gLxh4vl+FvizS9PhQXEUh0x9SivLZ/vRfvIoYnCbS6zZzujBH7B/s5a5+0B&#10;qvw/8D/F7SbX4ezeE/iAmn6pqPw8stMmt77S9KugHW5TUnuWW51CKKRHlDQIk21kBBCMfnH/AIJh&#10;/wDBP/wvP4d+F/gfwD4f8Vx/s7/CXV7vxhf+JvF2lSaVqHxU8TT2klpHLBZSqksdhbwzOQ8iqHZY&#10;VUOEeRvqbwR+wz408AaV4V8Aw/GbX7v4S+DLy1m0jQYNISz1h7a0kWS10+51VJcy2kZjRSFhjlkS&#10;MI8rAvv9ibTk5WSvbZWXnou71Pj8yzPEY+u8TiXeTST6baKy2Xd20u35nJ69/wAFRvDVz8GdYupf&#10;h78QrnUvHXiW+8JaPbyR6bbpr97bvc2l2LVpb1VWCzFmyvLctAkjsgQlpcLn/HL/AIKfQ3nwxsNY&#10;+H91IZZPDcuoR6fqeiqqwT2uv6fpF5FOyzAxzQyXEsZiVGQlSwkwqh+h+MH/AASi0fxf8BvBnh2b&#10;W9D1DXfA3inXfEemXGv+F7fWtLm/te8vLm4trmwlcLIii7Cq6yRuGgRwQCyHE/4dM2mkaNofg+68&#10;ZWtjaw+Fbjw9Y3Vj4btrG3mkl1mx1iYC3gaOKIq1iURQCzxyMzu7xM8mSvpf+tP8zi/r8f8AI+vv&#10;Hk11Y2tnYWu3feEoV4APQAAnpVrwr4Bt9P02FryItfcmRhKxGc9uQOmKva3pq32uabJuXdauWKn0&#10;PT+VGuapNGWhhjZm7MKYgi8G2MdyszLJJIjbgXkOAfp0p9/eXj3BS1MOOuc5wPfimT6JKbXc11MT&#10;jLjge/T/AOvSeGrd7We4jMbIikAEkHeec/ljFAE+mW1xE3mXciSSN90IOB+PrVwTgseGCqMliMAf&#10;nVEXDXWuTWxDLDHGGBHQnjj9aq+M9JvL3wlqEenvJ9ukhZYgCisT/ssRgNjOCeAcE8UAUfDoPiTx&#10;Jea4vzRAtp2nFs7VjU/vpQP9uRMe6xKQcMa6eCBbdNq/Uk9WPqayfA93puoeHLU6WskdraqLZYH3&#10;K9qUG0xupOVZehBrZPSgAJ2isfxZO39nfJxzWlJaec4Zmf6Z4rK8XajDbWGNynbnI9KAMrwx4Gs9&#10;Y0tLq8E00kjNx5hUYzgdD7frWvF4B0m2jZY7dk3dSJX/AMayPBHjm1Nu1tNIkfluQgwSTkk1sw6h&#10;BrIwJt0TYydvGQBwCe/PbnigCtp/gyyOoSs8bOYXUxnecDHPr/P0qn8S9ektrPyIUYsrAsQfbjj8&#10;/wAq6KO6gsrQbZFbAJBP8XqaydD1GHxBeSJKqtIoYsCPcY/Qf55oA5Wy+Dl3quqwTaxNHLblt0kM&#10;cjDK7Txng53Y6dgfWu+0PQbXw3p62tnF5MCdF3FsfiSTUl43lSKyrllGBx0/z1x3x609Ztlp5sny&#10;4Tcw/u8c0Acz4o8Rana+JPsdlJAq+X5mZV+UAdcn0HWuhiupILSFZGWS4ZV3FRhSe57cVx+n6qPE&#10;/wARYG8lSscbMQTwAOh9+cV3DRBpA3OV6UARxxykguw65xj9KknnW2iaSRgqqMkmqc7TLefJDuK/&#10;Mp3kjnI6Ejn6dKmtYmeDbKu0gk8Hrn2/pzQBxnivxA/iO+hsbXy/MmfZHuOB9TS/Drw1HquuTatc&#10;W6kaQ8unaf5uGZHRmS4nA/hMjDYB12Rg8byK1/EU2n+CWtb1oJFWWcRHybd5pHduFACgnn19fc0z&#10;4aWeo2ulahfatFDZy6rdm+W2Qn/REaKNdjZ/i3KzNjjLGgDS1SFnn25VmYcBVxknOPr0OSegB9a0&#10;oYhBEqrnCjHJzUM8sMN2rSMi/L1Y4A9Pzy35VYVty5HIPII70AfDP/BxL8Hh8U/+CZHibUI4jLd+&#10;CtSsddhCpuYAS/Z5PcARXDsf938a+c/+Da/426frH7IHxA8E6nqElrfeF/E0GqaUYY2luo2uocII&#10;YwC0nz20pKqDlXcN8rHP6NftyfDr/hc/7HvxQ8JxyW6za74Y1C0iMhB2Sm3fyzg+j7TntjPWvxe/&#10;4Nj/AI06b8Mv2z/F2k6xqFlptj4i8Kv5b3BC77iG5gKAMTx+7eYn2GeACa+jwf73KqtPrFp/1+J+&#10;uZD/ALdwPj8I9XRnGovJO1/wUj93fD+o6hrXhuzk1KzWw1Bow1zBkMsTZxzgkcj5tuTjgEnGavWe&#10;kqrrJICZMk4JzjpjPqeM/U/SpbPVrS/uLiO3uLeea2KiZI5FZoiVDKGAPBKkEZ6girIORXzh+RgT&#10;tFRFpJHkCsiheASNxzjP9aRQ1xI24bY14Az973PtUP2mQXu0Lld2D79f5YJ/IUAWI0W3UIpbLdzz&#10;k+9Y/inQ9O8TWwh1Ox0/UY42+RbmFJVRsYON64zj0Oa17q6W2X1Zvurnr/8AWHrVW0mkeWN/L3I2&#10;4Bl6HJyT9Ow9etAHE/DrwrJofj7xFDYtDBoa/Z3Wwit1ijinZBvIIwduxIjtxyWJr0FLREl3qNuB&#10;0HC/XHrXK/Dl7jXJ9a1SRJLeLUtRcxqWXcscKiAdM9WiLdehxXWMyjClvmYcc4JoAr386CVVZGfb&#10;yqkcOfT+ue1EKLer8qqtsDkADHm+/wBP5/TrzfxF8WNoYFvEu+RosZPJGT+vT9aq6FfeKYNMjK6b&#10;DJGyBgXkAcjHHG7r+GaALfxlkRPBrx7lVt4IX2ANeLf8FUNTvtG/4JpfFeZVWWaTRBDhELhY5JIo&#10;3OAMjCsxyc46k4FeleNR4i1fRpIZtIYeYwx5RUljz1wfryah/ao8Hav8Q/2MfiR4ftrVZNc1rwdq&#10;en29vGS2+4ls5Y0UYznLEDjPWgC58GfDq3HwR8Dx6fNDLpcGiaesEqy7vNhWCPawYDByoBzXocKK&#10;i/J0yc855rwD/gnh8RtP8ffsCfCNtJLXTWPhaw0udR1iuLSFbWZG9CssTjBr3LSbOe2sEjkRdwJY&#10;4kI6nPagCxd3YUbRuyeM++en8/piuP1jwFJrmsWNxCqr5UsckrMfTa35/wCNdhaWXk/M2C3IAByF&#10;B7D+p6mpiVgj5wqqO/QCgCrrGpf2bbAr80jnCL3Y1zMug65rMskieTZxSHOJCdzfgAa04S9744Ds&#10;riGOAlOO/HJ9OD/KtXUtUTTUywzkZoAj0DR/7G06ONsNKq4dgThj61Hq0zPu2NhQobPoRuI/UD8q&#10;qG81DUwrR237lzkMWA4/Oq3iiO4Fo8aL82zdgHtk8/mTx9PSgDi/i9qMwu4be1jaR+URF5Lc4XA+&#10;mPxz61d+G3wOhNvDqevLJPfMRJHBvZVt+cjOMZb1zkVU1HWnbxVp66fZLdXlnwF/vtnuc46nrxXp&#10;Fjf3n9mQyXVn5dwwzKiOCE/HNAGhWLr+rNHqlpbRMNzyrkfjUY1y+1hC1lbnyWO0OxAx+uaydX1O&#10;Lwkkk8knnXjhvLL/AHQQSOMfXucfpQBt+M9CuPEFhDbwsir5mXLHBxjt+tW9B8P2vhqxNvZxmONn&#10;MhyxYlj1OT9K888E2mq+LNYjuJBdR2AzIJt2A5BxgZ98/lXW+MdU1SORrfTbeSSRkyCo4/PpQAzx&#10;74tj0u1aFZVyw5APWuG8E6PL488Sk4/0C1YNOxJAf/YBHf8AEV0cPwVTWrVZtU1DUDdTRguiFVWJ&#10;iOR0OcHPeuo8N+F4fB3hsWFn5kiRBypcjcxJJ5PHrQAst1YeDNOWJf3caj5EyWJ/OsJPihatqbJI&#10;7IucJlc5ye49uO/rWZF8PNb161ka8ums2V9qRkh8jjnOfc8e1XvD3wYtdHvWurm6ur2YKQoJCquR&#10;6Y6/jQBw37Q3hLWvjt4a8T+DdJuo7OfWNLuLeK5kG0Wvmw+X5nBycFwcA18Nfs0fEvWvhdZr8MdB&#10;8F6j4qh8L3E1vL4iguhb6bds07u0qPImDH83ylSxZeQCME/dPxl+IkP7JXw68WfEbV7RrrT9ItIx&#10;HbGYRyStJNHGse4BgCWZQDjHTpXhHw7udN1PwVY3Hh2wtdO0rU0N/FFbKqwr5xMjYC/L95jkDjNA&#10;G9bX010qqY40l2AyBX3Kp7gHAJ+uB+FMvZPs0fzndJ6A1Yjjj0+Drz1JPVqrW6LfXzSNyuOB60AD&#10;yy2NmWG1u5rPSC71hmMe2NV7ucZ+lbV3KqwsDjtxRZqRCrcfMAcD/P0oASxsUsYtqj5j94+pp6xM&#10;W+ZsgdPens6r1IH1prTqq/eUnsAetAAY9o+VVJz1NQXOnfbD+8bj2qSF2ck7eGIYE15P8dP2sLf4&#10;b+MbXwX4Y0a78bfELUEEkOjWj+WlpGek11MQVhj788kEcAEGgD11VCLgVFcWqzsmf4Tmvne2+GH7&#10;SniyFr6/+J3g3wvcMCy6bp3h5b23XJJCGWUh8dBkZ6nrjJe/jf8AaQ+Fysuq+DfBPxIsY+PO0PUW&#10;0y8Zf7zJMCpPsgoA+hbu3W6Xac/LzgGpGkWJa+cov2849Ol8vWPhL8arDUIfllgi8O/aYwf9mRXA&#10;YehFPk/4KO/D62lVtU0z4haH5PE5vvDU6fZfZ9obHpxmgD6B1S4ZIAqjJfjmk0izNtAxkXEjNkmv&#10;G/Af7e3wY8da1Da2Pjiygvp32JBqMUtkSxOAMzIq5PbnuPWvZr7UUgyu4A4zQAWMyyTybc8Mc0Vn&#10;6GRPeTLub5eeOhooA98/YQ/5Me+DX/YjaJ/6QQV6tXlP7CH/ACY98Gv+xG0T/wBIIK9WoAKKK574&#10;nu48KoiTTw/aNQsLd2hlaJ9kl5CjgMpDDKsRkEHmgDoaK53/AIVfpf8Az21z/wAHd7/8do/4Vfpf&#10;/PbXP/B3e/8Ax2gDoqK53/hV+l/89tc/8Hd7/wDHaP8AhV+l/wDPbXP/AAd3v/x2gDoqK53/AIVf&#10;pf8Az21z/wAHd7/8do/4Vfpf/PbXP/B3e/8Ax2gDoqK4nxZ4PtfDNrYXlnc6zHMup2Ufz6tdSqyv&#10;cxowKvIVIKsRgg9a7agAor4t1DUfiV+31+2D8XvB2i/FbxV8H/hp8F72w8PsfCFvYjW/Eeqz2MN9&#10;NLLc3lvcLDbwpcQxrHHGGkbzGZ8bVrbvP2iPil+w78OtC8G+Oo2+P/xO8YeJrrRvAMehi30m/wDE&#10;NhHb/aTcaozrFa2kkEazCWSIMjBYiqb5CgEB9b0V8a6n/wAFgLbwj4DuF8QfCTx1p/xN0vxxp/w/&#10;1HwLb3VldXsWoahbtcWMsNz5q28trOgXbMXQLlt4TY2OW8Uf8FofFXgPwv8AES+1z9m3x1Z3PwQu&#10;U/4WXHH4i0uaDw7ZyQRXUVzay+YP7QZrWXzTFGqFAhDEEoGP6/L/ADQH3nRXxl+0R/wV5m+C/jf4&#10;r2Wi/Bvxr408O/AtLG+8ca/a6jY2dvp1hdWEN8JreOaQSXUqQyuzQqqkCIksNyBoNf8A+CxL/DGL&#10;xxN4++DXjXwXD4f8DS/EXQln1KxupvEWkRXEUEm5IpCLW5Vp4CYZCcCT72QRQH9f196PtSivBP2k&#10;P2/vD/7NfjHxFo2paHrGoTeHfhjrHxQmktmjCy2emyQpJbLuIPnOZgVJ+Xg5IrzzwH/wVljTxn9n&#10;+Jnwr8WfCbwzq3gjUviH4e1vVNQs71dU0nTlgkuzPBbu8lrOkVzBIIn3EqxBIcFKP6/P/J/cH9fl&#10;/mj6+or4u/ZO/wCCyuh/tI/G/wAK+DtV8Gr4PX4jQTz+ErpfF+j61PemKBrkwXlrZzyS2M7W6vIE&#10;kDL+7dC6uAp9h/a1/bGvP2e/F/g3wX4T8B6x8TviR4+F5PpGgWN/b6dGlpZrG11d3N1cMEhhj86F&#10;QcMzPKiqpySDYD3Civj2b/gqJ4v1+98P+EfC/wCzr8Q9T+MF/YXuq6z4O1TUbLR08O2drdNaG4kv&#10;5nMM0U8ykWzQhxMoZ/kUE1HL/wAFdrfxZo3w1tfAnwn8ceLvHPxMfxBYw+GJbqz02fQNR0SeGDUb&#10;TUJpZPKh8t5HHmIXDeWNoYyICAfY1FfHmlf8Fav+Ew+FXgyTw58J/FmsfFjxp4h1nwtF4BbUbK3m&#10;06+0eR49Ta4vmf7OttAUGJVLF/NiCpuYgUPif/wWBb4SeB/CVrr/AMJfEXhn4qeLNQ1Kwi8H+Jte&#10;07Q7e3TTzGLm8OqXEi20lofOhEUsW9pjKAqfK+0A+0qK+LdL/wCCy2leOPhP4J1Lwd8N/EHi7xx4&#10;08X33gJPC1jrOnuLDWbSzkvJUkvlla2a28iMSi4jZwY3Vtu7KCl8UP8AgsZrHw1h+Imon4B+OtQ8&#10;N/BW9trT4iatFrOmrHoPm2VneSfZ0Mu69eGO7/eLHtAEYIZt4FHl/X9aoD7for89/wBvP/gq7onh&#10;L40XPhXQ7fxFdaP8G9Ws9Z8cXek+NtH8O3V6Ba/ahp0FvdzJcXyiOaGWWOHyw5VYQ7FnSur+PH/B&#10;bfwn4A8fHRfA3hm3+IUOm6Fp/iPWLyXxfpPh1YLW+gFzbR2sd/NG95cvbkS+WgVAJIwZAz4B0uB9&#10;u0V5D4i/bO8KWP7C2pftA6St7rnguz8Ez+OreOBRHc3tlHZNeBArEBZCi7cMRhuD0NeY/CL/AIKZ&#10;6n4q+KGi+H/G/wAF/Hnw5tfHmh3niDwPd3VzaajN4khtIlnltntrZ2ktbwwOsq27gll3DcHQoDZt&#10;dv6/QOlz6sor47+Dn/BVfV/Fn7QXhHwH48+DHiL4ZTfETT76/wDDbX/iHTb2/b7La/a5Ib+xhkM1&#10;jKYPmCvvAYFGKtXpn7A37Zmsftz/AArh8eH4aa94D8G63Z2t/wCG73VtStZ7jXIZVfe5ghZmgCMg&#10;xvPzrIjDGSFAPeKK/PvTv+Cqlx+znpfxGt/FHm+N/FerfGjxB4R8G6TdaxY6Lbw2VnBbzN517dNH&#10;DBbwIxyzFnZpUVVctxs6p/wXT8I2PwCt/ESeEw3jSTxqngC48Py+LNKi0yz1N7M3yO+tecbL7K9s&#10;N0coYs7sI/LEm5VOl/T8bf5h1t6/h/wx910V5r+yh8edX/aL+EkfiLXPA+rfD/Ulu5rSXTb29tr+&#10;OXyyMXFtc27tHcW8gOUkG3dg/KMV6VQAUUUUAFFFFABRRRQB8Nf8FKf+Uif7Kv8A2DPGv/pPpldF&#10;qb+VHuZm2Lziub/4KXSCL/goj+yqW/6BnjX/ANJtMrdvrtb5PJz8zH0oAxfGetPoto15GpV44zsz&#10;2JyB/MflXyP8F4/D5/ai8TeNPiJqqaJ4X0e5+yy3t+FjVIUG+RUAyzMyIqJtG5zLgAk4r668Yww6&#10;7p7WhkZfMXaWI+6w5H6j+dfAv7P+i+E7P9u/WLDUrM6nofgnUoLrSdKuX+0WCzIEN0TG5IdyRxnI&#10;4boFXAB+gv7NHgm//bA/aW8N/GOTwtN4A+E/w7t7qPwHpVxara3uu3N3GI59SliH3IzGFWMHJbAb&#10;pkH6vPh+PUZ2+0FdsjHnjgf5FfGtn/wWSsde+MEnhNvDcduy3EkKwO7pLIEUsQsn3Sdisw+QAgV9&#10;meFriy8e6JpOrWQkXT7y3S5iBYq211yMj1GenQHNAGnp9jp3hy2ZoVto22fMy7VaTFecfFPxwLq8&#10;X7OHZtu0IBuJNdp4j+Hy6lCgtZGhk3ZkkZySw+nSm+FvhXY+GtUjvvMmuLtFZQ7twM+goA8L+K3x&#10;o174O+OfCngzw34fbx18Q/GljdarZ6P9tXTbTT7G2MKz3l5dOG8qJZLiGMBI5Hd5AAuAzL5/8TP+&#10;Cmcfwdi8LR/EjwjffDi41jxXc+EtSk1S9U2NnJFpVzqCXVrchAt7bzfZ1ijKBGMkuwqsiNHXpH7X&#10;/wAGfH+mfHnwn8Yfhlp/h/xBrWh6BqHhXW9B1fUH05dT066ntrhZILlYpQk8M1spCvHtdJZAWQhT&#10;Xldh+xv8Zvj18UvhX4x+JX/CK2Vt4c8d3PiJ9E067+0R+H9NbQNQsIoUnaFGurg3VxHK7FUVd7Km&#10;RGGcj5/1r/kEv6+7/M8L/bo8e/C/4reHtA8eD4peH9P03XiNW0q8i1CLdcfZR5MlxGSCPKiJCyMd&#10;ojfhiCcV5jqf7VnjL9muXUItUks9bsPDOnQ6jrF5bSG3mt4JQ7R3EsRyAhWN8MBhhGWyM4HvHxB/&#10;4Jm/Ha30LxFofh0aPcaD4hufGZt7Wy8cXXhdrJ9V8Q6hf2015cWlq9zd2xtLqAG1SWNUkSThi4kS&#10;58cP+Cbfxi1r4LeLvCeh+F/hz4im+JHwi8P+Crq/1bXZLaXwvqWmWl3DK8aLayeekouQEdZIyGQ7&#10;gFwaFrG/9dQ62/roeD+OP+CuHgdtEksbzUrOHUP38VxYXDrbXNvJDGsoV9zFRvU7lIzkK+ASrAXf&#10;+CWn7bHgPwlr+qeKvEnxB0nRdB8Q6jd2tteXt3v80qqytEq8szL5ZLAD5dpJwAa+gtR/4I3S6lo/&#10;iGL+zNDt73VvjHpXjGG7W+kkeHSLe1sI5eGBHnCSCcqpByNvzDOBz37On/BL34pfsXftL33xc8M6&#10;d4E8dXi6r4js7fQrvVpNG3WWovYyRXsc6wTqsytZlHhZMbJSwkLKFY/r8v8AO3yD+vz/AK+Z9l/E&#10;D/goF8Dfg7b6OfEPxU8DaPBrumRa3p0suqReVfWEpYJeRspKtASrEyg7ABkkDBqX4Sftp+Dfjl+0&#10;V8RPhloN01xrvw3Swlv3zmK5W5i80NER1VcoCT1LcZAyfm34N/8ABNrxh8K/DPiSz1CbwreXmvfB&#10;/UPCKtaO62ttqd9qmp6hLbQh03LZR/bYo0YgEpEuUXGB0nwB/Yn8deHfGvibS9S8Qap4V0XXvDnh&#10;cprvhPWki1KK90zThYz2jxzWzqYWP7wSA84UYBzR/X4v9F+If1+X+f4Hv3in9q74Z+Bvixa/DnUP&#10;H/hfTPHWoGIQaPNfIt07yg+ShXPyvIFOxWwzgHaDivMU/a7+GvxN+MNx4D0v4jeEbnxot5c6cmjL&#10;fL9rlu7ff51uF/57II3Yx/e2qWAKjNeB/GP/AIJr+Orb9pDxZdLdXXiXwT468XaR4sm1C8+IOpac&#10;LBrOGwR1udKt4hDeTq9gjwyiWMEuocKIhv8ATvCv7CfjC38FeG4HXRre6tfjtqXxJupoLjDjTrma&#10;/aN1bZzcCO5hG08DBGSByR6X/rVf5v7g/r8/+B956db+OIfhF+0R4A8C+I9DhuI/iNY6m+m6uSrR&#10;wX9mI5vsLIUzvktmnlRt2MWsg28A1Xu/+ClXw38IeI/G0fi7WtH8G6D4W8SN4V07VNR1FFHiC8gt&#10;YZ73yIsZ8u2abynfJAaKTO0Lzh/tG/smeIrH9nBbfwn4x8QeM/iN4N8SWnjPwrf+M9QjkMd5bFVa&#10;0aWGFPLt57c3MDHYxUXch54A+cfEP/BO/wAdeFtO+FeteFr268SeIvC/h7VdF8R2tl44vfCFxqeo&#10;6nc29/dajHd28UpdJLuOYyQuoBWRGBzGEZf1/X5fcw/r+vz+8+49Z/a/+Hmg301vdeKtEieC20+9&#10;ObtT5sGoTGCxkjxnzVuJgY4ym7c3A5rlNY/4KJfC74dW95N448aeD/C7DWNS0eyj/tf7Q161jKsc&#10;2BsQ+cvmJviUMVz1YAmvlRv+Cc3xLj8c/BTUdA03wfCn7OWjWNhpthJdSzRa/JOwjv4mnnVplhto&#10;EDWjMSxnwzBQoz6b+zz/AME+PF3w6/ao8O+Ntcj0Oax0nxL461d2iumeSOPWJrNrMopUfNshmDjj&#10;buA5zT6/f/wPvDp9363PrTwb4n0f4p+DNJ8ReHdQ0zWNE1yBL+y1GznS4t7yCQbo5I3UlXVlIIYE&#10;j0rE+MVmLPSrURgszM5J2gZ4HoMVzH7A/wAH9U/Zz/ZK8GeB9e+xjWPD9vNDcLZyebCN1xLIoU4B&#10;I2OvbjpXrF9YQancQGSIyGEllLKcKeKAPiH/AIJm+F5NR+I/7Unh2zvrjRIv+EpBtvs3D6dNc2jb&#10;7iNTwrlvmzjkr7V+dfij9lDxV8KPjKPgdofwg8C/EHVPBOo6XdeLviF8MfAVzqnjg3MXl3yS3Os6&#10;xdwW1hfTr5cjeVcXBUTkgKNq1+mv7S3hbxj+x/8AtRan8cPhrpEnjTR/F9nb2PjrwjbKqXtx9mQp&#10;b39m2PnkjX5GiH3hnqTmP5O/4KaeJ/gX8c/hj4P+Mnh/Q7eG++MGsR6NrWteJPHWs+EfCGnSQ2cy&#10;rJr6afOBJMiwfZoxhS5ZFM2wKCr2d1/XYrdWP0Y/ZY+O2n/thfBnS/Hnh2e+t9I1SS4t5LPULbyb&#10;yyuba5ltrm2mTJCyRTRSI20suVJBIwT6xZaVHancwV5OxKj5fp/jXwL/AMEXf2ur74jaxqXwn0L/&#10;AIU34q+G/gPw9BNYeJfhT4f1PSPDWk3ZmKPpWbySVLqUgmbzYZOm7zFDMCf0CC/PuyemMVciF2I9&#10;Rk8qzkO3cMYIqrZWzSWLeWqwmTC7iMkrgZI/HJH1zVu4gFwF5J2nIAPU/wD1v50+FfJgVecKoHSp&#10;GQ6bpkOl2/lwxxx55bauMmpJcNNGp/iB49RUc195Rb5W6fKGG3J/wHc0WaqSX3b5G5LEEce2e1AE&#10;siZ299p/GlZkibc21WbjJ4zUax77iR9x3KQq5PAGAen41Q1DTbjU9UVXwtmqgnD8k89OP85oATXJ&#10;vtx8lGXbjlsgj/Pr6CpdI0230exEiRxqzRgsxADHjuafNaW9iMeW3zAkDJOSCMcd+SKjvNGa8Ece&#10;W8teXZmyx9QO/P1HX8KAOf08f8JX4zW6aP8A0aJO44YjOMfiCfauwRPLjVR0UYFQ6dpkOlQeXCu1&#10;c0TXJKMI924dsHI/DB6+9AEBs47a6lmkw7OAdyr82Rzj9B+VSxQztKsjMq7vvKRnaOwH9Tz0pr3y&#10;2ETSXLbTjd9BWfJ4/sf4Xb8RQBsmHNwJNzfKMBe319aS6uRax7j68/kT/SsOLx7as2PNXrxlDz+V&#10;TXWtRqPNmb92pBxjt/n+VAGpapIzGSXhm4VP7g/x6ZpEby3uGVSzbxkLjJ+UVBpF6us2m9lVlDcb&#10;hyDj/wCvVprSNowm3agOdq/KDQBRt5v7Tv23JIse3IyPvDGOvTu3149DUmvkyWDRKxWSThcfUf8A&#10;1vzFXQAi46AcAVRuo2uG+YdiRzx0b/EflmgB2ixyRW21mVsKvOOc7R+nQY9qikRW1dl275G256fK&#10;AVP5cY/Kr7MIotwXtwApP8qzfO8y4lZ32q2ASDgquRnPQjAB5IFAGhbtthY/7bf+hGuc8WQSXF3Z&#10;ybWxDOGcdcc+3sQa6WJI/KTYq7V5XA4H0qhqSq5k9c5GO33R/Q0AfJX7Xtx/wnv/AAUD/Zf8J2Kf&#10;6Rp2qar4mvdoybW3t7c7Seg2uzlM9iOh6V9V+NZdkEYPRq+U/wBs6FND/wCCgX7KuqaaB/bcmuax&#10;pjoAcyWUlkvnZxjhF+b0BYk5r6s8T2o1LV7G2b7kjZb6DJP8qAJvD0aw2AYRsf3Sjpk454/LB/Gr&#10;0ERNy0m3aMbRnuOMf1qGeEWf2eGHcFZgHIbHGR1+vH8u9V/GtxNbaBI0O7zCQvHoetAFfUbdtR8X&#10;WM0bLJDb5DA9M4bp9P5/Q1pardCCSDcrbd4+YeuemOtR6Rbxx2UjW+dzHqfbp+mPes/TrhbzxFcW&#10;sfDWZDSswGXJJP1xwD16+1AEPxLvCfDVzGY5Au5MNtPrzz09BVPwF4lsYrcW8MSrPcTBNsQGCcDL&#10;HHTFHxh12O10P7Hn95IQ5Hooz/WpfhV4K/4RzTWupislxeBXDhjgIQCBj8f89AAT+M9HyVuG2yL5&#10;q5Ur2q7qH2rWBDHp9wltEu7educgYwBj6/pUviaZfsqx5wzMMe1ZfjXWZ9B0MrbHYxbqo5OSf/rf&#10;56gFnw54O/sy6kuLxobibOY2A4jHr9f5VxHxNupLnxa1tbzbWu5UgB3fLltq8+1ddqOsX9hoTfaP&#10;JysALhecZwOvr1PT86w/hl4Qk1TWW1nUIMwqubPcc5OSC2PbAxn1zQB2nhjw9F4a0iK3jWPeoHmO&#10;i7fMbue5/WqvinxDHaWMkat8zcH3FSeJ9cXTbR1U/ORisl/DNsws/tjFp7nBw0pHJ28dvfp7D3oA&#10;0/BNl5OjRzNjdON2NuMAkn9ePyFa8kgijZm6KMmq9vaR6RYxQx/KqEDPTJ7k0apcbbVwu7d0OFz/&#10;AJ/yOtAEOpNd3AUW+6EfxbkB/kao3+l6iVGZo23YG4A8dufzrUspMQNKzM7MAxwDjHYD/GktLiS8&#10;LMhXyz3I4B9AM/rx2wO9AFHw/wCH/wCxhJNePBJNuyr4x5Y6Yyafoeu/21qt2qjEMG0Dn72c84/C&#10;k120k1HEMjKu7BG1icfp1OD69DUvh3R49GhlEaldxGSc/Nxnvz3I/CgDQCDzmbjdgD6dajsv9Ufr&#10;2rn/ABJ4yXS7yREVXZRgbux4q1ceKf7O0dZH2+YwGBtwtAFjxJqgs7JlXadwKnnpx/8AXqnoEkek&#10;+HlumVWmkDEAY3EZOPf+dcrN4hl8RatHbxjc0zjd6DJ746V6BZ2Een26dvLX+8do/DoKAOd8P+H7&#10;vVtRF9ehRCrECGZNxf356df0roINGt4rppfs9vu42kRjK/54q2j70DetJnbuPPFAGT4w1kabp7AM&#10;yueQQcVcvrll0ZpWBVvLBI9DWTNon9veIGF1HI1rGmR8xAZsjHPfvVjxRftIgs4NryTfKRQBk6Ym&#10;payCsLLDHjILg8g9/wCtauqJcaVoTK8qzNnAwuKv2C/2To1vHMV3xxqhwepx2qvcRnVG5D7c4Hsf&#10;8PXP69gDwD9oD9iKH9o6wtfFOj6xd+Bvip4YkeTw34nsPlmt8r/qLgf8trZySGjPTLY4Zlb5yH7c&#10;vjT9nb4yDRf2jPC914M0QT4udW0jTLi/0G/d/wDl6gnBYxh3ILx4+XcflDEgfojdNcxQYtUhVVbb&#10;82eg4/p+lcx8T7qy1z4ZeItM1eOGZLjT50lhKBkYeWeCCCD9CCPrQByXw4/bn+BXiuyS38P/ABS+&#10;HbouStuNat4JF5GT5bsrDJYduSa9K8M+M9B+IdrJPpGp6drFvC+xntZ1mRWwGH3SR0II9iDXgM//&#10;AAT1+A/inQbNtW+GPhDVtWmtUSW4WyMTSsUCkgBiV9hk7eMHiuL1P/gh/wDAu30q8uNJ8O6touoM&#10;heGKz8R38cG4fNsbMpO1sAMR0B45AoA9P/aP+Mfwz+A182p+PPG3hnwva28olFrNcK15cYwcJAmZ&#10;ZM+iqeK8f+KP/BUzxp42+H+ra18HvhLrknhrTbWS6n8ceNh/YuhW0CruNzHGx825THIVdrHj5SeD&#10;6d+zH+wP+z58K79dT8J+BvD7+JLf95cz6pMdU1SxmyQ25p3kaKQMGBKbeQa+Gf8Ag4i/b1bUtUs/&#10;gb4Y1GNrS12ah4reB87pchoLRiD/AAjErqR1MXQqRXk55m1PLsHLEz3WiXdvZf5+Vz9D8LfD3F8Z&#10;8R0Mjw3uxk+apK3wU4/FL1tpG+8ml1PhHxX8Svit/wAFHfjp4b0G9vp/FXiLULg2GlW0cKwxIZGL&#10;ySEKo64LvI+W2pycKAP3t/Ye/Y+8K/8ABP8A+Atl4N0LN5qVwReaxqDL+91O8KgO59EGAqJ/CoHU&#10;lmPyX/wQc/YVs/gZ8PJPiZ4k0lz8QPE8Cf2Uk5/5BulzojxsqnpJNgsWPIQKoxlwf0U0rR5lu5bi&#10;7Zd0gwqqx4Hv/hXjcLZLUoRlmGNd69XV3+yn0/K/bRdD9V+kB4lYLGTpcE8MLkyzA+6lF6VKkdHJ&#10;vqou9m/ik5Td7qyaMJL13upvlQMQEZORim3uoLdXtv5MbbkfqFrVMIaMoQNvYDjioBZLZxKkKkbj&#10;gZb8ff0r68/mcrSaKb64zNIrBWyVxz7VZ1nQ7LxHp7WmoWdrfWshBaG4iWWNiDkZVgRweangh8lP&#10;Vm5Y+ppr3scbbS3OccAnJ9PrQB58m74cfEC4h0+2vbjw/b2dvJdW0ZnvJbV5HnVHhj+dtoEYVo0A&#10;AVgwACnPXeGvFVp4kmulhtrq1uLUqXhuYPJmKuMrJtPO1sMATg5RhjINYPhLxDayeNNbtb6SSz1O&#10;8vGeG1midHngjRUQxkjDpgFyFJ2mQg4ORWn4q064s7y01jSrd7i6siYp7ZCFa6gcjco3ELuUgOuS&#10;OjAEbyaAN9XM5ZWjZVx1bvSvGfLYIdrN3x3rG8P+OrXXNUNiY7+1vvKaYQ3VjLblkVlVirMNj4LJ&#10;naxxuGcVJ4n8a2nhmWG3KzXmpXQJtrG2UPcT44JAyAqgkZdyqDIyRQBeur6PS7WSa4bakSlpJGwo&#10;RRySTwAB61ylp4vvPiGZrfw3cQR2MZVZ9YDLMg3Rq+23UEh32up3t8ikjhyGUW7fwde+LbyO78TG&#10;3aGMq9vpMDM9tCwOQ0rHHnODgjKhFIBCkjdXS2ljDYIywQxQq7tIwjQKGZjlmOO5PJPc0AZ3hrwd&#10;b+EbGSCxeRfOkM00kp8yW4kIALyO3zO2AoyT0UDgAAXLRZJJC/nFkyRt8sr+WakuLxbeWNDndIcC&#10;h7+NHKltpxkEjrQBU1/XI9JhIY7WZcg1hXWjHX9D+1XEyxeYC6K38Y7fnUmu6fJ4j8RWsJV2tmGZ&#10;WA4AGTj8f61R+IltcyHTrGyXMakQKx7E4UZI7cenY0AWvCtvpVn4dt1NtZyXGWDlkUuPmPJ7nqMA&#10;cnIFY+leHtZ1oO0NxDZqxZRGykcDHXHTOf0rpPC/ga38N26zTfPe8lnWQ89TgdPy/nWxb39ttbyf&#10;m/iIRDz+lAHM2vgzVLTT901/CzKhOzy87eOmaz/Auk32oTrcJdrbr8+U2/MeR0Pf39MV30x/ctwf&#10;ungCsnTkktb9YYY1jjw5JIyo+b2/z+lAGnawNFEnmN5kijBb1qG5ka9jkg8tl38NuG4BfX6nnAqy&#10;V3phvxxSTSbNv+8Af5f4UAY+geH7fTNVaaGOMbo8ZA55I/Q4/StuqNhp6SQxu6t05U9G6YP4DirS&#10;Qrbo3lqq98DvQBDgy3UoAHyMhH9T+XFWjVe0O+6mbB2ttx+Wf6ipm+Rtxb5cYIoAzda0OLxFoV1p&#10;7TSKzYKzgfNDKCHR17blYKw9wKp+Ftek8SaZm8iWK8hl+zXUI+6k0bYbAP8ACeGUnkqVPemz+OLP&#10;Qba4n1CX7LH52yNWBea4foESMDezHHAUEn0rmfK8TSeJb/XrPS44LG6SPzdKmlxfXOxSpmUhvLjk&#10;Kso2MW3BEBaMjgA9AWFn1HzCm1Y12gnHJ9R+ePxqn4o8VReGLeH9xcXl5dv5VraW6gy3D4JIGSFU&#10;AAksxCgdT0zit8WRGyzSaD4ij0+b93bXDWTCSeb/AJ5mE/vY89FeRVUkHJAKFrnhjSLn7ZNrmrrH&#10;Dql4oiigLh1sIM5EQI43H7zsMgsAMlUWgDMPgbXvF88Mmv6tHFpspP2nRLaFWhkQEFFaYgO3I+cY&#10;CMDt24yW/AL9jUp+xt/wXqsdBmzaabZePdR8MeXJnbJb3bz2kIYHqpE0Tc5HQ9s1/RU155rKsbZb&#10;P3f/AK/+Ga/nn/4L8eBbz9nP/gq/d+LtK/0WXX7fTfFNlKkWxEuIgIWIx1Pm2pY9Dl+euT9Fw61O&#10;dTDv7cX/AF+J+teE8liMRjMpm9K9GS+a0X4SbP36k+EeiwWUKabbnRbq0z9nvLHEdxFkknJIIkBJ&#10;JKyBlJ5Izg1Y8I+JLi8tLy21L7P/AGhpNx9kuXhP7udvKjkDqDyu5ZFJU52nIywG4s+GXj+y+KPw&#10;s8P+KdLZZNP8SaXbapaMrbg0U8SyJgjqNrDmvI/FNzZ+K/H1zFa32pXOmTSyXGpRKGjsppUjSBVE&#10;gUF+AMqHZf3fK5xXzzTTsz8nnGUJOMt1oevS+LGmuRbW8LeYzYypyR+lamnae1vHmZ/MkzuJHQdf&#10;8TXiXhX4hXnwt1Sa3trS+1jS7k71QTq89qw4K75pAWQ5yOSVO4dCoHfWvxx0+68HyapGssjSfu4L&#10;cKFkaYv5awnsreYdpzwDnJwM0iTsZbHzrhizBkbG5SMk88D6fzrmNF1XxJ470mO/s7nR9K0+63NA&#10;GtpbqaSPJCtu3xhSRzjBxkc965HRdY1TXNQmvNa1jXNFiklfbpsDWxVVAwv7xAW65Y/PzxwOleme&#10;ENMttF8L2FnZ+YLW2gWOHeSW2gYGSck8dyTQByfhg6l8FvDWn6fqlva3miWEKwPqVjG0bQBRjzJo&#10;OdqnGWdWbBJLADLV3UXlXISZPLkDKCjryCp5GD6UNcIu7cVUKccnr/n+lcxJ4QvvBUjTeGmiazyW&#10;k0aY7Lc56mBwMwt32kGMnjCEl6AN250KG81iG8kUNJbjCAjOOvP60XGvLBMyeTM23uq5BrP0Tx/p&#10;+vaj/Z8yXOm6oFLmxvU8mfA6lOSsij+9GzL71qRRC43GNVEf8LNk7vcc8D370AQp4hhc/dcDuSOl&#10;ZOp+Im1bX7TT4X8uOV/nwMkgAn+la2oaUstuQ21txAwMqWyfXJ7/ANa43xXDJ4T8Wac1iqyXDIWw&#10;xOGJ3Aj8uBQB8+/AvT7f9l7/AIKk+Pvht4fjaHwf498Gx/EMaeJWaLTdQ+3NaXBiB+4s2d7KOMqu&#10;MAYH1bF4sjkk2+W27qcN0GcV8g/HnUjpP/BVX4E6ovlw6lrXgvW7TU2iPzT2qYmhR/8AZErMw/2s&#10;9cV9G6J4psjqMcMgm86aTaTHjIHbBoA7YeIfNB8uF25xnsPrVqSaaYBY42jZurtjCj8+tSW1qlqm&#10;EHbH1rP8R+KrXw5bM88gQAHLH7qYGST9BzQBasrAWjNI2N3Iz6Lnue5PUn3qjrNrJeX8a+YojIwB&#10;s3Z+gHP54ryn4Nft3/Cf4/8Ajm38O+GfHuj6trF5FJLp8aGWOLVo4v8AWSWcrKsV4F6s0DyBQcnA&#10;Nek/EX4g6D8FfBV34i8Q38WlaVZGKOaZlkl3NJIsUaKihnZ3kdEVVBZmcAAkigDdkm/s+KNdrMvQ&#10;sO/0HqTXP+N7iTTdCkkXCyeWgx12jceP8+ldDJEqxiSGFDIcbSVxtz39fwqjqfhuPWLTyZG3pINz&#10;Pn7zZHP5Zx6UAUPh94SPh61muJzHJcXhEhcD5lGM4z9ea1tV1eG0jKs2WbjA71NexOmnNHD94KFX&#10;NZuk6BtuPNuizSD7uGOFP+f50AWpL6LS9LLRxrHgZEeQCM+o61x2taK3iTWNNEi74Z5B5oHQDqR7&#10;d6n+LnjTwz8JfCmoeJvFOqR6P4f094lvb+UOY7cySpEu4qDgF3UFuFQHJwASNLxP8QvDHw48TeFt&#10;F1LUIrPVfFd3LYaLbFXklvpo7aS4kChQSAsMDsWbCgKBnJAIBqs1n4K0JI449kEI2qiAck8/5NX4&#10;5s24kb5eMnnpXmPjj4jaHa/ETQ9N1rWI9PXxJqI0fSoyDuv7vyJrgQLgHBMVvO+WwMRkZyQK7b4i&#10;+OdP+HPg/UdY1NpI7HTrZ7m4aOF5nWNFJYhEDOxwOigk9gaACTxcz3MkcMMkm04+VC351Lba9JCm&#10;biGcbjkfIeKzPhrqv9qyag6rtjDIR6nOf/rVq6tdsNQEfmbV2EkDt7mgCddehI+7N/3waD4ggU8r&#10;KMnAyh5qzdviykZT/ASCPpUUdusk0kflqI48LkMQScA8/nQBx/xh0rQ/iR4F1Tw/r1muoaPqsBgu&#10;7WbIWaM9uxB4yCCCCAQQa+N4b5fgn+2Dr3wrtNHtdD8GR6Naaj4UjiZmUxkFplLuzM7tI0vGSAsD&#10;dOc/YXxfYWunbY9yjeQMN6KCf/Qh+VeEfth/EzQfhR8avAHhfUtBtWv/ABPLONO1qSQSXFvtQr5Q&#10;/dlgGZlBw4A8wcdaAK14yllVlDDI61JFtQkKFUe1V3RTO27cdpyOfr/XFQ3Gqx2TbTywGelAF24k&#10;+Vl4+6TUiLsUL/dGKqWNtsh8yXlj82Sagk1Oa7vDHb7eBnmgC6WYsz7mVfXHJ+gpQjSggs49cgc1&#10;FbRXGAszR7Vx92qnjfxvpPw38J3+ua5f2+maTpkRmubmZtqRqP1JJwABkkkAAkgUAZnxo+KWn/BP&#10;4U694p1KSCO10WykuQssgjEzhTsiB/vO21QBySwrzX9hf4Xz+EPg7H4u8QLJceOPiLt1zXbqbIkY&#10;yZaCHB5RIomVQn8J3dOg4vwHomsft9+KrXxl4qg1HQ/hTot4l34a8PyKI5PEEkZJW9uu/l55SPof&#10;cZL/AEtJK17GTuCrnj1oAsHUY6khnEq7un1NZuj2sd4JGfczK2OtOv7gGfy0X51OM88UAaTSc8Ef&#10;nQTtWsm4nawYCRl3YyAD/Opl1CSSHfgbcUAYHxN+DPhf4waLcaf4m0HS9Ys7hWUieAM4yByr/eVu&#10;BhlIIwOeK8F0LW/FP7C17PomuaL4p8f/AAwYl9G1fT4WvtQ0JP8An1uUzlolAG2QYAHHfav0zHra&#10;bgGwFHoKsHVI5I/kbJoA+d5f+Ch2h3sMkfgn4d/Ezxle4DOlnoEkMcYzzvd+Rx0wpycDjsV9HJCp&#10;QZ79aKAPZv2EP+THvg1/2I2if+kEFerV5T+wh/yY98Gv+xG0T/0ggr1agArnfif/AMi3bf8AYW0z&#10;/wBL7euirnfif/yLdt/2FtM/9L7egDoqKKKACiiigAooooA574l/8gOy/wCwtp//AKVxV0Nc98S/&#10;+QHZf9hbT/8A0riroaAPln4s/sZ/FLwP+0v4o+KnwF8f+EPDGo/EK3tI/Fvh3xhoE+raPqdzaxeR&#10;Bfwtb3ME0FwIQkTAMySLHGSAVyePuf8AgmJ8RrDS9B8c2nxqOrftBaD4pu/Fa+Ita0Z5vDs/2qz+&#10;xTaUmmrcBrew+zqgURTeYrp5hZmYivSPix/wVL+F/wAHfjJqng3ULfx9qL+HL610zxBrekeEr/Ud&#10;D8N3VysTwQXl5DG0cTss8JIydolQttzTfiV/wVU+E3wr+KuqeGNRk8ZXFp4bv49L8Q+JrDwvfXfh&#10;rw1dybNsF7qMcZghceZHvyxEe8bynOCPkD8zzvRP+CX/AIw1vXtP8aeNviBouvfEjU/ihonxB8RX&#10;dho72GlrbaZaSWtvptlA0skiIkbk+ZLI7MzOxxkAdJ8bP+Cc2q/FbwT+1zpMPibT7OT9pO0htrCR&#10;7V2GiGPRLfTSZQD+8y0Jk+XHDAda3vj7/wAFWfhL+zl8StY8Na5J4y1BvCa27+KtW0TwvfappHg9&#10;Z1V4jqN3DG0dvuRlfBJKoQzBVIJ4fwT/AMFk/Atx8Yv2gtF8UWut6HoPwY1mw0exvV8O6lJJr8lx&#10;BbARwjycTTy3Vx5cEMO5pogkybo5A1G6t/XRfoh6p3/rua3xF/4Jw6t438A/tXaPH4m0+3k/aK0q&#10;206xka1dl0ZotCh0stKM/vAXiMmFxwcdeab+1v8A8Expv2sNcvvtXiyPRdP1H4Ran8NHaGzM08E9&#10;1c2c8d4oLBWRDacxkgtuxuHWuu8I/wDBUD4WeIPhx4q8Rao3jDwXJ4HnsINe0bxN4avdL1nTRfzr&#10;b2crWkkfmNDNI2FkQMnyvkgowHXfGz9uD4a/s8av4ssfF2vSaXP4J8LR+M9Z/wBBnlW00p7iS3Wf&#10;ciEN+8ikGxcsAucYINEu7/rR/oxLay6f5r9Uj5t8R/8ABND4z/HLVfG+ufFD4peBtW17xV8Htd+F&#10;VrFoPhqfTtP0/wC3PbtHelZLiaSRyYnaUblXmNUVdrFvSvjj/wAE4Lf9oLXvh9Dr+sxt4b8N/DPx&#10;J8OtZtYYitxqEer2+nQNNE/ITYtlIcEHmRfQ5g1j/gr58M9M07SWh8L/ABm1TVtZt7jUYNDsfh7q&#10;k2rJpsLqh1OS2EW+OzcumyVsb8kKCVYL774N+OHhfx58E7D4i6dqsZ8G6lpC69DqM8b26rZGLzvN&#10;dZArx4TkhgCuCCARih7a/wBb/wCbBb6f1t/kj5P/AGMv+CXvjT9nv4xeENY8Sa98ErjQ/h7ZzWmn&#10;y+FPhdaaLrviNnhMCT6jeNJLsdEJJFosXmOxLHblG9c/a+/ZT8ZfE/4qeA/id8LfF2g+EviR8Prf&#10;UNNt/wC39Jk1TR9Y0+/8g3FtcxRTQzKRJbW8iSRyAq0ZBDBjjm/hl/wV7+E/xT8QW9ha6b8UNLXV&#10;9GvNf8O3WreBdUs7fxdZ2sP2iZ9NLQ7rphDiRY1Xe6sCqtXxL8D/APguf8Wvjzr/AMI9LhvNI8P3&#10;Xxg8Q30gnn+EPiOa08OaXbHalusxlSO9kkLIZLtGSG2UMzpjmnq3r/X9ahsrn1Na/wDBP74++AvH&#10;em/FLw58cfDGsfGS80280bxLJ4m8Kyz+HL+xmu2u7e3tbaC6jntls3eQRFppC6yMHzkY6H9nz/gm&#10;Te/Aj4ofCPxPN41XxLqnglvGOpeJ764sBbS+I9V8RXNtcz3EcaMUt40khcLHlsIUG4kFj1PwY/4K&#10;nfCn46/E/R/DWjnxpa2/iqWWDwx4g1Twtfaf4f8AFkkSPI6affSxrFO2yOR1wR5iozJvUZrM0b/g&#10;r58G9f8AiLFoVrJ44l0+/vrvSNK8Sr4R1BvD2vahbLK0tlZXwiMVxP8AuJgqxkiRo2VCzYBS02A4&#10;lv8AgmF428C3Fj4u8B/EDw/o3xM8M/EDxb4u0e41TRZb/R7uw1+6aafTbuBJopTgCAiWKRSHhBAI&#10;JFY3xa/4JUfEj4vxeD/HPiX4jfD7x58YvC9/qs7J4u8DrqXg6Wx1H7Pv0yKwM4nhigNrC8UwnaXd&#10;5u4kSlVj+FX/AAWs0f4z/sN2fjS10bxNYfE3xhea3o3hjw3YeDdW1K6urq0kkCTx2oiEtxbQxNbv&#10;PKuI1cvHuV/kHp2hf8FP/h34Q/Z38A61dat40+IXiPxRLNokOl6J4Ou38Rajqdkn/EwV9Kjj821a&#10;AqzSJIFEYKjJ3KWNtO1g6/eYnwZ/4Joa78OtR+C+p6l4n8HTan8O/G+r+M9Wh8P+Erfw/pk5vtIv&#10;NOS0s7eD7iQi4jxJO8srrEdzcqq3vij/AME4tW+IHwI/ax8IReJtPt7j9o3Vp9Rsbl7V2TRlk0fT&#10;9PCyjOZCGsmfK44cDqK99/Z5/aB8N/tP/CfT/GXhV9T/ALJ1B5oPK1HTp9PvLWaGV4ZoZreZVkjk&#10;jkR1ZWHVeMjBPifwx/4LBfBX4u/ELw/oei3vjBtP8Vak2haT4luvCuoWvh2+1VS4OmpfyRLF9qyj&#10;AJnBYFAS/wAtHW39dP8AJAnbXt/wf+CeVfH/AP4JAeI/FHxz8eeJ/AOtfBm1sfiq1vca4/jb4bw+&#10;JdU8P3kdpFaPd6XO0yKN8cMbeTcJJGsilgCHZaX44/8ABHvW7v4xat4r+HGrfBlm8X6Hpui61H8Q&#10;fhrbeIG06WxtVtItQ07ypLdIJDAqBrcoYC0akKoyK9Y8X/8ABXD4R+Cvipe+G7qPx9Npuk+IE8Ka&#10;n4stvCN/N4X0vVXlSEWc2orH5KuJpI42IJRXcAsCDjuPAX7d3gT4o/tKa78K/D0fivVvEHhW4lst&#10;bvYPD15/Y+j3SRLMLae9KCFZXjcOi7juH1GReX9f1cNv6/rscT+2t8HLj4d/8EdPi74D0sz69e6T&#10;8Ita0a3a206G3l1KZdInjBS2tkWNWkbkRxIFBbCjoK8z8A/8E/Pi9+0DonhnWPi58X9Om/4RnwPq&#10;GieDX8M+HJNH1PTrrVNOFpJqt7I9xIJLyGFmRVhWGMMzvtBIC+meKf2/bP4M/tR/HDR/H1/puj/D&#10;34X+FfC+s211FZzTX011qlxqUDQhI9zTu72tskUUce9nkIG4sAO6/Zg/bf8AB/7VWsa1o+k6f4y8&#10;L+KPDsMN1f8Ah/xb4eutC1WG2mLiG5EFwqmSFzG6iRCy7kZTgjFHxX8/+D/mG1l2/Wx8g/ssf8ER&#10;fFHwG+O3wu8Z3GqfAfR0+G8d/YzQeCfh22i3vieO50y4s/tl/eyXM009zulV9pIjGZDyWBX7M/Yf&#10;/Z6uv2Tf2QPhv8M77UrfWLzwL4ftNGmvoIjFHdNDGELqpJKg4zgmvD/jN/wVLtf2bv28fHPw48Va&#10;P4k1rw/ovgvRfEmnQeFfCt9reqR+fcalHfXFwLcOFtoktrb5iqkGQgbywA9A1n/gp58Jbbxh4D0H&#10;R7/xF4y1T4kaRZ+IdEh8NeH7zVPM0q5l8ldQlaKMrDbo+BI7keXuXcBkUc1/n/wf+CFrb/1t/wAA&#10;8T+Lf/BHbUPHM+oeItP8QeB7jxlY/E7XPHuiReKPC41zQbi11S3hgn06+tGkRnyIUYTROrI6KRnk&#10;HWs/+CaXxG0b9mDVPDNp4n+BkniLxF4l/t7WNEm+E9l/wg99aeQIV0o2COLgxIVWUXDXDTFwcnY2&#10;we/6J+3F8NfEPwx8C+MLTXJ5PD/xI19PDGgXB0+4Vry/eWeJYihTdGC9vKNzgL8uc4Iz8/R/8FZ7&#10;Hwz8bvgn4HaW48cJ8VvFvibQ7nW9I8H6pb2+nLp95d2sUCoFlHmRzxLFNMzhNkTz7UicFSK+yvT7&#10;rf8AA/pg+79fz/4P9I9O/wCCZ37CEn7BHwj8SaLcah4cluvF3iKfxHPpnhnSZNJ8O6E0kMMX2XT7&#10;R5pmihHkhzlyWd3bC5wPo6iigAooooAKKKKACiiigD4V/wCCm8Pn/wDBQr9ldckH+y/GpGO/+jaZ&#10;WjcWcdtY+dNJIsufujHFUP8AgplKsP8AwUO/ZXZto26X41xn1+zaZT9RmuNXuikal2bt6CgDkvjN&#10;8RP+FRfBPxV41aPz28O2T3FvC52pPLjCKT6FyoOOfxr4j/Y98LWNpcal40vLpZ5rG3ea/FwVkuJL&#10;mRVmluAFJ2rzJGO52t05FfWH7f2r/wBpfBi1+Fujxx3niz4kTx6ZYWy4/cwo6yXF1IM8RxopyfVh&#10;15rwv4s/CXVvAXxd0Ww8D29va6RcQ/2Ze3kFvHLHKC53SSxjtsVW3cdSARkggGJZ/EOPXvEOk+JP&#10;DuhyWUuveIo7G5luV81rpFhYErniM+WzHKcnaecbw368/s2eO4dZ+C3hRYJrN5ILOK1mSJxiNkG3&#10;awHRsAEg9zX56fFP9ke6+I/g3wvZ6bdNY6fYYuFFhCFeJvKaMBcn5QNx55yCR71zkHjb4mfsUeJL&#10;NtN/tbXdDs4gjziJRqEAHG2QL8kyADhjGOOrEjcQD9gE+4uTk45PrTXkYXKL/CwOa+K/gR/wVk0v&#10;WrbSV8R2u0axKYUcyG3uQygFsW8gy2AyklWwQykZBGfrrRvGFl4zsLPUNKukubG6h82KZOjA9OO3&#10;XkHBHfFAG0ZVlk24DbThuOlSE7R9Kz9DtJLRZpJmX98wI+n+TUsF0kl9J8427QOTQBBZa/8AadTF&#10;uyqpIJ/KrMupxpcxxL87SHHB6VVFireI45lX5ViIz6Gprpbe0uYm8mLczfex900AGuS+Xafe27jg&#10;0zTYBbW4jjYtI2cs38Az/k4qS+tk1O3XdkAHPUc4qZI4lAYhePmHtnvQBn3+htfTsyyTBlwuWYBT&#10;x9P1qO6nj8Iad95ppXOFyvJ/KtiU7QGPReSfSqaW0OoX0jPGsgUAjI/DP6fl9aAOXg0G+8Z3Qa68&#10;61sVJGfuyP16Z967ACPTrNIx9yNQqjvgDFLPP5Z2qPmxx/nrVUJ5f+vbzmY5CkY/KgDD1XT5vEOo&#10;Nbq3l/LvbI9wP61tRR6f4Xt1jLQ26yNkZwMn/IFRa3qkeh2rXSxnzG+XnHH+cVyOmaJqPju9S4ku&#10;NtvA5Uu67jxzjHfrQB21vr1peS+XbzRyyN2U0zUdIk1SXc9xJDHjGxDyalstEs9KIaKCGN/74UAm&#10;oZJd+tMrPCIfLLDOCc8f4GgCXStHj06Aqkk7hjuyzc5/DFWi626fM3A55NRS3UNnCzbolGM9QM1X&#10;W7WUu6t/rCAuwAs3pj8MH2yaAOY+JmlSahpqrGP+WirnHP3cf1FfI37JXw41zxf8Nv2zfAvgvUdP&#10;0HWLvxlrmn+Hri6tllstLvZ7JRFMYdpXYsxVyoUjg/KelfcUdk0jrHJt2oN5XsCcjjv68nvXyV/w&#10;T5nn0/8AaI/am0PPk6nD8RW1GWEjLLb3VurQPx2cIxB9BSaurAnZ3Pkj9nT/AIJy/Fzwn8aPAc1h&#10;8LpPhNrHhXXrC/8AEHxA1X406p4u1nxNBbtGbi2t7JFjtlhukV4SsyqixsWEQcKB+uq+ZLb4b93I&#10;R1HOKztH8NJYztc3Gye6fB3EZ8vr0o8Wa8uj6ezCTy2xkNVX0sKxp24VY9q9FJ6nvSvEHPVvwYis&#10;nwdrLazZNI0M0a8Eb1xuHqD3rYpDK8lkm/czNt6EE53en4e1SJmQNuyNrcEcU0Frp+MrEp693P8A&#10;h/P+czMEUk8AckntQBGP3Up/6aNx7HH/ANanSyiGMs33V61XjlM1yMK33t/PZdpA/M9qZr4ZtOYI&#10;drMQN390d6AGWzNcXcbMPusT+a//AKvrmrN/dNaw5RPMc8BR1NLb2iwovJLDkn1/z/Sm3c+1VJRs&#10;Bhn69h+JxQBXtDNcxhpl2MT0DDaSPQY9qtDdbxHair3yz9T70WMglh6cqxzxxnPY98dKLja00Ktt&#10;J3EgH6H/ABoAQWivF1EjMVLMed2DmgQW6FgwiLbiTkDPJzSCfeoaNZFVueE4b3qTymYZ3/mtAEcE&#10;ySFlxujztB28fT/P/wCurd6YskAR5JNysp4A2gE4JA7Y5+nfI62Unjt4/kbzpJGIABGWYfpxinWS&#10;+ZEJGYszndnGAO3A9P50ARaVanTrIqzH7xbB7eo/PP51zOueIbzU76SGyjmkaM8hO2TgZrrp5Ywr&#10;KxU8fdJ61U0jRYdHnuGjCr9obOPpn/GgDmv7P122kVlgkm4DEF1GD3H3q2tMu74gC6sVh24wd+71&#10;6DNbLMFHPrioC6yuGdVKqrg8ZHBA/pQBXufEVraR7Xljjl6BM9P8+lNt7NrhEkkl2xryoAHBz15H&#10;/wBcVC2hR6rdtLLDCoj4RXi6fy7Y655J6VNLZyTTxqGkijjPC7cqfxB6UAaRO0Vy3jTX1sni8iRT&#10;hz5w/L/69aes6rMyTww2837vguykKfpXM+HvDkniPWbr7Y3lizIBjxnJOf5YoA+bNb/4r/8A4LK/&#10;DWC9JFv4V+G+peINPXGCbm4uzZyEnuPKAIHYjNfWfiO6j0/WbO4l/wBXHnPt1H9a+Wf21CnwW/br&#10;/Zq+IEbLHb32q3ngXVC3Eey/j3Ww/wBnEwY578Amvpb4jSeasce7ZlSct+P+FAF/w3HJql/cX0zb&#10;oJDmBRnbjJ59+g7dh7VP4mu9ts6ruzGNxxngd/6VN4bVYPC1j/Cv2ZGP/fIJNZuoXkM9u8kk0fl5&#10;IJLYBPp9Dz+RoA5PQru8vb37D/pvnvchs7/9WmMnOcdh+P8APR1/VZvBGpXBtU+0XmpTiNFJGfbj&#10;6sOffsas+Gdet9V1NZltZg8Lsobacn5fb6/QZ5xxnpLXQreWf7VNBHJcM29S65aPnIAz6HmgDj9N&#10;+Gl94puftGvNJDHnmBXG5/TkE4H05+ld9JItvFk8KoqHUNTj09fmPzN0UdTWbeXUlzb+dN+5hX5t&#10;pHJAoAjLNqF79oZP3afcJPU5/wDrdah1+b7Dpk83ltO2zCrjqe35jnFNs55dbmhWFJI7eMg8j7w7&#10;fhjnrz+NdAY1towNjOMliQM8+tAHLz6bqPijTkhubeS3h3Ltwyk7cYye+evfpjvXSWmkrp+jx2cL&#10;NGkUYjVh1FZ2reMf7OLKtpcycfeC/Kp9Ko+GPGU+raneNJDMtvGm5BsJwc+v+elAFrW9Mj0fSp5v&#10;MaW44ZWkxlSD2rmvDFze+OvFVvdbWW101gC4bjIA+Xr39qd8R/GqyaTtTA3A1teCmey8FolvYzW9&#10;ysC8lCBI7DO7nrycmgCT4h61HZacqrNtljkDkBsEDB/xrLPirVvGenTf2fp6tBvMazeYAykY6gn0&#10;PpU0Xw2udZ1KO61a5jmjxloFB5Pu2R0rq7Owt9JtvLt4YreIc7Y1Cj8hQAzSrRrfTY0mLNJ5YEgZ&#10;t3OOao674mi0pPLhxJPuGEHfPNR634rjgVoYxudhgY5NUfDeltO0l/cbtrKURNvzc8D/AD7igDoL&#10;CzZD5szM0rZ4J6f5/IZIHu+a4fc6pGWZfcc/5/Gm6bfm+jYmNkZTg56Z68VXk8w3PyFgcnkDJHzE&#10;H/x0H8hQA2HT1u5nZ1iLHjB53eoxk8dR+PTip76wj1i0khkjzG3ykbsBgDz06dKls43Ee6Uh3JJB&#10;wOPTtTzIsEefuqTk57Z5oAqaLo/9lGX/AFfzbQu1ccDp/OpdVuvKt2VfmfI49Kq3E9xqStHBdR27&#10;FvkIAcnHJ7+lU72yudPjaSXUo1bIySuP6+1AGy83mKcfKqnk5rl/GXxQsfDX7ua4tYUY+WHml8sF&#10;vTJI54NP0LXIZBJG1w00iyHO37w6dOfwyB9DXN+LLaG81BdUbSA0ei3JmlRod7TwElZQBjlgoLAD&#10;JZkCj7xoAsXH7Qej6ZDHGLqxuJJuIo7OUXUsh/2Uj3MfU4HA54FV9I+JdvfTxX1rGt40hIjGTuRs&#10;lSpXqrg5BVsEHqBWpo1hD44vLe70uS3XQ9pkhaNQyz4wP4eMAkjnJyDn2veKvhFZ63ex6jp9w+i6&#10;7GAv9oW0as0i9CHRhsfjO0sCVJyO4IBX0XStS8S6+bu+huLW3HzoNwxuHQYJz+ldPqup2PhXTWvN&#10;QvIbO1hwHnuJRGi5OBljgckgfU1yw0LUtKLW8HizWpFt2YRhreCbAJJCyMyM7keoZcgDqcmpn0PX&#10;rjXdNudWutLurbTS8yNBbSQ5lZSikozuCVVmwQc5OABnIAN6z1S3utPe6t5hdQSI9xE0Db1kTJPB&#10;HB3dj3/CuV1jXtY8ZeArl7HwzNJ/amnt9nMt/DtxJH8vc469hWja/DBdOlmutJvrzQbi5cyyJb7W&#10;glY8kyQsCm4n7zIFY/3q2PBmiHwl4P03S5LlbhtLtYrVpgnlh9iBc7cnGcdMn6mgDCsfiv4b0XS7&#10;ddQvE0eeOJF8vUoHsXZsAEL5oXdg9SuQOucc1mfEHxYjQ291a3Sy29xEXSSGXdHIvOCpB5Hv0Ndz&#10;Ncrft5Qj8xSVI9xnk/TsPXmvCfG3g7SvFXjoW8IXRWvJ2E1zZMbf5Rkl224VyACcuCB9KAPJ/wBu&#10;n9pnTf2av2fbvx1rH2CbWrN0/wCEdsLuX59VuJGKbcIwk8sLvdiCB+6Gc9D+W3/BOP8AZW1b9vf9&#10;qW/1rxE02padp9ydV1eWY7jql7M7NDbE9/MkDPJ6QxTHsKyP+CpH7Xtv+0b8d7q10XU5r7wP4OL2&#10;OlXLnH9obfle7KjCjftAUKANqg4DM2f1r/4Io/sy2vwL/Ym8L65JBH/aHiq0GtSPt+d2uVRixPtG&#10;sUa44xEWH+sNfn1OLz7Nfa/8w2Hdl2lP9Vp9yX8x/bEsPLwk8NXUa5c2zZW/vUqVr28movXZ88uv&#10;Ie+/FPw5Y+EPD+ix6dps0sljFHppuInuf9HtUjbaZEt2V5kBUDYTgbycgZzl/D3wfHq+uyf2LrUc&#10;dtJArald6VHbQxIMvsgj2KSHJyzM7u6KoGf3mR6dZ28f2xJGKSOxBGeSvrWo0GAdh8vdydoHJ9a/&#10;QT+JzkfB3jU2/jjUvDuoa5YahcWixG2MgSC8mLKWcFFOHAUxneiKPmIxlTXZVn6r4ZsvEGmPZ6hb&#10;w3lu7btsi5wR91geoYcEMMEHpiuP1jVNa+HWsWOm6fdw65b3yyMkWpSss1hGg5czKrGRMlFCupcl&#10;8lyM4AO01nUTp9oWXaWz0PpVDUvF2leGIY5NS1C1s2YssSyOFeYnBOxerHPZQTXCX8GseM71Yb/X&#10;JDFkBoNMi+yR7c93JaXPurr9K7Wy8OaJ8PYWmstPt4biQAPNjdPN/vyNl2/4ETQBiXOr3vjzxvoZ&#10;stEuv7D0+eS6urm+T7ITKE2xFI3HmNjc5IZF5CENxiu8rn/DerreXV1cTTRrHu+RS4GPX+nWtiK9&#10;W5mbyZI5I1UHCkEknPfP+c0Acz4w0LxBqXjixuNLeys7WGxmtpLyQ+ZND5kkTNsiI2sxES4LNtHJ&#10;Ib7ta3hjwla+EbWZreKSW6uSHubmZ/MuLth3dz1xk4AwqjhQBxWsZMKDtY59ulOBzzz9KAMXVvEb&#10;WjbPKZWxnntXPS/FCK1ZlbcT/KrnxGv4oQQxwy9CPWsj4b6PpGqxtJeW8c9w0jBDKwK7cD+Ennv2&#10;NADr3xjLKiziGTauHBPTHWptA+Jv2288pljjaQ4388D0H8smult/Cui3TyBdL0/92cEiFDk/l9P8&#10;irFt4Q0uzkV49Ps0dTkMIl3A/WgCa0VpF3IqxrsIHJYknByfy981LDYRxbTt3OvO48knk5/U0k1y&#10;sH7uMK0vZAcY9z+dT0AVtVsm1G08pX8vceTtzxUqwsN2ZGO5sjoNo9B/9eo5biQ3HlqjZJBBz/CD&#10;yT/IDqamchRuJwFGTQALFtjK5bb068j8aqXticZjYx/LsG3qBwePyq2pYlumO2KztT1BvtXlxybQ&#10;gy2P4f8APpz6Y54ALdtYC2bPmTP/ALz1HqlykBh3Mq/Nnmqt9Ddo24Xvljyy5G3oB1/mPpUdrod0&#10;90gu7pp1T58BCFz6daANDTYmFvGWLfdBHOBjHTFPu9zOq7S0bHBCnk/X2/nVbXfEMehxhmR5G7qv&#10;YetZ/wDwmEjQM66bfGbPyIY2+b8cUAbE13DYySPNJHDGqBizsFAAzk8+lcL4j+Ls+vr9m8Kww3KS&#10;cNqVyp+ygHvEuQ0x9wQnfecYrL0aK38UeGI/E3jKZp7a8fbDoiI0kMMocqITGMtcSh1IIIIyuQq4&#10;zXRWXjqzj1OKTVPD99o8kkkcdvPJEs6je2xA7RFxGxYgYY4+YcnnABP8O/Aq6HJNqF+s15rUww95&#10;clWk2nBKoBhY16ZVAAcDO45NdLbo4uJJJAFXtz/n0H61NJMsf3uPT3qH7THMzKVHUE56dsE0ASwz&#10;echYDjJAz3x3qBIJLiXc7bWjbB2+mM4H5gZ9qmln2Mqqu527dgPU02e4+zvxGzb+mP4j6fp+QoAe&#10;UWOJtzNt6klug+tfjb/wdVfCnNv8H/HEEPy7tQ0O5k9v3U0C/hi4Pfkmv2LhP25E3szL97hcK39c&#10;V8L/APBxv8Il+In/AATJ1zUo4983grWrDXEA64aU2rkcdlumJ6cD8D6mS1vZ42nLzt9+h9p4d4/6&#10;nxFhar2cuV/9vpx/U6f/AIJW/Gib4r/8EqfgzJY6lJZ6r9kh8NmRQsj262Vw8D5Vgw5t7ckAjowO&#10;B2+l/h/8O7Xw9BHamSW88i2ERllxukY8M5wPvMdxJ9Sa/Mf/AINmPiY3xA+AWseA2uR5/g7xLca6&#10;g4zHb3FokKrj/rq0zDPfOCMYP6yWNp9gtdu1WbkkqMbvT/P8qyzSj7LF1Ieb/HU4uNMv+pZ7isP0&#10;U5NeknzL8Gij4b0DT/D0P2W3XcxJkLMPmOcZ/kPyridc+GFxpUd1Jcao11Z/b7jUbSzitAiwu7u/&#10;zMWZnw0jHsudpAUivQNOtyx82T/WKdoH93HB/XP4AVYkRbgcfeQ8Ejoa4D5g828M/Ci71zFxqFxN&#10;awsmURAA+c9854x/OvQpIGsdPjht492wBRzjAFWYgRGM9frmnHOOOtAFDS9Me3nkmkZizHgMQcf4&#10;fh/Xi/UbslsrOzBV+8STXG+MvjRonh7dDJq+nWswOMSXKKT9MkfyoA1/iBBotzoTSa5NFa2VqfN+&#10;0vN5DWrhlCusmQVbJxkHkMRyCQYvhrrF9fadeWeoyJc3ej3C2jXSdLtfJikWQgAAMVkG4DIDA4OM&#10;V5L4s+MFr4ukOiWuqaf/AMTCGUvcz3CiGyVdoMp5yWBYFQMcjkgCvZvBul2Gh+HIV04afHYsplAs&#10;okjgYsdzMoXjkknqfrQBqXUqwwFmXd0AA7ntXH6tL9v+JGi7sHCscj7rcOePbtnv1rZudR+0DE0j&#10;Be6rj8v6c5JIOBxWJo6SeIvHVrqEVtJHb2m9ZHYY3bhIFx64BAoA+dfilc26f8Fqvhmunf6dqE3w&#10;51ODWoVjZhp9kLgvbzOfuqHn3J2PQH7y19T6XHZ2Fx5hNukvzKFROe3p9K+Tfg1Etj/wVv8A2imu&#10;P9JvrvQvDX9nzsSTp9qbcrNAueivKqyEDjI9c19Z6V4fktoEZpFaXkk7cd+KAG+KvEs+hwCS3t2n&#10;GMk4OFHrXzr+3f8ACDx5+0X+xx8V/DPhXT5v+Eh8V+FNS07TczrbiSaa2dEjDFhs3k7N3bdntX0h&#10;dXoskk+0RyTqOGKgsoHXnNfMWpf8FfPBOtavfQ/Dv4e/Gf4zaXpU72l5rngfwqb7Ropkba8cd3LJ&#10;FFcMpGCLYy4PHXik9dCo6O5Q8AftieD/AI8yfDnwvoHwn8SX3iLRZGlez1PwndaYPhmsVjPE1xJN&#10;cwLHFMoJtUSFt8ombYTEHavjvWvh/wCOfh9+zX+zRNrGseOLDwj4o8APrfi2/wBZ1HxZevL4pkt9&#10;P8sXLaZOLuFxEJxBESsAdXGzzfLr9Lv2W/2yvAX7YGgajfeEdQuV1DQLgWOtaLqlnLpusaDcMNwh&#10;u7OdUmhYgZG5drAZUsOa9C1Oyv8AVFAhuFswG5IBYsOff6U5LW/czXkflf458VyP8QbbRfi94q+O&#10;2oeLLX4EeH7rRh4aj1zT7i58QtdaskdxLb2LHy9RcpEFS4O0ssoYHYQvtfwnsvi1H+154I+F/iy8&#10;1pY/EFho/wAXvEt5HeN5EFzaacun32kxlWwkbatHp935a/I6yXIAxmvtHQvhFoXh/wCJGo+Mo7KP&#10;/hJtU0y20e7vwzbprS3knlhjK52/K9xM2QATv5JAGMrwv8M/DvhP4keJvHFjpFx/wkXimO3t9SvG&#10;nmuHljt1KwxRq7MsUa7nbZEEUs7MQWYsTrf+ur/y+4dv6+7/AIP3nxj/AMFGdT+PN7a/DdPG0PhX&#10;w34BbWNQHiCXwxqPiO/sWItk/s/7e+nx2t7HEZPP4UmHzRBvPKiub+HXwT8V/HXxF8I9E+JXiX4p&#10;alpNv8LPEt689vqOteHJLyddYsV0xrrEyXLTx2j/ACfaWMrbfMdd+cffOo/EhhctHCszSDPyIu4i&#10;ss6jd67cXFxeSNpFjbRGae8ulMcaKO5ZsD8c8YqeX+vlYf8AX43PDf2X/DPxM/ak/Yp8E+EPihpf&#10;hvUvBPjz4XWNl4mvb/UbtfE091d6Wi3PnWzW4iVzK75Yzbu+M8V8weMNR+J3xQ+CviTxd4w0Dxw2&#10;tfA3QLL4Um4s3vdPnvNTm1W1j17XUkt4pLn7EbO3sZTLao0vkPeLGyNll+ufF3/BX34B+Addk0a3&#10;8WXfiiawUG+uPDuk3Gp2tkgxulkmhQxlR3KFsemad4b/AOCyv7N/iKRYz8SrPTpnyRHqGm3tmyge&#10;pkhAHtzzVS1d/wCv61Yf1/X3I+L/ANkaw8VT+N/CVmn9uaxofhv49Wt3odzcabrcNlBZSeCtS3yQ&#10;HVXkujaG8Zx5jMI2kkYoArrnzz4o+J/HF7+zgn/CI3nx0uPjhJ4L8RH4uxX0utPbxXI0i5KmNZj9&#10;mjlXUhbiz+xAfuN+zMeTX6l6D+2h8H/i0Y4tH+LPgC83BGWFNct0lcsCQpRnDZAGcYz2OK9O8J2W&#10;jXEK32mTWd6sg3JcQSiVWUjjBBIwR6daP6/C3/DgtHf+t2/1PzZ09vGnw2/4KgWN0snxA199T8Ua&#10;dC+lSf25pk2k6bJp0Uc00LRtPo19pCMZJZBMltcLOsg3GQR7v0i0yKS/16W5GZIFQiNmAwTkcfhU&#10;Xi/xVaaVLbw3WpWWlpcuYla5mWPzT/dXcRk4zwK5zxD+0t8P/hf8P9P1rU/GHh1dIvkd7a8jvkkg&#10;uVSZIZHR1JDKkssaMw4VnAOCcUdLB1ud5cwSXKMoVQW65kJA/D+nepoYFtYiFye5JOSx9TWD4B8f&#10;6H440Cz1HR9Y03VbbUoRd28ttdJMJojxuXaTxnj6+/Fa1zqarbTMv3l4X3OP/rH8qAOR+KECt4dW&#10;Z/nkZo2JPqwbP/oKj8BXz1/wUq1rwz4c8c/BTUvE2g6hqmtSa3NpmjyRXQht7CWdrUNNIgyXI2Jt&#10;G7GN2QSRj6F+I7NN4Qj2rIxeZVyRjaFDALj8/wAc15j/AMFGvBtve/Ab/hLNQs9c1RfAd9HryWOn&#10;XPlq4iZG3yhmCssewOeuAGwDmgDznUtQFpc9mz74qvp0/wDaWuBti4Vckdh0FYnwW8a6b8b/AALZ&#10;+KbJZm0/UDIIEnTa48uRo2JGT1KHHtXaw20NoP3cccf+6MUAU9XknkPkxRs24dasWFmun2oHG7GX&#10;b1NPa8jTqagmuvtDKqhiM84FAEwu/wBzuPHNfIWieL9I/wCChn7WOt6HfXMd98PPhjGs0OleYfK8&#10;Q3rMyfaJADh4YyrBRyDkE8ORXWfFfx3q37Xfji9+GPgG5uLDwrpc4g8Z+J4G2hVB+fT7Vv4pWGQ7&#10;DhRwc8g9T40/YX8IajY6D/wikupfD3W/Ddt9j07VtAm8i4WDOTFLnImVmyx35JJJzycgHtCWSQ2q&#10;QxgRxxqEVVG0Ko4wAOBxQ9v5dvsTA5rwGy+A/wAd/A1/bPpHxmsPEdhBOpax1/w/ErSxZwytcRZk&#10;yF5BAGW64Br6AuJvJj3dcUARWdqunQSbfmydxH4VXttNaW9kmk3KG+7jrV2Jt39Kerh/w4PtQBmr&#10;4eVrtZGkk2YztOCc+lM8RzMhjijz8w+6O/pWpHLu2/3iM1VvIBJqdu393NAFGy8MLcQpJM8yMRkq&#10;McGrUmgrvyskg/KrV1IUMe3uwzzU1AFG4t2s4Nwkkbsc0VauEDxkGigD2b9hD/kx74Nf9iNon/pB&#10;BXq1eU/sIf8AJj3wa/7EbRP/AEggr1agArnfiluXwpHJskdbfUbCeTYhdlRLyF3bABOAqknHYGui&#10;ooA53/hamh/8/U3/AICTf/EUf8LU0P8A5+pv/ASb/wCIroqKAOd/4Wpof/P1N/4CTf8AxFH/AAtT&#10;Q/8An6m/8BJv/iK6KigDnf8Ahamh/wDP1N/4CTf/ABFH/C1ND/5+pv8AwEm/+IroqKAOI8XeNtO8&#10;S2thZ2MlxcXDapYuEFrKvyrcxsxJKgABQTz6V29FFAH5sft3f8E+fi78Vv2qfFnij4X+AdL8HeLP&#10;EElp/ZHxU8M/E2+8PTWqxwxJu1nSVieLUGiKMFCgiWPy0YpgkcH8V/8AgjL4yl+KnxQ0mP4U+Efi&#10;bpvxQ8U3niC38Zav8T9e0Wz0mG/kEt1b32i2cqLcmNmlCeS6iRWQOVIY1+sdFC0A+G7z4GftGfsr&#10;fEX4waR8HfB/w78W+H/jFra+ItM8Q67r72Z8HXklhaWUy3dmYZHvYE+yrLGI5AzBijbeGPmv7XP/&#10;AATI+LXx9+JXxrgGg+GdY0fxL4u8L/EnQ76TxJcaRBrd5pemWWnXWkTrbj7VZ+ckVw8dzG7hCYs5&#10;5r9LqKP6+7b8kG2x+YOh/wDBKTxx4m/Z7+N39j/Czwb8I/FHi7T9EtfDmnX/AMQtY8W3t4+m6iuo&#10;st7fXEjxQwySIqRpBEWTdIzMd20a/wC0N+x3+0R+2QPjt4k8SeAvCXgvUfiD8IIPA2g6Ha+KE1N4&#10;7qLUJ7g/aLjyokG/ziRtUqqhQWLFgv6T0UB/X5f5Hw//AMFQv2MvE/7QPjzwZrWg/CHSvH0uh6TN&#10;Y2+t6R8RbzwL4r8PXLSK6tFdwqUmtDtyY2yVkAYKQTXs3wc+D/xi8Ff8E67XwVrHji01T43W/hK5&#10;sIvE92xvIYtUeKQW0sjsgadYWaINI0YaXyyxXLEV71RQ9U13BaNM/L39k3/gnn8eNA/bQ+B/xG8Z&#10;eFdQsLXwH/aVr4kv9d+L9/4wvdQludKmt/tNraypHa2luZdgKRKJDvXKqsZ3egfA/wD4Jt+P9H+H&#10;P7MPh3xFb2djD8PPDXjHRPFE1tfJI9mdVgMUDQ4/1h5JJH3cc1+gVFEtVZ/1/VwWjuj8sv2Jv+CR&#10;fi/4NfE/4S6T4i+Dvg2ytfhPdxT3vj1vij4g1VNc+zW7xW81hozTLFaXDuY2cTboowJVRHBXHtf7&#10;GXwb/aY/Zi8JfDP4IReFfhrB8PfhrffZ7nx/LrT3U+u6LEZfKii0wRI8F9Ijxq8jTNGpWRh5m4LX&#10;3FRRcD8lJv8Agk18WJfBHw0uPEPwx0PxpcfB+98UaCfD9v8AEi88PnxRpeqail/Bqdte2YRreaJ1&#10;2NbT5V1ychggHa65/wAEt/E2l/si+G9Hb9nz4c69qDeMNS8T3/h7TPiZren6z4fNzEkME1nr08jy&#10;yXQjijW4J8uKQD5EyuW/Taijpb+v6uD1dzwD/gmr8F/iV8Bf2X7fQfinr1/rWvf2peXVlDfa4+vX&#10;ei6fJITbWM2oyRxveSRJw0rIMk7QSFDH4m/YO+Fnxq/a2/Yt+CvgO68H+CdD+FOgeNo/Fs/jGHXW&#10;kvru20vX5ryKzj0/yAY7qS4gRHmMxj8sswy7bF/ViqXh7w3p3hHR4dP0nT7LS9Pt9xitrSBYYY9z&#10;Fm2ooAGWJJwOSSaOt/T8A6WPyi/ao/4Js/tOfHzX/GVrqukzeLL1/Go1/SfEN18W7+z0NtKi1SK6&#10;trO38OxRpbLcJBGsRa5LLvDyeYzFa+9P2LvgJ4h+Cfjn486hr1vawQfED4kXPiXSGimWRpbJ9N0+&#10;3VnA+63mW8o2nnAB717tRRHRW8rfl/kgev8AXr/mfAH7ev8AwTC8bftafFX42app6aOtp4i07wHd&#10;+HY73VJ7ODVrzQtR1G7ubO4ktiLi2jkjuI4xNH86NJvXlK6X/gmT+w/rHwN+N3ivx5rHwf0H4SLq&#10;Gh2+hWNp/wALE1fxprFziZpp2luLqU28VvuEWyOOMybldmcA7a+2qKI6bBLXc+MvjN8OP2gPhL+3&#10;74/+KHwv+Hvgvx9oPjLwRofhqOHVvE39jz2t5aXOpy+fnyZd0CC6TemAzb1KElWFQfsDf8E8PFn7&#10;IHxw8C3Go3Om6to/hn4PReEL3UbZ9izas2ryX06xRH51gHmNsJx8oUdRX2pRRHT+vX/NhLX+u1v8&#10;j81/hd+xZ+0Z4f8AC/wX+FWp+DfA1v4J+CvxSj8Vv4rt/ExmuPEWni8vZo/KsjCpgdEu/wB5vkYl&#10;owEDBiy9J8M/2Ivi98FtV+AuvWfhnRteufAPxQ8datrdh/bkdq8Wla/qGoNDdxOVZZGihuY5Gh4Y&#10;k7QQckfoJRQtP69P8gev9ev+bCiiigAooooAKKKKACiiigD4U/4Kb2a33/BQz9leNun9meNT/wCS&#10;+mVn/Gz40+Fv2YfB39t65NM01wwtbKzt18281Oc/dihj/iYnHsO5FYf/AAWi+NNj8A/2zf2X/EN9&#10;Y6lqhj0/xlb2tjYQGa4vZ3t9MCRqB6nueAAevQ/M0l94n8Xatq3xG1+1s/FHxAhH2Wx0G3nDQ+Eo&#10;G58uNed0wBUyNjcckAgZJAM/4WftDXXiL45a/wCKPE2g6xJ4z8TMmmQ28FqZI/DdgMbLVWcgqzHm&#10;RtoBJJ4Gc+1fs3fszTN4x1PXdY1WbUNRuCUuJ0UxpJEWBRNuSN4CgbuwAGO53/2Q/h5qWs+Do9S8&#10;Tqst1cM81xG8HknzH5ClR0KrjPvivc7ewt9BsPJtIY4Y88Ig6k/1oAW2SGwMcMSrHHCmxQP4QOgq&#10;vr2n6frdpsvLeO4XtuHK/Q9R+FW7S1KfM33u9SNZxvIrFRlfyoA8B/ac/Z1tPGnhKGbS7o6XeWcg&#10;a3veJJbJiRkpkg/MoI4OcgHtXnf7Pv7eHjb4CfGmPQG02ORtSZIY4o5BPDdKhHmSSBWIG37x2YKd&#10;Dwa9y/a38Pr4s+FtxpYvl0+S6Vwsm/aYvlJEmAQcKQOc9/esH/gmz+zd4V8efDVWvr5WjtIYbu5+&#10;wSnyLqaRT5hyyhtuUK4AQ8chMEUAfe3hfx4vxB8G6VfxKYV1S1iufLGSY96g7The2cd62rTRVMXO&#10;0u3+0wzj3P8ALFR+B9FtdO0qOO1jVbWKNYoVUfu1RRgAc4OBgZwOnfrWnf6xDYNtZ08xjgKWxQA+&#10;2tDbHA27cY6kmqk+jwm8j8xm+Zsgb/Q//qFaKSZj3N8vf6VWlmt554386P8Adk96AJZLJZny3bgY&#10;4wKatnuLbjt7LjqPc+/8qjvNZhtkz5ifnWVq/ju305dsbRttHXdxQBs3karbKmcKM9z2BqO1urWy&#10;hK+bGGySwyM59PqOn4VxmmalfeLtR3RidrWNvnKsQo9q7Wws2giVWaT5eCCwZT+n+FAFYXy3Epfz&#10;rcIegaTn8QP8TTIpI0ct5sCdxuYpu9wPT0JznrWhcI0s0a7mRcEnbxk8Y5/OnQW62yttz8x3MScl&#10;j7mgDJm0b+3AvmSRtCr7iUl3cgemAK0J57bQLLcQsUKnsKtVz2r6BP4ilz50kCn0X6HGfy/EGgDK&#10;8U65dXt1awxGPNw+yMbsbScD5h1HXv71raL4KX7EralumucknbK20DsOMdqmi8GKJrGSS4lmexOV&#10;3fd7dB26e9WvEdw0FgNpO5mAGOvegBt14csZE3NG21RtwHP+NM0GNBdTBY2jWEKq5YnI5/wok0tZ&#10;IhHJdMPm+ZQ278Kv2kccMQWNg20YJzk0ATHg18h3fm/s/f8ABY2Fox5ek/tAeD2UjlVm1bSBnJ7H&#10;bZnHHI3fn9aZ+0XK5Zto+YDpn7uP618k/wDBXQSfD7wN8NfjBbq8LfB7xvp+pXkqjLPp9xIttdRj&#10;0D74hk+nvmgD6r1C11C5iKhodvs3X68Vzl74Qn8R68LS+aZLWOPcxjb7x44zj3rrodQW8G63Amjw&#10;DvDDa2eeD3/lUxXHzAfNigBLeBbW3jijXbHGoVR6AU+sW+j1CB2ljaSQE5CgDge2DUS6jfbcNGx/&#10;4GP8aANwJiIKuVx056UrxrKuGVWHoRXMWGqTy+KobcRndtLSBmyFX1/lXUO4QfNwKAAdTx/9eoLi&#10;za4Zizbh0UAY2g9fxx3qSa7jhhZyy4HvUOkXpv7ZpMcbyAfUUAWqbJH5gHbBBqG51KG0YiR1U9et&#10;Y91r0mt3q29isjKhBkdDwoz3P9KAOgxioXsI5JWZtzFiCefQYx9O+PWpCVgi5+6oqGa7RAjFhjPH&#10;vx0/WgCwBtGBUN3H58Zjxw2M+4yMj8aklQyR7VZkz3HUVDJGkX3pJemfvmgAi0yKJV+8WXHJY5OP&#10;6Z5x0pb6+WyQZ+833RSSaeXb/XTfnUcejqt15jN5gxyH5yf/AK3vQBVsoBd3Pm/6xgPmYMRgfUd/&#10;b8+tXBLGZAtvsaToScnYO+f8KtVDJcNGGCr5jb9qjpnjPJ/OgAMU0jLuaMKCCdoOTipW4U/w+/pU&#10;Mdm2z95LIz9SQ2Bn2FShdysjDcuMZP8AFQA23nF0m5T8ueDjhxT2OB3/AApQMCoJXQ7FkkxJkLhG&#10;wSfpQAjhfmVChZ3BPmHOe/H4DjHpTorZLSWR+8zZPH+fWqttYMt8sm5tqlhgj0yB+POc+5o1nVbe&#10;ykjWWZYznJGeR0oA+Vf+Cw/hC81f9jrxNremyN/bXgW7sPFWnMv3opbS4R2kHoVhaXmvoiw8R2Px&#10;T+EOleJrP5rTWtLt9StW6ny5o1kXn/dYVm/GPwDafG34Z+IvD14kcln4g02ewlYdxJEYz79+36V4&#10;v/wSl+IF147/AOCcfg+zvFY6p4ViuPDd8jHDQy2lw8KxkHkERLEecHkcUAfTOjhh4Ptf732NenP8&#10;ArC0zT4n8LJcTKCBISvXghjz+gHFNtJbjWzFYRedGllFGshU4ByMc8+x59PWpvHzR+G/BZt7eRo2&#10;RgBz8xB3E/1oATwLLa38jLZtI0dpLh+doXIzx6jIBrpNW1JdKsmmbHy9j3rmPg3pU+l+HLia6jaE&#10;3U3mKHGMptGD/PrVq5uG8QeLktY23W9uBNJ6HBGB+NAF7SbAsPt97uWXJZFLfcHbj1/xrP1fU/8A&#10;hJNUt7W2k3Rk/vByvvycfX8qj+I/iFrBPs4KhSAT65rQ8IWYh06KRY9wZQwfpuz39/qaANSGOPSr&#10;IL/CgySF6+pxTZ9QimhaNXbzJBtC4Ibn26j61HcQvNN++27UYbcdMZ5/QD8zVm0KmI7UZFViAD7H&#10;HHtQBj6/rtrp222EixKAVJC/KmeOvTON34/Q1xtx41uNQ1a6s7GS3WO4CqAFIKjOCBx2z7V09hcw&#10;3R1CS8aPFvI4Q8biCcnrz2A9MVm/D21tZfHWtSKsPKIUAw3B5JB6emfc0Ab0nw60m5VfOtzKVGOZ&#10;Gx9etbRZLaIcqqqMDPamXtyLS1kkP8IzXOQWVx4gt3uLy6a3hPKALyR680AaWo+LreyU7Tvb61l3&#10;3iC8ucqsarnjO4Y+tXI/D8dyyxrHtVMEFhyv1/2uvTBHcnpWgNP8q9h8vbHsGchR83XP5nbnv70A&#10;ZWjeFHgmjmvNjySNgrnIA5P9APxNdGRkVWu7XzbiNld0bOCRztGD0B4GcAZxVmgCu08dlb/L1YkK&#10;v8TNWXqHi238PThb6dFbnKxpuJPuc/0Fas1xHbEj5fMwSo7knt+OP0qvqFnpxl3XUdqW9ZVB6/Wg&#10;Dmn+LVkJXP2gKGHA2n5P0P8ALt9KwvEfxGn1CcNazRzBRlY0iJPpgcZ/z+Fd+iaSI9qpYbQdwAVc&#10;Z9amjfTzwv2XrxgCgDiNF07xXLbwzRR2sMcyLIN74PPIyuOoqTWfCuv6jbr9qlt2Zn42sTjg+g4F&#10;dk+sRpdQwxbWLHGB2FWpLiOI/M6r9TQBzsXhPR/Bdg15Mjbo1G9y7Nk8dvc1yXj7xHDq3hPUbvSZ&#10;fJjsys17IqfNZ2oZRLKi4wzLHvbb3KDhuFbe+KGoLf2Ito3V425IH97/AD/Oug0HRYLTwtb2s1vD&#10;ta1WO4Roxtk+QBgw755zmgDBsvhs3ga3S48KyIkjAvdW13KzQ6mxO4yM3PlzEknzFU5zhlIC7Zp/&#10;ij9gtN13o3iCzeMn7SXsTLHaLn7xdCVde+Yy2ByQMHFPRtWh8A+JIdF87zdBviEsXZv+QdKekBYn&#10;JjbgR/3W+TOCgHYXN9BpsZaaZI+5LGgDJivdN0m1bWGuoJobtVkjlhO5HB6FMEggg9R9ar2ni6x8&#10;UazHb20n3huJIKscdcHtx+PXkcZ5fUtL/sy63abrVpcW1rM9xFp1+ieS25ixiWVU3qvPykhypGPm&#10;XitXw58Vre98WWemyaLcab9u3JHMzW7RtKELlQY5CcFUfkqOg6ZxQB28siwRbj91f0rMivFuJ286&#10;dY4+4ztLdTjPtnn8PWszxp4njjWOOGaIo332DHH04/pWL4W1ObWNZnto5ZIgAOc/M31xx+HQdPqA&#10;dH4h1m00XT3mVl44Uklldj/PAHXnH6V+bX/BYr9s5fgT8GJfDOh3Aj8ZeOne2EiEE2GnBStw+3BG&#10;Zd4iGeCplI5UV+g3xk1Sx8MeDbr7VeRqyr5sss7hfKjUEsxJ6KMZ/A+lfgn41Op/8FS/+ClFvpGh&#10;/aTp/iLVU0ywb+Kz0uAkvOeoUiJZZiORuYgZyK+R4wzOph8IsNh/4tZ8se+u7/T5n9DfRx4Hwmc8&#10;QVM6zlL6jl8HWqt/C3G7hF+Wjm1s1Bp7nifx3/ZM8XeA/wBknwj8WL6OK28O+MtWubC2tz8s/lxq&#10;pjuCvXypHEyg9MxDn5lr9pv+CGP7U7/tGf8ABOzwnps8y/2x4Dd/C92Xk+8kCq1u3JJx5DxLk90b&#10;tXqH7cH7A3hf4j/8E6fGnwt8LaHZ2ckOhr/YSKu+b7VZqJLRd7ZckmNY8kn5XI6HFflz/wAGyn7T&#10;0Xwj/ax8TfDPWJvstr4/sPMslm+Xy9Qs977ecbS0LTZ7kxqK+84fyejhuH/qdFe9Sd2+7e7/AD+S&#10;R6nHnGlfxFyjHZrWjaph6nNCP8tHXlXyje76uN+p+5mmWUNiflnt/ObjcZCx/LgfpWttW0t/vbVU&#10;cs5z+dNttSt7wfu5o5OccNSTzxyDbuBIcD8iCfyrhP5lM/WfEqaZbZ82Iu3QqCRXBeH7Cfx78UNX&#10;m8z/AEG3trSKYhjkNuuGKL6ZBQnp94H6aHhvwjJ4utJtTi1zV7W6vLi6kx5y3EIj8+RYlMcyuqAR&#10;4BEe3oeT1rpPDfg9/DGiXsX2iO41DUpWmmuFiEIkcqEXCgnGERR17Z70AZuk2NonjC4020h8lbUC&#10;R3LsWf7vf8T/APWqx8TLq1g09lZit4ygp16Z/Lsa0PC3hFdAllupJpLm8ulHmyN35zx7dPyrA8d+&#10;Dr3xV4njihmaOGSHcZGXIjxkY/z60AYOk6MfFJjXTA26NVExkkIXd/Efu9PYEnmvQPC/hWPQLYEq&#10;PtDcsQxZQfbNM8HeCLfwda7YpJJpGUBmfHUegA4zW1QAibsfNj8KravqSabZszNtYg7eO9TXNytr&#10;CXbp0+prlp7O58YajIuWhtYmxuzngntn6fy4oAyLHRj8QfEDrd+elpHEX3L8u85xwenr+VdXY+At&#10;L01V8u3IEf3cyN8v61f0bSY9F0+O3j+YR5G4jk5JP9afPNuuVhK7lYc+3XH8jQAyw0e30x2aGPa0&#10;n3iWLZ796W91GO04brx16f5/xFVvEuuR6HYksyq8gIQVz/hvR7jX737XcXEyxsC4Qe/A65HIHQjs&#10;O2KAOihsI7mYTtt8lMlPmLZ9+eAOvSp/Mjv5AscyMi8sqtz7dD0p91vaJo1C7mG0FjjNTUAR3Fwt&#10;sF3Z5744A7knt+NMheSa23Rn7zEjep5GTiopbbzrQM7yMzEE5+6nPp049/SpBcQ2m5TMWZeSC25h&#10;QA5Y5UgfdIm9jkHb8qfhn+tZ9tDMZpXhKtJt5ZxnOeQO3J6nsOOOawvEHji41CeSx0+3a5ZsgmPP&#10;Q8e31ycfl13fBml3GkaDHHdOzTsS7Atu2Z7fhQBYt9Pkmk33XlsVxgKchsdM8Dp6dKuQxCCJUXcQ&#10;oxljkn8ax7vxNI0skdvA0gX5QwPU1JY2kiweZNcOkjDJRm2gH6//AFqALy2MPm+dt+brkn9a53xz&#10;rmrT2Kr4d1DR7O6Rj5jajayTRuPQbHXaeoyd309dq2s3lVW8yRV7EHqPYdh/nFVI9HVbwKGOGcsS&#10;evUjt9OtAHLfDXwHJ4c3XuratDqt/JJLPGscRitrWWbmV0XOCzdMgLwWwAXct0zeB7HWNEe2ulmZ&#10;ZJA5ZZGjdHRwykEEYIZQc+1bUcaWqBVGOcZ9/c09VCDj1zQBw1/f6h8O9c+ytb+IPE2n30LzwNFH&#10;5k1o6FQ0bSZVSpViy7zuyjDLllA6XQ5LDxDZw6hZyfaLW6iDxSKx+YH3659uorSnLbMKoJbjk8Vz&#10;Gq/DWzuIri80lp/D+qzb5BdWj+Urykffli5jkyeTvUn6HmgDokt3t2byvJGcZyvzH61IDvZQxXzE&#10;+Ygd+1crb+LPEGjWP/E08PTXkkaHN1pdxHNG4HVikhjcE9dqK/Hcnrv6Dr9j4w0W3vtPuPtFrcoH&#10;R1BRgCM4IOGVueVYAjoQDQBdU4Yrtx6H1ry/9t34Tf8AC9v2Pfid4QWJprjxB4Zv7W2UAk+eYHMJ&#10;AHJIkCEDvjv0r037PtHys59ixrI8UeI9N8NWe7VNQ0/T45PlU3d4I1f2AbG76d6qnNwkpLobYavK&#10;jVjWhvFpr1Tufgt/wbWeN9W0r9sLxRoOkahb2Nzq3h03yRzhzDftbTx/6O20gLuWZyHYEDZjGTX7&#10;y+DfG3/CSW98l3DHp95p101pPD54kwwCsDnA6q6np/F361/PP/wTi1m2/ZO/4LnaLpDSRw6XbeMt&#10;U8KrnaiSx3H2i0tyDtAwXeFhgLuGAMA1+/V3rOpeC/HGtW9noNxq11rAbUrUrdRQxyRww28LR7mb&#10;IfewwCu3DZ3dRXvcSRX1pVVtKKf6H6f4v0I/21DGQ+GtThL81+SR3iFQBt5DDIPXNO71y48YatNJ&#10;uj8J63Hk4XzruzVQc87gszYGO4BPsOtRXWteLrgx+To/hxGYggNrMrPjBzkC2wMZ6gkZ9a+fPyo6&#10;c6hApP76Pjr8wojeSS23J1JON4xkZOK5QHxe2mtMP+Ed0ny4y+Hea+UAAkAjEGB0HqME85xVbw5o&#10;eseKtCs9T1XxNqVv/alnDKbKwgjtViLLvZckPJn5sZVwQFHfmgCj4l8a3PinXP7L0KGPXpLVgLt7&#10;W7hWG1JJ+WSQnIbg/KqsR3A61e+H/wAJLXwr4DtLGSztLW/Ufvzatu6kjlsKWIXGTjkg9a6vRtHt&#10;fCnh+Gztd0drZQiNCzl22qMAknknjqaNLlae6ZuNu3BAPT0/Xdj2IoAbo3hy30uy8kQRbfMMgUjc&#10;FPtn6VyWs3rfDTUDp8dm39j6vO8to8RRY7SYo7yRumQ2wspkBUNyzA4GM94WZVY7fu9AD1rzz4ve&#10;HbzVI7S6m+2SW1lqNvI8dtbyXDrH5gDlVQFj8uQdo6E9s0Aa/gvSpdesvtd40ckMoZUCsQRzjpj2&#10;7n09Bje1XxBb6C8McxKq3HHOB2qvoniDTG8MR3Wn7ls8uqI0TQurKxDKyOAysGBBDAEEVk6BA2s6&#10;3/aDsotrV23bjxkqe/tkUAfNfwQRNb/4K7fHiSI71s/DfhxJivPku0TOqtjoxXDAHkjnpX19NJsH&#10;9a+Nf+Cbd43xS8a/G74yR+ZJYfE3xy9pol3nK6hpOmL9ltp0J52sfNGD90xnjHJ9e/bI/bE0v9kr&#10;wPY3Umm3niLxb4ouBpvhfw7Zndc67enAVM9VjUspZiMAHuSoIB4r/wAF3/2ndD+Cf7Gi+FNQ8TNo&#10;V18TvEGkeF7xbGUnVBpF1fwxajJBGv7wn7KZY9yjhpVwdxAP8/3/AAV6/wCCx/xo1H9r/U/Bvwv8&#10;VePvgj8K/hqbfSPCPhTQ55/DptLSKFPLlnihZWdpAQ6hywVGUAdSf3w+HP8AwSFt/jz8L/G2uftF&#10;XH/CU/Fb4oWbRXF9C6k+CV+9BHpzjKxzQMFYSIMBkAXK7jJ89ftYf8Er9a/aC8ZaXP8AHv8AZNs/&#10;2kPGGgwR2Nv8R/Afjq18Jz+JrWIbYv7Vsri5tjHNtADGJ7gDB8tlXCCev9f1p+pXT+v61/Q+df8A&#10;gnb/AMFJPjh8Y7j9mL4y33wl1jxj491+91r4a6x4gs9UttPPxMsIbS4u4VljKjE1nJbBxMRt4nAw&#10;ZSK/UK5/ae/ax1aLZY/sy6Dou75kuNQ+IFncIB2BjiTfuP5Cqf7Dv7CHiHwr8QPDPjzx94f8IfD+&#10;y+HujTaB8Ofht4WuDeaX4Itbgqbq5numRPtWoThVRpFRURN4UyNI8h+wZbhIMbmC7uBnvWkn/X9f&#10;f8zNf1/X4fI+So9b/ba8WDdBoP7PnhRG/eBNRvtRvZFHI8tvJG0nnORxxTZvhd+2Ylpu/wCFnfBm&#10;3LEHyofD1yyoSfuqWOSMnGTye9fWzn7TD+7k25P3l5p7IHXa3IqSj4/0j9if9pOdpGvP2pI9MWVs&#10;sul+AbENID97LO+Vb0I6danb/gkvp/xO1CGT4xfFb4mfFyxtGDQaRqGofYNL4wcvDb4Ltkfe3Djj&#10;mvrqg9KAON8J/DTwn8D/AAOug+E9B0bw3pMI+W0061S3jJwBuIUDcxxyxyT3NcT8YfH3g34X/Bfx&#10;P4w8aabpuqaXpMIk8ie0jnkunUHZEquPmYnAHYcngAkddq5fXNc+ybm24ZmwMkAAngd/p3r5T/bg&#10;+J83iT9qnwL8IfEHhHS5PDt3BNq9rc3Uwla5K20o/donC42yo4l4cM2MjGQDwL7ZL8evi3L4jH7N&#10;fwzvPhzr6Qy2tteaTZ2+oRQtIglmE0GyTznDF/3hIwpx15uftMf8E3PDHiDx9ZTfBfTIvhfp62++&#10;7vIdWvxcSTmRgwVBOyKvlkYAUdCM4I2/TKRw2EQVVWNVGAAMcVCdWHmbQuSfegD5h8S/8EqdF8QT&#10;2N1/wsn4mf2jp8SiGe61JbtY5F5DqHTKjfltobqTyKra1+wH8RptB0zTF+Knh/WtN0eGSCysdU8F&#10;WggtkcqzKvlt/GyKWbG7KhuuTX1Wk7ruZo2ArK0/4i6Prd3Lb2GqafeXEDOkkcFwkjRldoYEA5+U&#10;soPoWFAHx/4l/Yt+Oei32g3/AIf1r4b6ddeFw/8AZ8+lS6hpdwgdmZlG3cmNzFi3DMOCSABXuGm/&#10;8FcPiJ+y1PY6Z8cvhlNqVj5cUa+JPC1yJkuiFG4vFIEUyHByAyAZOFAxXZaR8YtF8Y/G+x+HFhqM&#10;cPizVo82azW7SW43QSTLISCu5FSNmIDAngZBIrtf2d/+CcPh2x8X/wDCb/E7Xv8AhP8Axh5yTCxa&#10;536PpE8ZyFii437G3YD8KGxtJBcgHrH7Nv7dnwj/AGtbRIvBnizTdQ1KLPmaRdg2upQMAd2beQBz&#10;jnLKGXrzXpXxJ8GaJ8RfBOoaF4jsYtS0XVI/IurWTO2Zcg4OMHqAfwrxv9of9gf4T/td69JdeJvC&#10;8MOuRpvh17SnNhqlu4+6wnjwWIySBJuXnpXxl4K/an+OnwG/a/1L4U/DHxFc/tI6B4dinilsPE0A&#10;sdSs3gJE0IvmCmR0MW0SvuRzJwp4NAHoN14c8U/sw/H3xJ4d1zUtHt/hXY6UuoaFMbb7LHpkDTCO&#10;G3eVlVWcAOpG5ySqn5dwB7LwV4v0z4i2Mt5pOpWupWkMz2zyQSbgkqH5kPuMjj3r4Dg/a/u/ir8f&#10;PiVf6bqWk6HJ4wuhdwaF4yjhmsrpmuAxhBnZ7c+UxYI+VDBBtRN21fsf4GHw/wDDfwnc6hdX2heH&#10;Tqx+2XOmQalb/wBm6UxJJS324Cx85yck8ZJwKAPTW05cL3LdWJ6V8/fHH4rax8bPiJP8JfhnezWt&#10;5CwHizxLbgPH4dtiDmCNs4N2/IABynPQglKfxC/aV1T9p7X5vAPwVvHkjZ/K17xpHEW0/RYf4lt3&#10;4E1wwOF2nA6g9WT2j4H/AAP8P/s+fD+18O+HbZobWEmSaeU77i+mb780z9WkY9T2GAMAAAAt/CL4&#10;S6H8Dvh9p3hnw7a/ZNL01CqAtuklYnLSO38TsxJJ9T2GBWz5jC8Xpycfzq2TgVnq7S6gmOxPagC3&#10;LcbDjv34qJ4PPcsx2rjmpxFkfxD8arXcTF9qs+MA8f5+lADVla5lVY/uLw1WoYREP65ptpbrbx4X&#10;r3z1qSSVY15NADQn+kbvb/D/AAqnqUk63kQiC5bgZqaK4a6l+X7uPyqO8uWFzGyx+Zt6YoAdbWs7&#10;vuuGVh2CnoauE7RVeK7kkj3GIr+Oao3+psTtQEt6CgCzfXqgYBoosbEW6ebKdzMBkMB8tFAHt/7C&#10;H/Jj3wa/7EbRP/SCCvVq8p/YQ/5Me+DX/YjaJ/6QQV6tQAVDe6hb6bD5lxNDbx5xukcKufqamrgf&#10;2kfgj/wv/wCHQ0HztBgxdx3O7V9Ci1m3+UMP9RKyru+bhs5HPrQBxv7Jvx7+KPxj1vWbf4g/Cmf4&#10;d2tjDHJZzyX4uftrsxDLjaMbQAfxrrLv4meMofi3/Y0fgqSTw9/bEVl/a/2nj7K2nvcPc7Mfw3Kr&#10;BjPVs+1eiDgUUAeMeOfjl8S9A/ad0fwnpXwvm1bwNemD7X4oF8EWz358z91t52YHfnNdX8aviF4s&#10;8Crb/wDCM+EZPFPmadqVzIFuPK8ueC2MltD0P+vlxHn+HOea7yigDyP9pX4zfEP4W/DbQ9U8E/Di&#10;bx1rWoTpHfaYl4Lc2CGJmZt2DnDgL+NdN4j8eeKNL+Ag8RWfhV77xb/ZcN2fD4n2sLllQvB5mP4S&#10;WGcc7a7aigDxv4i/tgWPwE8L/wBq/ELR9R0G3v8AxZJ4a0kWyfamvlO8wXBHG1ZFRj3xXslee/tF&#10;+A/hx8QPDujW/wAS/wCxf7Ns9ViutN/tLUPsSfblVxHsbem59pfC5OeeDivQqACiuX8I/Gfwz48+&#10;Ifi3wnpOqR3niDwLLaw67ZrFIrae9zALiAFmUK2+IhvkLYzg4PFXNH+JGj69481rwza3E0ms+HoL&#10;a5v4WtZkSJLjzDCVlZRHJnynyEZiuBuAyMgG5RRXFeIP2ivBfhG/8SW+sa9a6P8A8Ii1jHqs1/HJ&#10;a29u96wS1RZpFEcjSuVQLGzHeyqQGYAgHa0UUUAFFczP8ZPDVr8ZLX4fyapGvjC+0abxBBp3lSbp&#10;LGGaKCSbft2YWWaJdpbcd2QCASK/gf43eH/iL8RPGHhfR5ry61PwJcW9nrDmymjtYJ54FuEhSdlE&#10;csgieNnWNmKCRN20sBQB11FFFABRWP42+IWh/DbTrS88Qatp+j2t/f2ulW0l3MsS3F3czJBbwJn7&#10;0kkroiqOSWArYoAKKKKACiimXNzHZ28k00iRQxKXd3baqKBkkk9AB3oAfRWV4F8c6P8AE3wZpfiL&#10;w9qVnrWg65ax32n39pKJbe9gkUNHLG44ZGUggjggg1neJ/jH4b8GfEjwv4R1LVI7XxH40W7bRbIx&#10;SM18LWNZbjDBSq7EZT8xGc8ZNAHTUUZooAKKKKACiiigAooooAKKKKACiiigAooooA/Nf/guLqt1&#10;p37ZX7KcdrDPJJqEXi6yLw/ethJBpimbofufe5447VR/Ze/ZFt/hp4W8zULqa7uL2b7VcSuMSXTH&#10;HJ5JVeBxkk8knmu7/wCCrX2Mf8FBP2Tvt7KtqLTxiX3LuUn7PpmAfbOK7ub9+Nq8KOcigADW2kW6&#10;xxrHDGvCoihQPwFR2Z+3SNKy/Kp+Wq6aF9pl3TszDPQHFXpStnbKFX5V4AoASXUI4SwY/drnNe+M&#10;nh/wzr9npd7fLDfX+/yY9pO7au5unoOa81/a28feKvBXhxb3wnbw3stujT3EDJI0kyKCWEYQhmcY&#10;GFGS2cAE4rxfTvgj4h/a/wDH1rY+JNIvtLvoZTBpqWmoRyC6Dk72bhipUIpJ6EHpwaAOq/b+1PQv&#10;Gfhe0afWHtIUuLYsEk8t5Y/N2zBVPLYikZsAHlRweh94/YX+Fum/Cn4OGXS7ye4tbslI0kbJQB2f&#10;JPAJJfI4GBWPof8AwSL1Oe40f+1oLC8h0u0NjF9o1CS48qJsBv3RAi3EAZYLnA9gK+p/hB+ynaeB&#10;/Di6bfN/o8JPlpbyn5845Y4HIx0A6Y9KAO9XUG8N+B7NbeKaSV4VCmNCcEgHJp2k2K2Vp/aGrOrT&#10;zAEBxtMZ64Hv/np137OyjsLeOKJdqRKEXnOAOlc1ri3HjDWZNPjVFtrV1MkmecH+vXFAGkuqya/b&#10;SC1jeMKdodx8rH1+n+cVl33hW6sYZZmvocKpflTzjr/+utrXdaj0W0wp/eYGB7d/0rFspZvGCssi&#10;/u3ABHoMn/I9T9MgA4HxD4iujqn2VZl+8E3nOOTjpjP6V2vhf4TLYzSS6tNHf7sbEAKqvXOeeetT&#10;/wDCutP0/UW1K7YLhV2oOFQgDp+Rro5Y7fxBpzxtl4ZMqcHGf89aAF0mws9LtzDZxwxRqclY+x96&#10;tVm6L4SstAkZ7dJNz9Szls1oPOsZ+ZlB9M0AOJxUctwI0zyzZ2gDqT6VHciSU7UyFIGeKD/o4t1x&#10;359z0/rmgCW3nW4iDL0PfHB+nqPenMwRSzcAdSaimmWwtV3NwuFBNYup+IJLy0kW18uRlO0NjAB/&#10;/V6fzoA27ebzS/1x9P8APH51m+IdSjso2ZnB28gZHXHYf5zn8DBM1zpukK821ZNn3d3BbGcY6f0r&#10;EtvCuoeJ7r7VdeTHET91H5OOMd8dPc/0ANO10e81F4285Vjjf5iw+YjByPz/AJ+uRW1LusLYAHJY&#10;4z6fT/CrFpE0ECq38PQentTmTeVP905H8v60AV7B/M3blkGMDkYAx0964n9o34Vab+0l8CfF/gO+&#10;ZFt/FOlXGnCUjf8AZ5XQ+VKAO6PtcdsqK67xJfSWtg3kKXmzgD14P8uPxxVbwr4Yj0xGmbdJM7bt&#10;xPHQdOB70AeDf8E1/wBoC68Y/B9fhv4u+0WfxU+EsaaD4msJ0IkYR5jt7uNv+WsU0SKwkXqc9ipP&#10;0ZeHzCyu22FVDOAOXyen04/HNeA/te/sWw/GjxbpvjzwX4iu/h78WtBhNvp3iGyj3LdR5z9mvY/u&#10;zwEj7pBI6jIBFSfsT/tWa58cr3xZ4J+IWkWfhn4rfD6eG21qwtWZrW9hYbob+2LcmGXng5K8AnkU&#10;AfQEQ4+XhSOFIxinYpswZk2qwVj3xnFEsohGT05/ln+lAFVtMht9Skv9rtN5XlnHPHXgfhVBdWk1&#10;a5WPyWRMk/MvWrthi6TcfLcq2H+bLA/57elTyWu89mX0JIoAptoq3CrlmABBZOeR+NSmxNvpqR2z&#10;LDgg5Azn/wDXS3ECxOEjG5zzs64HqfQfrWX4w8UNoFmsYKeecEADgCgClL4SvNZ1qNrkqbNWPmDe&#10;RvAzxx71vxQ2Phez2xRx28eckL1J9T3NJ4f8+aximl2jzEDADPTtxUepeGo9QkyWZQzZYZ60AY3i&#10;b4g/Z7Y/ZomkHQnFZHhttW8cXLMG+yQ2pADyIee+FHf/AOvXcahOttAyxqob7wyOM5qHw7dXFzHc&#10;faBH8suEKdAuBx/n1oAuIBY2ig/N5a44GM1z5ub/AFnUQiCSGJVIJZep9M/19vwrWvtS26tDa/Kf&#10;M5xVyW4WEqG/i6UALbo0UKqzGRgOWPeh5wsm3DM2MkAdBSl8D14zxTZH2IrH5TQAPM235Y2Lds4x&#10;UVtA3nsXk3eW3p1JA5/XAH86sbvmxj8aqaxqtt4b0m81C8mWG0tY2uJpG6Roq5J/IUAXKa8qx/eO&#10;MDd+Ffnn+0J/wWFeLxFqWi6AZNIksEdzHBAJ7uZQm8/O37tCEyxA5GCMk4zp/DX/AIKoal4J+Bsm&#10;veINNvNYLlJoZrpdk8MJbaRIEB3c4IPoxJPABAPvVDJcbm3NEh+6MfN9Tn+VEXl2zLCo5xngZ/En&#10;39+teL/sj/tw+G/2to7qLSo/s97ZRiVkScTRSLhc7WwDkb1yCONw9wPbsc0AQPM80hWL7q53Me59&#10;B/U/h9KD+F47q4Waba0nX5hu2n/PrmtTeA4X+8Cf8/nTqAK8Wnw2sAjVdoyOR1JHTJr4y+HnjS1/&#10;4Jzfta+MfCHiwSWvwx+M3iGbxN4d8RzfLa6drNwF+1adcSHhNxRXjdiBjjJIYr9k3+qraKedu04J&#10;I4FYPxC+EPhv42/DrUPDPi/R7LxFoOrLi4s72IOjjqCO6sCAVYEMpAIIIoA0NB0mS2vb25Rl8u9C&#10;GMg5wozjHUdDmuf+InhLUdfvljhk84SAYXbtVOME5r5zj/4Jq+Mf2fw0fwT/AGgPGngHQ926LQda&#10;s4vEenWozysKzkGNcduTxyTUdt+z1+0xJdecv7Vkf9pSHyzCfh5p7Wmz1VN+Q3Tn60AfW/iNLmDQ&#10;JFtPmkRMbduWYdMCsr4e+GbvSpLi9vWj828RNqDO6IDJIP5j8q+cZv2Xf2ppR5V3+1VpsNvJ8sjQ&#10;fDmwWVV7lTv4b0NZt38Gv2qvhksknhz9oDwj47UfvBaeKvCUdnuYY+QS2pLBW5+hAx1JoA+idVsv&#10;+Eu8dtau3yxoXGVODgDGfz7/AOFdvKY9K0792qrHCuFUcDivm39jL9sWb4pfETXPAvxA8Oz+Bfi1&#10;oNt9qutKMn2i01O0LKPtlnMP9ZFvwCOqEgEkg4908SG41zUYbW3ysbcGQfweufyoAs6DrDeILmTd&#10;HIqoMbhjaTn860jfLFFGvzFmOBt5qjf3Ufgvw7HGu6TapRSepPr+dUvhxb+ZoX2qbd5jSuwJPUdO&#10;aAKtzCdGsNQV4/MmuZGkjjxkv8pABx6E/wBar/CPTJoL7UbqZo3a6OAUOfuswPbuea5/xn8Q501R&#10;2iaPKSMIyF6joK6r4W6VrFjbM+pLDHC0arAi4LAD1xxQBpeNpmjsH2/3DWho8CW+k27bY1byV3Mq&#10;4zwKw/G8d9qN39ktYPMZo853YAHvV7w7a6xBp3l3zWY2xhU2E5HHfj9aANSwVY7KIKMfKPz71HaX&#10;X2qZW4yAwIHblaZEbprGPyxGpKcZPX0Pt+tVvB+lXGk6cyXSx+azk5Vt2R6Hj6/nQBpRQCOaV8Dd&#10;IQc98AAf40y7vBCuFI3fTOP/AK/oO9OvJvJt3O7DY4qpZ2i3kDSl8u/p/D6/if0z9SQBumWa3TtJ&#10;L8xU/dK8c89e/wD+r2Aku7KG8YwLBER/y0Yp8q+31Of1/Oa1Yw2bHy+csQoPXJyAP5U+2ykTNIy7&#10;mO5sdF9vwxQBUj8L2Mabfs8fHTjpUY0C2mkPlqo8s4JKH/8AUfyrQiWNjuXBwSOD0Pf/AD61V0vU&#10;49Qik8hlYo5DZHTvj8M0AJZ6FDp7tKqK03O0jt7Dmuc1uG/vbqQRyLjqGPdfbtx9a6DXNUtfDuk3&#10;F9qEjtDHhWWONpCdxCqiooJZixAAAJJNcjaW1r8TviBqTSLriabZ2FoIkdrzT4/O824MmYzs3HAi&#10;6g4AWgCxovgSVNfibULy3ZgC8dvn53Ax82D2Gf5VL4v8ZWGlarNazeKdHsW282s9xHG6/XJGM9s4&#10;zWivwk8LpGVPh7RZtzBnaazSV5DzyzMCWbk8kk8mrywaX4G0hktbWz0+3XJWGCJYlJ9lUAUAeZ69&#10;eT3+g3dxp8dne2G0pJc3cM0cd+WyBFAcqQMDd9oAYKdu0Pzt4HTfi94o13VbXQ72Ga6vLmRo7SXc&#10;JWKjtL5a7Q4XklRtI9DxXqN/rp+JOvrprTeTC7EoETcVx6/h36Zrb074M2ej6N5NndXVtfR3P2yC&#10;8RsPFJtC4IGAyEDDIeGHvggAzvAnwXm0+7e512e3vmZMLCm7ZGe5zxn06Vr+KPh9Zzad/wASi3sr&#10;fV7N0u7UuDtLowO1v9lhlSecBsgZAq74F8XS+JfDs1xcRwmWzme2eW3JaC5ZMAvETztJyMc4IYZO&#10;Mmzpmox6jq0skbfeVlXd2wQP/r0Acv4Pl03W42N1aXVnqVmwE1new7JVzyJMBmVlYA4YHGcjgggb&#10;HhLQYdFu77VJlWFZowfMkbGxRncST05Gc+mK+f8A9qL/AIKI/C39iG78VXnjDVUvfEjXqraaFYlZ&#10;tSvF+yQFQVJxHCGL4d9q8nG5s5/Kn9pr/gpR8dv+ConxAXwP4RsdU07Q9WZobbwr4fLs13GT1upR&#10;gygD727bEAMlR1r5vOOKMJgH7L46r2hHV38+35+R+2eG3gTxDxbD6+0sLgY6yr1fdgordxTs52XV&#10;WiuskfSP/BbD/gp/oNxp2sfDH4e65aa/farEbTWdUsZt9vp8HR7ZHX5XkflWKkhVLD7xIXrf+Ddr&#10;9he48A+D9U+NXiSzkt9Q8SwHTfDsUqYZLHcrS3P/AG1dVVTgHbGx5Egrzv8AZH/4N9tU8PeLNE1T&#10;4tXGm6lP5b6j/wAItY3bLHNHEYgYp7kDhi0q/KgKnafnweP1KXx/JpulRwWPhPW7bTrGJYJFFqsJ&#10;syPlEccWcyqoHJi3LgqF387fJyjK8bjMf/a2aR5XFWhDt5v+r310skff+InHnC/DfCj8PuA6rrRq&#10;y5sTiLW9o1b3Yvqm0k7e6orlTlzSZreLNSzcxwL825gABX87/wDwVt+DOof8E8P+Cq194g8NQtp9&#10;neajbeONAKjbGC8vmSRjHRVuUmTb/cwO9fv94f8AHNnHqk11dWXiObhVjK6HetsyTnjys9uo6V+c&#10;/wDwcz/CbQ/jB+zf4X+IWlSr/wAJB4D1E2d5BNE9vctYXWFLGOQK5CTrD248xvev1bh/EqnilCW0&#10;9H+n+XzPx3wrziODzuOGrfw66dOSe2vw/jp82fpV8D/iponxl+C/hfxlogjXS/FelW+rWq5BISaI&#10;SbSf7y5wfcGumAW5K/8ALR5NrMf4UXrj8cfj9K/Mv/g2m/aYtvjL+yxqPwy1Jmk1b4Z3zS2wZ/8A&#10;Wafds0iYHfZMJlPXAZOlfp9DAtum1RjnJ9683HYZ4evKi+j/AA6fgfJcSZPPKszrYCf2JNLzjvF/&#10;NNM5e9+DPh+40+6t4bN7H7SJPntp5IzEz5JdQGwG3Enp1pvh3Utah8arpF9eabqMNrZ/aJZbezkt&#10;niYsEjB3SuG3YlPGMbPetbxd4ot/DWnI0nmSzXTeTbW8C7p7pyOFjGRzjJJJAUAkkAE1X8F6FeWk&#10;95qWpLbw3+oCNDBAxdLWJN2yPeQC7Zd2LYAJY4GBk8p4ZuOjMeGZfoBUUkTrIp81vL6tn2+nr/Sp&#10;ZnWOPczbFXkkmnA7hQAgG1Meg6mkDN5eSvzY6CnN901XiIeXzCznagI9MHPOPX/CgClqlrNfjydz&#10;L5nA7fXufz464HWrenWn9naeq7MyBRuC9z6DtUzFvtS/L8uP8/596kb7p7UAZx+0XI8xZNq7htx0&#10;JJxx7D16H071btLY2ysCytuOSQpBJ9zk5oDslqvygyY6dMnvUGrTzW2mN5bLJcYwFAxvJ7D07+vS&#10;gBmsaRbarc24uFEm1shT+J/oParkMEdnFtjVY0GTxWdpmhmWLzrrHnyqCyIflQ9ePz6+w+tX5bJX&#10;gaNd0asedhxj6UAU73XIrbXLW3+/JMDtC88YJOfyFR694gGnTW6+TM2+QAkDjtVqHQbWC+W5WP8A&#10;fKNoYnoOf8TViWaNGG7HtxQBj6vc3+pXP2ez/wBFkUBw8i+nf+Q/Pr2saP4b+yaa0N5It40md7MP&#10;UYx1/lirN5rdvZD95JzjIGOtZlp4hutR3NGsKxbiAzZoA0LPSLDw+ZJLeGG3aQfMRwWx2ppuTrVt&#10;+5Zlj3YLA4J9fw96z/sIuJ2luGEnzZwG+UD39v1PatNFW4RY12qqnHKHI9evegCLS9JhhLbY1Zd5&#10;yeueBg1ebZaxcKAvQKo6/SnQwrAm1Rx9c5qjr16tvHGu5dzN37dufbk0ATS6iFg3KrehODgfj0NN&#10;06OQ7nYsu5ujDk/5/wAa434k/tC+APgZpv2nxt4w8M+GQo8xRqmpRQTOOxWNiGJ9AoPpXg+t/wDB&#10;YTwH4mv5NN+FPhX4gfGbVVbZjw5okq2UTdvMuJgiquf4gGA5PagD6zkUMy7mI56eppL29h061knu&#10;Jo7eGIbnkkYKqD1JPAr5Di1/9sX49XP+i6L8Mfgfpcy5WbULlvEOr24I/hSP/Ry3OSGxjpzUmmf8&#10;EkdD8fzW958aviN8RPjJqHDyWmparJY6OHHeO0gYbADnjeRzzQB23xm/4KlfAf4NO0GofErw5fXq&#10;kp9k0iY6pOX6bdtuHw2SBg45/GuJsv8AgqnqHjmJX8Cfs/8Ax08XQyf6q7m0JdNsZgScFZpXORgN&#10;yVHIxgZr2T4f/ss/Dn4H6jp7eDvA/hTw6Lc7jJYaZDDM2BgFpAu5mx/eJPX1r1aIlo1yu045HpQB&#10;8jf8Lw/bA+JnzaH8Ffhv4BhuF/dnxZ4oe/dVJ6ulmAQcDp1G9fQiuesf2c/2sta8Zm11L45+CfAq&#10;eJjNf3tr4X8LLfpHsWJHZHu8OrNvUZB4IBx1FfbRTMgb0BH8v8K5zxLp+sW/i+11LTLOxv1jspLU&#10;pc3jW/llpEbIIjfghOeOoH4AHzdbf8E9vixa28d1a/tWfFNNUkUGSS4sbS4tSTy22BhhR6DJ21UP&#10;7K/7VngXxBJqui/H3wX4wumgjtUXxL4Kis8Qxs5VDJbMWJ/eMxbgswHavqbwt4pl1XULrTrrTbjT&#10;b7T4opXR5UljkSQyKrIynJGYnHzBTx05rboA/mm/4Kr+EfiN+zF/wUubxV4+t/Cdv4y1KTTvF4Hh&#10;hrhNPlZGCCRDMBIrvJauz9QHZsccD9g/AX/BRq48NadY69q37Mnxz06LUrNZLa90bTl16GSGUJIu&#10;HWRcKwUMeP4Vz1FfDf8AwdZ+ApLL41/CbxV8rQapot7pPC8o9tOkvJ9xdcA+je9fp1/wSq8eyfEr&#10;/gnJ8GdVmmjuJv8AhFrSzkkXPzNbp9nOc/xZi59819Hmn7zL8PW7XX9fcfrnGn+18LZVmHWKlTfy&#10;0X/pDOH0f/gsr8B31OG28QeIdc8G3jthbfxB4cvrVlJx3EbKM5B3FsBSOmTXr3gH9u74L/EtF/sX&#10;4qeAr6Rl3CL+2oIpsYzzG7B+B14474r0rXNM03VLB7fULS1vLdgQ0U8SyowOM5DAj/8AVXlfjz9g&#10;r4G/FFHm1j4U+BbyR8u00eixW875ySd8aq5ySSeetfOH5Gdz8Q9UGs/D69FnMrW+qKmnQzxkMGa4&#10;kWAOD6KZM++Pz3jpZ8+M7ozGo27NvygD0Gf8/lj488Y/8Eb/AITwrFcfD++8afD26WcTPHo3im8t&#10;4/usCV3GXY2WTkAjCYAGd1VvAv7EvxgOkQ3Xg/8Aai+JmnXEJaK4t/Etnb+IBBMpAeMtIEJG8cHA&#10;JQjgZ5APsu+TzSkMa7VV8EgDCnjt64JP4CrEUcenQbV+VBlv618lx+Bf20PhcmdO8afBf4kW8OSY&#10;9X0m50i6uAM9DbnywzcE5OAQO2SW3n7V/wC034Wi2eIf2X49YWIkvdeHvG9pIrKp+Zlhdd+SMbVP&#10;zE56GgD66jYsmSu32PasP4kR3Fz4Pu47OaWO5UxyKsNwYJJgjq7RhwQVLqpTIIxu618u6l/wVssf&#10;B1m0PjT4MfHLwPcINpkvfDDXNmSM8LNEx3Z2tg45Ck9KPAP/AAVU+APxL1loJviZpOjsOsWrRXGm&#10;cn1aeNQB36+lAHvHgWzs/E1iq6W17BZ3TyXEjXMks8gk3BZFLOxIYMCCM8EGvGf+CmXxfv8Awh4Q&#10;8LfB/wAGXdpo/i742X8mjLfyMAujacqA314R/swnA6Y3Eg5UV3mhftJ+A9C1e2bwp4v8MeLLHxMz&#10;pZ6fpWrw3k32wRmTESxlmIl43An5W2tjDNj5r8NePPD7/wDBRf40fFz4oalp8Phr4G6Ba6BDPOyz&#10;WtneXbvO0duAgMkyR4gPBdnbGOVAAPZ9c+L3gj/gnd+zDo81rZKfhr4NgTR9PaOZXv8AW7kq237N&#10;GMCVpJh8zZG4u8mNiljkfsJfsu+KPFvj+6/aC+NEcknxN8TRsuh6PIzeR4K0t/uWscZxtmKk7yfm&#10;G4g/M0hbkP2dfgBr3/BRL4m2/wAePi9p02l+FoIWX4c+EXdwdNhJ+XVJxnb9ocBWTg4ARuix19l+&#10;AtXn8R+ErS6vFja4O+NnQbVmKOyeYoycK+3cBk4DAUAbJcKpPYVQuPEdvbybS3PqOlT39k13btGr&#10;bVbvnkVQi8LWlmRcTPJuUDkyYCmgCDU/FDR/NCJMY/u5rOtINS8UXgbcYIYXXLSKckdeB/nrXRWe&#10;owXMuIVTgncSRuyOOB3qaTUlt4GmlDRxA8Ejt6n0oAmjQRIFHQVXmv1S9jXf2OR2rJ1HxUsx2QHd&#10;n7uByaLXRWmtGuLj5m5Iw3Qew4z+eKANxblGP3l/Oq+p6tHZQN83zVkx+GWKv+8kXyzgkP8A5/lU&#10;h8HrMn7+SaT5gNu7tnnpQBX8J6RHe3x1Rjlld0X6YAz/ADryj9va2+HPg3wDB8QPGGn2M/iHw2kt&#10;l4ZuZbaa4aK+uVxEuyL5nG9QcHoAxGDXuqabDHAkartSPoAar3nhiw1B4/tNvHcCORZo0lG8RuvI&#10;dc9GB6HtQB8C/sya9458R/DpY/iFZ2cGvQXDoGjKiSWIH5WkVflU+m0/MoBwM8+lx2ENud21crzk&#10;/wA64z9q34V3X7JX7S/iH4wan4ga1+GPiKySC6svOluJv7TIVY0jg6ciMkMMhV3ggDmuo8Tad/wk&#10;fha8tFuryzF9btELi0l8q4hDDG+Nv4WGcg9jQB5v8fv2k9S+Gl3oOneEfC19441/xABPZWdvaS3F&#10;td253BmDxHJxgfdz1BPFdF8SP2fvg9+wH8HdZ+Jcvg3xFqeoeOWGjtpcd29vPbC9V2eCLO0xgKCe&#10;FLgooBAzXlP7Onx1+G//AATb+KusaHrv/Cyrj+1Li3aJ54o7m18tQziaIKV3fM5Q7QWznjiul/bw&#10;/wCCqvhf4qfCTT/+FaaFD4mksLn7ZeaprekMsfh98GKMw+bhTct5rYxvAXdwedoBxmk/8E1dKHhb&#10;T5rzxl4qbxF9mhxewSiJrCIoCbMrlt3lk7d4bB28ADAGD8a/AuofsbJ8NPEnh+4mvNC8BalLfakb&#10;q+8ma/klmgdoRt5/fbGBVQVwAWGBXunws/Z7+L/7Sth4K1G18cW/hvwnNpVveavPLpfkavc3Dbi0&#10;fkjCqpAQgq6gbifmwM+vfFb/AIJ9fD/4t6D4N8OeK11PXbjQkEEuoC7eGe5k8uNHkbk/eK7sZOCT&#10;yaAPmvx/+3p8WvjH8PtH1Tw9o8fhvwX46vRpkeqeHfNm1vw5dRyxOI5ZC4jdCpRiwSMMkrKSrDFQ&#10;6N+x5qHjbWo9d+JWtwap4js7f7IuoaOgtptUG53M16zJmeUbo0GRgLApO4sa9k+Pf/BMObwN8HvC&#10;tr8HfEUui6j4F1C81O0g1lvtUd/JcKgdS+P3fEagfKV4B+U5Y3fDei+KdI8LaPN400uHQdc1C386&#10;S0inEqKf7oYcEgYLAZAJxkjDEA888F/so+B/Dfwnt/Bd9o8finRrWaWaIa3bxXMkbSNubadgC891&#10;APvWFaf8E6vgnDfiRfh7pOYyGAeadlJ68qXwR7HivbvLUnnr9aYYz5eduPbJoAp+FPCWk+BdDh0v&#10;RNN0/SNNthiK1s4Eghj+iqABV2W7WKqkmmyclMbs9zT7XTCwzPy3YA9KAG3upqFwPyp+mW7BfMbq&#10;xzjHSq9wiLqjLjjb69a0PtCl9qkFu/tQA9mwV9ziqU1ysO0tuJ2jgdf89KuPwMsRtHX3qBIxJc7m&#10;/u8/pQA62uHmUblK59qqT3yi5kRgT823HXJzWkDkVRksPPvS3QKwJ560ATTqtrZ4VcL6U2eZY7dy&#10;NxYjOelGrK01qY0DFiRwO9R2ujKCWm+ZsjHPSgBh1TyY1iWOR228kDpUGnKx1Rcow+U5yK0ppo7G&#10;Pc3yr04FNj1SGUHa2cUAGozKkW1v4qKyNU1Atccnp6HpRQB9A/sIf8mPfBr/ALEbRP8A0ggr1avK&#10;f2EP+THvg1/2I2if+kEFerUAFeM/t2+FPil4y+By2fwh1I6X4t/tGGQzC5S3/wBHAfzBucEckpx7&#10;V7NXnf7To8YH4aL/AMIP/wAJJ/bX2yPP9iHTBdeVht3/ACEP3G3pn+LpjvQB6IOlFA6UUAFFFFAB&#10;RRRQBwvx58HL400LSYW8Rab4b+y6nFcede6da3q3OFceUq3AKqxzkMvzjacdTXdV4z+2r+yP/wAN&#10;heDPDOj/APCQf8I7/wAI74ht9e837D9r+0eUkqeVt8xNufMzuycY6HPHs1AHxr+zF8TfDfgL/gpd&#10;+19FrniDQ9FkuNS8KNEl/fRW7SgaDECVDsMge1eJ/t6/tB+PJvin8etJ8I/EjxJ4fsVv/hLaaJe6&#10;RqGV0tNU1uS3u5bb70f76IqG4KuFAYMOK+3vil+wX8DPjl40uvEnjb4L/Cfxh4ivVRLjVdb8I6fq&#10;F7OqKEQPNNEzsFVQoBPAAA4FdBZ/sy/DfT9N+x2/w98DwWYj06EQR6FarGE05t+nrtCY22rDdCOk&#10;J5TaaSW1+lvwGfnP8R/2XNU0X4p/tT+B7T40/H+Dwv8ACnwDpvjjw1APH+oNd2Wr3VrqZeZ7subi&#10;aINp8bLbSO0AaWQ+Xyu3y39qr4geKP2p/wBkr4sSeNPH3jC1s9Fj+CuvJ9h1d7G3t5tQltRePhfk&#10;VGeYzkAACaCGTrGK/YS7+F3hm/1TXL6fw7oM174nso9N1m4ksIml1a1jEgjguGK5miUTSgI5KgSv&#10;gfMc491+zV8Ob7w1rGiz+APBM2j+IrK203VbCTQ7VrXU7W2Ty7e3njKbZYok+VEcFUXhQBTV1v5f&#10;g/8AhvuDrf8Arp/wfvPyQ/ax+LfxS179or4628HxDg0Ow+C8Vha+E9S1b463nhF9KsBpNrcRatJp&#10;0NjPHq/2iZ5GaWdpFlKmIIu3Lfen7dHxy8ffDr/gklqnjaz1iLSfGj+G9Jl1bXNGjMiaQlxJax6j&#10;qFsHQHbBDLcTIWQFRGCQMEV7X4m/Y8+EfjS98N3OsfC34c6tceDYI7Xw/Le+GrK4fQ4Y8eXHaloy&#10;YETaNqx7QMDGMV6FeWUOo2ctvcQxz286GOSKRAySKRgqQeCCOCDR0t/X9PqLrc/Hv44a3p/7H/7R&#10;HxI174B/FfxJ8UvEPh39mrxDrVl/a3ih/F02jTnU9MZbtLiRpXIdQ03kksgMOVQK+DF+zv8AE34n&#10;fDPxTqj6b8RtDl0vxN8K/EmvXdvH8db/AOImoarJBZrJbavbRzWMK2DpMygmKSOJxMQseYxj9Ufh&#10;d+yz8Mfgddef4K+HPgPwfN5c8PmaJoFpp7bJ2jeZcwxqdsjQxM46MYkJyVGOd1L9h74a6L8M/iDo&#10;fgbwT4H+Hd/8RdJvNM1LU9C8OWtnNO1xFInmzeSsZmKly2Gbk9xnNKXw2XZ/jf8Az/AqNuZN91+n&#10;+X4n5/8A7Onxj0/4Ta1+zB438KftCeO/ilrnxU0C9vPiRp974pfXoJLGDQZ7ybUU08lksZLW8igh&#10;URJHuMpjcO5Jrzf9kT9pTxBaftlfsv6rpXiz4hyWfxd1W5XUrjxV8Y4fEF54wsJdJvLhZZPD1u0t&#10;rpoSWOBgYnQxEpGVLMwT9Sv2Uv2LPAn7JvgPRbPQ/DPhGPxRa6DYaJrPiWx0G3sNQ8RfZbeOHzbh&#10;0Bkfd5e7a8j4zjJxmtHwd+xf8Hfh3rZ1Pw/8J/hpoWpNqC6sbvT/AAxZWs5vVDhbnekQbzgJJAJM&#10;7gHbnk5t25rrb+v6/rTOPw2Z+VHjH4E3Hxc/4Jn/AAV+K3jf4wfGO48ReMvi54Yi1e/m8b3UNnY2&#10;6eJmtInhiLeTbvBDtZZlUN5kayMSwzWb+0t8dvjB4i+NH7QniKP4g6T4T1D4Q+JH0rw1e6v8cLzw&#10;3H4cs4reBrG4l8PxWE0Opx3YcSs8zSG581o0MZUY/YPV/wBnf4f+IPhM/gG/8C+Dr7wLINr+HLjR&#10;baTSXHmebg2rIYj+8+f7v3vm681Q8R/sm/Cvxj410PxLq/wz+H+qeI/DEUcOjareeHbSe90mOP8A&#10;1aW8zRl4VX+EIQB2qVp/Xp/l+Jbd/wCvX/P8D84v2sI/H3xDX9tjx1ffFX4m+HdW+BOiaTrng/S/&#10;DviW5sNJ0jUR4Ztb+ZzChUXMUkwwYZw0eGkOwM7Gsj9svxp8Tf2Arvxde/D/AOJHxH8Rap4w+CM/&#10;izVX8R6/NqENhqMes6VbT6rbJIskdj5drfXTlIIhCgjQ+UQmD+qGqfBnwfrcHiiK98KeG7yLxvGI&#10;vEaT6ZDIuvoIRAFuwVP2hRCBHiTcNgC9OKsTfDPw3c+IINWk8P6HJqtrp0mjw3rWMRuIbKRkZ7VZ&#10;Nu4Qs0cZMYO0lFJHAo/r8H/wPuD+vy/yf3n5E+Afij8VPgn4U+NlvpfxC0e302T4F+JfFaWVn8cL&#10;/wCI+qR30Fuhs9Ztp57OI2IyzqQkoSQtGyRqYia9di+EGvfDT4y/DbQF+LXxj1q3+PXwa8T6h4tb&#10;U/Flzc7tQtYdJkivbJGJSxlBvZ122yogUqNvGa+8fAv7Ifwn+F3hvxFo3hn4X/Dvw7o/i6N4ddsd&#10;L8OWdnba0jqyOt1HHGFmVlZlIkDAhiDwTXUn4aeGzrej6l/wj+if2l4dtJbDSrr7DF5+mW0ojEsM&#10;D7d0UbiGIMiEK3lJkHaMKSumvK35/wCa+4S/r8P8n95+N3ws8aaXo/7C37Ivw50nxh8VfFV1f/DE&#10;+K77RbL4sQ+CtOwI7JGFxq5lS5VLWR3jisoNwUNmQKqA1e/Zx/aV8d+MvhF+zj40tdUuPHfjPwtb&#10;/GCDQJ5tVbXpL82EUyWERvCiNejbHCgmKq0qhWwC1fqRf/sIfA/VfCtjoV18GfhTc6Hpd9Jqllp8&#10;vhKwe1s7uQgyXEcRi2JK5A3OoDNgZJrqfDvwD8C+ENSsbzSfBXhLS7zS7m7vLOe00e3gktJ7vH2q&#10;WNlQFHmwPMZcGTA3E05a387/AIgtLH5Tf8Ezvix8Ur39oD9n/wAQzfETw7qUPxVhnk8QxXfxwvfG&#10;Fx4vi/s6aeRodFewjh02a3nVHPkvEkSo8LBywr9hq4XwF+zB8NPhV4/1bxZ4X+HfgXw34p17d/ae&#10;s6XoNrZ6hqO5tx86eONZJMtydzHJ5ruqbYgooopDCiiigAooooAKKKKACiiigAooooA/Nn/gtvZT&#10;337cf7Iiw+cvlnxdJIY/7otdOPP+yTgH6169p27TtDs0k3bo4EVs/eyFHWuU/wCCo+jf23/wUN/Z&#10;NjLbVhtPGMze4W30w4/Gup1OJ9RuvJjYLtGSTQAW97JeX67d21T82Ogp+r6j5EDLtO4nAx3q1a2c&#10;dmm2NduevJNLPbRysrSLnYcjnpQB5H+0H8E9W+Mfw2udOs7uSwmuj5bER7nVNykkAsuchSOo4Pev&#10;mXU7P4kfsuWX26a8fxJpWk+bNKGDxXNqi+XsbPLqQATxlVG7PY196PeKFNeH/tzo2pfA3WmiEhf7&#10;JNF8gOWDLyvHqBjHcE0Afaf7GHxw1P46/B6PUNbhWHWLKb7NcgDG87EcE4+Xd82044yueARXrJlA&#10;m2d8Zr8bfgJ+3b8WPB/gBdH8J6D4ibytjXF07KlvdzLHGrOGZCdx5DAkcop5yMfY37Gn/BQPUPiR&#10;43uNB1/Ube/ijnexjun8lZFmUKV+aM7WRgcDI3buDgggAH2Jqmpx6bDuf+LpVGLxLZxWSzQqrMwA&#10;cLgEY9a5TxD4wk1i5jtIfnkkbYvBOM/Sut0Hw3HZaPbxTZeVV+ZllbBPt04/CgDlde1S88V3a/Yb&#10;OW4WM4bAwvHbJrpPBcN5HHM15bm1LEEJkEHr+vTvj8a2Ioo7VSEVVycnFNmuVMbL1yD3xQBxvi6+&#10;vfFOstp1rAzJayAsynGBwCTniuv0nTE0izWGNmZVPU9fb9MUlhBDY2e5U8sEbjk7j+dNsNT/ALRl&#10;by1KopwSe/0/SgCSaeRpQqISueTUkcGyUtnJIxVO6u5UmCpJ1OOQPXHp/n8RTrvWotKiX7RJ8+Mm&#10;gC9XOazq1zH4gjjhi+0MrAhB2GfXtTbn4nafAGHmLuA4qt4P8VWuo3t7cEs3AOcjaAMnuf8A9XtQ&#10;Bo63pl14iVIGU26feLAfz9a17Wzjs48KqjgZIXGcAD+lR2epw3hZlkUYwMbwf5VVvdRe7HlQNiQn&#10;Hynr7fz5yMY/CgC59pt7mVRuVmQ55H3f8KlkYW8Pyr93ACiqmn6R9mG6YrI3UZydp7n0/ICpH1VV&#10;kVVWRuhyBnj1x1/SgCTz3QRq0e5nznYflX8TUV7rMOnBfOba7HGM4/HJ4qff5UWQJGB5AxyKr32j&#10;R6jMrSF/lIOA7Dp9D/nigCjqGu2t18sbxyNnbwcsfbH+c/jWhpZY2xLHPPX1OAD+uaiOkWdlH8sf&#10;fkeY3P155qLTZ7jUizK5hjR8bCAfy46dPX8KAF1PUrd7y1j86Ji0mNuQcnivljwZcR3v/Ba3x1cW&#10;qqYtK+FljZXxGF2zyX4lQEdSTFzntjHpX1fNpqzXQkbd8rZXDkADHYfX8818c/8ABPzWV8e/FL9o&#10;z4qzSOzeLPHD6Fp0pHD2GlxiCJlOfutvYccZU8nmgD7DOrqkib9oX1zj8cntx+PbpUOoakt2qrD8&#10;+T16Zzx/XGfUj8OO0zWNU8Yaz5dlK0Ma5LOfuL0zzg+2B2rsdG0Sey/4+LjzsHOB/EfU9/woAuaZ&#10;B9ms1Tn5SRz3GTil+2pJOqxurbiQcc44P+FSyBivyMqt6lc/1FV52TTLeS4k+ZlGSRxx6DJ4oAkh&#10;iW0hZmbLY3O5PWuS1y6g1XxnAieXMJI/LXdjGefX/wCv9OlRar4yuvEeqJZ6buXfx1x+JPpWt4R8&#10;C/2Jcfa7qTzr3kAox2KpxxjjP40AbV/czWqL5Nv53bg4xTrZ3a1DSLskIywznFOnuFt03Nnj0FQz&#10;6pElszEleMYIxQBRsJG1uVvMUKikjg88Y6/nWlaIsaMsa7VViOB1NZfhjVYJA0KkeY0jE4I//XWp&#10;d3HkxfL99vu8d6AM+wRv+Epuy3zbY1APpTfELMbyNVd4/lyCoOc8/wD16taXZXENzJNMysZVHAHQ&#10;1S8VX8enssjbi+MgDt1H9aAMfUL2+tHZYRcTKo5PccgY/UVnWSat4g1YQ7LiGMfMznsPrXO/Gb9r&#10;Pwj+zt4eW41/UFtb3WN0dhbynPny7HZATnCKdrckgcYB3cV+d93+1x8U/j34h1qTwn4jkmsbOZ4X&#10;lm1GVftMvloyOsK4VI9zOoxnPlseBjIB+o3xC+MHhv4J6CJte1dImVfkhLeZcTn/AGUHJ+pwB3Ir&#10;4Z/a5/4Kit400i48N6Hot1c6fqTxoEso2uJ5OdyLJKp8tNxXO0bmwD1Gc+N6r+zx4w+ONrpv/CQ6&#10;zd2ccisdSs7BCsV029iD5rksflKg5BBIJAGePavh78ENF+G/h61023tt0Nqu2OL5vLTPJ68sckkk&#10;nnPSgD5z8BfBDxB8VvCviRbrwjp/h2PXPOeW5EjXGoLLKCA6rxgA4O3IB7qQxza+E37JHin4T3i3&#10;Wva1danoOnIY4rW6jcRgnbtcqxChhjOApAJOMdR9gaBYbSu1Y4YFH+rRdq/ljFc/+0HMsfw8mh+z&#10;m6kuCVWFZPLkkAVjhWyME8DJIxu6igDk/wDgjV4pW98T6pcadZ2VrZSJfLIqhIvMjE8ZjbAwN+3y&#10;1OAM4JwBiv0Ak8arBO6yKqqvcnGK/Nf/AII7t4dPxfmjsY5LK7mmvYWs5LhnS1b52jXaXO4eSGXd&#10;n5mXPbA/S+88M27ja0bshUISJWGefr1/TnHFAFnRtUXV1MkYXYvcdyavVXSKHSbRtqlY05PJP86y&#10;7zxrDHKVhXzGHYDOKANaS1jml+YK3GNuPepgMCuZ1HXb62jaYhY+M4wc4/KoIvHE6KRIrE4PO306&#10;9qANPxEPts8cK7sbxux2HAzVyOOy0e3Vm8mNckhiPzrDtdakngmuWMseFJGF64rnbfX7rxNrP2dr&#10;raZM4ySq9eny/U0AaniLxT/ad8scOf7oxzn1pul24XdNdNst1XglAdw/r9a39E8HR2BDTt578nlm&#10;PJx15wenpV248P2s9v5RhVlYgsWYlj+PX9aAPlP9tr4Ma78YfEPhfxp8NLq2034m/DmV7nQ53Q+R&#10;fwMpE9jOFx+5lXjP8J6YBJr0b9ir9sH/AIab0TXNJ1rw/deC/iB4KnWx8SeHbtv39hMy7lkjP/LS&#10;CQZKSdCPXgn2Kx8Paf4eZpoUMJxhmMrHP1yefxr50/ay/Yz8K/tK+NbLxZoeoeIvAPxO0tRBa+Lf&#10;D1x9muxFgjy5wDtmjxxhsHAwGAyCAe4+J9DV9N8+4urtVYlirkNt+mKw9LvbzWNPS1srW4W1Xftd&#10;Tg4BHPpyc568/hXiP7K37Ufiiy8dSfBH45SwWPxNsYZZtE1mOIW9h42swSRPARhVnVRh4gARgsBw&#10;wX6Q+GukyWOlB5Gb7zqFPb5s/wA80AVfBXwxt9LlhvrxWkvlYuoJ4i6jGPpg59a6u4uo7SLLFRt7&#10;ZqHVtWj0qAtI23jiuatxdeN7l2jfybWM4Ln+L6f40Ablz4pgt03cZ+tO0zW21CRt0axxKMli1V9O&#10;8GW9vIzzp5jKfkIkbAH0/oc1Jr1xFpVt5cPyTTHCgMcn6DvQBYufENpaxZ86NsdgazbzxjIyv9nt&#10;2dV43ZqvoXhZr8i4u5WnRv4Q7LgfkM/UHB9++vc6ZHaxFYR5Y2Fzkk/dxgDJ496AMfTLO81eXzbg&#10;TYz91Xwo9ep/ofTtXSWUBtbVIydzKOTVfS4fLmm77flBJJYAEjH0wB+OTSajeu0ght93m57Yx+PU&#10;/jjH16EAmF5HDBlmXqcAdW5wMD3qvLqqyRyLmFflOR5gZifTAp32dbO18s7pJ5QVBUHd0x17ADHO&#10;f1NTNpUDsdy7lIACknao6cDtQAy0uY7ewj86aNd4J3FtoOSTVTw5bRaNpUm3dt8wt05Y4H51pPCm&#10;VYjHljgg4wP8Kp2dx9tZEUptDM5557HjHu3X0FAGH8TI7iHwPqV2sat/Z8sGovGW2+YlvMkzgHH3&#10;jHHtGeN3oOa37jV4oF3KN0jAAD174/WsH4uTu+g21i5aHT9WuVs764HJhifI24x/y0bbFk/d83Pa&#10;rCzrqsckkN1DcKrSRsY33KGVsMpx0IOcjqpFAFqXXJZotzRtDH/fBwv58/p1ryz4k+KbiGaWOOZp&#10;W8zYmWznnHtXoXiC1vI5fLhuI45iC2843NweQcccjAGcD3ryrUNMu7v4jaVDdbpFkv4i0i5xIvmg&#10;Eg9ecH045oA9D+E/hCHwF4Vk1nV5VtbqaFprqS4cJHaxjJ5JxtAUAnPTmvCfjP8A8Fs/2dvgzc3F&#10;s3jZPE19blgbfQbaS+3MOCBKAIT9fMwa/OP/AIKp/wDBQ/x9+3D+0jqPwd+Hs19J4Lt9WGiWWmae&#10;MS+JLtJNhkkYcshkzsUkJtVWIzyPZP2bf+DalL3wtZ6p8V/G9/Y388Qln0XQIot1oSM+W11JvVmH&#10;Q7Y9oIOGYYNfC1uJMfjMRPD5NSUlB2c5fDfy1X637WP6qyvwV4T4dyjD5x4l5hOhPEJTp4eir1HF&#10;q6c/dla/VWSi9OfmulJ8Qv8Ag5C8O+F7/V4/h/8ADXVr2z1GRZ0bWr6OzEcpBEreXEJch8Ifvgk7&#10;ieWNfO/xQ/4LvftDfGG3k0vw7Po/hCKcFAugaYZLxlwdw8yUyMCck7kCkYBBHJP6S+Ff+CLn7N/w&#10;K0H+0JPAP/CVapBhLf8AtjUricXczELHH5e4Q/M+0ZKHGSema+l/g98DfDfwX8HR6TougeH9JSQM&#10;1ymm6dFawyO5JYBEA+QZ2qDnCgDtS/sXP8V/veLUF2gv191/izVeJ3hFkVnw/wAPSxU19rEz0v35&#10;W6sf/JYn4g/sb/8ABIn4mftp+LV8XfEa71zwn4b1C6a41LV9XikOo3ykFmlUzYDFnwu5mJy27aQK&#10;/Xz9m34B/B/9iTwYvh/4c6Tp/wDaFwiiUWkiXer6sw6NLJncRkk5YrGmT90V3Wo+H/B/he9DDQ9L&#10;WS1JaMG3UrC3+wp4X6qBWXJ8VLiH9zo+kBVlYbfJhwGJwAeBj05r28m4bweXLmpLmm95PVv/AC+X&#10;zufl3iV42cScZy9jjanssLH4aFP3acUtrrebXRyvb7KS0Os8P2Vxp95d6xrUkEeoXyJGsET7o7OF&#10;clYwxALMSzFmwMkgYwookuJvEl0fs4fyAcFweBWFpfgDXNd1KG61q4gjgBLNbRyMWI9CRgD8DXU3&#10;TW/hXTmaNhHDCD8gJZvXoTz9M/8A1/oD8hLNlo32KDYJ5myME8c1x37Tvwd0747fs6+NPB+pWlvd&#10;W2v6Hd2AWUfKrPEwVgQCVKttYEcggEc1JcfFNpn2ww3TMw3ABQAR9ME/rUafEe+d8Nb3QU9cR5/p&#10;VRk4yUl0NKNWVKpGpB2cWmvVH4A/8G/3j+bwH+301v8A2hfacuqeGtTjK29z5LzyQxfaVTa2VkP7&#10;kjawI5J6gEf0PXPiT/hE/B32i9kN/LY2qmaVML9qlCgEIOAWZugHGWAr+b39hDTF8E/8FlNB0tWv&#10;tHW18aajpsaRZM0LZuYkiIYNnLbUIYEEE7uM1+/1l8ONS1Px3aRDVtQnks0Go3hvLySVXbJWBWhy&#10;IuWV3GFG0wjgZBr6DiaK+sxmusV+p+seMlNPOKWJj/y8pRf4yX5WO88JeH49Num1TVri2uteukxI&#10;6n5LVDz5MI6hAep6uRk9gN6TUI8fLIuMEluyjHr0rg9S1r+wLry9T8YaBYMrFfLmu0jJ5xyCRznj&#10;9K6yH/RbK3l8yO6LDKyKokDZ6FTuHX2zxXzp+Rmq21oQZMY4Jz2NR/b0kcLD++Pqp+Ufj/Suc1Xx&#10;/wDZv3apcuzDOUhAyOnct/LrWlZzjTNN+23SySM3TCksoPbnpn06UAXLkSmJt24tI21UDYVfqev+&#10;cVBp9lJJcGRnkVSOn3c9h0PGMdOwI75rKsvE82v3jLCtzEmOrR9j6YB/r68VfvdQu1/dxSfvNuR+&#10;62kj1wSW/HAHWgDRvdShsV/eOqt2BPWq0GqtcsrbBszkHIGevqf1Gaw7uDUJbyFri4Z8j5VVcbvw&#10;Xr+HPpnBq9a6XqLKWjeFFY8eYvzn6/Ln8+fYUAX7jWY7SP8A5ZfL28zOPyz/AIU3QryXVEa4mjEY&#10;UkKPX3/U+vWqMnh3Up7hWku49n91SV2n1HFa9pp4tbPy1Lbm+827JJ+vH6YFAGRr/jWOxdoYV8x8&#10;7eOpPoBVKHVdbIwunyHkgFxz/Otm18I2sU/nSLI82chhK4+nerqX6ySBVViGOA3G0/rQByE17rk7&#10;8Wt11xgE7R+tcX8OP2i/DvxA+M3ivwFDfXVr4y8G+U97pt4n2WSSKRFZZ4RJgzRZYKXXgHHZlJ9p&#10;VRGvHAyT/WvEP2v/ANiyz/aVk0fxJoetXHgb4oeEXMvh7xVZQrJNa5zugnQ8T275IaNuOTjgsrAH&#10;plj4UbVJPOuri4ZeytyG9+f5fzrfPlWEG7aqKo7DFfI1l8cv2xPhtax2OsfAzwH8R57f9ydQ8PeM&#10;ItJjusDiXy7pcqDjkYHLDAAqvfan+2f8Xo/mtPhD8GrFgDvkll17VYMgjKhc2zEYY/NjtjPNAH17&#10;qN1DaiNppI440Jcs7BQoCnJOegHrXz98Wf8Agqd8B/ghef2XdeOtP1zWg3lLpnh2J9WupHH8JEAZ&#10;Vb2dl5rh9L/4JT6V8YJ47z42fFD4jfGO4+89hd6gdK0Tf1JS0tWHln2EnbpX0b8H/wBnLwD+z5pS&#10;2fgnwf4d8Lw7djNp9jHDJKP9uQDe56csSaAPnK7/AG7vjj8ZWEfws/Z71nSLGZcx618Q7xdHjUHo&#10;32NSZnU5yCrZIB4qvbfscftA/tDSL/ws/wCPLeHtDPMul/DuxGntMTgkfbZMzAD7oBXoAeDxX1wl&#10;p9rvT5nzKHbjJ5+v5r/3z71fghFtAqBmYKMZZtxP1NAHz38J/wDglT8BfhHdre2/w/0vXtYzvl1L&#10;xCz6xdTv3kY3BZQx9VVa9903RrTRdPhtbG1t7O1t12xRQRCOOIdMKoGAPYUz7c0t2qxsoEi9SpYc&#10;Z9D3z1PpVkrL2eP3ymf60APZgi5boOpqM3kOP9ZH/wB9VWure6uZ9qzKqqATtyuev1qjq1tcWdv+&#10;7mHnN93jp+n4fUigCv4q8WQ2Bjkj8uQpkgk9DVHTfG+p6pDG1vpkkkK/LvUHDfjS6Z4Bm1C+S5v5&#10;vMQFXVQSM8556fl711VlZx6bbCKFW2L0UuWx+ZoAonxJ5LrHND5chAJXdnBPak1bxlY+HrPz9Sub&#10;XT42BYNcTrGCB1OWPbIqr408Sab4SlsvtUVxcXmpTG3tLaFh5lw4RnIG5lQAKrEliBx6kA8Trnie&#10;TxH4qh1G60m40uLTbNoLZbp4Xld5XRnP7t3AAEUeDnOS3oCQCTRvildXHiqXXk8PajNper6fBFDJ&#10;FLC7gRvM6MybwfnEx6Zxgepxc1T4q6xrmqWq6HoN9eWMaMb5JYja3WT9zyRKVVtpB3ZIGGGCSMF/&#10;gjUW8R6k6s0zKvVsnaP8/wCcV2OlwWsFztjjdZF6lmJ/HBOR+IoA/KH/AIOhbK38R/stfB3xFbyu&#10;I1126g8t4irMZbYMSc8gqYSMY/i9ufoT/g3t8cPff8Eq/BcEwG7SdQ1SzjJYsXU3ssoPtjzcY9FF&#10;fO//AAc32V54Z/Zf+HuiyeZdadb+K5JbO8Zo9wVrSUtFIFwdwYkqQuCuM/MCT7b/AMG5rQS/8E2P&#10;D8UxZWbWtT2KJNpfE3OBnnGe1fSVtcmhf+b/ADP17He94eYdvpWdv/Jz7k0u2ur+5kkaOTbkhS5x&#10;g44OD+HSt9rWP7N5e35MYwvFRi7hiuY7fckbMp8tCwBfHXA6nH6VzN38afDttr72U2oQ28cO8Nez&#10;SLFZmRCoeJZWIVnXcMgZxyOoYD5s/ITqLW1SONG2qXA+9t5Pf8Op/OsD4ezrqGoeIry3bdY3Wpkw&#10;NjCuUghikI9vMjce5BPOcnK+KfxL0M+AdctbfxFosN9cWE0cJ/tKKNo2eI7GzuBXqDn3Bq58Kdbt&#10;fFXgazuNKt/7P02aFHgiCqpVGUMBlWIB55Izzzk0AdREftEsjLIxQHaAOgI/z/SpEhWN2YfebqSa&#10;bbI0UCq2zcox8owtSZoAhupkEZUsvzEKRnrk15j8avCXgv4lWK6LrOn+FdY1i9u7SHyL+ytby4jj&#10;d4fMcRzI/wDyzBIJUgFVPavT54/MgfcFVtpG70ryzxh8evCP7O/w417x1461O00PSW1yeFZXVpZG&#10;dH+yoiKq7mdlgztUHCg54UmtsPh6uIqxoUIuU5OySTbbeySWrZth8PVr1Y0KEXKcnZJK7beySWrZ&#10;8/ftR/8ABNf4B/Cb9nj4heMNc8K6TZz6TptxqFtq2m266Xdaa0aFofKFvsjM3m4AbaAxKggjr8vf&#10;8Enf2F/Gn7XXhfR/FXxUuNQT4W2uuzeJ4tOvJGkm8dau52m8uS/zPCioqDcSGIfb9+Qn6ImS+/4L&#10;GfG5V231h+zL8P8AUA2WTy3+IGpwt6MAws0z3Hzf7zfufuW1tLXw/pUNpZ28MFvboIre3iQJHEqj&#10;AVQMBVXGMcAAVNSnOnN06iaknZp6NNdGujIqU505unUTTWjT0afZopePtfk8H+ErrULe3Fw1oqny&#10;zKYo0TcAzswViqopLEhScKcDOKb8P/Dtx4V8H6fZ3VxHNLawhCYgRGqjoq5JOAMAE8nGa1Il+3Wz&#10;CTy5oZVKlTEQGB65BPINcf4M8SQ6PbTeH7q5mhvtPlnSCG5LLJJaiZvJKu3+sURFAXUtjIDHdmsy&#10;DrrjV4IB/rFLdhnrXN+L/EeYGUce1dB/ZkUUJYoZJO+xiq/lngVyWqeHdQ13W1WED7OsgYsZCAi8&#10;H689u9AG74AsJLbRRJM0gaR2Own5V5x2+lWIZU1e9ZfMVtpIGADhRjscjnPJ/CrWs3v9kaW0ir9z&#10;AABxUHhmHbbyyEHfK+ST16A/1oAmt9Hjtn+VcDsy4GPbHT8qXUwz/Lu+VEL4x948Yz9PSrlYut67&#10;Hb3nkKN0jRE5HTHr9Pf2/EAGp9gj+zeV85VuWO47m9cn3qYDaMD8qbFIJo1Zd21hkZUqfyPNOoAb&#10;FIJU3L9Kq6jqFnpNncaheXEdrbWMbPNNNJsjhRRlmYngAAZye1WAFtYmJO1VJYk9u9Z4hmv5GKts&#10;VZOhH3cjO7HcgbQAehyecUAfCv8AwUg/af8Agf8AFbWvAVlqHxAsdcs9BvpdQudN0a2TVrW9DRkR&#10;mWeMkRbXQcKSxWRgVIIYdno+t2/iPSLa9sZI7qxuo1lhliYMkiEZBBHYiuS/ae+G0P7J/wC1t4S/&#10;4Q/wb4f0/wAI/EoyjVrq3DG+F8HAZgWYCOL95AQi5BzMQoPXvkjWMfKoH0oA81+JX7M3g/4s+JZN&#10;Y1yG+m1E2v2SGYX0i/Yk9YVztRv9oDufWsXWvgX4M+DXwySPQPA7eJprHV4tUW1a6dgSSqXEjRZ2&#10;zfuVO2PB+YDauTXsT2kcjZZc/ia5vxx8SvDvwtvtFt9WvYLS68QX0en2MTSgPNI7KucMR8ill3N0&#10;XcM9RQB7T+xj+1n4X/aI+FmpX2gWutWOoaLIq6pp+p2bQS2cr5AXeBskB2NgqSQB8wXpXV+HFuPF&#10;njb7VCrpDbyiaTH3Rk5x1Hv/AIV81/8ABNnw98VvC3i/4i+G/Gt1q2oeBdOvJLLRZZ9gzcLctJKI&#10;9371l/eMCSSgZWUcjA+zvDXh+10K3k+ywyQiYgsGYnOOhwelAFHxNol1fecyzMEkYAKfuqNvJ/Ov&#10;mv8A4KVfBnWf7c8C/FHw4tjCvgeeSPxLNL5UZGjlS8jbmG8hMSDZHksZgdp25H1ReXUct1Hb/vGZ&#10;jk7RwMev6fmK85/aa8FeHfj/APCzVvA2tWs19p+uKiSCFisqsrh0dCOQysqkcEcYIIJFAHxL4ruP&#10;Hn7TvjLwDcfBvxBZ3nh2HUoU1y4tXMjWolfAe6gG1vICpJwduSeo+Vh22i/BP4/fDb4n6pqXjJ/D&#10;2r+B7mCW5UWU6xnRVSZQgYeVvdzHkkbmUckuMAH6z/Z4/Z18M/s7+GpLPw3oun6JHfJC1zHax7PN&#10;aOJY1Z/V9qjLdWOWOSSa6vxx4f03xr4W1DRdWt47zTNWtpLO7gY4EsUiFXXjnlSelAHyXB4u0+60&#10;WPUoryzk0+SITLcCdfL2EAht3QAgjqe9Sadr0HiDS1utPmt721mB2TW8qyxt9GUkH8K8N8JfBbwd&#10;8N/iv8Qvgh4f8G3niDwhHe2r+KdZ1q+eOR1Ec8sVvbBUUxusj2xEiffWGQs2GTHpHwf+Eth8DfD9&#10;3oehtIulS6jJdW0LgE2aOFBi3dXAKkhmy2GAJOMkA6CHS5b+4/eb41xnd61sgbFpkk3lMq7SS3TA&#10;qO7uPIiw3VqAIbm+b7RtHzbiNoHWrUCbV5XDdOaz7KNrmcttOMg/rzWlMdqc/WgCG4uWUFcBSfU0&#10;jT+VD23NyfmpjOzy9du5jk5Pp/8AWqnq9+1vEoVuW5PH/wBagC/p8u+IFm/eMT164pbq/wDsq8rW&#10;f4djmuP3zMDGMqFPXNSeIbhY0X5vu0AUtRv5L1m2BiByRnpV3wwqtpXmOF+Zycn8qzba8heTZ83z&#10;HOc+3PWtqKBHsliRlw3PDZoAy10f+1tRlw+2OM88dc5orY07T106NvmLM5ySaKAPav2EP+THvg1/&#10;2I2if+kEFerV5T+wh/yY98Gv+xG0T/0ggr1agArF+I/he68b/D3XtFstVvNCvNY064soNStCRcad&#10;JJEyLPGQQd6FgwwQcqOR1rar5L/4KdftYeJv2ddP0e38OtLHJePaoBDIIpLia5vI7SFDIQdiB5AW&#10;IBOM8HGCAe9fGX4Sar8T/gZe+EdN8Ya14V1W6gt4U8QWDst7A0ckbs6lXVsuEKn5hw569+Z8Cfsz&#10;+I/CH7NF/wCA7v4oeLNY1y8aUx+KrmWQ6jb73DAKxlLfKBtHzjg18S6p+2B8arefUls7yW6jgKfY&#10;mfW/KN3kjfvHkHy9vOPvZx2ov/2wPjVDcXq295LPHFAj2rNrflm4lOzejDyDsC5fDZbO0cDdwAfo&#10;f8LPh5qHw9bxKb/xJqniL+3ddudWtheszf2XDKEC2cWWbEUe07QMD5jwK86/Zj/ZQ8UfATx9rmsa&#10;58XPGXxAtNWgMUGnaxLK8FgTIH3xhpnGQBt4A4P4V8U6N+2V8d7rVII77FnZu+JZo/EXnNGvqE+z&#10;Lu+mRVjTv2xPjhPDZtdTtbyS3fl3Kpr3mC3g+X96p+zje3L/ACfL90fNzwAffXw5+Ces+CPFGm6h&#10;eeOfEGu29jb6rDJaXbuY7pry+W5idsuRm2jUwR5BwjHG0fLXJ/EX9lDxR43/AGmNJ8eWfxc8ZaHo&#10;emzWksvhW0llGnXghYF0dRKFxJjDZQ9e9fFk/wC2R8dE02SSN990txsSE+IdqtFg/vC/2fhs4G3B&#10;65z2pmm/tlfHedLn7Vi3aOEvAE8ReZ50mRhD/ow2gjJ3c4x054APuv4x/s3+IPib49m1vS/iZ4s8&#10;KRmzs7eCw0+VxaxSQXLyySlPMCuZY3MTAgcKpydoFet1+W+r/t2fFrwjdabNq99e2+m3k1pZyT2+&#10;qieSG6uJkhVPLMShkEki5fcOMnb2r9Ev2cfH978UPgroOuaj5f268idZmQbQ7RyvHux2zszgcZNA&#10;HbUUUUAFFFFABRRRQAUUUUAFFFFABRRRQAUUUUAFFFFABRRRQAUUUUAFFFFABRRRQAUUUUAFFFFA&#10;BRRRQAUUUUAfC/8AwUxkMf8AwUP/AGVtv3jpnjQD/wAB9Lrpo4/so3EAyEdf51y3/BTi4Fr/AMFC&#10;v2V3P/QM8a/+k+mVs2Lz392km1/KzjcelAGvFFsyTyzdaZdxtIvH86kkLAcUYJXpz9aAIbW33Qjd&#10;yM8CodT0+x1e0azuYUlhc/cI7+o9D71cUeWlRWttsZmbls+lAGQ3w20VdNmt47GKMSKR5n3pF9wz&#10;ZIr4+8R+CfD/AMDf2mLH+x7DVItQ1FZIXW0jYWsIDjbMRtwMlecMAvBxzmvtq7m8qI18lft0a5oH&#10;hHU7PXLhobjXtOmWbTLZ2fEkpKb1IVgcFFHzHIUkHa33WAP1C+Cdmkvgex1be0jaxaw3WWXaQGjD&#10;dOo6muqlvooiFLruboPWvl39gf4w+NvjT8DLCHV9LutPWxZLaOVuWSPbxGx4zsXaeQCAwB5Br6X0&#10;XRo/D+mrHJJ5zDJaRx1PsO1AGdNPcXsbNCNwLkD5sZ/z+lR29jA11DDdXMSzXGTFEZgjTAddo6sB&#10;7V538f8A9rXwp+zl4WuZL64hmvY0dhbCULsU/wAUjfwKeODyTjANfm144/ad+IH7SnxF1LXvCOmx&#10;NbzTPnVL52jjR+CghXIIVAMAfN1GQO4B+smhfEPwrq/jK/8ADdjrum3GtaS4iutPW4X7RCxjWQAr&#10;1PyMpyM9+4IHQXt9FpkW3dFH2HmNtBPTv1r8VP7Z8Yfs+/Hzwz4qvtWR73xFJHFqEttA0MFrLHsC&#10;OGLNlu+TjOG4ANdt+0d8YPij+0V+0SIotSh0m2t7RJ3mRRLbpEchB5ZGUy8cgwG55JIzQB+tmmPP&#10;5LTMsW1l3hgflweePwx+VYXiXTtU8SymNVRY1OBz0/zjH1FfmV+y1+0Rr3g39sGz0mfxJpzaZaQQ&#10;LctaZhgmDSqs29SzkbVcjbvYDaDwen6qaDfw6jD9pt5I5reZFdJEYMrqckEEcc5z9CKAOL0z4M29&#10;8F/tCa6WZmJxEwA29u1TeLvCuj+BPDZWEXP2h42ETGQtuIA69u/YV3N3cR2qtI2N0a8+wNVb7RbP&#10;xMtpPMizJH86DqDnH+FAHk3h7wf4m12xjvbeGL7PNkpvmCtgEjp+Fdx8O/B+qaHdTXF/5YdhtVFf&#10;d6c5rpLfUIWvTY26j/RwN+BhUHYD9OPrVu4nFvEWOPxNAGZcS317fNEoh+zrw3PzHqPX/wCtn1q9&#10;Z2q6dbtlu5ZmY/1/qapprkcTTfu/nDY4+p4P45/E+9Sqs198zI0eSDg8ge/XnHXGOtAF2KTzow2C&#10;AfUU0W6r/e+m406NGTq7N9cf0FOoAyX0Vb6fcyttb5h833R2+px+A961IYVgjCqMKKbJMsRVcruy&#10;AFqu+pxo+2Pb8xwCT3+g/wDrZoAy30lpr7Urq886SFU/dKDtwo3Hj/69fIP/AASc8IQnSPjJ4PvJ&#10;p1TwX8RNUt4IQcM1vOUmidmxznL+/Hbivta4svtlqYzNIyuME9Mg9emK+MPiFqkP/BNf9tXxD8Qt&#10;VjuB8I/jNb2dvrepQ27Sr4W1e2TyoZZgpJEE6M+XwcP6AcgH2f8Abbe1Ii3rlcDaOSPrThfRt/F+&#10;mc1j+FNd03WvClvrGk3FvrGnahELu3vLaVJYbqNgCrI6khlIwQRxzXF+LfGtx/asixtNG0hCCMHn&#10;2FAHoWpeJrPSziWXDYyBg1zOoXN147vRDbLtt4zgyheOT1P+FUfD3grUvEk3mal9os4UAwGALP7c&#10;nj8RXef6PpUQVRDDxgAALQBX8N+HIPDWnrDF8zdXkI+ZzVyd/kYYYkAHAOM56Vy/xb+I1p8Nvh/q&#10;Gu3czLb2MYbbEAzyMSFVRnjJYgc8D+Xy78Cf+Crvgj4s+Kore4uJ7NXdgdk3mOoXGGaEoj7Rn7yg&#10;+3Q0AfY8VptfcV246ANkfyrC8YeLIrCKSPIO3hgeOaSy+I+n+LtGW68P3VvrVvICPMtZBIEPo2OQ&#10;eRwcGq1r4BXXrJZL8NHLJJvYdGxzwR+RoAyfhbocmvanNq0/FtHIRAA/3mHXI9KvS/EWVPEhsYki&#10;dmm8pN3+9gV1Wh6NDoGnJawDbGnTivjf9vX9vzw3+zXaah4f8Os+o+JtUlaOSWDa8kJOQY4j2YE4&#10;L/w5wMt90A+gvHH7Y3w/+H2tS6Xfa9E2oQHZKkELyqj9Cu5QRkHjAJweOteY/Gn9sfw1oeg/adN1&#10;O01K8uvltoWdkXJBOXyBjABO3hjjt1Hw7on7KkXx4jTxN4ij1C2vLy2iaaz+0skNqw5EanaH3AHn&#10;pyScDIrS8b/sDXHxVa3u21bVlS28mBYZb7zVwmA7/NnDso5IPXnBJNAHOXvwt8Vfte/EjVrvxNda&#10;pDoqXW22slKbrvYMrcGRlYKhDsBsI4wM4GD7/wDBf9lLSfg7q95daav2VbyKFWhj5jjdFZSwJJJJ&#10;DAEnqQT1Nd74D8FweBtBhtVXzbjaPNkzuZiBxyeSB6nr171rSXcythbdm980AJYaVFpxZlLMzdSx&#10;qwJFbPtVXZJIvzGTntimpYycncyntQBa+0KZvL/i615j+1x8LNS+LPwjvdL0vZ9quFKZYE7QSDng&#10;EnGOw716PZ2TRXJkZtw24GRzU81ysK9j+NAHxr+zn4k1H9g3xj4bGpW2k3FzdaoFt/sll5O+Z0ZJ&#10;BcHC5OzYBIfn65B2ZP3bpv8AwVI8DXr6tDJY6hFeaUqb4RLE3zsuQrncNnGTnnIB78V4R8cf2cdK&#10;+PMO2+hSePzVlaF5niVmClQ25CCDtJ//AF15pq3/AATi0KfxlDqi2tmLW1gTbp8REdpI6fdym3no&#10;BgnB6nqaAPvT9nT9rXRP2sNO1C102JbG6hj85PLuluoZog4UsrqBna2ARjjI5POPOv8Agob+17D+&#10;yl8MPsOg3kR1uYgXhhmVbmFSRhVJ4EjbmI/iCocYyDXwl4P8KfEj9m221e08FLZyLqd5MUxfTW81&#10;rE+wbHBI3L8oJG7OVH3s8dr8L/2e/FPj61aTx89trH2iZZ44fsy/Z7MjHzAlQzOORnOOT6k0AWfg&#10;p/wVQ8TfCj4gSaX4ukks7NohcTx6tfvJCNwBAMkqK0bANywymVY8jmv0S/Z0+O1h+0f4Ql1WG0ax&#10;ntJVimhE3moSVDK6nABUg8cZ4PsT8JftM/AHTT8P/wC0LWyNzrdqhS1lCRtNFJjeDGzjCsSo56D2&#10;rivhZ+2j44+CH7O+jWfhuxvtQ1jxhbwzGaCLdKWEQ+ZpORGrBg2cbvcYNAH6x6qcabcAfeaNgPri&#10;uA8E/Dqa615rq+hkW1jU+X820l8j8ema+Ev2Jf2sdX+Hvxoa38e65YxXlw5fUrO1uJptsMseYmk3&#10;ZBmWQZIUsdmD/FX6KeGvih4e8WacLrTdY0++jKb/ANzOrMB7rnK/QgGgDoANopi7RM3PzYGf1rLi&#10;8WRzglY2bBxwC30qA+K1heSRl+XIX02mgB3iK0GoagsUkzwpsyGBHrS297YeH7X7Pa7t7DdwhZm9&#10;z/nvXH+JPE1x4k1OKzsQ0krnHHYev0Fdr4Y8ONo9iq3Ev2mXruZeh/OgDxv9uj9l66/ac+BazaPJ&#10;9j+IHg+aPxB4QvVfBttRt/njUk4GybGxgeMMDztFdR+yH+0np/7Tn7PmheLoYWsL6dGtNX09wfN0&#10;zUITsubdweQUkDYzyVKnvXqSqEUADAHAA7V8YfGjUdQ/4JxftJ+IviZYaa2qfBn4kzQzeNYLKIyX&#10;HhTUlHljU1iX70EoK+dgFtw3egIB9LXeoLrviK3t5P3kcs2GXdtyK69pLfQ9PRWYRxRKEXj0rP8A&#10;Cd3onjHRNN1zR7my1PTr6BLqzvLZ1kiuI3GVkVl4IYHORTvF9k2sWCQwsu7zBu/z+IoAkg8VW12x&#10;WKRWdeSMc/l3qi2iya5q8NxOQY4WOAucMPQ/5/lWlo3h2DRodqhWweGI5x71N9oaRX2t5awtliB/&#10;Dg/5+lAFgN8230qvfXiorR5+bj8s8/pWa3iON9XksbVvNuMb3fd0xgY6YH5cYPFaMkfk2r7mZmm+&#10;XB56/wCSegoAztO1Tzbi6t4SrMkm09dw5xjAH4ZyP51qWVgLRPvMzdep2j8Ky/DWl5vb64mjT99M&#10;siDrtwpA/Hv+P41L4k1a4to2jt4ZCe7r/KgDTu7hLWIyP/D0qKznF/Gx+bbnI9v89fxrgtRuNUmv&#10;fs7LMrHLMCx2qBnJJ9Bg1j+NP2t/Avwu8Oy3Nzr9ldC3ViYrS4SeQlBySRwoAHVzjAoA9I1LQf7a&#10;jZJP3KyA5K9V4/U5/D+dO0Pw5a+GFdYpJvnJf53z29O9fH+mf8FkvDMnjaLR77T7VRekG3ktrsv8&#10;p+6AxURsx5Aww546ivaPhB+0F4f+M/i2KGx1m5tb4bsWd2gjdxg8JhsNgdgc98Y5oA7bxl8SdCvo&#10;JNPUjXjJ5kNzptnCbudgFG5XjXOxcMoJfA+YeorjdG05vAeuXc3hdjrGkw6emoSW6h28+NguyEkK&#10;S0xU7o35ZkGyTP7tx23w6sRbXnibUImt/s8960USxR4AMS7Hbfk53PuJAwAwbjcWJp+DNPhs9cuL&#10;fT7WK1hw0rx28axoWJHzEDAz0568UAXoPiFb6i32pND8RzWas0cdyLMMswGQcRhvNxnIyyDO33Ge&#10;V+Pnx40zwn8NtV1CxmWHVtPtJ7m1t9QiksGlkSNmQfvlXqy4zgj616PeaPNqEW1bm6tSP4g2c/rX&#10;kv7S+jXc/gy80uG4uLybUYJbeMMu5ssu0AepJJ4+nrUVL8jt2OnB8v1iHPtzK99rX6n48f8ABAPQ&#10;LTxJ/wAFIdFuL6FbmbTdI1C9t2kG7ZN5ezfz32yNz71+9mr6va6Dpk15eTR29rbqXkkc4Cj/AD26&#10;k1+Cf/Bv7r9nof8AwUb0aO7uI7dtQ0a/tLffx5kpQMFz6kI2M9SMdSK/dDXh/b/jez0/G+30qH+0&#10;5lPRpCWS3BHcZWV/Zo0PaviPD239lvvzyv8Acj+ovpiOX+vkU/hWHp8va157eV77dblLTPtvjDxf&#10;p+sXlg+nabp8E32SC4lYzyyyFAszxAbIyqCRRlmYCUghDkHqTN5sGFZv4QWHucdfWnx22yQtu3bh&#10;zkdTTL2RiCi4DcEZHQgj9P8ACvuj+VAfSraR0ZoI2aMYUsucd6mQbflC7VXgAChE2/xM3GOadQBD&#10;fPIlqxhGZO3FZGi6K15pd7DeeZi4lPfkDAzj9a3WG5cVlxNJPJNGZmj2ycEAcAD/AOtQBe07T49K&#10;sYbeEYjhQIueuBUqOJF3DpVCHTZZHVmuLjHUAgL/ACq0x8tPLj5I647UAfzi+K5h8H/+DguSb5tL&#10;t7X4zRTOQpfbBPqasxxySGjkJ45w1f0O65oPhfxVqKzalpelaldKgjElxZpMwVSWAyQeASTjoCTX&#10;883/AAVK0qT4M/8ABbvxFqH2i3VYfE2ka8kt1IqxruitZ23nIAUNuHJ6Ac5r+jaKyhiXdtU8ckqO&#10;lfSZ971PDz7x/wAv8z9d8UGquEyvFL7VFfgov9TN0Sw07TF+z6bZWFlCwAKQwLGuPTAAH4e9Ubv4&#10;S6SJmm00XWgXDMXMmly/Z1Zv7zRjMTt7ujVuC4jghLpHtVjnd03Z/Xn6U22jmuZnaRmjwflUdP8A&#10;6/8An6D5s/IjmtRfxB4BsZryS+0jWNPt1LO17/oNxGvfMiBo2PoPLQZ71v8AhbX18X+HLW/+y3Fq&#10;t0pYRTgb1wSM/KSMHGQQeQQaxvidC03hloVmbZcX1jbt3IEl3Ehx7gNmulgt/IH32P40ASlljXnC&#10;jpSg5FVYlaWb5ThVJ568+3qfU9ulSmMt1dlx7/5/WgBl5qcNhGzSybVXrxnFOiv4Zo9yvlcZ6GoI&#10;9OW4Ksx8yPJOCODzwf6/5ObK+TaosY2RqowB0wKAIX1WHftVstx27VYRxIuRn8RiobaGPzPl8tiq&#10;gEgdD/8AXou7xbRdq43dlHb/AD6d6AJncRruY4AqOC6jlkIVh7D1+lZ9xa3GqSBN0kKq3znPbH9f&#10;b1rSt7f7LBtUlsdM4oAWWPePuq3selIn7pXZu5yQBnHapFOR6fWq9yrYZef3rDOPTgEf596ACLUI&#10;zGu5vmxk8cfn0rLuXn1nUY9qlbfGCO+Rzn9eD05rU0608i1UOAzZ3fdHFThQvQAfhQBFY232W2jU&#10;8uFAY5/zx/KsvXrrVHnMVlBCVUbsswyeeO9bROBUAuWI3eXx689PyoAzvDkWqRyut9FbJGpypQ5J&#10;4x6/h+H41c1K8wrRgryCDzz/AJ/Wm6bqzai8m2P5Y32FucdM+nvU13eW8O1ZXjG4gAMR1yP64oAz&#10;NB0mQXMdxIeDGQAv3f8A6+f6ZrWdPMmVd+1U52g4J/8ArUkU5S0Eknpu6fpUk8y28TO3RRmgCO6u&#10;ltx/DuI79APU+1Qxw7ws87BVRQfnGOADyfTqTjtVXT9TbV7+VVjHkrsPmdQ2CTx/iayvFYPjbWJN&#10;FViNMs0Emqsp/wBaWGUtj7FTvcf3dgIKyGgCCHVta8Yzy6p4fvrNdLtW8m0gmjDW+q4+/J5i5dVz&#10;8qMuR8rMVkVlwinWviHcMqtqnhO2s+JSFQ3FxcDoFLBlaFeuQCJCQOArBursYPs4dQx2qcBcdO+f&#10;xqxu4z29aAPJfid4DvP7JGpX15HqWoRXEcl9fR2ZJsbVGDEW0W8lNrCNmOWJwSd2FVdLxp4MVpNP&#10;jsZJJvtwIEm4MpOBg/Q9a7HWfFWl+F9N+1X91DAgJVB96SUuSVVEHzMzY4VQSccVjfCi0mj0iZJN&#10;OutPtIryR7GG5wJIrdsMg25JTBJAQ/dUKMKRtABqeFfD7eE/CENnt3TbTv2nhnOc8+najw/4eXQb&#10;O4kcTefM2SSwYnPQAdO+Oa2T+8lKsOFAYH3yf8Kc6q6/MAR15oA/Hv8A4OlNNuNN+F/woZ3k8u81&#10;rUZNokyj7Yotpx6gMcH0b3Ne/wD/AAQe+HsFr/wSx+HviOyja616O91O6gQuq/KupXMckS7iFzJG&#10;CpY9/LycIuPnv/g7C16RdL+BmmxFfscsutzsAv8AHGLBVwe2BI3HuK+sv+CD+nWun/8ABM34Y2un&#10;3rSzNa3lxcR+ZkwPJqFy5GB0znvj8a+kxGmTUvOT/wDbj9ezb3fD3BJ/arSf3Ooj6b8M+AdO8UX3&#10;iS81bwvaL/aV6ksQ1C3t5pZFW3iTkqXGA6sRk55PGK63T9Hs/C1k3kIsFtCgCxquFiUdlA6D2HAp&#10;2ravFoFjvkbdgYAZgCxrlZvEc/jC8W1t0ZY92ZGXJwv5cccfh9a+bPyEkna11u9Frbx29vaxt5g2&#10;xBQnq2APvcmsfwn4xvfhxo9vpNxoLTWOmgwCezuVlkKKcK3lkKT8oA4Jbjp2rurLS7Pw7Zhn8ldo&#10;5kcAf57/AK1G+qaLeEbptPk28DJU4oAx/AvxWs/H/iC6tLCRnFnEs0qyW8kLxBiwUEOB83ynI6jv&#10;1Gdi41GT+32t1Ut+73ADOe3uPX1rh/iB4ovvBWvXWt6DHpOpwyacILi0kZoWh8kyyCRHUMCCJGBX&#10;b/Cp3cEVueAre68TyQ6xcF44pIw0ankvnBzn0oAd8VPEw8MaVbeZqUekQt51zf3r7W+xWkMLySTD&#10;zMoMMIlywYDzBwa/E39sz9o7xF/wUR/aC0fwX8P9P1TUvDukyyWHhnS0YtPqMhJaW9m3EDzZSGcs&#10;2AqDnHzE/XH/AAXu/ab1D4daXY/D3TZis3jDTY5buVX+aCzWdzJGBnI86RIcnutuR0NdF/wQe/Yv&#10;T4afCaf4ra9YJ/b3jBDHo7SL89np4PLj0MzDOe6Ih/iIr+iPD/B4XhLhyfHGPgpV6jcMNB7Xd05/&#10;g/8At1Oz95H9AcB4XDcKcPT41x0VKvNuGHi+7unP8H/26nZ+8jB/4J5/tu/s8/sHfs8QeEPEGseJ&#10;/C/xAll+0+ItJ1bw/ffb5L4gKUjVI3TyxgKmGGQMnDE16xb/ALX/AO0B+1dqSr8HfhPZ+C/C0wPl&#10;+JviM0lsbheRvisoT5vTJBJZTxnHf7GuNOiupVkaOPzU+65UFh6c9a5PXPG9/p+uXFvpWkpq0Gml&#10;UvG+1iGYyMofZErDaxCFSdzqP3gwcgivwXNMyxOYYupjsZJyqVG5Sb6t/wBaLZLRH4bmWZYnMMVU&#10;xuLk5VKjbk31b/rRdFoj56S4/bU+FOBJb/BX4rWSjcTHJc6LqLnOSvP7gDGVBx1IJ6HPLeM/25vE&#10;vh+7C/HT9nv4k+C9Njw/9q6C8fiGytGCkeaZ7fa0PfGMsAfevsvwt4z0/wAUWLNbXH763+S4glBi&#10;uLZgOVkjbDIe/I5BBGQQaxNY+MNuZnt9Cs5tenjYo8sTCOziYdQ0x4JHQiMOwPUCuE4TzX9j/wDb&#10;l+HP7SGivZ+GPFTa9cWFy9u0skTRvsaR/s/mLtUoWQBQZEQuyHGSRn3qaZbeMsx2qK+P/wBqH9hH&#10;xR8ZPFNn498EyaL4D+KWklGtdZ06aW2gvUWQSLbXsPlst1GGVSHO1gQDtwAB0H7Nv7ad58ZPEt98&#10;O/HWjyeBvjD4fQnUfD0rEw38Q4F3ZSHiaB+vBJTkHcAGIB7v4l1mTWZfsdqPM3chR3x3rei862aB&#10;dicrgqG64AyScdunTvWZ4b8HCwb7RM7NO2QwK8de35Zz16dO+8Ih8ucsydCetAEOoySLbERJvkbI&#10;HoOO/wDnvVKw8NiK8+0TFWlzz6HHT9e3bAq/cXa25GcdeeelI12Qu4KNueu7/I/WgCejNU5dQJIZ&#10;QoA6Etwf8fwzU1muI9x37n+Y7uCfw7fSgBt2pMittMiopYLn7zcYp9ojJGSxVmcljjoPalu/+PZv&#10;pmlkKwRSN90csT6UAfKn/BUr9oB9A+HOn/C7w1f3Vr4++JEiw6fJbqxFlBHNGZZZWTMkYK7gGVT9&#10;xycBSa8y/Zh+FOt/Bb4S2uh+INcbXr6GV384uzpCjYxGpb5tq89fXoOldX/wUU8MaH8FviXo3xs1&#10;K1u9UkjktfDskirHHbaHCwnLzsVjaaR3DlFXIVSwyeRi5p+pRavp0d5azR3FtcIJI5Y23RyKeQVI&#10;6jH50AS3OoQ2FrNNNIscMKl2Y/wqBkn+dfPGqeLfBf7c/gHWNQk8M6lNp/hFJZrG/wBQLWsTTbHL&#10;BHicNtARCw6crkZAxH+2H+1VP4Qs9Q8M+C557rxVo8sF3q9ulgbjy7EjdJglHjH3og3mAgK54Nc3&#10;8V/hL438U/FDT9Q+EesafYeCdS8KwyeH1gdfsrLClrFe2ciFQgkNxM8jLLGG+U/KBnIB93f8E1/G&#10;OofF/wDY78F+KNeZptavIp4Z5CPviG4lhRuSScoindn5id3eveL6+W2TbuCs3c/w+9fB/wDwSVl+&#10;I3hL4yfELRfiFNHYpdabaavYaV9sLpGHlkiL2sKu0axAp5bY+6yRqMDNe6ftT/tN6L+zx4h8L2Oq&#10;SXV9ceKtZi0oW1ncw/aLPzBuWV42cErnAyOMnqOMgHs0HijTYLwr9o+ZiVHBwM47/gKsaJodnpMP&#10;2hf3kjZYzMOcH0r86P2hvhH8TNS+PWtePPAPj7VLW4VreTQtHluzHDHNtSF/MR2MIURh2+7hmbnH&#10;OfsX9iK/8e6X+znpln8Wri3m8YWM88M1x9rguGvIfMLRSFoSVJCsE9fkyeSSQD07XfFcenxts2tx&#10;1qr4YjuNYh8+TKwsSFyOT79fqPofywdcuF1DxZbRwr8slwgOOgBYV3bNDpVr0SKNeABwKAPhBfgf&#10;8fNH/ax8Y+KvG32XVPCd8kgjubC5jjsIrdMeQVtvml8wDAO/GFEhLvxWXN+0BF488M+Ll+F1jcfE&#10;DxR4Zg8yawsYJGWJizIGLEASAEE4jJLbeOua+6fFdtZ+LNFvNL1CG3utP1K2ktLmKT5o5YpFKOpH&#10;cEHHv07iuA8K+FfCHwbSfS/BfhfQ/DsF5KfNXTbZLcTFmJO4oMnBbjnCjgcAUAfINj+0RqXwX+Ev&#10;h2++MCw+HfFWvLd3C6Wtq8dxHDDLIm4xkkjITcDnDBhjJ4r0bS/EKeLtOtb3Tpoby0vIxLBPEwaO&#10;RSMgg16N+202i3H7NXjw65Z6VpNvPocmmf25e2zTrYmYlUOVQv8A62RcBRwefevlP9g74padafDf&#10;R/BF9faRD4gt7NL2zsbWJkeSzkhimWSQ42GUmRmYA5556E0AbH7YP7QVz8A/hhKttJ9k8QaxE8em&#10;TtC7W6OpTcCwBUSFWJUNgEqckAc9Rc2fjb9lr9izwd4q8aaXrniXWJt9xr2yRJpNJtnkklWSRurM&#10;sRjTaBjcOXUdOX+EvhXxV+3j4x8V6J4s0KHw98OtBun06/tLq3YXssu1mhlgnxt8xSFLBThVdD8w&#10;bn6g+Gvw7g+B/wAOZfDcGueIPEenfaJpEfWrkXLwxyc+Qp2geWOcKR/Ee2AADyD4cfEvRfi34Rs9&#10;d0C8W8sLsfK3Ro27o4/hYdx/Sui+yp9lMjbmymee3A/wFcZ+1X8C/HvwstvCvij4daS1n4V0O5dN&#10;a8N6fpm3zYZpCz3CRxoWbBZsgfdJDYxuNdbZRyahpEcm6eM3EYbZIpV1BHRgeQfY9DQBLoDl9NXP&#10;qf51h6kzahqcduuf3j44PbvWxaaa0Viq+e0e0knHHenaTpf2UtI+12Y5U+goApw+CLUL+8eZmwM/&#10;Nx/KrtloNvp8qvGrbl6ZbNeVftAftb2/wv8AEsPg/wALaNdeOPiJfRiSDRLNwi2qH/ltcyn5YY+/&#10;PJ46A7q5nyP2nvFMfmTXfwl8IwMAdsUV3fXMfcA7j5ZPRTjjqRQB7xrE0iyxqn8Q45orwP8A4ZM+&#10;KXjOMyeJfj14mjkc7vK0LS4NNSI+iuuWK9Ovv60UAfd37CH/ACY98Gv+xG0T/wBIIK9Wryn9hD/k&#10;x74Nf9iNon/pBBXq1ABXwR/wWSgtbnXPCa3k81vCLvRWV4ofNYyDWoDGpGRhWkCqWz8oYthsYP3v&#10;Xwj/AMFfb9tO8S+FpF1KXSS0ulRefGjMXD6tEhhwOcS7vKJ6ASEngGgD3r9h3wnperfs+afNdabp&#10;91M11cAyS26OxAkOOSM169/wgOg/9AXSf/AOP/CvMf2Df+Tc9O/6+rn/ANGGvZKAMn/hAdB/6Auk&#10;/wDgHH/hR/wgOg/9AXSf/AOP/CtaigDJ/wCEB0H/AKAuk/8AgHH/AIUf8IDoP/QF0n/wDj/wrWoo&#10;A/O7/gre48E/ETw//ZEcOmia40KFxbxKiskuqrHIMAY+ZCRnrivr39in/k2Twz9Ln/0qmr5X/wCC&#10;s2myap8VtCjj0+DUmjGkTGOWfyVjCakXMoO5ctGAXC5O4oFw2dp+qP2Kf+TZPDP0uf8A0qmoA6fw&#10;X8cvC/xC+JvjPwfpOotdeIvh/LaQa9am2ljFk91bi5gAdlCSbomDfIWx0ODxWjo/xE03XPHmteG7&#10;ddR/tPw/BbXF2ZdPnitilx5hj8udkEUzfum3LGzFPl3Bdy5+P/2fvj94D+Dn/BTP9ru38X+NvCPh&#10;W4vdR8KSW8Wsaxb2LzqNCiBZBK6lgDwSK8X/AG8/jj4s8SfE749WPhH4l+KtJ0e7vvhDb6LqGga5&#10;Isenw6nrkkNzNZsrGNfPiIDlQVlUKG3LxSTvbzt+Iz9RK4Xxb+0n4N+H8/iQa/q0mh2/hOTT4dRv&#10;NQsp7azEl84jtUindBHO7yMke2JnKu6KwDMAfzh+JX7GOk6R8WP2rvBFp48+NFv4R+F/w90zxv4X&#10;09PiLrJbStburXVDJfC4a5NxKwbT4nWKWR4QzyHy8tx5X+1F4t1n9pb9kf4u3Xj3xz4yWw0O3+Cm&#10;v74PEdzp1taS3r2q3sxEcioiN57zt0USxRS8PEjK46/h+Lt+jC2tv66f5n7WZor8Q/2wPHni3xF+&#10;0d8cPtnxa+H/AIVsfhXbadH4C1HxX8bvEPhvUNK0r+ybWaDV7KzsbaeLVzPO0peaU3DzSIYimAob&#10;9BP+CgvxJ8beEf8Agi/458UjxFNpfxAtfh7FfS61oUk9m0N+YIjJPbl0jljBkLFQyIwBAZVORR9n&#10;mF1sfSfxh+K+k/A34X654u1wXzaV4ftGu7hLG0ku7qYDpHFDGC8kjsQqooJZmAHWt3R9R/tfSLW7&#10;+z3Fr9qhSbyLhNk0O4A7XGThhnBGTgg1+SP7evwp1b4M/tN/Df4Nab4q06z+Ft/4QvfE8a/Ev40e&#10;I/C9t4k103SJdMdTthNcTzRRCOZbQyRxL9olkVDjCxfCH4gj40aZ+z74O/aI+OEE/wAI9U0Hxdea&#10;f4j0Hx3qulab4w1Gy1aGCwtbjWZEsbm7a1sWmZXO1bloTNmUDJP6+6/+Qf19/wDWp+r/AIj+Imm+&#10;FfFnh/RbtdRN94mmmgsTBp888IaKJpn82VEMcA2KcGVlDNhVJYgHcr8g/wBmL9pDx0/wp+C9x4F+&#10;JHjT4kRzeP8A4p2WiX2p61cahJ4rtbGx1RtJW4LN/pCAxQMgYEA4KgcVofsvePfBvh/XP2TvFnwv&#10;+N3i7x98aPipq9tb/EjR73xrday2r2b6fPLqkl5pckrRWBsp0UIY4ofKIEXO7BOv3fj/AFqH/B/D&#10;+tD9bKK/JH9mnwlrHhf4L/sm/HKT4hfFPWPiL49+KC+Gdeu9U8YaheWWoaRNNqkX2BrKSU23losE&#10;TKwj8zeu8uW5rxnxF+1Xa3/7QHw7+IXhHxJrdprHiX422Gk/214j+OVxceJNR0+XxD9kudMPhK1j&#10;Nlb2awMygS+W0aIC37xlDkdXbzt+X+YS0/P8/wDI/aj4S/G/wz8crLXbjwxqDajD4a1298N6ixt5&#10;IfIv7OUxXEX7xV3bHBG5cq3UEjmusr8T/jd458ZWlzb+DbDW/Dfh74f+M/j98SE8QT+IfG+o+C9J&#10;1K7huUexsbjVdPie4hEm65dYlKCZ4FUtwFb7p/4IqeIPEmqfs++NNP1rxx4Q8d6R4e8Y3emaDP4d&#10;8Tan4otdJtUgt2aw/tS/toJbwQzNKFkBlCqyx+axjIUjrG/kn+C/zCWjt5v9f8j7HooooAKKKKAC&#10;iiigAooooAKKKKACiiigAooooAKKKKACiiigD4X/AOCmNulz/wAFEP2VVkXcv9meNTj/ALd9Mrr0&#10;RY12qoVR0AFcn/wUp/5SJ/sq/wDYM8a/+k+mV1NzN5YoAkJxUMl4kRwahuJCsWWP5VStZI5rv5v4&#10;eQPWgDWV/N9gKqXWtRxkqudwOM9qNXvRb221T1x09Ko6Dp7Xk7TSKwVGGz/aNAFqOR9QmUdF6nI6&#10;ivIvjr+yBpPxB8RXHiK1hn/tqRFCXCTkzWbLgq8KvujBBGcFSCc5DAkH28nAqi195t3sXken+SKA&#10;Pm39nP8Aar+JX7JXia6s/E0tvJocJDS3cpIsrpmbaA6qoELgDl/lwQAcggH1/wDaE/4Kwp4t02HQ&#10;/h/Z3NzrF9AHEVm6XFwxI5/eDEUMY7ySMDjGAGKg6vxE+G2m+O9KuIb2Bd00TRO23PmKRgq4Jwwx&#10;x/hXnfwl/ZB8N/BhJJrWyjM1wcZLFnYdgXY528Z2jA+vYA85+GH7PXij4zC4vviBNHqMd9MJzZuz&#10;C2s3BcEHDkT8FG+bdhgDwQDX0d4J8EaL4JtI7Kxto90aiPcqBcAdlA4VR6CpItKuJrceXDtjX5VU&#10;FQAPb2rQ0HRWtC0swPm5+UE5AH+NAGJ8UvhRafEDRbiPaq3UkTRZP3ZFIxg/mcGvEPhh+wrfeEdc&#10;vNQutd1a4uLyzazle9uxIrgkkHCgk4JOMnjc3HNfTE04WTbTZ5Wc/KPp7UAfJ3hD/gnzN8J9fn1T&#10;Rby9uLtbVoo2d45EVypBLLhSwztO0YPyjmk+EXx4+Jn7MPjSGPVvE2kjSnTct010luNyrlg8DkB1&#10;yACQMgsp6Z2/VDsl1DNAGw0ilcgnK5GOMf5/nXxz8WP2ANW+IHxH1q/vLy8WHUGRbcJCbjYoT58H&#10;cAoLAEc4ALDGSCADuv2gv22fid+07rCWvhBrI+H5gwN5HORpsZRyjJ8pzK4ZeSd2DnCgVrfs5f8A&#10;BQ68/Z41W48I32oWt1eQxeZdx3sMsFr5kane8DMcJkfMc5DADGcHHoXwC+Dmm/Dfwta29vD5bWsP&#10;kLF95IgeT1ySx7kk9TXnv7XH7NPhj4g+GLu8uFsrG6gBjhnniWRbI53mRA3AxtyTwQOQVOKAPvD9&#10;lX9pXw/+054CbWNF2pNCQl1GsvnKCdwDK/8AEpKsM4BBUgjivQtfvIbKzZ5Sfl7D37/Xg4r81v8A&#10;gn7+0HH+yF4EmfXLzT77R2tXgZ7PbFDI6TMsLeZIF4+ZstjBLkjdwT3/AMeP+Ct3hvTfDIksZLZd&#10;QkjJhQXMdxJnc67kjT7wDIwDNhQVIPPFAH25oFhb300lysTRklWU8gjqcfTBHHuK2WlG/ZzuxnOO&#10;lflp+zh/wVo1rw14n1W88YX81isIUPYa7f8AlQTLIP3RiL4KuDtyFQBg6gZJ+U+K/wDwU++J3xJ8&#10;RXvhfQNBvBb3DrC8kCGzhbjcwaUhnCbSp5YZ3EFexAP0cvPjt4TsfGCaBJ4k00atI/li3DZ+fshb&#10;7oY5A2k5J4rp5JZj93f07R4/z+lfj1HpGueC/jRpNzqHiaZo9XspPNto7dorMXEPlKqxbpGMbMZG&#10;cAHcfKfkjp+w2ialDrGjWl3bzJcW91CkscqNuWRWAIYHvkHNAFea3kt7XfIy57rjP19vU9CeOtR6&#10;BprqZJJ/mO4hcnnoM5H1yPTj8Tc1eHNpLMsUlxJFGxSFWC+YcdBnjJ6ZPrXxn4j1j9pj9rrSZG1m&#10;TSf2W/hrI4ee6a/W88WXcO04VXG2K1DdTnZKhAA3jcGAPSP2iv8Agpb8M/gN4yl8Lpq2qeK/FsJZ&#10;rrRPCunNq15p6ofnecR5WPb3VmDc/d71seGv2ivA37V/wXbVvC+sWPizQtU3WV1GbchVbaPMgmhk&#10;AZWwy5Rl5DDsefF9E+P3wG/4Jx+DhovgjS7W6bpf6nJIFu9Xk3fNLPdFDJOxds/KhRc8FRwPi748&#10;/tGeLr/9o3VPFfwRutU8I3PjqSD+24tLtZf7H1OUbkju/MyAZfmJaSMBHzknO/cAfav7IepL+xj+&#10;0f44/Z3vtSdvCt5pcXjLwGk82WsLaeVo7qxDMQTsuMsiDJ2l2JyTX0x4C8Ew61qE19fWrSQoVNsz&#10;kqGYEkkDv0HPSvw5+Lln8Q/gX8fPC3j/AMeeLtW8SHUWltbm/wDNe8kkCru8j5xGMSH7qE4X1O3N&#10;fp58L/8AgqRofhr9nm21TX4NTvrmztWkS6WNI0uIlHybtzBhJ/DwpyQMZJoA+xLzUFtmCKN8jdFF&#10;ZvifULDwtoF5q2szIlrp8LTyyN/Cq8nA7nsB1Jx618px/wDBV3wlH4B/4SeS1eH7Qh8jfcqLeTt9&#10;4gNkEH5dmfb0+dfj7/wUH8d/tUfDtrPwro1zNY3VwYxLBCLW3QqWAdmmctJtOCABtBPOCuAAJ+2l&#10;+3F4y+PvxYh8GeC7P7LawusxSYfuLZOCHlxwzkEZzkKGAUEnNX7b9jqzuvCVteNYw2urRWzReZbu&#10;9teKDgs6yqQ3mMQSSeSGIJ+Zgeq/Zc+El34d8HWd74gW3n1jaHkkjiEazSn70pAA3HoAxAJ259K9&#10;eB3kHt/OgD49/Zh+OXxM/Y/8YapZzRahfaV5jY1Wc/aYng3DHmqTnAznIIZAX/hBr78+Hn/BQ/wb&#10;4i8PaTJqzXNnfXiA3D28JmtYjnhgwOSrDDDAOAcc4zXi/wAVvhJpfxS8NXWm3UEObpTHIxGPMUjB&#10;ViOfcEcgjivnjXf+CfMvhXwXqq+H5pv7Ydt9hdSXrebp/IyImVQyoV4I5JAGc4FAH1J+3j/wUUj8&#10;D+GZNG8EySXU19J9gfU7eMyYkcNgRBSGKjadzrk4+7/eHzF8EPgHN4o1yHxZ44jhm8QRfIux829m&#10;ilgqQr03HJdnbc25zggBFXR/Z8/Zb1bwJqN1caxrGo65fagieY1w/wB0KD8qbmJUHPJJGQq8cCvo&#10;fQfCMOktHI3zSRgBVHCp9BQBlaZY/wBpstrbRra2sK8DacAf1rqLOzSxgEcahVyTwMdaloJwKAGt&#10;GrnLKCfcU6qcusRRPgt0JHQ02PVPtH3PmXPYUAWkHmnc30AqQDAqimpLCfmZRngZ4z+lXVbcgPqM&#10;0AI4LDAqjHZNNcjcV8v055/zxVidi6468c++P/1/pUkCCJcd89M9KAEjtViXChR+FQ3ci52bl9SB&#10;xipnX7QuOdpOKoXmmw2QDsJG3HGQaACLw7DcXCz3CRzOv3SVGR+PWtGOJbcbUXaPalhTyowuNoXg&#10;Uya7WIdaAOa+McKzeBZyx2mORGU+hzj+pr4J/Z/8T6prHjXwkiXl9NDp0up6dN5UIeB4j5UvzkEB&#10;eVj2nbkYwMBjn9BfEsMOs6K8E6+ZHLwwPpXOWXwV0DRooY7Pz0ijPy2y7Vj65xhVGB9PWgDgviP+&#10;xvoPxM1G21aSzjOoW6owYXD28wYKSMPGQeDyM9CBzjivJNM1H4hfstfHKPU5r7VdU0C4neR9ltLc&#10;Sadl/kRkjDMyHKg4BUruJAC5H2XY6cIlLPu3N1Gen5V82ftXftHaWniy38K6WzSa9fI9pbyQR+Yb&#10;d3BCzSAMp2A8gA5IBPHFAH1P+yB+37ov7TdlqVrDo/2HUbUyxo0MbosxTBZSrncpwwPU5GfukYr6&#10;K0rwuus6LbtcIsYZMhACCCR9fX/Pp8zf8E5v2Ro/2ffhDN4pghutQv5rOeXSba4k3SSbgWMjcABp&#10;WAxtAADE/wAXHyH4k/bg+LHw+/aM1PxJqB8Qw6dbQOzuo8y3cK5w244jVcHmFiThcIjNgUAfqx4V&#10;+HNn4buhdHdNeDIEhY/KD2A/rXQSOI0LHoK/PX4I/wDBcrTdeDQ+KNPsbeXbuDSy/YQvGfvkvGwz&#10;gDOw+x6VD8Q/+CxTeO9NuNJ8L28lvrEM0kb2thGbu+uQpwBGGVUVTg/OxAODgrg0AfeWq+K2eZra&#10;1jZpGGAR2PqfQV4/+1l+0poP7Mvw41CTXJNL1bVbyKSM2NywkhELABjMndWBwEP3846ZI+M/A3/B&#10;XPxVqmnv4dsdJ1ZfEVypy4sYzeNtP3d0kixL8ufmZFxg85xnyjxL4U+JX7SPjvTm8aaCl9ZyXrSX&#10;ccGpq007cBZWYscqASMZHGfu8UAeyf8ABF/9rltC+MGv/Ce6WTSfCnihptd8D2csistjIGL3ljGe&#10;SAQ4mSM8qisfm3hj+m0siadC00vLAYz/AEHSvxQ/ad+GuvfDL436Fq2i6lcaDf6dcRSaHfRLHBaa&#10;RqMQQQGQn5WWZQkW1x8wZFG/asdfqF+wr+15pP7bvwLs9cdYdM8V6ax0/wARaOsmJNNvY8CRQhJP&#10;lv8AeQnPytjOVOAD1DVvGX2+Ew2cczM3AIHP6VavZG8O+FbhribdcNEeT/exgD361o3Go2ujoI2d&#10;Y8DgdTjpXGa9qf8AwmXiC1sVYtCZMHb2XPJ/IUAanwz0dUsf7Qbc0lyvLknnk8e4GBz6k1uXzNNq&#10;UUasq4GfQ9+/Xt2x/SpNG01dI0uG1X7sK7RUjQqb1ZNp3bcZxQA0QSQSRhW3LuJY4x7Y/r+FF+yx&#10;RZ2bgWG4+2c/r0x6mpJ5xCY9zKqs2CT9DSXt5Dp9pJNcSxQwRDc8kjBUQDuSeBQB4d+2zrc3g/8A&#10;Z91a4hVTfahKlhCAwDSE5Z13HpuVHXPufqPzK+H/AOzL4i/aA+F9m2papr32iTVGu5oLgKxghLSK&#10;FUkA5deQ+dmDwuMV9K/8FQf2utT8SeNYPBXgu4sdbMM3lpaW86eZ5wt5ne65/hTBQE/ITwMlhVf9&#10;hvw9qnhr4K6fa6rG0Vxb28VuUZQCmwEBeDj5VKj8KAMXR/2IPD/hv4cLpc2naffQ6f8A6TFbyQiY&#10;zSgElnJABY5bIAwSx9a8j+Fs9h8CvjDceKvFjt4f0271IXMttpisGm/fDMilCQrMqj5sqS8z5x8o&#10;r7alk2Y/2q8Z/aE/Z40fxVC2qSWaO2BFMVQB413BuD/dLKCR6nNAH3RpHxC0XW/h1pV14b8n+ytR&#10;tla0WKLy1jQ8bNmBtYHIKkAqQR1Fafgzw8LUiaeFfOkjJcOvIyeP5H8q+Dv2BP21NO8C/EK78I+J&#10;baSztTc+VC0su4WbKcb+fYqXGTgYdSwya/QzT2+14ulZdkoyu1twKnGDnp2J44+agC0BgV5z8Vgd&#10;Q8SaJb8bXvkUc4OS6L/QHPua9GJwK818W3Vtf+PNL8uRnePUI93HH+sXGKAPwd/4JeQjwf8A8FGv&#10;D2jbUvVlm1PSgzDaXYWs4VgOfmLIuB6kY5r+hfw34I0nwe87aXYw2X2kKsgiyFIXdtAHQAFmOBgZ&#10;YnqTX8/37GPh8f8AD5rw/p9jutobb4gXgRYyflijmnJX6FFIPsa/fSP4j2sniWTTPst9Gyz/AGWK&#10;6ki/0W4lCBmjDruKsAcfOFDEELuwa+D8P/dwVWn/AC1Jfkj+sPpe2qcS5fi1/wAvMHSfn8dTf7za&#10;u74W52j72cE+n/16hhZpLwbmZe/TnjHt0+vvjuajEm64GwKzE5UA/Kf/ALEHqe5wKtL5WnJ+8lRZ&#10;JOrO2N5/z27V94fyeThstjmlqib/AO0YX/Q2yeALjqf++ac0MyodsaL/ALspb9CB/OgCxNdR24Jd&#10;lXaMnNZNjN/amqzNDJ+76MRjpzWbrWh3N7OyLNKqYOQCN2eOOnuK39L0OHRbFobXcu7ncx3HPrQB&#10;bZWP3W2/hTfswaTdJ8/oCOBUNzqPkTbf3K47yS7Mn24PqPzpty6xW8lxeSRw29uhdj5nyIoGSxPH&#10;QflQB+Bv/Bzn8MB4J/4KAaP4igWNYfFnhi1ncqBkzwSSwNnj/nmsPXP5Yr9uf2UPi3B+0V+zV4D8&#10;eKyzN4s0Gz1KQbQBFJJCrSR4HAKuWU47g9sV+d3/AAcifs8nxp+w/wCGfiZ9hZdY8P8AiQT3bsMP&#10;a2N9GIlQg9CrRWSkf3tx716J/wAG2H7QUfxF/wCCeR8LTXSSal8PdcutPWF2+aO1nIuo3Y/3N8s6&#10;gn/nkR2FfSYv9/lVKqt4Plf9fcfrue/8KXBGCxsdZYebpy8k9vwUPvP0OjtY423BV3EltxHOT71J&#10;VG2hafDNHuVjne0hDH324wB7Z6e9S3Fqsar5cPmMxxy5AHuTzXzZ+RHKQpqXj3W722urmz0+10jU&#10;4nNkluz3EixSLLFIZSwG2QqD8qEAZXduDY6p5ix2uVO5m2qIy3AOM/59awfFuiTafPDr1nbNJeWC&#10;mO5t4WLte2pOWQdMuvLpx1DLwJCa39MubfU7K1u7OSOa1mhDwvGcpIjAFWB9CMY+tACrKyjA3ADs&#10;Iqd5bXC/MV+jR1NTTGC4b+IUAV2tdskaARsWBZ3ddzN0/wAf0p/2PHQqPouP60+G2EUjtlmZznJP&#10;QelSZoAjKNH/AMtAAT3Wo3s0lnDSHe2OBjAx/kj8hStcedcCNSu0H5s/xewH+cVK67l/unHB9KAB&#10;EWNdqqqr6AYp1FFACOCRwdv4UDhfm5x3xS0MNwoAq2V350m07vuDHuR1/U4/A+lWqZDAsC4WlaUK&#10;6qfvN0oAJgxT5CFb1I6VDFZDOZMSYG1QRwo/x96sM2xSTwBya5x/Fc13q32e1AY5zg4xj6/pQBtW&#10;enw2KsVVF+YnOOlQ3WgQ3t2skw3Kh3rzjDZ/pj8c023hupwqzxDbnLKzAA5PtnP04H86s316luhX&#10;K7mHc4A9yaAK17O12/lxlth6EDr0/TkelVrrUBqc/wBkaN5Fzh8gKp5I68+h6HNaVhDtiVucNk4I&#10;568H24xU0caxA4+poAydd1ix8C6Us0kcjMxEFvbwjdNdSH7sca8ZY49gACSQqkjE8H6ZcaVBqNxd&#10;furzWrlr24hSXfb2p2hAiHpwFBZv4m3cDIAfpWkReJ/iXrGpyIJbewgh061kb5vLkHmPcbOOAd8S&#10;sQSS0RBxtxXTR6ZErxttYbedrHdk9s89u3bmgB/2nei7VmXpyYz+tZnjoyWfgvVZobyy0+5S2kaO&#10;8uFAjt2wcO2QRx15B+h6VtZrjfEMdtrXxW0O3u3juLVbWe6t4GfKC4iaP59nRiFk4Y5CFOMMaALH&#10;gLwXotvpVlrMWl+TqV/aLJLdXabr8+YoLCSRvm3dAR0G0AAAADqAxAbd27juKZKJnbaojVcj5t3P&#10;5Y/rVa71VbJWQN8zNheM7R/XnOB3x7EgAvA7hkVVuN1/ujjyqDhnPQn0A7/y+vIqSzmU2MbfdUL6&#10;hsAeuOKjguhDabm3HceBjlj6fnmgD8Tf+DrPU7dfjX8IdLjkbzLTQ765aLnCLJPGqtnpk+Uw9flG&#10;e1foN/wSm+Edx4c/YC+DuqaXdW/h6bVPB1l9uQ2CyNOGLzJMp3AK7CYklg+4FeBjn8yf+DpPxNJq&#10;f7b3gfTytv5Vn4HguFeN95Yy316CCfbyh+Zr9af2H9Hv9P8A2LvhDo9qrTR6f4K0iESkqu4LZQjP&#10;WvpMw93K6EfNv8/8z9e4q/dcFZXR7uUvxl/8kP8AiHrXiJ/iVoenyalc3lvNmLzTDHFBPIVcCPYq&#10;swc4VtxdVJ4AP3R7J4P8HW/hXTIzIsbXipmWYZOT3xntXm/w+0xdS+NR1C6Z7iOzaa2sCR8qsoZJ&#10;ZMHuWDpu9E44Y59gvF8yzlXBbchGB34r5s/ITzf4peMftsz2kKsuwgM3fGDkYHueR/situz+FFug&#10;Vi6tuwSGLEY68cg0ad8O0uNamurgyHcmAD07d/w7V0uveIbHwvpzXeoXUNnbqQu+VtoLHoo9WPQA&#10;ZJPABoA5P4leGrHw98M9Y+zWsa3lxaPaQupbPmyjy1PJJADMDxkgDjNWbH4ZWGn2cdx4fkuPDEir&#10;gpZhfs0mMj54WBjb3ZQHP9+kuv7T+JixxCzbSdCE0czSXkZF5eBHDgJFx5KkqPmk+fGRsXhq8f8A&#10;+Crn7SZ/Zm/Ys8UahZ3Qtde8QKNC0kg4cTTgh3X0KQiVwexUV6eS5VXzPH0cuwy9+rKMV6t2u/Jb&#10;vyPSyfK62ZY6jl+H+OrJRXq3a/ot35H5NfHvxLr3/BRr/gom2n201rcSa9rMegadLaIVt4rOJzH5&#10;6AliE2CSY8n7zda/eHwV4VsPAPhHS9B0u3+y6botpFY2sQB2xxRIERfwUCvx4/4IWfAlfFfx01Lx&#10;pfrd2dtotpLZ6XqEEoRra8YIZHVSrBtsThCGG3FwMg9v1sfVPFHh2zZhFp/iWDafKmRvsVwD/DvQ&#10;5jYdNzKyd8RnpX7L47ZpRp4/DcNYF/ucFTjG399pXv5qKj535j9f8cMzo08dhuHME/3OCpqNv7zS&#10;v81FR+dzX8Y+N9N8Fac02oahZ2Z2kossqq0nXhV6seOAASTWV8NfDU+n6S13qSiO+vJ5L2ZCcsju&#10;c7Se+xdqZ9EHTiquhaZa+HgzIPt2rXAD3d/IuZrh8cnJJKoMnCD5VHAAFdDFdzXQ2KoYsDu2lW2g&#10;n1Bx/noetfg5+HHO/HHw1omueC9Tk1KHSVnhtWENzdxL+6kIIjG8jPLEDaOTuIwc1veHNDs/7Is5&#10;ks/s6tCjJCV2+UCo+Xb0GOmKp+MEeXVfDtvJt/0vVg7qpztWO3mkHP8AvRpk474710VyGaPhgi/x&#10;NnBA9qAIft4adflYdQQOefT+p9K8f/bD/Y78N/tY+GbNruS+8P8Ai/QHNz4c8UaeTHqGg3IwUeMq&#10;QXQsFDRk4YdNrAMPWreVd+LdA8jA4ydojTt2PXr79asJcw2cSqZGbjqcsT/OgD5Z+Bn7bXif4ffE&#10;K1+Efx7tLDwz8QZowNB1+3IGj+N0DbN8B6RXP3S0JwctwBkLX0xpd7dXtuxfdlVGCF+99K4P9qH4&#10;DeEf2qvhjeeEfF1j9s064Ikgnj/d3Wnzj7k8EpGY5FPQgEHkNkEqfAfh5+1Z4s/Yk8Y23wx+OmpS&#10;ar4f1Gdrbwf8SZtqQaiuNy2mo/8APG6UcCRsK4BJOQWIB9Zqk2oagw37ucj+6o457e314+ouX0nl&#10;vs2t5nUYHJ/EZbH0GaXTHWysPtE77fNAP4ckfick/p2qXSGjuLfz0yzTHJc9T6D6CgBYLFXCtuPT&#10;kKuzcffv+dWFTGM/MR0OKbNdxwOFZlUn17VDdagqhfKZZGz0U5+mfxxQBaqlqDfaJMK2Fh5dscIe&#10;OfqFyfyqSC1jcNufzpAfnIY8H0xnj6VUvo2uCLeNNkO/bx/EepJ9h6dz7dQDP+I3w18N/E/wXeeH&#10;fEmlWusaLqkXk3FtOCySruDdc5DbgGDAgggHOQK+Z/j1+wt42j8W6Rq3wc8Uad4f0bQ9GXTh4Y1C&#10;Bnsbgwo/lbWyTudtiMx2kL825iCp+o7TwtDPHHLIZgzRgspbox5Of5fhWhp+kw6Zu8pWy3Uk5oA8&#10;w/Z//ZT0L4HXeq65Bbef4r8SsH1K/mna4aPG4+VCz5aOIFj8ikLn6DFf9rn9kjR/2tfCOm6dfahq&#10;Gh61otwbnTdb00Kl5p+4YcK5yQj7V3KpBby15GM16fca/HuZIW3MpwTtPH/1/wDPPSoorxp7hvOk&#10;W3VuGJcKcD+EHP546ZPc4AB+V/xy8Cax/wAE0/2uvBni7Wta8U+MLpdBkkXU3ZobbVrlWlR7V3aR&#10;iieWYyRztYqdrZ40vih4q8ReG/jdovxK+OGm+B9MZrKaXRZtP0y5ivpcCMKjA4RjEsq48zcw529z&#10;X6i30LXEqxFVnidDhGcqpHGd3XPUDGPWvGP+CgPwY8HfE/8AZa8TzeMtL1S7s9BsZNRV9KCSX9t5&#10;WHJgMgwPujd0yoIoA8B+Ivwesfjp4NGn6td3kNjcSR3G60kCSMUbcvJBG09xjp6Vzfgv9obxN/wT&#10;y+EFr4b1Pw/q3xijuL65msbxJJLcaLbl0WGG4m2SBt7MWHTaSVBYbcdl8P8Ax5bePPhrousaQk39&#10;nalZxSwCTBkRSuNrckbhgg+4p3jfUbzwN4A1jXbWOGTUtItZL2GOYu0RMa7vmEYL44P3QT6UAfUn&#10;g65j8YeGfC2uJpo0+41SC2vp4RKZPsxdUcx7uM7S2M4GcDp0rsPEqRy6ftk2/eHU9ODXmP7J/wC0&#10;jp/7Qv7OXh3xqPsJutQieO7jtUlEUFwjlZEXzQHwGHBPXrzXVanBfeKm8y3tpBDJk5LqvGfc9aAL&#10;Hiy4E2jzC1Vd0abTtPbPX8iP++6oeCvhssqreagA6yKkkShirRkHdz+Q/Amujg0az8JabcOnmFZM&#10;Ft53ewrmNU+IOoSiaK1hURr8nQDAPAxk/WgDR+KXwl8O/GTwHqXhfWdOttR0nVI1ju7bzGj8yPcG&#10;HzIQy8qDwR0r4Zuvh38KNT+LPivw74D8A2Nh4l+FMkFhpXiNdWnkhuZUgCeXcojqd6TRlWBDbgrH&#10;PzHP1z4x8YXXwO+D3inx7e2NzqdzoFjcXMempJtN26cCMMofbuYbQQpxnOCK/Piz8Wa9afs77PBP&#10;he4Xx742vT4g1XTdHvJLjUIbG5nkcXeQxky0aohZdu0vnC8CgD6e/YZ8CeMfgz+zoLDx5NqjeKNS&#10;1a7vLm1vLhJvswaTaqxshb5W27+TnL+mK9Ruba+1uKVYbeVYFOW3LgKRkfnwf5dxWr8CfDMF1Dp9&#10;q39oNDoNnbRRG8l865yigKJZMndJ8vzNzk55557j4k+KotA0ry1kP2qRhtRAd2DnnPagD4Z/au/b&#10;X+KWr/FGXwV8L9W8J+IvD95JFY30ljpU1xqHhphIsbm6BYqsYbJ3FBwCpCkZPfXl/cW8NvHJ89wo&#10;XzXRNqs3GSAc4GelfH/7avi+++F3/BRLxJceAPHXhe81zT9Lc67c61BHa2uihgqi3HkbWvrhQVYI&#10;scjqFUNv8tivpFn+xt468d2MNx4t+PfxCunuER3TQYotDjAPOAFUkdhkgHg5HJAAPcZria6v2Pmr&#10;bwxjJaQADjGa80+OX7Znh74bW0Oh+F5IfHHjzVA0GlaFpMi3UjSgH55yhxFEpGWLEHAOOhIw7b/g&#10;mF8J7qQSa7Y+IvFlwv3ZdY126lden9x0HbHSvUvhV+z14I+B6zf8In4X0fQZLhdks1tbgTSrnO1p&#10;Dl2GecE4oA5X9lj9nu4+Cngq6vvEF0ureOvFlx/afiTUuCZrhv8AlkhxxFGDtUDA6kAA4HrTqJkx&#10;UNy3mS7RT13I6quTxkmgCUDaKKr3T7AvPWigD2r9hD/kx74Nf9iNon/pBBXq1eU/sIf8mPfBr/sR&#10;tE/9IIK9WoAK+B/+Cyes3Gha34TmtZPLkkvNFt2O0NlJdat4nGCCOUdhnqM5GDg198V8z/8ABQn9&#10;jTUv2pdP02TS28yS0WMNElyLeaKSGdLiCaJ2+XckqhsNwdoyGBIoAvfsZfGTwp4N+BFjY6t4i0jT&#10;ryO5nZoLi5WN1BckHBPevVv+GjfAX/Q4eH//AANT/Gvgu8/4Ji/FW7sLOFdW8UQtaoyNLHq+niS4&#10;yxbL5QgkZ2jAHAHU8063/wCCY3xVg0uW2OqeKJGkmSUTvq+n+agUMNgOzG1t2TkE/KMEc5APvL/h&#10;o3wF/wBDh4f/APA1P8aP+GjfAX/Q4eH/APwNT/GvhS9/4JqfFO8OpbbzxBB/aEqyJ5erWA+xAEnb&#10;FlThTnB3bjgDmq2s/wDBMX4q6tqUtwureKLJZCMQ2+r6eI0wAOAyE9s8k8mgD70/4aN8Bf8AQ4eH&#10;/wDwNT/Gj/ho3wF/0OHh/wD8DU/xr4XtP+CbXxStV0wNc65N/Z3mbzJqtj/pu4kjzcKM7c4G3bwB&#10;nNJZf8E2PinZw6arXWvT/wBnztM7SarYlr0Eg+XLhRlBjAC7Thjz6AF3/gp74g0v4ofEPRLjQ/s/&#10;ie1gfSC32O6G2Fo9R8xpCw/55DEhXuFx3r68/Yp/5Nk8M/S5/wDSqaviP/h1N8SNT1SyfUdQ8SX9&#10;ta3sF6Le61ix+zmSKVZYywjQOVV1U4B5xjnpX6BfAf4cTfCT4SaL4fuJkuLjT4m82RPul3kaRgvT&#10;gFyASOQKAMzx7+yX8K/ip4nn1vxR8M/h94k1m6CrNf6p4ds7y6lCqFUNJJGzHCgAZPAAFbFt8DfB&#10;NnZfZofB/haG3CWcYiTSYFQLZtus1wExiBuYh/yzPK4rqaKAMm48B6Hd3+q3Uui6TJda7bJZalM9&#10;pG0moQIHCRTNjMkaiSQBWyAJGwPmOc+X4K+DZ9F1LTX8I+GX07WrWGx1C1bS4DDfW8KbIYZU27ZI&#10;40+VVYEKOAAK6aigDj9W/Z88A6/c6DNfeB/B97N4VjSLRHn0a3kbR0TG1bYshMIXauAmANo9K6Lx&#10;N4X03xpoF1pOsadY6tpd9GYrmzvbdLi3uEPVXjcFWX2IIq9RQBz/AMRPhP4V+L+gLpPizwz4f8Ua&#10;XHIsy2er6dDfW6uvRgkqsu4ZODjIzXjf7aX7DN9+1BpHha38N+OI/AsfhdZYBpV14asvEPh7UIXE&#10;ezztNuh5XmwmIeTKhVow8i8q5FfQlFAHkP7KH7Gfhj9lX4RaD4bheTxTqei6hqGtPr+rWsBv7jUd&#10;QmlnvbpfLRVhMrzyDbEFUIQnQV3Xhv4OeEfBvjDVPEWj+FfDeleINc/5COp2emQwXmoc5/fSqoeT&#10;nn5ia6SigDBtvhb4ZstF0vTYfDugw6fodyL3TbVLCJYdPnBYiWFAu2OQF3O5QDl255NZT/s5fD2T&#10;xBqmrN4D8GNquuSxzaleHRLb7RqEkciyxvNJs3SMkiI6liSGRSMEA12dFAHN6v8ABrwf4g8Lalod&#10;/wCFPDd9ous3L3uoafcaZDJa307tveWWJlKySM3zFmBJPJOa1PCvhLSvAnh200jQ9M0/RtJsIxFa&#10;2VjbJb29sg/hSNAFUewAFaFFABRRRQAUUUUAFFFFABRRRQAUUUUAFFFFABRRRQAUUUUAFFFFAHw1&#10;/wAFKf8AlIn+yr/2DPGv/pPpldPdjYu6uX/4KVnb/wAFEv2Vs/8AQM8a/wDpPplaeu66qfKrUAS3&#10;139qO0Mqqo5JqG2vbfSwzbllkYD/APVWO+sfu2G771X/AAxov9oN9quFDREfuxnvnr+lAGtbWX22&#10;UzXEeM8BGOatz3K2wHr0AFOlk8tM1mm83Xybm6HucUAR6xrDoPLUEMTjGOasaVo7Wj+bJIWkbtjG&#10;Kzb6VZNWU9R5i/zFbd/dfZoCw+9QAl3Ku9V/vZ/Cm3DWzJGszx/uyCAW6GoXhZLOSZm/eFMg+lZO&#10;n6VLq15liywryW/vewoA0J/E8cYKxx9OFOf6Vc02ea5t2MqNG3bPeoYfDNnDj9zub1Zic1cedYiF&#10;/AUAZt3c+XdMGbG045qabVYYrfIMbFewbk0680Vbx93Qk5PbNV5/DayT/KqLGf8AaORQBX0S9V9T&#10;mztCn5uT93rUl9PcXuqtDE0iovB29h61b07w7b6ezMF3sxzljnHsKvBFU5CjJ6nFAFTT7M6TYsD+&#10;8bO4gD9K8G/bj1cJ8INe/wCPiJY9PnmYxWxuHYYHyhB1zggnoAcnABr6DMqrWL4t8JaX410/7PqE&#10;IkjwVB9Aeo9CD6EEUAfFPwB8AXH7UenWul3djt8KaH+4t1t2+zRalKqBWnkCgMFUlmCrhd0nIZlG&#10;PqHwb+yd4Z8I6Nb2EcK/ZbWXz4oUjG1H5O4Ftxzyec5rq/AngrSfhzYfY9Kt1hh/2UVQBycAKAAM&#10;k9B3roo/MbnoPpQB5frX7KHh7XPGdvq80Nq0tq4khlNuDcREdAH747Zzj9a7TS/hro+kPH5dmssk&#10;ZDeZKdx/Lp+lbwfHv9BSqMfXGKAPnz9uT4ATfEHwquraQvl6xp8gubWVflMcy44z2DgAc4G4KTWh&#10;+yT/AMFLY/gf8N7mXxRPBeWSu9oLP+0Pkt7mJ8N5J2sSjKd21QRyOvJPq3xH0O48S+ELyytW2XEi&#10;gxknGSCDXyrof/BOC417QbKx1rVNVmS3ne44+z28CM7ZkKqsZk+bC53M2No27RxQB6x8YP8Agrx4&#10;v8U+NJND8JaPeW63CQzWyWKLK0ttKuRM0zKxUDudqnJ9jXmXjjw38Zvjh4oMn/CRpb2rxxh5P3l/&#10;coxRfMUSSKMqH3AN8hIA4Fe8+AP2c9H8A2FjbR/Nb2CKkcKR4Qhem7qW7k56knPU138RjgjCIu1V&#10;4AGABQB4N4c/YrsdV1u11fxEv2vUYbdYHluJnn8zCqpIiLGJMkbsKMbiTjJzXpg+G2i6Hb7PJN1M&#10;CCXlbP6DArsASzH+7/Oq02jxTzbmGR6ZoA8K/bq+A6fHD9nTVtJsmg/tG1hN7a7+FVotr/KexIQq&#10;Og+YjIBzXlP7Ln7K2k/Hr9kn4eazJJCskLNdh1dvMEiTNHKN5BOHaP5lGBkDHQV9d6q1npbSXEpW&#10;OG1hkdzyQoVSSfwAPFeLf8EyLWSy/YR8AJMjIWW8kwe6tfXDA/ipB/GgC1rP7DfhPXLvT5J9N0po&#10;bAAIEtfL2qM/LtUgMuWJweMnpXpPh34eaP4Zt4YLHT42+z4VSUB246YGML+AFdJcyb18tF7c+n+f&#10;8Kns7JbROPvNyTQBJED5Kg9cU1f3EXJzj0omnESn1qh/a+2X5j8vcAUAXraHywcnduOfpS3LqkTb&#10;qgOqxuPlz78VS1TVm27V6k8CgBmjWu3VfM9iBWjpjyu9x5h+7IQvsKhtNOuEb95Iu3GML/8Aqq+q&#10;heg68mgCO5vI7Rcsyj2JqtNO2opiJ9oXqQanuNOhun3SLu/GnRW0VuCURVz6UAVbbQ1jYNIRJ3IK&#10;0/UiLO1/dxrlj0UdaneU4bnHOBgZJNIkSzLubnOeh6UAZ2hWJuT9om3btxAVhV++ult4sd2GABUn&#10;nqkO7GFHYVSOJ5mkb7qn5c0APsUZkXduz1PPT/Iq8Rmo7XHk8dM02aRUkG76/wA6AJDuZRj5eeah&#10;vhF5X7xuM5wTVO48RRB9u2RsHpjrWfrGrtOn3XVc/wAQxk0Aa2m6udSkZfK2hepzmpdQIhi3bV/K&#10;q3hqyktLJmkGGlbcBnoMCrGq/NbY70AZjH7Uu+TasKn8zWtZorR+ZtXk5Bx7VkmD7XYC34V1O7J6&#10;9f8A69al6y2Onsq/KFXC47UAQanqe393HuaQnA296+XP2ovhppvwFvrz4hQaWtxqMMShikhQTRsy&#10;oysOm5Qy4YAkgAV9S6LZCKETN80kg/IVi/FTwXp/xA8NSaffRxSxyAjEiB1IPBUg9QaANrwx/wAF&#10;Io9N/Ze0fUrWzTUvEC25j2qpkXyUjVll2JyzEELsXGWVunAr438bzeOP21LrVri/tbPT7DVlEoa9&#10;02Rr15wSD8iSRiPaQMNhgQR15As/GT9mzxxpuraVpvg/VP7J0WNAjQq8jBP3m8NE2GJAyFCZUKFC&#10;gYOB9P8Aw18GyaJ4YhW5jVbp/mcsMN7bv896APG/2af2dtW0LwnDZeJorT7RpINtY3dvGfNlhODt&#10;O9QVxjHHBAWu9h/Zt8OWnjC31j7B5l3bq6h2iVXO45b5gB1PU4zyeeTXqMUC26DtismXUJLzUY40&#10;4XfQBlW/w20e3u2nex3cjbHvZlB/P9K2Lq8jsrJo4bf7PGvGFXaBV3USIIELMFVW+bjrWTrGvQXV&#10;nIiqys2OSKAOZ+JHwqi+L3h+6sbiGSFry2a3kkZioljYEYz24PBH618TeIrnW/8Agkv8a7f4qR+I&#10;Liz8Hw3UVjrUbuWmmSTKxhol/wBdhtoGwFmDYCjmvsH43ftM2/wi8LS3TQyyMgSJRGnmSySNwqRp&#10;3bvk8AAk8A1+ef7Stp45/bd/aI0vRda8OasH8N+BfEHjPw/pETBn1q/gEUaB1cHDRxu20AAgy5HX&#10;lN/1+JUVc/TjQP8Agq5q3xa+H0XjG3/Zs/aBXwGyjztet9P0u8lt8KrO/wDZsV6dQ8sAluIC5Xad&#10;mTivqz9m74j+Dfjd8KdH8a+BdZ03xH4e1638y01K0ziUBiGVt2GV1YFWRgrKykMAQQP4sfg1/wAF&#10;HPjp8BfjJpfjXwv8TvGmn69pU8bxKNUma2kVMAQSQFvLeEhQpiK7cDGK/oQ0f9ov7H+0j4g8J+D/&#10;ABVH4L+Hvxy8Q+Bde8VX3h/VFt18OX2q6Zq82qQW10jYt5LqTSbKN5EKur3bsGWRwwu2n4EM/Xb7&#10;WrTyRLzIgyR/n6iphwvP51+cf7UF14V+APwI+KFt8F/jReaxrE0WgzweEpvHc+svp06a9ZwSXUdz&#10;LNPeW8cvmrBMm4xkbSEBZt/ZePf+ChnxU+E+teLPAOvSfDd/iBoniTTtNsr/AErw3reqR6jaXmmS&#10;33+j6NavNeXFxEYXRgJ449mZSybfKM9LjPta4t21DUoZN3ywyYx1U98e54/DNfBP/Baf9qW98CR6&#10;X4b0DWo7e8twJpLY27SxSSk8hz90lUKMASCNxx140Pht/wAFEfjR+0JoPwz0vwpovw88O+KPFGne&#10;M5tWudf0zUPs1nP4f1K3sAyWizJMgnMrZhkk3wlgS7mMpJ+RPx5+N3xS+PPhjxPr2sSabZReJPhd&#10;efEPS4Y7y4k+xK0UUUq+ZIdpmzchwyqmxl/3Wo/r8/8AIFr/AF/Xc++vg1+yjfeNvi/p/j64166v&#10;LQ28YWPy1QKphwRnPOd5bAUAEjtX1tZ26WyLHGuyOEbUUfdWvg23/aF8d6N8SPhn8N/E1npeg6o3&#10;iXQ9W26GlzZCO3le8gmsLmOSRxIFaOMrKjCKZTkRpsxXvv7NP7VPiD42fES38L3mn6Rb6l4Z0y+/&#10;4TQ26SBbPUY9Qeyto4AznbHMLW8mAfcdgh5+bJrl/X8A2/D8dj3vylye+aJF8w7T90g5GOtOzzRj&#10;nNSB4T+0B8H4dBvpPEej6XFcXyQ7IucbGz9zrjBy23PQswyAa94/4JfftWTfFTwWvhXWLiOTUNMi&#10;/wBEYKyhlUAvGN3OAGVlByQpIz8tVdU02LV9Pmtpl3RzIUb8a+X/AIs+JvF/7NPxM0/XNEX/AEew&#10;kV5ZYx8w6jdnooZTjJBXKlWwDkAH6sX0yGJoyyhmAB56AkD+teAft7fGTTv2W/2WPGnxGmkjj1jS&#10;7JotIbr5mpTfJb5XnO2R1YjsqNngVu/ssftOW/7TPhWP7Rb/ANn69bwLPc2bIY96EDDgHJ5J2lSf&#10;lJ75Br8x/wDg40/am/4S/wCMfhr4R6XdM2neCrcalq0an5ZL+dB5YYd2jhOQf+nlq8HiTNVl+Xzr&#10;r4to+r2+7f5H6x4J8BS4v4vwmVSX7pP2lV9qcNZL/t52gn3kjkf+CAv7PEfxd/ao1/4heImb+wfA&#10;Omy3E95cOUVry5DIpMuQVIj85ywOQQvrX7NfDLwPb3PwotbTUIrl11Uf2lLFLPL5lvJK3nbVdmMg&#10;ZGIwxbdlc5B6fN//AATZ/ZUb9l3/AIJy+FbWaGWy1rXJrXxV4hXywzOJJYpGicYztjtlRWUc5Rh3&#10;IP1xaatDrenx3Fjcw3FrMu9bmGQNE6+qsMg/gay4Vyx4HLYU5fFL3per/wAlZfI7/H7jiPFPGuKx&#10;lB/uaT9jTttyU7q68pS5pLyaRij4c2WnszW+q69asq4J/tWaYsB2xKzjj1AzTbXwZfPK3leLPEEe&#10;1RgbLOTHzNnl4C2Djuc/pW9b2zTKxXCp0Usp5+gzx+PWpLO2e3Tb+7Vc8jGSfxz/AEr6M/GDD/4R&#10;/wAS2ZZbXxFZ3EbdDqOliaRT9YZIVx9Vz70ySXxVZn/j48O3zE7NgtprYhuvXzJM8fTFdHcMVhbA&#10;YnGBio7JFdmkVcL91D6j2+p/OgDn4p/Fg3GXSPDsztxu/tiZBjtgfZjj8z9aS88aa7otr5l54WuL&#10;jayKw0y8S6zuIX5Q4jY4J5JAAAJzgV0soaSVVDbV+8cDk4I4qSgDj7j4lXXh8rJrWg3GmwyOqyXc&#10;VzDcQwKeB5mGDjHAYhGVeTuKgtVrxiW1safom5pP7YkL3Q4+W1jw0o91clIj3xKT2rcu9Ftb7cJo&#10;UlVhtKsMqR3GPcHB9RXG6Dp//CtvFc1rdG7mtdQVLbSLqVxIltEqlvshPUMGMhVmzuUKpYlQCAcZ&#10;/wAFIfgjL+0d+wx8UvB0MPnXWpeHrmWzQHmS6hXz7dfxmjT/ACa/Jr/g1q+Nv/CN/tN+Pvh/cTbL&#10;fxhocWqW6Pyr3NjMPlHoxiuJW9CI+egr9zGuo4LWWS4kjjiVS7M7AKqgZJJPQDnPpX83/wAH9ftf&#10;+CcH/BcC3P2mGz8N+HPG81h50cgMI0i9LRpITnBQWtykme2ARyAa+kyf99ha+F62uvVf0j9e8P8A&#10;/hQyPM8k3bgqkV5x/wCCoI/pIoqsl20i7s4B6fumb9alW5Gznk+w/pXzZ+Qj2bb+eK5jTFPgPxN9&#10;hb5dJ1mVntD/AA2tydzvF7K4y6joGEgyMotbgmkuH+TkE5GRx+OOw+uSfQUzXtGt/FGjXFjcbgkw&#10;A3odrxsCCroezKwDA9iAaAJdY1m08P6bLeX1xDaWsIy8srhVXsOT6njHcmuR8U+PteuvDGpX+gaS&#10;ttb2VrLcJdarG8ZuCiFgsduCsnOMZkMeM5AYVsaT8OLGz1GPUL6S41rVIjmO6viJGgP/AEyQARxf&#10;VFBPcmtDxde2un+FdSnvtv2OK1kabIzlNpyPyoAvQzLcQrIjbkkAZSO4PSmsxedQo4Q5Yn6dP1rF&#10;8G3lxZeENOhvAzXlvaRRzjrhwgDZP1z/APXq9FqDzyHaWJUZwAOfwz+uSKALcsscT7jt34x15xUc&#10;135qlEXcWHrn+X9cU1bBpjulbHOSo/x4/ln3qaR1tuFXc7dAOrf59TQAsPmM7M3yr0Ccce596kzU&#10;clyoZlDHcvXCFsfXFOVCfvbWI6EDFABlvM6fLjr6mkuJvs8LPjdtGcCotQ1SLTU3SbvwFcp4m+I9&#10;vaqzeYscMILyMxG0KOpJ7DHegDXudUurydfJhn2kZ4yB+dYeta7qWkpDcfZZriX7TFbRQvIYvNeR&#10;wgG7BwBnJODwDway7v45rfaYH0nRvEF8rAMJPsot4SD33SlCV5zlQc9vWtvS4Nc8Wazpt1qlpZ6b&#10;Z6XObpVW5M8txIYpIwPuKFUeZnOSSQOAOSAJ4i8caxb2Xlt4V1lZHO3MVxZsjZ9C0yn8wKb4e8QS&#10;6NaxtdeF9dilJO6YQQSsM5IGI5Gf24FaF9qUuua4tvZlc2zbmZvuqc/iDW1O88cY+Zd3rjigCvov&#10;im01/TZLiFpIxDI0MqTxmOSF16q6nBB5B56ggjgg1eikjuVDrtYdiOa8/wDGfgbUtXkvNV024mtd&#10;UjjBxHM6w3RQMVSWIfK+R8uSNwBGCMKRJb/HbwnpelWccesafJczIqlFuE3xsQPlbn746beuR0FA&#10;Hc3WpQ2a/vJEX2LDNZln4th1FbrdthitxlpDJtG3uc1j69OraBDeXi3FxJcuI7eC2+aad25CKGwM&#10;4BJJIACkkgAms/w38OrfxjdXV9qmn6tptusywxaZPckRzRoqljMiuySZkLc5IKoo5UncAS/BPVLq&#10;/wDDUE8iZS8Mt+xQEIzzyvK+zPVAXwueSMHua7C71Vra72eWWXbnOcc+n+fb1qxDDHYQbVGFGMnG&#10;ST0rmfH82pNq2kQ6fcWdouoPJA0l1avODKI2dF2h0IUqsuWyeVUYOTQBS+KOvahJ4B1iSyW9t5I7&#10;WWSOWBsONqlvlwPbH49q2PCfhO18NRSXNvFJdXl4AZbyeQyTzAdAXYk7Rk4VflGTgCqFx4e8WXKy&#10;Rpqnh2zXC7WTTZJWnx1V90vCngHGSQTgqcVn+G/h/wCJvCWkCxt/FULQw5FukmltKsI6hSXmZ2Uc&#10;ADdwOPTAB09/4hu4mCQ6fNIzEruzwpH4Vm6foF9qmpNPctJAqOCFb5gRnt05PXPb8TjN8YXPiHRf&#10;D2palea9FYx6bbPPHHptiu6bYhYl/P3+mMLjgE7ucL1Xh7Wm1DS7czBvtHlL5pC8FsDOB6ZoAuXU&#10;LPb7Y2KsOhH/ANbFR/2dutjH5km0/wAJAx+Pc+/PNPFzvk/iVV9FJLUscjl41PG4MxB6gZ4H60Af&#10;z7/8HNmqXF7/AMFG7G3mkEi6b4N0+3hIULhDNdSc4/2pGr90v2bbCLw9+z54F021jlaGw8OWFtEW&#10;ILFI7aNBuPHPH/6q/Af/AIOMr6a7/wCCpXiqOSWSRLbSdLjiVmyI1+yo20eg3Mxx6sT3r98PBnw+&#10;tb/w1YR61HeTR/Z08vSGm22dnEANkJiUhZNi7QTJvyRkYBFfSZvpgcNHyf5I/XuPPc4ayamusJP8&#10;If5mT8J9PlHi/Wtak22+j217cYmmxGiuF2zbcnhRKJMk4yd3Yg12ifFSy1WRV0W01DxEcbmewRPJ&#10;RexMsrJGc9grFiDnGOajsPhb4ZsTGsOkRxQwyealurMbdG3bgRCGKD5vm+715610VxeLFH8u4E8D&#10;K4/nivmz8hMH7V4s1ofubXR9BjJ+/cu19Nj3jTYin38xu3HanaV4P0/QdSTUL+6m1XV1BAu7xwzR&#10;ZHIiThIgemEAJ7ljzW1D508e7fjscr0/QVTutHt2ufMuMNx90MeeDz/P8qAJpvEMUcO9fmHsa/H7&#10;/gvf+0m3xK+Puh+BbO4Laf4Ns/tF3Ep+UXlwA2D6lYRER6eY1fqd8Z/iNovwl+HWraxef6PY6TZy&#10;3txITwkcaFmxzycD88V+Ln7D3w6vv2/P+Cj2n3utxvcWl5qs3ibWQRuVLeJ/MER/2GbyofYOK/ev&#10;ArLaNDF4vinGr91gqcmvOck9F58qa9XE/dPBDLqNDFYrifGr91g6cmvObT28+VNerR+mn/BND4D2&#10;H7PvwN0LSb8Wv9oWenwyXqSbVdL65X7VODng7Ukto8/9MAB3r6ie2+2xYXKwhSAQAfyxXC/DzR9J&#10;svGuseH7mGSfVrS5l1EzBW8t4ZSrIC3QMu/bt64j3YAIr0Nmh0mzwAscUY+VR/IV+KZrmVbMMZVx&#10;2Id51JSk/WTu/wAz8ZzTMa2PxlXHYh3nUk5P1k7spaPo0VptZoGZ+m5lXj+vb/8AVWpVOx1dLy38&#10;zlVz3qZbrdFuCyM3Zcf16VwHCYGsXH2j4naTGAZPsdhdTFemJGaBEP8A3z5v0/KtcpNeQY+Y7j1Y&#10;AIPw6kfXrWBpsUs3xS1iUOp8qzs7fkcCTNw7Y9tjJ9T9K6uGLyYlQZO0Yye9ADYLZbaIqv3mOSx6&#10;sfU1XXTWJDSSszY+bAHX27fmDVwnAqq+pZX5VxlsBiMjHHp1J7AUAU5vDbXJ3GbaecfKWwO3U/mP&#10;5VjfFf4GeGvjj8NtU8J+KtNh1fQ9YtXtbi3kHADDG9D1WRTyrg7lIBBzzXTSTyFflJLdh5RX9TTW&#10;gunbmRQvQ4OD/KgD5D/Yx+I/iT4W+N739mr4gak114o8GqLvwrrNy3PijQckRMPWaBRscA9F77WY&#10;/YCRR6Za7Y0VVB6DuT+pJ/EmvIv2v/2ONJ/aq8N6bNHqd54V8ceF5/t3hnxPYj/S9FueOQMjzInw&#10;A8ZOGAHQgEeMan+0f+0p+yiXh+JXw80r4v8Ahi1QvL4h8CubfVIoh1klsJPvsBnIi2qMdaAPrays&#10;5Lm7aQuwVWPJ55/z/nPS/LE7BV+8u4MWbtg5rzz9nL9ojQv2qPhhZ+LfBt8JtHumMOyWHypraRPl&#10;kikjIykisCCpPp1GCe71BiVEbSozZHylevI+97d8cZxQBY0/abbcuMMzEEdwWJqMf8fK8f8ALQj8&#10;cdfy4o0eQS2m5Tu3HOc5Jzg8++MdOB07U2KTfeD/AK6E9fYj+n60ATXCqsqySTbUU5Ck7Rnnr6/S&#10;su+ul1iSFLW+aMyk8Lzkd/wqfU9Na5lPmNuRsDrjcM8qPw59ScelUNM061tfEkJSNQyxkIVPHO48&#10;e23FAF6DR4tIgkaSd2ZuWfABP49fyNN0I+ZMGHy7o8nC8YzgD2GQcAehJ5NReMmDpbRltvmOFJz6&#10;kD6VY0cR6egg3MzxoASAWz37em78c0AS3Vzi/WOHDSLGygDoCcEZ9ht5+op2t6Ta61oF5Y6jDDeW&#10;N5bvBcwzIHjnjZSrqy9CCCQR0INTwWqwsWPzSNnLHr1zge3tTLgedIvzfKp5Hr3/AKD9aAPhf42+&#10;Ofhn+xF43s/A4utR0+O5s11SNbhXljXzZzHtjbpjeGISNdqKrcKBzzvxJ/as0nwn4517wbZ2t9ee&#10;MtJs1ngsPK2i9meMyJAjHHz7drEcEg/LkggfaHxQ/Zq+Hfxj1ux1LxZ4U0XXL/R0j+yXdzBumhUO&#10;XVVcfNjdk7c4JPSrGs/s5eAfE/xIh8YXvhLRbjxNauZRqL2YWeRzCIdznA8wiJQg3Z2jpigDxv8A&#10;4Jq3mm/FH9lXQNS0vRdN8JwC5mF9ptnDtX7Qsh3sc4OXARstk4YDkAV9Hajq32Vjb26bpgmQAOFH&#10;+e1Yul+FdI+HGjzWfhjRdK0GG6mM8kdjaR20ckpABdggALEADJGcAelV7ddUa4a4juIY5HXGSMkj&#10;jPUYAHTJxyMUAT+LNMkbVI2mvpFtgpdsjpjtjPfisKyt5vFGsXEVnbssEbcysflxk8jgdfSuotvD&#10;d9qF4supXEcsaDCogxn69K0GeDTLOaO0jVXjQgBR0O1iM/lQBwP7S3iuz+Hn7L3izWtW03R9WsbO&#10;xlup7LVY3ezlVn3bZVWORsDcOiMcjp3Hwn+xdqNlYftKahr+vWei2OtfEPQoH8KfZLpHtoLOJUVo&#10;oVcJKrNH5ZC+WMLE/uB93fHbxHbeGf2UvGmp+ItF/wCEisbPQr2a+0tpDF/aEQjfdFuAJXcvGQMj&#10;Oa/ObRfiXpPw2tvhP8WvBXhW1a6gni0OKxuJ5r230a1laXfypVt4LFQzHjfjHSgD9S/CtrB4V8NW&#10;NvP9nt5jEDJ0Xc+MsT/ia+d/2yf2tl+AXiSDTtH0VfFnxC8XW7WnhLw7HH5kl/OQALiXO0x20e0s&#10;7kqMKQDjLCD9pr9sbWtE8W6D4D+HGjWvjb4seK7T7ZZaTIzQ2Xh626G/vpV5SEHomQZCAARkA8F8&#10;SP8AgmZ4m0j9l/x9qUOp2/xH+PXjiK2Op61qSRpH5MdxFM1jYo48uCEbPlBxuIBJX5QoB8m/sj/B&#10;nTvC/wAd/FfjLxprmm+IV0eeRptelxAt5rMrb7xgobMgjd5VDOOUMb7VBAH3ATim+EP+CZ/gLQW0&#10;3xd4k0a41rXrDQY4k8NxzRvplne+XmZoI8KjO7YAL/KWG8jJBHF/Br4w6b8cvBn9raUdqQ3ElpcQ&#10;liWtpEPKtkDnbtPTHPegDspLlYx1qol9JNK2xWZV9BT3tVZD34POasW0At0KqMDJNAFeESPcNuVh&#10;gVZBxlsE0p4b7p9aUopP3R+VAEBTzZFLcY9aKm8lT2/I0UAeyfsIf8mPfBr/ALEbRP8A0ggr1avK&#10;f2EP+THvg1/2I2if+kEFerUAFFFFABRRRQAUUUUAFFFFABRRRQAUUUUAFFFFABRRRQAUUUUAFFFF&#10;ABRRRQAUUUUAFFFFABRRRQAUUUUAFFFFABRRRQAUUUUAFFFFABRRRQAUUUUAfBP/AAVTupLX9v39&#10;lfyxmSTT/GaKPUm30sVraT4JkvPMk1JpFbPypG46euah/wCCliK//BRP9lXcobGmeNSMjofs+mV1&#10;zNtGaAMqx8HWdhcrKvmMyHIDNuFah+VeKZBcCcEjoKgvbvySepzxigClqetbAQcZHoawzqLXlwI4&#10;/mZugro7PRoJ4N0sYdm9ecVbhsILY/u4Y1PqFAoAwbTRLi4ljLcbWBOT2rfu5Y44v3n3fT1p+VjO&#10;OFz2rPv9Nmv7lsTbU7cdKAIdUv0vHSNZNqdCSKmt9WtdPslj81WKrjoetVLrwu++NUmYhj8x2dP1&#10;p8PgxBKrS3DyKpyVCgZoAjt9duNUuTHCse7bz2wK2ba38lBn72OaWG1htf8AVxxx/wC6oFR3Fw33&#10;VVvrjrQBYDZNFR2wPlLuHzd80TtjA9aAHOWC/KKpzXsjMVXr35qxJMFjP8VMtLdX/eMvLDGCKAGx&#10;2/nLuJbp605LADPU59WqcMoB24/CgHCs340ANSFYQO/NOkbahqEq8jYy317VLMMpg/8A66AGQKWL&#10;E9PrTrhjjA+ppyfLEvsKjlPBZlx2x375oAcIM5px/dR9+P1pUJ2/N1pHYFl78/8A1v60AIhaSP07&#10;ZFPUbRgUiDaoHpSMcuozjuaAFO7PGKToM/1ofJA2nHPWq2qXf2OHdt3c9KAMjVLa3vke2uvmt7pJ&#10;IpQMglXUqf614b/wT/1m68K+F9Y+EOtZh174a3LRKxHy3+nzSPJb3CHAyCrFTxkYXPJr3RY2u9Xt&#10;/MhZVY5ww6jk14n8Hrn/AITL/goL8WNas1J0/wAM6Np3hxnVflmnbM74P+xjaR6kfiAfRSRLH07D&#10;FQX98LdMD738qie7mghx5cmeecZqOx06SaQTTfLg5CEdfrQBJbWWYjJLuU4JA9BUOjacsuJm3ZBO&#10;B2q1ewNdkRrlFHU44NSSkWVv+7TOOwoAkAWNf7oqpAY11CV/7w602XzI7VpGZ+mcEdKzLaCbU522&#10;mRVUZyFzn8yKANueaRhiHafc9qWa7W3QszfNjp1rMnsZtP06STzpiwI4xj+RNLpukS3OJp5GHQhc&#10;fj1/GgCTyLjUZgzDy426nNXoLJLdcLng55qRE2LiiQbh97b+FAClgq5poIA3Fugzz6GqgsZLiRm8&#10;+RRnjipkg+yrud2YLjGaAHRTNKxwu1Qcc96q6y8sZjWFdzNn+lXLaTzIydu0Z/Oqtzqn2VpN3PYe&#10;1AE2mCZbUCdVVvQGmzFXm2lvmbp3xUel6v8Aa4/m+Xb/ABE9ar2kkIvS0jKCDxuNAGh5sNsACVXP&#10;fHWq97qML4Qv8vqBUWrOl7JAkci/M3JAzikmsYdPj8z/AFhZtgyOlAGpnis+8kae5VU55FWruby4&#10;yArNxyQOlVdMWTz2Zo2VTg5I+tAFhLZLeXzGKg7cVVe9i1S9SHd+77jH3jVy8+aJlwGB7GqOh2i2&#10;pbzFCyu+V47Y9aANIbYYwo+VVGAK57Xp3knVU61t3s6xw54Pb6VlWUX23VdrL8oQnkfT/GgB9j4Z&#10;ZmVrhm2j+EHrWtNOtsq/gMU6WZYRljVNUbUZt53LGuCvH3qAJL5pJYDsXI/Wq3hxMLM3ffir8sog&#10;jyq5xxgVl6U7/a3K7vL34NAGhqVutzBtb8D6VzPjjxJZ/Dzw1vm8lp5GPl+adqj/AGj7Dj65rolv&#10;TdXPl+Wyqp+8a81/ap+An/C/PBU2lxzzQl0CsI2x0O5Tg8MMjlT19iBQB478A/CXjP8AbH+PkN7Z&#10;+dF4fjlZrB/L/c3cJ3ob192Cq7WypAAZWULkHLfcH7Tv7BmnePvC/hHVfh1q1r8Ofid8MLt9R8Le&#10;IVsRcx73j8q4tb2IFTcWtzH8sq7gwwjqQyLXw78OvFHxg/Zg8K6tDY3S6jqFuYorUW1y1vNdxBtu&#10;2WNowvyKdwbcxO5h2y2b8TP2p/jd8Qbi3vLfSfEkNxZ321/Pu49ssUe3bsCsuxjyCyoR3Dk5oAn1&#10;39hSfwp8eP8AhNpP2Lf2X9H+K01yZ/8AhNbr4gXU3hf7Tnc17Ho5tlYvuO8L5asGz+9z859r/Z0/&#10;4InfsuwfD+6X4g2Hhb4j+Mteu5td8R6q99Jp8F3cs3mEQ2cE6xW9tDgLHGAdiIuWJyT4P48vfix8&#10;f10ua+uo/DM0jqt1N9rNze+WF+UBQoUDOfl3EnIJI+YVpfFT4C/EvRzZ6h4f1y53W9v9nmg1GCMp&#10;cnLHzCY02h+QMbFHyjnrk6WDrc8//a8/ZK/Zp8O/EKx8G/CvwXqnhi9mxc2us6bqt7NfXskbCRGk&#10;nupnfy0kjOxMkjBIxuArlIP2oNe8YnVtJ8ffD3UPGXjB723vJPFmkane6X4rga2tZLaMqLeeNg4g&#10;lkjZoSgdGbzFfOa+nfgl+yU99Pp3ibxHLJ/wkaK32i6DsDLvGGjVchRGo+VQRjq2NxJPp9x+zd4a&#10;n8YjWltVjuxH5W8IvmBP7ocjdt9v1oA/O/8AZ++IvhHw/wCK7W1mk0n4dxeH7XUbTStP1P7c0lt9&#10;vlWe5+eWRUCvOiOwYnoQuzJavWv2fv8AgmnZ+MfDGkSa1qUPiDwuPDlx4UhtYbqVrEaVMI0kgjkE&#10;gZ1KwxfMADlPvdTX234i+G/h7xhoy6dq+haPqthGMLb3lnHcRD/gLgivjP4Q/tT+Gv2Wvjh8XvAf&#10;hbTdW8UWP9r20vhPw5okLXGbh4D9tRX5WKJJgoPXbztU4NAH0j4Q/Ym+GPgW8judN8MlbqHUrXVY&#10;7i41K7upoprUSC2VXllZlhhE0ojgBEKb22oM1b/Z++Asnwk1vxx4g1S40m+8TfEDWhq2qXGnWJs4&#10;AsdvFa28Sozux2wwqWZmO6SSRsAEAee6fa/tOfEOD7dNefDX4f291/q9PNvNqV5Zoe7vnymkGf4T&#10;tOOg5qx/wzp8cte/5Cvx+azibh7fSvCVpHjHQiVm3D3GPaj+v6+4D6DA+c/QUO4jQseijJr58/4Y&#10;U1jWfm1v45fGS6c/Mf7P1dNPTeeuFVDhfRe1C/8ABMz4aX5/4nM3jLxIvQrqfiK6kBT+58rL8v8A&#10;jQB7jq/jTR/D77b/AFbTLFtnmYuLpIzt5+b5iOODz7V5t8Tf2kPhE+kzW+qfEHwXDMoym3VoJJY2&#10;I4O1WLY9eMVk6R/wTY+B+iJth+H+mv8APv8A9Iurm4OeO8kjccdOntya7Tw/+yr8MvCuP7P+H3g2&#10;2dc4kXR7cyc9RuKlse2aAPg74mf8FJNW/Z78ZXt/8L/FFjqWoXBaGK5FqWhsY2DhgoICyNnnLZUj&#10;YcEg1f8A+CTn/BNrxJ+3f8af+FpfET7ZP4D07UjfX93qDu03ie7DbzErE5ZN2DJITjHyjJJK/TX7&#10;Z3wB0Hxh4KtrW203SbeaNhPDEbFWhDRDAwowFJVimRyA2RyK4v4a/tJeLvgH+zHdaUNQ1K2sb64l&#10;ie3mLecRukQbmf5wGUAkrglFXgAYr5fHcOPG5hHFYqpelG3LDpfu/wCtfTQ/eOFPGhcMcH1cjyHC&#10;KnjsQ5Kribrm5G3aMdL3Sdk7pR3S5rNepf8ABSf9tnxNefECz0LwbqkZ8G7Wt7gW8bB7uZB8wLbg&#10;DG5ZUXIxnBAbcK4/Tfj78TfgZ4gtZfDjXdxpioqtCkjNHI7Fs/u8uu0dy0eOSdwrn/gB+y8PEuta&#10;guqOLvRLwQ3q7pGaeObc7l3JABkOYwGHQJjHHP0/qvgix1Pw4NOMSrHEm2FwuWjI6EH+frX1B+Dn&#10;tv7I/wC0+v7QPhn7PqEUdl4k0+NZbqGMfu5ozwHXk9CQGGeDgjg4r2Svya+H7eNv2X/2jpdT0q4l&#10;bT5JXnneeQsoz1VsjJzwozwyFTkNHk/bc/8AwUp8EQeD0vltdSuL9YRJPax7PLt2wSQ0pONvGQQC&#10;SCOByAAfREw3RMPUGlT7g+lfn/df8FaPE3xB8W3Gn+G9It7G3jjZt5tvMkTHQHzGByecFo1Bzxnt&#10;kaF/wU++JGkeLFm1mG3h0iKSaKVr2zEFviP+JmMaEBgeCrkZ6Bhk0AfosV/ebvQEVBcXkYfl8qqk&#10;naep4wOO554rxTwT/wAFFfhf4viWNtca1voYY5LyFbeWdbV3XOwsikN3wR1GDxmvVPB/j7QfH4F3&#10;pOs6fqiEZRYJ1ZowRzleobg9RnH40AbUS7I9zhk9QXLYrm/ikF1Lwff2yyQxzTRkW8h+byZRzHIM&#10;d0YKw9CK6hpArKD/ABHA/n/Ss/XPDsWvblmVdpTaG25ZTnPFAHkOs/GuDxPYf2TfD7BfXF3a29zY&#10;8tI8JmQzAEfeiMQkywwCBg4OQPxn/wCDkv4KWPhL9sjRvHmjwwppnj7R0Fw8cZTffWpEUhbPcwtb&#10;c98H0zX7nXfwajEU3k3FuHkVhultg5TII4Oc8Zz9ecV8x/t0f8E4tN/bn+E+t/DqHxBpsWt6bHHq&#10;lpqUsRl/su9G4RR7UbKiRd6uW5VHBVGJBX1Mnxqw2KjUlts/Rn2nAHEUMlzqni638N3jP/DLr8nZ&#10;/Iu/sLftrax+0D+xL4T8dKNHvtNjsI9P1J0ufIurW9gRUmiMczkOdwypDBnVlIXLCvobStW1G4iX&#10;VLfw7fXWm7QHZ7gw3kwxy8duyDK5/vOrMBlVPy7vwT/4JB/tg33/AATI/bu1Dwb8R7f+y/D+p3sn&#10;h/xBFdIpOhXqOUS6BP3QrjZIynBjbcd2xa/oV07XZ9UZZo4XNvIoeOQfddTyMdjnjn0ozfAvDV/d&#10;+GWqfl/wCuPOGHk2ZNU9aNT36cuji9bX7rb0s+pxviD4qaLb38tldWPiKGOGGOaW6lt0tIlDsypn&#10;zmRtzFGA+XnafrVvTGv7Sb7ZpPhq/uLWMeYzX1/HDJMpGcQIofc3/XQxg8YJ61L4+Rtd1a10+Gxj&#10;XVtQV4o7sRDzrO2A/fSK5Hy8EKOcb5VzkZrpdC0M6dpcFvDL5Nvbjy4o0Hyoq/KAOenH5V5Z8SZE&#10;3xC1achbbw1cQbm2htRvYoF9j+781h34K59uuMHxxJrt5pHnahc6Sumx3ls11a2tvKxWHz035nZx&#10;wFyTiIZUMO/HVWnhDztbkuppmk8uXciMuQRnvUHxI8F3Xi+xs9Ps7y10uzkuFkvpPs6yzTRoQwjQ&#10;MNg3EfMWDDAI2kMcAG/GY1tWjMka7s9+mf8ADp+FSG7hQM3mR+pweTXLvJqnhTXtJj/tibWrXVpm&#10;geO8iiSWACN5PNRokQFRswVZed4IYEbW66gCu08xt94j2n+6eT/Tmq9tbzyTl5B3w2H25HsR1Htx&#10;+PWr0svlBf8AaYAfjTsYHFADYolhXCjGTk+5pl1KETbzvbhVHU08vtKg9W6VXhtpGcSeay71G7gZ&#10;z6cjoPSgDE1zw0+sSFEkZJFXb8p+VTyRn06dM9xXPfDf4Y2Wqi8v9XaTVJo7+eBLaY5tYBDM6Iwj&#10;+6zkKH3PuILfLt6V6JDEIU2jnkkk9ya5KTVX+GGpXbX0ZbQL65e5W+jGf7Pd/mcTjtHuyRIOFBw2&#10;0DcQDr6r6vaNf6dLCp2mQYz6fT3qaKVZo1dGVkYBlZTkEHuKabmMfxr9M8mgCtoulpomlRwrtBVc&#10;sxAGT3zUkl1vZUEipxks3y5+gNTebhdzKVGM5bFQrdRxj5fLVmPOPzoAxvEWpXsVtHHp9uz7uBhu&#10;hxnJ5569/wAawdE+GUuvXNw2v27NBIARGXVlkz1DLzkH0rsH1PyrN5IY/Nk3HgZ5wBk9Dj/P0rP8&#10;Mape6rrt59ojmghhxsVlIDE8Hv7f55yAZepfCea0msf7D1WTTrO0vYbr7DPH9ot4wrgsIeQ0W5Ny&#10;YDFAGOEHWu0zmimxJ5e73bIoAbcf6sf7y/zFczrt2t98WtB0+aRVit7K61KOLbzJKpjhDZz0VZ34&#10;5yXzxtGemuP9WP8AeX+YrL8YeEIvFdkMSzWeoW6sbO7gkaOS2cjr8pG5chSUbKttGQaANDyDJcfx&#10;Kq99x3N/gP507fCf+Wv/AJFP+NYfhDxC/jC2czL9lvbNjb31uG+a2lAG5B3IPDB+hUqR1zXQqoRQ&#10;qjCqMAelAHLfFezRPhj4iZssn9nXEjDoGQIxZfqVyATnB57V1LLuGP5VhfFSNpfhf4kVFLM2l3IU&#10;AZJPlNxitmzuY7iFTGyuNoOQcjkZFAEtVWjknvNzfIvIAHt6/XJP4CrVcn8aPizpPwQ+GXiLxZrE&#10;wh0/w3plxqlyfSKGJpG/ReB604xbdkVTpynJQgrt6L1Z/PR+32g/as/4LpeItHgtVmj1bx1p3hlo&#10;VkVldbf7NYyHJBUZ8lmOQcZORwa/ohtbC/1LUpDMnkWjLiMoBxjgHGciv56/+CH3w5vP2tP+CtGj&#10;eI9bhbUk0uXUfGOsMwLK0pD7GY5/5+p4jznPQjBOP6NSdgr6LiJ8kqWHX2Ir+vwP1rxaksPWwWUx&#10;/wCXFGKfq9Pyin8yKKyjijCruwvTnFOW2RZA2GLLwCzFsfnTkbP8We/4UrHA64r5w/IxlxceTgD5&#10;pG4Vc9f/AKwrPk0uS/1eOaTKxxgqQDjd1/8ArYP8q8Z+I37d3gf4U/GbSPC+teOPhzpOqeLHEHh/&#10;RtV1tNO1LWwp2Ga38wlZFeYvDGpCB2jO2RsgD1CX4tWcA+zzabrMGrsQsWmPbf6ROT/cYExMo7uJ&#10;CifxMtAHxv8A8F7/AI72/wANP2YdN8H28mdV8cXRh2l8tHawskkr9c8t5SfRz6Vxf/BBD4Xaf8K/&#10;gv4u+IWr290ureIp4bSxQWcrSy2SM6qYQF/eeZOsinZnBgGcYr5D/wCCkPxa8Qftkft63eg2cn2+&#10;Sx1FPC+j2kL74Y5fN2MiEAbszMw3kZYKDwMAftJ8Gv2fdF+D3gLwTpFtHlvBOkJpdtIrFUc+WqvK&#10;y9CxIcgnp5r4+8a/ofitPhjw+weRrStjX7ap35VZpPt9hesZH9AcUr/VrgHB5ItK2Mftanfl0aT7&#10;fYXrGQvwo06TStT8VX2ohRq1xexLclTux/o8UwTP8QjM7Rg/3UX0rVu9Rk1m+VF/1YYZz0AzXP8A&#10;jK/vtL8XyajZWNxf2d5AkF7FbAtNEYy5WVUA+f5XYMB8+ETaGPFdL4KubHVtIhvrWZLyGRgilMbl&#10;ccHeP4WU5yp5UjB54r+eD+fzXtbQSou5lKpwoQg4PU8/0FWHhZY28ttrNxliWx705mCDJ9QKqXV4&#10;0zNFGm7zFZAT3PQn6D17npQBheE4oYPiH4ihj3Mrpa3wOdysXR4S2fU+Rj6KPU11EMflJjczck5N&#10;czJO2l/FiTbHuXUNKiAA6/uZZeFHfPnrnoFA9+OooAgkia6mKvxEv8P/AD0+vt7d6e8SrN5rMcKB&#10;gE8L1yf1qN5szFtrKkIO5iODx270SzPNP5MWV2keZJ/d74Hqf5ZoAkN1GP4uvTjr9PX8KrSaizzY&#10;jKqvTLcY9z6ew6n2qdrVZ8hlK8/NjgSfX/D+nVogELtJIy+XHkoAAFQY5/Hr+dAEkK7YBtbzOOGL&#10;Zya5a90661rxAuBsjdD8/A/l/nt7106yG5j+5JGHHU8MtJa2S253fxDIBHpkkD9aAPjqO+b9gr/g&#10;ommmxr9h+F37QQaWIzN/o9j4pjADbSPlj+1x7cg8yS9MBCK+jtS8Sag2uSxwWqyXDLlkJ4UYxxz7&#10;1L+0X+z94T/ac+FV94S8aWH27R7xklVkkMU9pMhzHNDIOUkU9GHqQcgkH5a8LaL+1J+x1cx2+n2f&#10;h79o7wXaqIomnnXR/FNrCvCbpZMwz7VA5O+SRh/DzQB9deF49cR44762t4bdSSxVwW9uhNaN3rNj&#10;o9u5llEWWJ5BJJx2/Cvlhv8AgrrpPgU+X8SPg78bfh00Y/fXl74ba601DgZ23ELHfyQMhO49a7Xw&#10;R+3r8E/2nr/TtL8G/Ezwpe6lqDmC2s55DaXk7ttIVIJwkjMfQLng+hFAHr58Q2fiW4S3iu90pAAG&#10;Cozg56jHUj8M+9XtD8OW+hTNIzM07DO58fIMf/W6n39eaHh74dporwSfaVaSFSGMabC+fUg5pmp3&#10;95B4njjt7a6uI3Ta0g4ByM4+YEDt+v4AFPUdO1DxnfxsIWjsTKAZAwUmPPUZ74re0TwNY6Bf/aIf&#10;OaTbtG98gVpwFbe1jBCx4UccDFZlz4mVJ2WNWdRx1wPzoAl16/ljYW8K7mlX1wRSWAa2tFLgCcp0&#10;YlmXj0H+fpXPX/iVo7tZPJmkboFIPOf89qyP+Ej1XVNSPlW91MokXcqqdqsTjn8iMn09qAO7jcPG&#10;nzKWZo1VFO4gKc84/H6VfkbZGzBSxAzgdTVG5vJdL0yFmj3NxvXOcDBJ+uMfp+FW7V3kXcyld38J&#10;OcfoD+dAEB083nzzN8zH7o6Bf7v49z36VYt4FtoVRckL3PU05pNrfNwuOuaz7i6kEG5WYsUDtgNh&#10;M9B1J/IflQBHrPiaO0UrGysccn0rO8P+IbWx8+W4m2mYjHBOetV7fwLcak+64uPKw2SmzOeh9f8A&#10;OK2bXwjZ2yL5yxzrGOjoNvTGT3P4kgUAZN34x/ti8ktI47We2lQrIkq7ldDwQR3znGK+Ff2yfBvg&#10;v9hfw/Z+IrHwPqXi7w3qGtyazrV1f7Li20icuFjC/LwVVyI1YAYQLvLEV92+JfFWl+Hov3FtazSd&#10;wEAUD64r5J/4KK/Eu4+O178NPgTpNm0A+KmurJrot2w8mj2WLi5UEAFd5VBnPO1h3oA4j/gilrHj&#10;LXPHPxE8e+P5tPtbj4o/YrrRxe3UC395EiS+RFEg+YxJAAAOANvQ8kfodDDJJL5knykdFHSvzH0/&#10;9gP44fFb4m2ljr2h+G9Fm8DambjRPFUUixxGOFnkt4PLhlEqwl1jUYXegIPUEn9KPAGial4Z8FaX&#10;Y6xqza5qtrbRx3moNCIPtkoUBpBGCQgY5O0HjNAGhFp8dvL5mWLZzzXyb8cf+CeNvOLz/hU/iu5+&#10;Gl9rGrS6rq8ixveR38kpbIVC48sAt0XjAAxX054p8SLp8WFbnOOD1rm4PEO59xjY5PJPGB69D/n1&#10;oA8r0H9ijUJPg1faPqPj7VrjxDdXRkttUggVJLdPNVxHsDAt8oZd25eGyc458w1H9kG1/ZU+GHiq&#10;5+J3x617ULLxFbx6VY3ssUkM2jzyEjzowJZGYgEsSAoVY2YnAJH2DZ+L7eC1jt/tVnb3V1KYLaOa&#10;VYy8hDMFUNyxwrMcbidpPPOPzX+Mnx08P/t6/tneGdGk0bxhYR/D/wC2pc2s0sMlnHdRTR/vJNu4&#10;FXKMjHgtiIDigD0D9nb4PeIfgnPr2k3XimPxd4Zmujc6NezGRrwqxIPmM3G0qEYAZwWbnHJ9Q2Me&#10;1FrbfZolX7xHGaSa7WFf71ACpBgc0VVbWQo/1ZooA9w/YQ/5Me+DX/YjaJ/6QQV6tXlP7CH/ACY9&#10;8Gv+xG0T/wBIIK9WoAKKKKACiiigAooooAKKKKACiiigAooooAKKKKACiiigAooooAKKKKACiiig&#10;AooooAKKKKACiiigAooooAKKKKACiiigAooooAKKKKACiiigAooooA+Gv+ClX/KRP9lX/sGeNf8A&#10;0n0yuh1OdvL8uMbmPpXO/wDBS1PM/wCCiP7Ko5H/ABLPGvT/AK99MrpoYlhuio3FtucmgB0Vutpb&#10;bVXjHPvVO7s2mnjPVS4yPQVenXcnoOlEMSxJ1zjrQA6KJYU2rwKa92sZpzNlazr+Xb8pbaGOaAIt&#10;W1uOLuKtaDePf2jSMcruIHFYZW3TUVaZv3aOCPzrpY7lbi38yHEit07UAS0juEXJqoDPO7cFQpxT&#10;oraR2/efd+tADlZriTdwEU02WfF1Eue/pTi7tOFVfkxyal2BCtAEV5fi3TioIy9xtY7dvoTVyVEl&#10;xu52nIps7ZHG45HQUAMa1Dgf7XHNTLHsjCjpTVRYE3enc9qYt6smNrdfrzQApC2y4GeTmnqcpz6Z&#10;PpTETc+W49vWpJeV2/3uKAEiOc/lTLgu0gVacn7qFf5HtUa23mSq7Mf8aAJUi4+bBJ6+lNkt1cY2&#10;qvuBT/LAXv8AnikSIAfxfyoAURKg+6FHtxQFWM9KDEpHOfzNOPSgCN5hG9QvcRtI20MzA5+p9Kam&#10;lq8/mszE+lWEVLddo/GgCvHFeF+ZI1X0xyP0qS6tI7gfvTn1Ap0kzA/Kv0qOSOSNiyx+Y3Xk0AVX&#10;v47jVrbbu+XK8+4rw39iNwvxN+PGeP8AivLj/wBFJXvkWnL9ojmb5ZFHQdK+ff2crb/hXn7Xfxg8&#10;I6izW83iS6h8XaSpwReW0q+VMyn/AGJVCkY49+tAH0MJ42l3c7sVKWwuahFoqyDG7ioL3cw8tduW&#10;4Jz0oAuRyiQcf/rolZU+Zv4ajtIvJgXPXHpWfdsdR1ERofl789qALJH9qg84j6VPGkWm24HCgfma&#10;khiEEYVe1Nlt0c7m+tAGfq98LuwZI1ZmYgYxV61R0s41bG4KB06U6GVJF+T6dKjv5sJ5Y6yZGfTi&#10;gCOfVFtDtdsk88Co4bmbUGJjbCjucUlvoEYKtIzs3fNXyVt4fRVoAE/dxfNjgc4rL1G/jkfDMxXI&#10;wMVcGoxTs0e4ZPA460QaUkU7SE7s9uwoAmiUSQezc4+tZM+iT31182Fi3cnPJHtWtNIc7V+8aV3Z&#10;AvGSeKAK0GhW1vAsYRiF5yWOTTf+EdterKzH1Lmrjfd5qhcjzrtIVkbDZ59KAH/2FboAY4wGzwSz&#10;HH609tPUWmxgv3tx9DU8aLawquflUY5qhqN39pk8uNd7dgDQBfjiCu7bRlz+dE90sA5qK1luWP72&#10;NFHsf/r1Q1W9Yuy45X3oAs/aWvGIXOF7+p9Kq3v+k65bom3btxx6c1ltPJLJtjVmbrha09D0B45f&#10;OuAySI3yqGGMe9AGlLpscscaHO1PfrVaBFXxA+3j93yPyrRJ2ioV8r7R5gPzsMfhQBHdWBu7pWdv&#10;3Sjlcnmq9zqilUhtvvZCjir0kPnMpyQB+tOWNU+6oH0FAFWSI2mnsZPmfuQetUZLeTS2aVW3BSSR&#10;61M1215q8cXG1TkjtUWvT7LUqv8AGOD6c0AWtGs7dbaOVE2uyAnkmopdeigus4bBGDgVH4Y0xbew&#10;FwrSNJMhyCeOvamWWiSy6grzRlY1Geo5NAF9YbbWU3S28cy5yBIgbFcrrujWNnrhf7LbhVcEhYl5&#10;6V2V3J5VrIw/hUmuTgtG1vXUjZvlX9459hQB0WnWljPtmhtYUZOFbygrD6GrrMFHNKPlFeG/Ff8A&#10;bs8L+CfFr+GfC9jqvxG8aLx/ZGgR+eLb3mm5SMDv1K9wKAPcPvkEHA7jHWvCfiz/AMFBPBvgfxT/&#10;AMIx4ZS++IXjKYskOj6BH9oIcdRJMPkQDB3Y3FQDkVzv/ChPi5+1N+++J/iT/hA/Cs3P/CKeGZv9&#10;InT+7c3fOfdUypz0U1jr8J/Dv7EP7YXhfXNO0C10vwL4s0VPCMV1br/yDdQM4kRp2Ylm84KF3k5y&#10;vJwKALD/ALN/xk/aquTcfFDxhJ4F8K3DFh4U8NSgTmM9I57kcNx1HzqewXt7t8Gf2e/Bn7PXh/8A&#10;s7wjoFjo8LACWVF3XFzjvJK2Xf8A4ETjtiuslvf33lxgM316U1beSf8A1mVoAsLIHH6VXlvsXCIO&#10;7YqxGgjQKO1V7t9t3CvHLA0AWqhN1i4Ee38amrOvr/7JKW2rnsTQBo0VHay+fbRv/eUGnq24UAYX&#10;xE8Ex+OvDs1mzbJNp8pgSu0kYPI5GRxkdOvavmvR/wBj240bVf7P1E6hq0bTeZFEwKwryxByCV5D&#10;uGYY3b2z1xX1lRQBn+F9BTw1oVvZrtYxL87AY3seSfzq80u33qO7uvIiyOvvVfSw0gLdOfWgDE+J&#10;fwutPiPoVxbzfuriaJovNUlTsYYK5HPfgjkHkV5p8Pf2LdP8FSTMs0CfalVZsRiTzCMjcQFUbjnr&#10;jvXubttWqEmssGIVQaAOe8I/Avw14N01bW10+LyY8YUKERceirgVjfFr9njT/iVo81lDJ9gimUK6&#10;RnbnByGBGcH8CDXdWupiWTa/y9wMVaadVTqOf1oA+d/Cn7Dz+AZbqbTb4rJcQmMgSou49Q3yxLlg&#10;SSNxxyfWsS3+Evi74SGa+a91DUDbwj7NExKsZV5BEhkIDE4wcgD8iPqNV31k+MdQTRPDd5cn5isZ&#10;VAecs3A/DJ/GgDz/APZZ/wCClnjbTPF+k6D410ya5sVHly3NzGyTRKSPmDuA5wD33g4K7uhr7tfx&#10;nqWu3t7DoFhp99BZyLA93cX5hjaQornYEjfcFV1yeOcjsSPz0/Yh028+Mv7SEa3CQTaXpd95gXyG&#10;jZUgLSAPu4IO6Ecd3OcHgfZn7T/7WHhn9knwVvkSx+3Mf3VjEQgj3dGZVGeWwAAMsTx3IAO40n4Q&#10;6fcadbN4iQeJNUEam4mvybiIy4G5oom/dxDOcBFXiugstNs/Cuk+TY2ttZ2sILLDBEI0BJycKoxy&#10;ea/O22/4Kg+MPD+r2XiOa6k1DRtSdzNA9sv2S3iQkNjbyrAjGA2888NjB+8Pgd8V7P41/D2z8RWK&#10;tHHdDZJETkwyL95fccgg9wQcDoAD8tf+Dhf/AIJvr8VdAvfj14J03GteH7dR4ughT/j+tEAVLzgc&#10;yRKAr56xAHjy/m7P/g3h/wCCnI+NXwkuvg9491SNvEfgWzE+iXdy2Hv9KQYMbEn5nt+Bn/nmVPOx&#10;mP6d69pVvq+hXdjcWsN5aXkLQTW8iBo5o3BVlYdCCCQR3Ffzb/t2/AHXv+CQn/BR+31Dwjui0u1v&#10;E8Q+GTKxeOW0djvspsH5lA3wupOWjYE4319Pl1RY7DPA1fijrF/p/XT0P2jhLEQ4lyepwzjH++pr&#10;moSfl9m/Zbf4X/dR/RV4IsJtda61q8haKTVguxJU2yRWykmKIjtkEu2c/NIw6KK6C/vl0+Haq/Nj&#10;CqBwP8/0rh/2Y/2kfD/7VXwF8N+PvDlzC+n+ILQTeV5yu1pMPllgcqSN8cgZDjuvpiuw02KTUHaa&#10;dXQq2zB43Lj/APVx7H1NfNSi4ycZbo/G61GdGpKlVVpRbTT6NboTw5BeRiaS6kSQSnMe0dBz7D6/&#10;jT7+Dz523c9hk/j/ADH1p2pX8kc8cUMfml2w+DjYPX/P/wCuPWI5ILNfKUMxcZ9f8/WpMzj/AIw+&#10;FNZ1rUPC6aNLPYyR6g73eoW6putbcQS7wd4bO9tigYxnBOQK09E8dvomow6T4maC11qbEdtMi7YN&#10;T4JzGx4DcHMZwVPTcCrHR1Xx/o+gX7Wc1xcTXSoJJYLa3mvHgU9GkEasUB7FsA4OOhrJtdLsvitq&#10;19fSM8+k28S2lhIjFf3mUkknjb1V1iCsOVaJ6AOkUG+ugJPlyOmDnHcD29T36CrsjeRD8qlsDCqK&#10;42b4g/8ACv7a8sdcuvO1C3Utp80iLG+sKfuIoACtMGOwouMnDYUMAFsviJqHh2ySHxTZfY7gbUOo&#10;WUMk1jKxO3Pyhmi54xJgejGgDqgGWfjbJcN95tvyxr6f/Wz3zUyiVD8zRsvcKpB/nR9mAj2qzLzl&#10;jnlvxqSgCrq2qLpentM3YcVyc3j66uJljhb5nYKPkB6nH9a7SSNZU2soZT1BojhWJdqqqqBgACgD&#10;htE8F614TjM2h3FitvO5Z9KnJjtBn+KJlRjCc8lQrIeflBJar+l6reabrdrZ65pdvanUGZba5tb1&#10;rqFpFVnMbbo42UlVZhwVO0gkHAPVSr5qsn3cjrjNcLc2MfjD4otY3k1xZR6CBcWtuw2vqDNHtadW&#10;xhokEpTC8h87sfLkA6DV9d+Zra0U+Yuc46Vz+n2GoatdKsbwqmcnJPT8vr+VHi7VIdIhWxsX82aZ&#10;9krMcluwH6mt7w/aX2l2Sxi1hGB94ODk+3PSgCexhj0O28uVcyN8uUXkj2Pp37e9X7G1WJpJAuGl&#10;PJxgn/PNPto2jQtIxLNyRn5V9hWPr/jqw8PeZ9uuFt41YRpgFpJ2IPyIgBLOcYCqCT2FAGvd38Nh&#10;DLJM6xRQoZHduFVQMkn2Arl7z4tRSGP+zdG17U/M6N9jNpH9d1wYwR7rnjpmo20TU/HNvI2rNLo+&#10;i3A2nTkCtc3SdxcSDIVWH/LOPnB5c5KjQuZW1fUI2wy28TZJ5y2D0H8vyoAh0zxjqU+r2trqml2+&#10;nR34ZrZ47wzszoUJjcbFCsVLMNrMCEbngZ6isLxTotvr+iLZ/aGjuISHt7mJtslrKAQJFIIGRk8H&#10;gglSCCQc3TPiSNIVLfxVHHod2CdtyZM2F1jJzHKcAcAnZJtbAyAQM0AafiHwDZ69eC9R7jT9VjXZ&#10;Ff2jeXOi9dpOCJEzzscMuecZqvoniG+0zXI9J15rVrq4BaxvYEMUV8AMsmwsxSVRyVyQyjcOjKtT&#10;QfiRf63quk7tHjt9L1rzGtbhrzdOyKhdXaIJhQwH9843L3JA6PX9As/Eumta30KzQMwfG4qyMpyr&#10;KwIKsCAQwIIPQ0AJ4kt3vPD99DGyJJNA8aM4yqllIBPtzXK/CvxdayaDJBLuhvNMEdrd27HLQuq4&#10;/FTjKt0ZSCKpaz4n1bwLb/Y7y3uta0+EkR6hbnzbiOPqPOj4Zio4LpuLYyVHNWJ/CEOraLHr2k3E&#10;Z1SKPzLa5jcNFeJgMYXOCGifpnnBww5FAHQXvi+Pb+53Z9xX5r/8HHn7VX/Csf2TrHwDDceXrXxK&#10;ulDRK37xNPt3WSV27gNIIkGfvAyehr9DLn9oPwPoHg641688RaXZ6fa2jX11LLcAm3jVN7b8ZwVA&#10;OR2wRX87/wAcvHni/wD4Lc/8FQYbXRY7hbXxBfDStGj27l0fRoCzGZlYryI/MmYZGXcqOSBXuZDh&#10;VUr+3qfBT1b/AC/zP0rwxyOGKzL+0sVpQwy55N7XWsV96v6LzP0I/wCDYH9mdfhx+zj4s+K2qWjx&#10;X3jrUP7M0yR1IJsLX7zp/svcNIp97cV+lureJmmk8uD5s+g6e9cJ8K/hNpP7Mng/QvAGmAWvhDR9&#10;PaLSpHuP3lrHCis6S7hggne4fPcggYBPpFppEUCFY952kYOcnlyM/l37V5+PxTxGIlWfV/h0Pk+J&#10;86lm2aVswl9uWi7RWkV8kkZuj32o312WWSFY4yQxYEc4+n4Vyvx4+J154T8FXq28Nxc3klrcTiGz&#10;+a4MMSFpTGP75GEU/wB+RO1egeIfEOn+CtFkvLyRbe2jwowpZnY8KqqMlmPAAAJNfkL+3H+3f8Pv&#10;2tvjT4P8SWPxO+JWk+A9DsdQt/EMfgq71TRNX8JwzPB/ZnipI1VP7V0+GaO4SaSITW6C4RsOFDHh&#10;d3ojw492ec/Ev4/eOv2u/jZ4P1zWPgf4T8ReF/2h/hxb6SvhTT/E8V3pvjfSbVpryD+z7+eG3Wx1&#10;7S3urhmgl2q6GQpIrwqx+svjt+2X46/4J9f8Ezvhz4B8X6z9v+PGreH49PuJjeLdXOmxKpQ3M0yj&#10;EkyJsj8wcSSh3GQDXl//AATs+EPw8+Gf7N1t+0f4y8Xa5daT4B8VazqFlpuk3yReCvFmtxm605PE&#10;Gl2hi3xSXsM0pMUMi2/mySOEwqlfCfgV8NPF3/BW39uu8vNcmuBa6lcNqet3ET/LpenowCwRFsgc&#10;FYkHPJ3EHDGv2bwn4LwuOqVc+zn3cDhPflfaclqoee95Ld3jGy5tP1rws4Pw2PrVc+zn3cFhPek3&#10;tOS2h57K6W+kftXPeP8Aghh+wxeePfiEPjV4mjmTSdBmkTQ0lBzqN2QyyXBJ6pHuIB7yd/kOf1Sv&#10;dWm1O7a3tOm0n5uM4pvw98FWPw08G6X4f0XTrbTNH0e3S0tLWEYSGNAAAOfx9z1OaveItSuNMtlk&#10;t4lkycHJ6V8fx9xliOJs4nmVZcsfhhH+WCvZeurb82+lj5XjrjDEcSZtPMay5Y/DCP8ALBbL11u/&#10;NvpYr6H4cXTXae42Ncb8q4PABAGPzz+lUdT8ELqGoTatpNy2k6rIwPnqm6G8AAwJo8gSL6NkOB91&#10;gDy/UL3Vrq18tLeGSXG4qrdOe/Pb+ntWhpjagsEaTQxqNgyd3IP518WfGnO3vxMbS5l0/XrddHv3&#10;OImD+Za3x/6Yy4Hzd9jAOD0DAbq27KOeVMQ7V8wYL4xgDpg4IxzwB9c5rI8Q+CW8dX81rqUCtprp&#10;hlYCRXPHBDZ/zim6jDc/CS1+2w3dzfeHocfabW5dpp7JO8kMhyzKvVo2zxkqRjYwBZvtPj034j+H&#10;5mjhBktL20DIvJdjBIDz/sxPznPPucdPIWJwjIpHXIz/AFrjtT8Rp4q8deHbXT1F4tjO2pXM8cie&#10;XbwtbzRJn5txLGUYwD0J6DNdlM/lxlhQBUvFuJgsayR/vCVOFxx37n6Y4+tWbW2W0gVF5x1Pdj3J&#10;+tSBQD096KACqz6fC1yWkjjlaQ7suMlcY6e1S/aN021fm2/eOfu//Xogfzk3dfmO047UASVCkvmz&#10;tt3FVGCexPtQ91jeVC7Ixy7HAzTLOV2h+VVO04OWwfxGOPpQBR8T3MhtWSPf8yEBcEbj6f54/Sn+&#10;E9Nay0uNn/1kgyfmyuKuJEvmM0rK0mRxnhB2A/zzUk0whTqobHAJxQBVe0VNUEz7Syrx2Hf3rgdF&#10;+BHgfxL8Rm8UXXhDwvP4g0m68+01NtMh+228p3ZdZdu8E5PIPOTXbQ2DXtwSzsrbSSR1B7Z/nj2/&#10;Cr1hp0OkxMsYCqzbmJ7n/P8AOgBp1CNNReEk7lUHGKkWbzLjjdtx7EfnVK20szatPcM3ysNoA6dv&#10;zqzqN6mkWLSHkL29aAMrxfJJPc2lvb48yQ43E8JnHWmR2cHhHRVmvN5lY/vWjlYAnn3HtTfCUI1f&#10;Ubq+kjb5XHlk/dzznH04q94u8Nt4nsY7cTeSofcx9sGgDzPTdThvvF0KzKzRsx+UMeOOOf8AIrvJ&#10;vEul+CfLjaORTcNyyR9WGB65/wDr5q14T8AWXhLzGjMk8sjFhJLgsoIAwPyrRfSbZ7pJmQNMrblc&#10;9R/npQBFZ6jb+JLFZI0mMbMVGRg9CD39Cah1/wAVW+jq0ZLebjjHapPEHhyHXkTzJp4hHyPLYAfy&#10;rgdY0CPUvFdvpdjdTBZkbdLIwbaQGPYD0H50AbmjeOJdcvXt2bcH6AICPpzmuusbX7LCVbaxY5JH&#10;Vj71m+FvC9t4K0pkSSSTd88ru2cnHYdhVf8A4SptS1c2lsVxgkN3Pb+uaANj7UyxvK7RrFGWzkdA&#10;CR1zjtXEeMviWB5kVu22LlTnHzVd+Jd5LYaZ5Kqqx7QSFbOPm6/mP85NY/w9+G51WSPVL+SVVUrL&#10;bohAB7gk/l6UAcdp7JrOo3V7q0yWeh6ZaS395cSymOOOGPl2LAHAAyT7CvNv+CcHwrHxd+I3jD9o&#10;jVra6hi8ZM2leB7S5Lh9P0CGT5JSrHhrl1EpBHAAIOHNP/bkurz9oX4/eHv2dvDt1JYx+LrIaz42&#10;u4H2SWPh+KRQ8KEdHupAIvZd2RhzX1fpmlWPgnw1Z6ZplrDZ2Om28drZ20S7Y4YkUKiKOwCgAD0F&#10;AGg7LCjMeAOTXzz+1b+2y37OPxZ+G+hXek23/CP+Pb2XT7jV57zyF0x1MYDEbSCv71SSWXgHrg45&#10;jVv+Cj1j4H/aXb4ffErw/ceBbW+upotJ1yS9jn0+6iUqInkccRGTLZBz5eU3Y3Er7l8bP2a/CX7Q&#10;vhTS9F8VWD6hY6PqkGr2yiQoVniJIyR1VgzKy9wx74IAPMNE/af+GPxD+LVl4Xj+IHh2+1S6ufs6&#10;6fbzyNLNJgnYCF2545+YYwR1ryT9vL9uTwp+zu+i2ngnUvDPiLV7nV5LPUrGO/ed9OghJE5l2FjG&#10;4YbQGGeGOG2mvOvB/gyT4WftQah4N8b/AA98N6bqtm8t94V1rTrTzkls97OFEpXeGXc3znZlty4B&#10;xnrpP2ZfAEPiW81ZPDlouoahdx313KJJP9IlSUTAsu7aQZAGK4wxHINAGR4N/Z4uk+OGofErVPE2&#10;o6rq13dre6Ui3EsNvpaBHWMKob5iqSyKCeAJG+UEk132h6Yt/r9xqckcbXMjYlnK/vZTx1bqe3Wt&#10;q3vGvSzscncck8kmnMu+NlU7T0yB0oAqalrEdorDdhl61hz6yJ2+U/lWw/hiGVwzyStg5wSMGtBY&#10;1jXCqFHsKAOXtY5NRl2xA5Ayc0V1Ix2xRQB7H+wh/wAmPfBr/sRtE/8ASCCvVq8p/YQ/5Me+DX/Y&#10;jaJ/6QQV6tQAVwv7UXxUu/gV+zP8RPG+n2sd9feDvDGpa5bW0gO24ktrWWZUOOcMyAcc813VV9U0&#10;u21zTLiyvLeG7s7yJoJ4JkDxzRsCGVlPBUgkEHgg0paqyHHR6nzb+x/4r8eeFPj/AKz8P/GHxB1D&#10;4mQXHgjRfGUGp31hZWk1jc3U95BcwRi0iiQ2rG3R4Q6tIv7wNJIMEfTVfE/w/wD2vf2Hv+Cenjfx&#10;V4U034u/Dvwn4kt549L1q11XxlPqV9ZG03pFYl7qeV4YbffIqWyMscJZwqKSwrsP+H4P7If/AEcX&#10;8KP/AAexf41T8iUfVFFfK/8Aw/B/ZD/6OL+FH/g9i/xo/wCH4P7If/Rxfwo/8HsX+NIZ9UUV8r/8&#10;Pwf2Q/8Ao4v4Uf8Ag9i/xo/4fg/sh/8ARxfwo/8AB7F/jQB9UUV8r/8AD8H9kP8A6OL+FH/g9i/x&#10;o/4fg/sh/wDRxfwo/wDB7F/jQB9UUV8r/wDD8H9kP/o4v4Uf+D2L/Gj/AIfg/sh/9HF/Cj/wexf4&#10;0AfVFFfK/wDw/B/ZD/6OL+FH/g9i/wAaP+H4P7If/Rxfwo/8HsX+NAH1RRXyv/w/B/ZD/wCji/hR&#10;/wCD2L/Gj/h+D+yH/wBHF/Cj/wAHsX+NAHZf8FMPiD8QfhL+wz8TPFXw01TRdD8SeGPDmo6wNQ1G&#10;1N39kitrOactDD9x5i0aqvmHYu4uyvt8t/G/2qP2g/iRoHxA+KHiXQPHF54f0f4G6b4dvU8Nw6fZ&#10;zWvix7x3kuxdvLE04V4dsMP2eSIpIrMTJkINb4nf8FeP2KPjL8N/EHhHxJ8fvhPqXh3xRp1xpOqW&#10;n/CRrD9qtZ42ilj3xsrruRmG5WDDOQQea4f4m/t1f8E9vjD8UdJ8ZeIvjR8K77XtGS1jjkTxjNb2&#10;14trM09qt3bRTLBeLBMzSRC5jkETsWTaxJoW4dP68j78or5X/wCH4P7If/Rxfwo/8HsX+NH/AA/B&#10;/ZD/AOji/hR/4PYv8aAPqiivlf8A4fg/sh/9HF/Cj/wexf40f8Pwf2Q/+ji/hR/4PYv8aAPqiivl&#10;f/h+D+yH/wBHF/Cj/wAHsX+NH/D8H9kP/o4v4Uf+D2L/ABoA+qKK+V/+H4P7If8A0cX8KP8Awexf&#10;40f8Pwf2Q/8Ao4v4Uf8Ag9i/xoA+qKK+V/8Ah+D+yH/0cX8KP/B7F/jR/wAPwf2Q/wDo4v4Uf+D2&#10;L/GgD6oor5X/AOH4P7If/Rxfwo/8HsX+NH/D8H9kP/o4v4Uf+D2L/GgD6ory39r+TULP4PyXlv8A&#10;Ez/hUuk6fdR3OueIYrS2uLyGxUNuitvtKSQpNJIYlDPFLwWVULspHlP/AA/B/ZD/AOji/hR/4PYv&#10;8a89/aN/4KP/ALCH7V/hTS9F8bftAeA7my0XVIdasW0rx9d6HcW15CHEUqz2NxDLld7EDfgHBxkA&#10;gA4/V/jx8fp/hh4qfUviFrHgzWvhF8Mrz4iwG60LT47rxar6jqw01NXhkgIgH2DTIDcRWot3Et4/&#10;zRlAg/QrwnrbeJvC2m6k0LW7ahaRXJib70RdA20+4zivk/4N/C39k39vfwJbyeC/EkPxd034frJp&#10;1zdQ+P8AVtXuXhuJPtLWWozvdtNfWrugYW940sPyYCYXA9M+Hv8AwUV+E/ir4FeGfHWr+LNE8H2f&#10;iDQtI1yS01a+iil0pdStTc2sE5B2rK8aSbVzlthIyCCTp/Xn/XyD+vy/r5nulFea/CD9sb4U/tAe&#10;KH0TwP8AETwf4s1iPT01VrPS9UiuZhavtxNtVidvzoD/AHTImcbhn0qgAooooAKKKKACiiigD4Y/&#10;4KXNs/4KIfsrn00vxr2/6dtMrZW9mkvBtjkbHXAxxWP/AMFK22/8FEv2Vv8AsF+Nf/SbTK6uMKx3&#10;jqeKAIDdgj58Rt6E4xTxcK0Y2srD1HFZ11pc9/cs2FVd2Mlj0qSz0q8tHx50fl56AnNAF6Mbhx0q&#10;jrFti3Z+4BA46VpgBBTcK+dwH40AYWkeG/tUq3Fz80eMonr9a3jtgi+VQFUcAdqrXt0yCNYerHHT&#10;gVOVYW2HPzY5IoAhsbrznlwD8pzn+lSJIxnb0GOKh0xVgWbJ6tUd/esMeX3OAcdTQBeUhR25JqNX&#10;Lvx271XtrW5Rt00ke3uB/wDqqdrpYl79euOtAE2MD1NQW4aSTeScdPrUMurLEfm3fgKfHq0RH8X5&#10;UAS3sZkgYL1wce9R6fZrBaqWVS+M5281ILhWj3fM3eiGfz3/ANnrQA+KPYOcZNKXXGcjjmm3CPIm&#10;1SFz3qvdyLbWrDK7guOtAExuY2cqzLt+tSBjI3y/d9fWsSxtJb2UMu3bz941twx+UmOp7n1oArz7&#10;5JAqsVUHkgVYVNi/eNKqbM471FuaWQhW+WgCQSL/AHhTWlJOADx1P+eKVIQi4/PmlMakY7ZzigCt&#10;dTyeWfL3E+w6UyASQJuk3yfUdKuqgQcf/rqBXa7fjiPkEg80AVbjW/Lk2xxMxBx8pqNrq7vGCrDN&#10;DuPLHPFaCQRWYyq7abJqUaDrQBJHCVQKzs3ue9eJ/ti/DrVrvR9L8feEo2bxr8OpmvbKJAc6patx&#10;c2TY5YSRj5RgncoxjcTXryTXV3MDGQq5xlqNThZTbFvmPmAtjp1oAzfhN8TtJ+Mnw10bxVo83m6b&#10;rVstzEWxuTPDI3oysCpHYqa2NOk8+STIHysef5f1r59/YUibwLrHxW+GS7I4fBPieS40+POPKsb0&#10;efCgHoCH56HdX0IPJ0pD1+Y5Oe9AE13OtvCzH6CqGhQeZI9xnuUxUU91Lq7mOEcdcngAVpWlqmnW&#10;2xfujkk9zQBMTVLUJmLbecZxxU5vULhfXjpRK6x/MVz+FABBGtlB2X1JqmhbULzdysaNgEd/8ip5&#10;N2oLt6L1wanigjtEO0cAUAOZc7faq+sNjT3/AA/nViNi/dfypJYVn+Vue+M9aAK2maetrFuO1mYA&#10;5I6VLJfKr7V+Y+xpmqXX2WDao++No56VHp+nK0KySLlzz1PFAFuSRYV3NjOKzbvUGmmxErsy/wB0&#10;ZxTPEs5icYOPlqxbyW+k2kTbW3SoCSO9ADLm6mWAKyvu/nS6RZs8nnyblZSQFI68f/XqxaXUepqW&#10;UNtXjmrQGKAKOsXO2Lav3iccU7R7D7NBvdf3zZyfT2qP7ObnUN3aN81oUANlk8pC3pVeOGG6ZmaJ&#10;Dk9W71NMnnnb/D3o8iNEVccL0yaAEhsYbZt0cUat0yF5qUsBUc9wIlqO0XzgzN68c0AF5cbIyAPr&#10;xWTbSSXV/tVmXaC3ArUvbpYwy96p2EbLc/aOzAjHtQBrZwKp6pqS2cDYPzU69EwiZtyhVXOO5rLi&#10;0ebV5FeQ7Icg4PVxnkUAWvDdsskLXTDLyMdpx0HT+lWtWtFnsJFCqDt44qxHGsMaqo2qowB6VV1W&#10;9WOFlHJIoAXQ18vSoF/ur0qS+vFtrdmLY44rN0i92205I2tEgzz19K88/aF+Ouh/ATw3Dda9eSfa&#10;L5hFp+n2qGa91OUnAjhiHzMxJAzwBkZIyKAO1W/ur3f5KzSRt1IB2n8a8Y8VftxeEvBHiCXR/Csd&#10;98SvGtwvlxaP4fj+0LE+f+W1wMxxqD94jcVwcgVnaD+z78RP2pkTVPiRrWqeBfB1wwa28EaNc+XN&#10;LByR9uuVwxZ+N0a8AY+42QPfPhn8JPC/we0Eab4V0HS9BsuN0dnbrGZSBgM7fedv9piT70AeEP8A&#10;Ab4vftRuG+J/iKPwH4TlJY+F/DFx/pU68YS5u+QR1yEypz/D29w+EXwR8KfAfwuuj+EtDstFsQdz&#10;iFcyTN/ekc5Z292JNdQZcPt5/KquoagYGVU+83tQBczXIfG74T6L8evhrqnhPXEaSx1aPaXjbElu&#10;6nckqHsyMAwzxkc5GRXRLFdyjcXjGR0Of8KWzs9k27hto5I6UAfPfh743+Lv2SILXRfi1YS6x4ag&#10;229r470yJpIinAT7fCMvC/QGQZViR15avoDwz4p0/wAZ6Nb6npN9Z6npt4nmQXVrMs0My+qspII+&#10;lWr3TodTtZILiKO4gmUpJHIu5XU8EEHggjsa+bfhj4et/wBlH9tibwVpCnT/AAL8S9Ll1fTdPDYt&#10;7LVYGHnpCp+6rQgNtHHAAACjAB9MVDHHvuHdlz0CkipqKAAnArNuIFutUjV13Lkkg/Q1pE4FVVTz&#10;L1GXoucmgCyiLGgVRtVRgAdqqyXuxCsasWHoM1PcBiny1FFJFapnPzc5NAE0GTEu7O49c0sjY7Zq&#10;FdSib+KorvVo4cYYe9AEtzGJFwVH0qaKJYl+UAfQVVtLsX2dgOF9e9XKABhuXBqNLSJfuxp/3zTy&#10;cnb+dMldYEyfrzQAogj/ALienSoGsGe4LFl8vsuOlPgn89/l6L14pbqfyivP8XPFAEm3aPvH0ryH&#10;9sLx/J4H+HH+jb1mnk2xyBN+JCVRWI7hd5Yg8YWvXim8ct1x0qprPh6y8QWqw3luk0anKg5BX6Ec&#10;igD5d+E3xs8dfDvwZZ6poNrNHqWqJ5N68TBJvKMmcxl1zyQD1QcDnFXfDfwe1z9oOKC68XQ3C30M&#10;5mlmM5w5IGWZgzncenyuWGPvAE19FWvgHRdOkWSPT7dWj6FgWx+ear6v4hZpha2ke9ugC0AeN/Fr&#10;9n8aH4C/sXQLG1uLVbcLBGYgIo5Ac8qA2B35BySc55rzXQ/Hfxo+H1pqi2esTaLHYpytvJsjmOY2&#10;yNrphQA4bOCCowGr6wtvD16eZJohnqAScfpTfFvg3T77w9eNJaq0yQMwlC7pAQMjB6np0oA9U/YR&#10;/a5t/jn8Obe01rU7ZvEFu3lo0kgVr9ckZXOC7KyspwOQFPc15D/wVM/YMX/gon+zx4ks9IhVvGel&#10;arLqPhqU4UGWCMWzW7OcBY5zE3JIAJjY5C18n2dxPffFm6vJpNQ0PRPD52xBJprYSlOchNyrjO5s&#10;7TkbMHGcfox8A/2xfhj4g0K1htdTj0eRoo1VLmMJDjaCNsiExhcEEZK5BzitsPWnRqKrDdHdluZV&#10;8BiqeMwztODTT/ro9n5H4s/8Ee/+Cour/wDBMj42ar8PfiRb6lD8PtT1B7fV7OSIm48NX6sI2uQm&#10;NxUbdssY5IAZQWXa/wDQd4V8Vab458LWOs6Hf2ep6Vqtut1ZXltIJYLmNxuWRGU4ZSCDkHnNfnl/&#10;wWX/AOCO+m/tyeH9Q+JXw4trSz+Jml2nmyxwgCLxXCi8RNt4+0BRiOT+LARuNrJ8Lf8ABGv/AILF&#10;6h/wT98TXXwx+KCatN8Obi7eNfMR2uvCV3uIkxEfm8ktnzIgNysCygtuV/pMVh6eZUni8Kv3i+KP&#10;6r+tfU/YM8yjC8X4KWe5NG2Kil7Wkt2/5o932/mWnxLX+gKNI7VuWG9gcsepHU/zrmfizqbXHgm4&#10;021hkl1DxAkmnWS4KgO8bfvGYA7VRdzknsuOpAqPSviBpeq6IuuNqmnDQ7lY5ra+aZTbXEb8o4cH&#10;aVbcCp3YOe/FWfFlhc6xBZ+INBvLa4ubG1la3icCW1v45AjFdwIKlvLULICQu45VgcV8qfiTTTsz&#10;V0jSbHw5pzQ6Xp9rY2qsW2W8KxR57nao/pzWhEdy7trLu5INVNB1y28Q6RZ31m6yWd9AtxC47owB&#10;H6EVbk3YGzb15J7CgQPEsuNyq207hkZwfWuc1OBfE/jeCzYk2Giot5cJ/DLcMcwg+uwKzkdi0R7V&#10;tahf2/hzRri7uG8u3tImmlfGThRknHUnj8aw9Ghl0LwpJPeDy9U1RzeXS5yUkYD5M+iKFjB7hBQB&#10;uXWqLG2yPEknTAPQ5wOKltNzp5jbgzdj/CATxWX4T0f7PEbyRvMkuVDLyflB5/PmrXiDWo9Ks5G8&#10;za6jNAE0OpRyXDokqzPnGxMfL/nFWDKEj3N8v1rlfhyZNTmur0lfJ37EG3knAOc46c11E0YuI2Xd&#10;9cHH4GgDF1DxJNJqjWtpEZGwMlcnaPU4qDx14EPizTY/+Jg9jdWhMtvdqvz20mMBlORxyQwzhgSD&#10;kGtjStCttKJeGMrIwwxLEk/rWJ4o8QXT3osbaMSPcAhVP9T+FAGN4H0SHXdRkj1Z/wDieaaySzRK&#10;2Y5lJOyaM5+aNsd+QVZTyK9BzXHRWrp4v0eGRk+0aLYy3NzKvULKdkcQPUqxR2PvCvtizc+NVtrl&#10;vNY7ccbe1AGxrWpeVH5Ma+ZJKMALXM2emx2HxN0aV1Wa6n0u7c7gC0H7y2xt/u5BYH12+1amk3E2&#10;q3sN0OFYfKCOe/PQ4+uKq2vl3fxOupGbzItNsBb3Dlv3ccruJAnYbgmGI7B0P8QoA3L795IwK9sk&#10;N82B9B29upPtWLqeqS2l5DDHaXDeY23Mafd7fwjt7D8xzXQWd1a6lZiW1kt5rWYZSWFgytzjqODz&#10;RGIbeTe33y5AOO564/zwKAMu+1RvDum/aGtZJ5h8iKq9P6gfTisnwnpeoeJL03eqecsUb5WGWPAf&#10;6A9MH2rsGtozN5jKGbGATzt5zx+IB/AVQufE0MesLYqGaRhuz/DjHY/570AZPj+9OleIfD97Nb3j&#10;2FjLNLNLa2slw6MYjGqssYLbDvYk4IBRckVLq/je1vNCW7sLqG4t5gdkkbZBIJBH1BBBB5BBB5re&#10;v4ZLizkSMqrsMAntXlt34P1LRfHWoCax1S80e6WK6UWIWRVmLESn5mUrkBCVUMSxLYHzEgG5pd6s&#10;tw0tzcQq642pvHzZxg5z/L9OtQ+JvCOl+FtEu9et5B4XubVfNN1aQFRMSR8skKlRMWJ27Su7LAKQ&#10;2DVz7TJPKrab4L1B5kdRFNfzw21uBxuZvneUYBP/ACyJJHod1cz8W/jfo/hn4XXmseIZrHRI/DGo&#10;R3N9ILlZo7SK1njaeVThSyiMSfwg8EYB4oSbdkVGLk1GOrZ+dv8AwX9/b7j+FX7Kfhv4I+HdWtZv&#10;E3jqzjv/ABJJYThlstPJ3+QCpOFmk+UDJ/dRMDkODXaf8G43/BPAfAr4JS/GXxPpbL4s8fQBNGWa&#10;MCTTtKzkOMnhrhgHzj/VpHg/Mwr80fhVoMv/AAVU/wCCrlxqGqQ3f/CO+LPEs2tasUhP/Ev0aOXd&#10;h9n3FEIjiL54LAk9TX9L+j6Tb6DpVvZWsUcFraxrFFHGoVI1AwFUDgADgAdBX02ZS+pYSGCh8UtZ&#10;f5f128z9k4wqLh3IqHDeHf7yqvaVn112j6XVvSK7szPFHgfT/Gclk2p2s10thL50SM42FsY+ZQcM&#10;Ohw2RkA9QKxPA6P4X+IF94es4p/7Jt7KO6xLhUs3ZiBHDk7miOHONuIyu0HBCp25OBXH/GfRLe98&#10;G6hqUlqk8+lWM80DGeSHPy5KuUILRHapZGDK20ZU4FfMn4yfPv7bnxb+KGu6d4Jt/hBZ6Lcap4n8&#10;QJpEF7qOmzaraeHLOa1uy2r3lrDJHIY3MJt48sqr9oLtuOEX4H/4J4fspL8dPHn7NPiLw746T/hI&#10;PhSs+s6pomq+I1ab4aaTFf3Vje6Vp8EdoJbqzvLi2uIAb66Y28MSBd2ST6H+1R+x/qH/AASm+LXh&#10;P4/eA9B1j4oeNvEnxI1PTdQtdMtfs99qdhrNhPDp+lXDhtklvDqMNptkZVWJZBhMj5sT9t7XvCn/&#10;AATg+FXif4cfDnR9P8O/FH473jeLvibdafetdDT5bkb5LK3mZVYQtI83lqwBSJ3O3M24fScH8L4v&#10;iDNaWWYJe9N6vpFJJtvySd/N+6tz6LhfhnF5/mdLKsGvenu+kYr4pP0X36Lc4f8A4Kk/tk337c/7&#10;Q+l/D3wDDLfeD/Dt4NM0S0slyNZvWPlmdVXjbz5cY5wuWyN5A/TT/gnb+wzpf7DXwFXS/wB3eeKt&#10;aVLzX70DIlnC8QoevlR5YL6ks3G7A+W/+CIf/BP2PwP4etvjR4ws/wDicatFnwzayoD9itGGGvDn&#10;o8oyqdwhJ58z5f0ce8a6hkVd2SduxUJP0LdAf5V+oeK3FWEw1CnwXkDthcNpNr/l5UW7b6pO7fRy&#10;vbRRP0zxR4owmHoU+DshdsLh9Jtf8vKi3bfVJ3b6OV+iiXJH8qNm/ujNZtxqRv7fH2WRo2OAx79u&#10;OKtX6TPaHGN205CjPPtUelWjRWcf+q3Ln5iuSffNfhZ+IliJY7OHosa59e9RtftKrhI2bjqM/wCF&#10;NureRmLMQwPHyqT+mDgfnTkk8uPapK/9sGoASyf7NAse1mkALNjtk8ZqlBpEupu8l1K23O0RFcqB&#10;we/+FM8XeKI/BHg7UtT+z3Fz9gt3nKCNsykDPJCnA9TjgZPQVnab4F1iwsIWj8Was1zt3SLPDDNb&#10;vIR8x2snmBc5IUSDA4oAzPiB4H0SCys9K03SLSDVdQDQ2jWq/Z2gTjzZX2FS0aAqSCcM2xTywNdz&#10;BZCKzhh8yaQQqq7nbLPjux7n1rG8LeHL6y13UNR1S9s769njitUNtaNbxxRIXcDa0kh3EyHJyAcL&#10;xxW7LII42Zm2gDr6UAOAw3X8KjuGPyqrbWkbGfTgnj8qjFyxHVv+/DVUk8y6vdoG5j/eXbhfcdQv&#10;t1Y+woAurItuyworMwGSB2HqSfWo2mdXXczh5CdsaAHAHck/55xT44mjZlVoVPUgR4/rS29r5O5m&#10;bdJJ958foPQCgCKaCS4ZB+8GDnL7cL74HU+meB1qeGFbZFVV+X17/jUJeK3g+zxswbaRwhcj3OP8&#10;mn6fG0dt827cxJJPU88Z/DFAD2Edvudtq7zlie/GP6VX+2tI7N86quMKoG4ljxnP+eeahhnS4vJd&#10;2/8AdsQditkntkjtjjH1qw/liBfLXavmLkbdvOR2oAkgHkIFWKRR6kjk+p5pUDMeTKv120yC7aSU&#10;BmjG5mCoAd2AcZzn+nelvbowLtVWLuCE4/i7D/PYGgB7P5C87m9yQMfyqnqcf9qqLcruRhuxkc+5&#10;9B+pqSHTy0ahti7W7L85wf72e/c+9WGC2sbMF6DJx1OKAGp5OmWirlI44xtGSFrLuvE0k2+O3t5Z&#10;GX+JPmGPwq7JarqsjLNHGYlOMY5Y5Pf8jUV5e2/h612xrtySOucHGcnJz3H50AYcep6lqWpR2oM0&#10;HmZBdlOFAzn+WK6LSdNfTYds1w1w2chm4x+tR6Hp80AaW52+cxwuGzhev8zU7XSTT7VyTGeRigCl&#10;rU01/ciztztb7zMD0HvSNa6Z4bmWQQwpNg4c/e/Olu9XtdJlad+ZHG047D61zOlGTxv4l2yL5tnb&#10;5MxztzkHA4wetAF7xTfX2r3NjFatIsN4QhKLuCjIyx9e/wCXvVuw0q1+H+kST3Ui3E5ckS+WAxJ6&#10;KOuOnrVzWb7+wvsEFuiqskgiA/ujge/rVPxZ4MufFO1Gu1jjyCcLyB6CgDjH8ZxeJPEEkd5IFjkU&#10;qoZ8JH1x+v8AnvXYeBbxp57+zVm+y2oSOBx8w28jr0zjb04p1n8JPD9oP+QesjE5LPIzH9TWsk1j&#10;oEMNupjhRmEcaDuTwP6UAfKv7HdjH4j/AOClv7T+tXALXOhL4e8PWW47vIthZNIwB/23AYj1FfRm&#10;va7Le6iI4Ybhlxs/dZyeDyDj/OK+Y/2AvF9reftW/tUeIJmkYX3jiDSVaKM+T/oNr5RGf743fMM9&#10;ccDNfWejahZXrmSGGSMqSxLDGOPr6fzPrQB+dPwmt9ZtfAOoSfGqO9sdU8P+JnvtOuPEExN1ABsa&#10;2kDyEszB2YJnO7AGD39q/YJ8T/Ez4d/EPxD4P8d+IpPF3h+/km1PR9avJP8ASIXaRSYGJPJcyMRG&#10;OE8tsHDBR4R8Xtc8Ef8ABSn9qfW9T03S9YsbXwCtpZWfiOK8V4dTWO4mZlFtIjIFfLFHzkBcsDuC&#10;r7h4m0SDxTod5pd0sjWt/C9vMElaNijAqQGUhl4PUEGgCh+2Np3jT4p/tNeB7OC5aP4V6XbJ4gNz&#10;aSwsNS1CN28tSRl9gV0wOFYbz1AI0zDudl/vHB46f5/pXnX7O37PD/Aa+8TbtXk1O01e8SWyiZfL&#10;Wyt0TCxBB8o2ksMqACFXgdB6bsy5x2YUAJbQi0t1X060yOYvKxXPB9KnZdw5piRrbKcdWP50AVb2&#10;/KHauQ2cVaVDHBgnLY5NQQWay3DSOu7kEZ7d6ku3Lfu1+9QA9JFC8fzopjstvEo74ooA9p/YQ/5M&#10;e+DX/YjaJ/6QQV6tXlP7CH/Jj3wa/wCxG0T/ANIIK9WoAKKKKAP5pv2+f+DV39qr9oX9ub4yePvD&#10;dv8AD2Xw9448b6z4g0xp/EHlTG2u76a4i3oYvlcJIoI5wc8nrXkv/EH7+2J/z5/DX/wpf/tVf1Z0&#10;UAfymf8AEH7+2J/z5/DX/wAKX/7VR/xB+/tif8+fw1/8KX/7VX9WdFAH8pn/ABB+/tif8+fw1/8A&#10;Cl/+1Uf8Qfv7Yn/Pn8Nf/Cl/+1V/VnRQB/KZ/wAQfv7Yn/Pn8Nf/AApf/tVH/EH7+2J/z5/DX/wp&#10;f/tVf1Z0UAfymf8AEH7+2J/z5/DX/wAKX/7VR/xB+/tif8+fw1/8KX/7VX9WdFAH5K/8EWf2P/2u&#10;P+CRf7KGr/DKf4G/Dn4hPqnie58Rf2kvxNXTPKE1taweT5R0+bOPs27duGd+MDGT9df8NFftZf8A&#10;Rqfw7/8ADyJ/8qK+sKKAPk//AIaK/ay/6NT+Hf8A4eRP/lRR/wANFftZf9Gp/Dv/AMPIn/yor6wo&#10;oA+T/wDhor9rL/o1P4d/+HkT/wCVFH/DRX7WX/Rqfw7/APDyJ/8AKivrCigD5P8A+Giv2sv+jU/h&#10;3/4eRP8A5UUf8NFftZf9Gp/Dv/w8if8Ayor6wooA+T/+Giv2sv8Ao1P4d/8Ah5E/+VFH/DRX7WX/&#10;AEan8O//AA8if/KivrCigD+b3/gpL/wbiftgf8FAv23fH3xii8IfDbwjH43u4LkaQfGYvvsXl20M&#10;G3zvs0e/Plbs7Fxux2yfDv8AiD9/bE/58/hr/wCFL/8Aaq/qzooA/lM/4g/f2xP+fP4a/wDhS/8A&#10;2qj/AIg/f2xP+fP4a/8AhS//AGqv6s6KAP5TP+IP39sT/nz+Gv8A4Uv/ANqo/wCIP39sT/nz+Gv/&#10;AIUv/wBqr+rOigD+Uz/iD9/bE/58/hr/AOFL/wDaqP8AiD9/bE/58/hr/wCFL/8Aaq/qzooA/lM/&#10;4g/f2xP+fP4a/wDhS/8A2qj/AIg/f2xP+fP4a/8AhS//AGqv6s6KAPzB/wCDaj/gk58Wv+CWfwj+&#10;LWi/FWLw7DeeMtTsrrTv7K1H7YpSKGZH3nau05dcDnNemfsm/wDBJjxT+y94B+G/g+HxFoOqeF/C&#10;+reG/FupR3M1zcXKa1Y6a9jf/Z5JEJa2lKWssKuVMJSRVCoY1T7yooWjv/WgPVW/rU+a/wBnj9iL&#10;Vvgv8Q/h/rE19ob2/hKHxtHdR2qurTtrmt22owFMqB8kcLLJnHzEY3DmvpSiigAooooAKKKKACii&#10;igD4Q/4KgEj/AIKEfsrY6tpvjQf+S+mV2NhH5Vqq4xyf51yX/BTZPM/4KIfsp/8AYP8AGZ/8l9Lr&#10;s85oAjhblunWknuliHq2cYpWUQRs3HrWam+9u8LnapBJxQBekZ92dvFSBMQlj12/lTb1tlu1Nkjl&#10;mZPm2r/FQBJI4LDbtZs8ileLemCT1zTlXYuB2qKaQ7eny/TrQBFbWf7zc3rkY9KtMVUc9BUP2zBA&#10;8uT64pZJfMH3c/rQA77Um/G4VDJL9onUI3C9cDpTpI1iBwvzY9Ogp8EKwpuVfmPPpQAxNOjWXd8x&#10;NSzyeXGfpxTYizSdTjrSk+ZJjtigBqRKzsQN3YZPWpMiJBnsKcBtGBUcgCrudv0oAp3erbQVA69K&#10;p21lLqUrMylUXjnjJrQt7dZbjfsHy96mvLwWUO4qT9KAKNhJcRagYRDGsagfNnt+dahOBWHBrajU&#10;XdY3kZxjAOcVpajqIs48fxMM/SgCwy+YNvvz70FlTH5AVX095LiHzG3LnsR196sA4HXd3FADmbaM&#10;0xPmfd1x0/M00uZVO3d/n3pJNwTapb0yB0+lABcSZXavPrUiJ5Ufyrj2plvA0ajcxZvftSySccbv&#10;agCvKrTS/N8q5/SprZFjAVVz/ePp7Un8XKsxHP8AnrUseEjUcdPzoAbPcLCvzMo+vaoJtXt1TKur&#10;GqWqNJqV7HFG3DD8BVnT9CjtYv3u2Z+uSOBQB88fHS9P7MX7UWm/Fq4huD4N8UaUPD3iWa3iLLps&#10;yyBrW8lA5KEHyycfKPUkCvoHS4Ydcsre9juo7q1uEWaF4mDxyowyGDAkEEEEEdRSeLNNtfEejXGl&#10;3lrBeWd9G0M8EqB45kYYKsp4II6g181+JvC2v/8ABPWd9Y8M3F1rnwfknD6poU0hluvDCux3XFqx&#10;OWgBYFozkjk56sAD6ke5jgTau3jgKKiZWnbMnyegql4VvbPxPo1nq1jeQahYahCtxbzQkPHMjDKs&#10;rdwQc5rSjj8xg3BX0PNABBbxp91t34026Cxxsx+9zxViqOq3yxrtHzNnG0etAGVbLNPP+7j8zH+1&#10;j+tbOmxSJETKmxumODxUeiWBtodzDDsTmm6zqDRFYovvNxx1NAFqa/jjO3cC3TFSJ93c1ZtppMzS&#10;LLJLz3UrV+WFn43Nj2oArPZNcXqyZwI2z9eavVA8vk4Vdzc8nH+fapVB280AYN3A2rX6x7tu7PJ+&#10;la0WkxxQxrlm8tcAmqtva/ZtXUk5+UnNaUv+rb6UANaTYo2ru3cgdM1HNNIsfKD86kthmNWI+bH9&#10;arymS8ulVfljXqcdf88UAOt51jG5sKvXNK+oDblRmpTbL5YX5fc4oFvGgxtX8qAKiXs2NwiX/vqi&#10;OzkuW3SLsyc9avhQB0pkku0cck9KAIBpSg/eZuafMWUeXGAfp2p8SnYPmP8A9aljj2H73fP1oArQ&#10;2Jd90i9/WrKnyxj0GaSedYI9xI9veq9pc/aX3GNsMCM/3hQBX1DWvLDxsu360aLrDXziJUXbGOSD&#10;0FU/FduAy7V25U8CtLw9ZxW+lwtHGqtJGCzAcsfegC1dBzGdlRx2iWys7fNxzmpppREmWrL1PVNs&#10;XU4Ix9aAMXWphLqu2Mf65wAB9a8c/ZG0O3+Ovxg8c/FbWoReXmm61c+GfDIlO5NNsbbCs8an7skr&#10;MxZuvUDAJz6rP4hs9Dt9V1vUpFj0/QrOS9uGI4CIpYn8ApNcL/wTY8P3WjfsieHru9jaO68QT3es&#10;Pv8A9Y6z3EjozHuTHsOfQigD3dgHG0/lSM4Qdh9acFwT70UAQI7/ADNt/Wli3tJ80Y4PWpJnEUZO&#10;PwqOzu/tYY7cbTigCbPNFIFwxNLQAjOE6nFfO/8AwUQjbwt4R8A+OLXaNR8FeLrC4jyOZoZn8qaL&#10;6OGXPTha911bUc3EcMbfOzAD2rwj9vFR4g1r4O+EZ28y01/xpbS3aKMySx26tIcA5G3JG7IPGOlA&#10;H0PcT+UP9pulRy3ptowXXFEKea/nScc/KDVHVZmvphCi99uRQBXm1e4vpSkEbtjnAqSya+gcM1s2&#10;fc//AF60tO09bCBV6t3b1qxQBSl1F4IszR7Nwx1rntQ11ZJ9qZJzgAVua9D9tjSNfvbsA/Wl0rw3&#10;b6fAm+KGSZckyFBk85oAq2GgS3EAaZ3hY/wjBqb/AIRmBHVpJpm5AAJGCfyrTdwg5qi9y11doi/3&#10;g30AoA0Pur9KK+b/ABx8XvGH7UHxN1LwZ8Kdei8N+HvDL+X4g8YLbLd7rgg4s7RW+VmHV3B+X1HG&#10;+R/2M/FV8jR33x7+KckajK/ZZ4rVg/YllUkr1+XvxzxQB9FIPmPvVa8gkupNoG1eua+drTw3+0h8&#10;MJZLHSvFfw/+IOnN80V34jtZrG9h/wBki3+Vh7kk/Skb9nT4s/FhWm8ffGDUNFtZwQ+leC7cWEUY&#10;7AXLgyt1IIIOeOaAPpFVW0g9lH51VtB9qu3k2/Lxg184zfCb41fs+brjwH4uj+Jnh1BzoHi24/4m&#10;CAdobwY3HsBJhR6Grlh/wUS0vw4klj4u+H/xG8L69D8rWC6O14snoYpY/ldSeAcDmgD6OXb5jYzk&#10;deeKbNceSpZq85/Z98d+OviP/aereKPDNl4R0W4Ef9jae9z52p7fnLyXOPkQsDHhBypDZ7V6LMq3&#10;K7flbNAGRrevZTyY/vPxx3NXNAsf7OslWTYZnJYke/8AkUQ+HbdLhpJFWTP3Qw+7V7Yu7dtXd64o&#10;AdTZJVRCWIxTiMiqN7pDXX3ZNo9MUAcb4t+FGh+MfOtngSOO6yroFDRvnsUPH5YrzrxB+ydd+EtJ&#10;1WTw7Jsur9R+9DPI0WBgYUnOBzgAnBPA7V73Y6TDYoNqhmBzvYfNU0c/mlgBwvegD5r+DX7RfxT/&#10;AGcnvrfUtSNtotou95JGRoScgcpxjPUkJGRwPm6157+3L/wTkH/BUH4a6l8YPhnZ6HZfE7S1Mmqa&#10;NY2zQ/8ACSxeWm1y7SbRcfI4UbF3EMjE7VYfRX7SvjDwzoHgu4XWDBJMyhNnliRmB/gK4JbcCQEG&#10;Sc9Kz/8Aglpq+pad8RbL+xZr690vUFnF8bpNoigAyDxlRiRVwVJBZjjhsDpwmLqYaoqtJ6/n5M9j&#10;Is9xmUYyONwUrSj9zXVNdU/+CtUmfBv/AAR5/wCCtd3+xl8UdL+HXxfa+n+H+nzT2VnJeRFrjwbd&#10;SOgdtjDeIgyMGQfNHvkKjllb9zLVNSuLJF8I3VheeHfESC8s9RinV49OWT52eLBIlRwd6AcBmOTs&#10;IA+D/wDgtV/wRWtv2ttOv/ih8L9NhsfiZZxGXUtOjXy4/FEajqOABdADhjjzAArc4I+KP+CQn/BY&#10;LxR+xf4vsfhD8Rprj/hALjURZpNqG5LnwhMzFW4bnyN5+eNsbPmYY5VvfxWFpZhSeLwmk18Uf1X9&#10;a+p+qZ5keC4rwcs9yJKNeOtWl1b6yj3b/wDJvKV0/wB0/EXjnwp8AvC0MepapDZx2tvthimn8y5u&#10;Ao/hXOWJPoMZPavlPx1/wV3fwh8QbCzbw7Yw6RePhTNcDzSM4Hzl1AY5HCxuBkZOOa8c/bVubX4l&#10;/tOaxpNx4gvreZp3hjgjlZVuYkVlGCpGciNyASRgMSp618ya/YanpGj3miePf+Ei/sfw5eJc6dLp&#10;+mebDdoZHVD5wj2RkBh8jOMBgoGQM/Ln4mfS/wC1Z+3X4m/aG+Ki+GvDkDR6fbSBHtz5jwaYeGWW&#10;5VdvmsRn7rgL0BJznt/+CaH7UPjD4vfGXUPCXiS7kuNPsbm4sPJaZ5AnlRu6lS5JX7mMAgEEnHSv&#10;n34CfE62uvhZr/ifVIYbdo7q6BuLgncY/MMkascE4RZSij5sADA7V9Af8EdvCV5rvjfXvFkujR6b&#10;DdtcXilJA6ubhl8rkY/gD/XaTgE0Aff+sXv9kWMcca53DYoHXpgYrA/4RG58UP8A6XM8Nuy5wv3j&#10;zj6Y/wDrVvajopvbq2aSTcsbg7ccHGDj9DWhLJ5MRb06CgCtq2pLplmzZ+ZRlR60zQS1zYx3DZVp&#10;l3bQeOec9eSfWue8Rw3Wta7b2se9FkBBYglVxnPb/CulsYW03S4IWYSSRxqmf7xGBQBaqhPrSx6j&#10;HCu0q2QxPUdatyOY4WLMq8n6Vh6DZ/b7uaRlVvKkxlhkdO35/wCewBz/AMVf7U0y4uda0OGG8Yae&#10;8V5bOX8y48otLF5YVWJYbpVxxnzAeduKq+DL3QdT1+Fp9bs/thk2w2E7/Z7kvnjMUm1/cDbzXoEv&#10;+j/NHD5ZJwW2gn6ACsrxvpjeKfCuoaa0LbrqB40fZnynI+VxkdVbBB7EUAaup6rFpcWZGALA7Qe5&#10;rko/hlpXibUpL680eC4W+k+0MLqR541bAG5InZkRiAOVUHPNc74bvfE3xC8jX4/MFvaSm2l0WeMQ&#10;yS7cCYlnGUkDkhQTtKpyQXynWWnxUtoIPs82j+IIb6HKy2kWmzT+Uwz/AMtEUxkHGQ27BB9cgACe&#10;ErBdG17WdFhjKQ29wt9bgudkMU4LHA6E+cs5HYfhXTWVpHGfMjKsrDCEHIC//XPJPeuFRvE2teJo&#10;dUh8Ow2tmtrJaSw3eoiOe6G9GjLKqOFCkSYG4nEnbJAs+DPgppOheGLG3udPtbPUIY9rzaZK9qxw&#10;eAZYvLZyFCgsQCxXJFAHWai8N5AY/MIy20kMRxxu9uB69KyvDWgQWGs+cnmbzDxnPopOfzFZcnw4&#10;u4QDZ+JtctxtT5JXju1OTjkzIz4HUDd165qHT9a1TwDf2sviK+0+40m6il3XsdlJD9jkBQgStvdQ&#10;rDflmCgFBk5IoA7TUL/7Eq8ZLdBVC41u53bY7fccj8ag1LUF1DVrVYW8yPOdyjcp/wA/4VNctJFc&#10;MqrINvPAzjp2/Ecf1oAjsbK61HUfMuoPKRcjr1P51+cv/Byt+1DpnwV/Zb034d6XFar4o+JlwftM&#10;qwp5kOnQMrSktjIMknlIPVRJ6V+jHivxrZfD/wAIapr2uXQ07SNEtJb6+upyFitoI0LvIxxnAVST&#10;jOMd6/nJ+PfxD8Tf8Ft/+CpNrBoVvfx6f4ivodH0iIje2kaPCTvncdFwnmzsM43uVBPFe5kOEVSv&#10;7ap8ENW/Pp/n8j9K8Mcihi8y/tHFaUMMueTe11rFfeub0Xmfdn/BvP8AsSL4B/Y98afFzUrORvEP&#10;j63mstJjMf7w6XbsS6LxkfaZUZTj+GOMgjOa/U/T/Hml6xcrDZ6hptxK0K3Cxi7XzGiOMPtGTtOQ&#10;M9KrfDD4YaP8H/hvofhXQbVLHSfD1hDp1lGOfLiiQIoz1PCjnueahvfg/wCH9T077LPpliEV3lia&#10;K3SOSF3xudGA3K5wDuUg5AOcivOx2Klia8qz6v8ADofI8S53UzbM62YVPtvRdorSK+Ssbw1A/wDT&#10;uPrLj+lRajY/29pU9nIsP2a6jaGTa+7KsCCOg9ayPBfiIwapceHNRnhfV9PiEyMCqm+tiSqz7QAA&#10;2QVcAABhkAKy1T+PPxVsvgz8K9Y8QXl7a6fHYRbjNP8Adiz1bH8W1ctjuF5IGSOanTlOShBXb0SW&#10;7Z4tOnKclCCu3okt2zxD9qn9tWb9iz4Naxq2rQ6JrF3p4j03TZBcyQyajf7GGxYvLYHYNskhDhQH&#10;Izu4r8y/2Bv2VfFX/BST9qHVPFXirzdb0ewuhqniO7upmt11GVmytqsio20vjooAWNCBj5axPjj8&#10;WPFv/BUL9rHQ/DPhqG4XTHun07w3Yzkn7JAzl5bq4IzmRsNLK/PTHOBX7U/so/sy+H/2R/gjpHgv&#10;w7HmCxTfdXTKBLqFywHmTvjuxHA7KFHQCv6UxDj4b8NfVo/8jTGx95rejT7J9H+c7vVQR/RmIcfD&#10;vhz6vH/kZ4yOrW9Kn2T6P85Xeqgi/YQ+Jre3htbLw/4dsbO3jRYV/tWXbGigAKALfA4G0YPyjnHa&#10;rkWu65ofz3vhuaaNSTnS9QW5VF5/gkEROBzhVYnPGTxXUO62sI/urhQO59BQWkkkXCmNRyc4Ofbr&#10;X80ttu7P5xbbd2U9J8SWviHSlurF2mjkJQB0aJkYHaVZWAZWB4IIBHpV5D5aKrFd2OcDGfWuV8R2&#10;t14N1xtZs45buxuiDqVnGu6UFQALiID7zBVUMg5ZVBX5htfodN1i31rT4bu1dbi1uEEkMyEMkink&#10;EH0PrQBP56lFfcoQ9zxmmC8WWaNUbOWI+oAPP545qj4j8UWHhiFbjUrq0sIcFUkupkjUt9Scf15r&#10;Ck1mbx+RZaOdQt7Kbm91RoJLYmP+5bl1BYt03rwq5IO4rQBJ57fEzXJINskeg6TPtnORjUbhD/q/&#10;+ucZGWH8T4Xorqeqa3V5N2XDeznH5dKh0nTbbRLKKxs4Y7e1tY1WOOMYVF54x+FTNcqr7R8z/wB0&#10;dRQAqRrbj5VxubJ+tJLb+dMrNyq8hc8Z9feqd/eM0yLHvVt20j/9XfHv+XUTxrIiBf33Axxs/wAa&#10;AJGnH2tYw3zbSWHoO1NtZVmuZmU7lGFyOmR1pbaMIrLtcFuWLYy35U+NVt0jjX5V+6o/CgBsUcgu&#10;pGbbtICrg8nGev5029vktYZPnTzFHyqT1PbinrLm5aPj5VDfnn/Co5bVrrzFkciNjgKoHK+/f1oA&#10;zNN1VIppNvlksBkySbc8nrnPJyfQDp2p3iHxRHpVpjcvnSHATnd+nQ1eTT7XTN0vlxq2Dlj1I+tc&#10;/ZXkHiLxLHJNHamGKMhUcglCp9D9c0AXPB2jyRedc3C+W0z71UHp369e+Pwq/rupR2USbm2/OM8e&#10;nP8AhVueUW9qzLj5VyoHSuA8T67Pq+o+XCJD83RAW/Hj0oA67Q4/MljkXOArK59xgAf+hHHrzWo5&#10;UFd34fX/ADmquiae2m2IjbbuyScf1Pf9Ko6x4iWC68qONnkXIBBoA1GuGaTbGgb5QxJbaOenaqss&#10;qrMscmJZ3O5lMpCL6DH/ANb3qn/aM3l7lWSMuB+vQf8A1hjPXmjw1pckjfappDIwZgFZTx+v60Aa&#10;0bfZo5JJise5tx+bgcAdfwqvZ2O67+1Mvl7skITyOBgn3+9+ftU2oSLCI5GGRGS/5K1RwNJdQrl5&#10;Pmzlgo259sc4oAdfXXybV6nqTwPzyP51XnC2mnvsJaRlzg/Nnjr2/P8ACrC2TQPu+9n+4oB/Wmm0&#10;a4f5jIg6jIH+OM/hQByd/wCF7vWE+QbWJxzn8+tdVoeiW/hnTPIhz5asXZm6kn1/QfhVxEW3hCqv&#10;yoMACub8ReMRDujVWRV4J/vUACQy6/4oV1P7izcSFj068D8cfpXRXE628RZq4mx+KNjp1t5XkbJW&#10;GC4b7x9f1rH8U/Ey+JMcVvOTjp5Zzg9O1AG14/8AiHHpVn/te1cnq3jCT4b+Atc8deIrHy9B8OaT&#10;ca1M7uN7xxRNL8oBzuIXjI6471geHH1D4h+NrCArNHbmYl5vJLopUbsHtzjv618t/wDBYf8Aa/1b&#10;xl4mi/Z68PyLZweLZ4bfV7qFC9wlpGySykYPCsV2Yx8wWQE44oA9z/4JdeF0+HH7D1r4y8bahY6L&#10;qXxR1e68a6nc3FwlvGJL+XMGXYgZaEQ4B7tjGa63/goD8W/Gnw5/Zih1L4S31q2tXWo2sK3cMUd8&#10;YbRifMlSPa4kx8gO1HIVmIGRkfC3wY+Fvh/4wal4m1Px9rTa5earDBpX9nQXTwWmmQQmJktlVSrJ&#10;s8qIKjYKqoByck+5fB74O6N8C7G7tfD/APbC2d4UYWs9y00MBUYyinoTxk8k4XJ4FAHbeH4ZrDQ7&#10;f7VDbxX8iCW8WAhka4b5pWDbV3ZcsdxUE5zgZp8+oeQ3IXNRGVnhZ5G8v0B6mm6dZfbW86Qqycja&#10;R1oAc9821WYKFPPP+falivC67l+bP+1+ef8AGqmouuoX8UEPyr93p+Jq1fMmjWEcYG7nr6kc0ARy&#10;6o00wjVVLH3q9b27bf3i9vXrVTw9bxzW3nsqmQscHFW73UFtR/e9eaALFQySbJSeDxim21y13GpA&#10;Zfc96fBHgBif/rUAQai+3buHaii+/eToox0NFAHt37CH/Jj3wa/7EbRP/SCCvVq8p/YQ/wCTHvg1&#10;/wBiNon/AKQQV6tQAVzfxd8X614C+G+q6v4c8J6j451uyiDWmhWF5a2dxqLllXast1JHCmASxLuO&#10;FOMnAPSUUAfKf/Da/wC0N/0Zj8QP/DgeFf8A5Oo/4bX/AGhv+jMfiB/4cDwr/wDJ1fVlFAHyn/w2&#10;v+0N/wBGY/ED/wAOB4V/+TqP+G1/2hv+jMfiB/4cDwr/APJ1fVlFAHyn/wANr/tDf9GY/ED/AMOB&#10;4V/+TqP+G1/2hv8AozH4gf8AhwPCv/ydX1ZRQB8p/wDDa/7Q3/RmPxA/8OB4V/8Ak6j/AIbX/aG/&#10;6Mx+IH/hwPCv/wAnV9WUUAfKf/Da/wC0N/0Zj8QP/DgeFf8A5Oo/4bX/AGhv+jMfiB/4cDwr/wDJ&#10;1fVlFAHyn/w2v+0N/wBGY/ED/wAOB4V/+TqP+G1/2hv+jMfiB/4cDwr/APJ1fVlFAHyn/wANr/tD&#10;f9GY/ED/AMOB4V/+TqP+G1/2hv8AozH4gf8AhwPCv/ydX1ZRQB8p/wDDa/7Q3/RmPxA/8OB4V/8A&#10;k6j/AIbX/aG/6Mx+IH/hwPCv/wAnV9WUUAfKf/Da/wC0N/0Zj8QP/DgeFf8A5Oo/4bX/AGhv+jMf&#10;iB/4cDwr/wDJ1fVlFAHyn/w2v+0N/wBGY/ED/wAOB4V/+TqP+G1/2hv+jMfiB/4cDwr/APJ1fVlF&#10;AHyn/wANr/tDf9GY/ED/AMOB4V/+TqP+G1/2hv8AozH4gf8AhwPCv/ydX1ZRQB8p/wDDa/7Q3/Rm&#10;PxA/8OB4V/8Ak6j/AIbX/aG/6Mx+IH/hwPCv/wAnV9WUUAfKf/Da/wC0N/0Zj8QP/DgeFf8A5Oo/&#10;4bX/AGhv+jMfiB/4cDwr/wDJ1esfHn9rvwf+zx4m0/SfEV5qEV9qls91bw2mmz3jNGjBWY+UrYwS&#10;OvrXE/8ADzP4aD/l68Sf+Ezf/wDxquCrmmDpTdOpVimt02rnvYXhfOMTSjXw+FqShLZqLaettHbX&#10;U53/AIbX/aG/6Mx+IH/hwPCv/wAnUf8ADa/7Q3/RmPxA/wDDgeFf/k6ui/4eZ/DT/n68Sf8AhM3/&#10;AP8AGq2vht+3t4D+K3jzT/Dek32rf2tqgkNtFd6NdWqy+Whd8NIirwoJ60oZtgpyUY1YtvRaoutw&#10;nnVKnKrVwlRRim23CSSS1bemyW5wf/Da/wC0N/0Zj8QP/DgeFf8A5Oo/4bX/AGhv+jMfiB/4cDwr&#10;/wDJ1fTP9qzf7P5Uf2rN/s/lXoHzx8zf8Nr/ALQ3/RmPxA/8OB4V/wDk6j/htf8AaG/6Mx+IH/hw&#10;PCv/AMnV9M/2rN/s/lR/as3+z+VAHzN/w2v+0N/0Zj8QP/DgeFf/AJOo/wCG1/2hv+jMfiB/4cDw&#10;r/8AJ1fTP9qzf7P5Uf2rN/s/lQB8zf8ADa/7Q3/RmPxA/wDDgeFf/k6j/htf9ob/AKMx+IH/AIcD&#10;wr/8nV9M/wBqzf7P5Uf2rN/s/lQB8zf8Nr/tDf8ARmPxA/8ADgeFf/k6vob4N+Mte+IHw00vWPE3&#10;hDUfAWuXiObvQb++tb2409lkZQGmtZJIX3KocFHPDgHDAgaf9qzf7P5VdspmntwzdaAJqKKKAPhn&#10;/gpYu7/gon+yr/2DPGh/8l9Lrrq5L/gpUcf8FE/2Vv8AsGeNf/SfTK6a6vPs67sAr3OaADUG22zU&#10;3S4BFaq2PmkGSagEsmpOuEbys4JzU8+oR2zeWuMrxj0oAfcATN5f406R/LAUde1VIbxp7j92qsR1&#10;PoKuJFg7myW/lQAoXKDdSn5uKUnFR2zb0z9RQA7ywe1DfLwPrTbiXyo91FpKs0W4Y5647UAOVQP+&#10;Bd/WnE4FNkcRJuPSs1pZdQudqg+Wp+Yg9BQBoiUMDj+VNgjI5alG22iUdhwM1IOlAAWx/wDqqtdx&#10;favl+bbnPpUs04jwP4m6cU1U3nO7ng/SgCVVCDAqprEbzxrGnV8jPpVtm2L3pqZLEkfTnigCppGi&#10;x6aoYjM5GGbPvU0kENxcrI3zMvA54pt9LJs+VT169KNOURwndy2cnFAEOran9kCrHgZ4OR0qbTkl&#10;eHdPg56D0p32dJ5lkYKTGcj2pupSyNb4hVmZjjpQBYLCNR+QApwG3NVbSz+yhmZ5P+BGpjMrjgqR&#10;7nFACmXLYH8s0kZy30znjHWlRlUdRu704MD0x+FAAflz+dIEWQZx3pJudo96VfkTmgBqRpaqdvA6&#10;mo5JPPX5WwuPzqriS/nHyny84JzitCNPLTaKAKy2wiO48tjr/n/PNZN9oR8R+db30MM1rdBopopF&#10;3JKhGGUjuCMjBrWup0FxtZwpxmmSXsQvoVDbuuT70AeB/wDBPu6k+H+k+PPhfeSzPJ8NfEMtrZea&#10;cv8A2fcZntifqC5+mK+grOfzCy8YU9a+dvGdqvwo/wCCi3hnUY2aPTfitoU+lXe37pvbIebFIf8A&#10;aMRCDPvX0XO32S1+Xjb7UAQ6pfmAKiY3N+lN07SthEs3zSZyBnpVfT7dp71ZGyu1uOevBrUl3Y+W&#10;gAklEdU7fT9135zcsDnP1q15YiTc2TjtTo2DFvrQA6oTcZmwvfipWOBSRLtXigBoGWHX34x/npUn&#10;U0U2RmX7q5NAFXUIvKYT/wDPNQMfjVgnNsNucsvHGapXstxco0fk9fQ9Kn09Jtq+auzaoAAPWgCa&#10;2U+Qu7rUg4HFQzXA83y1+8Bk8dKkQYHQfgaAFPygn8arxTedeMMjGOKdqE3lWze4IqLR4sWyvxzk&#10;frQBak3HG3j1piQ/vMn+E/nUjZx8vWgDBPvQArNtGazBqL3V8qpwg65p+t3m1PLX73WpNK0/7JHl&#10;s7ic0ATS2SXKr5gLEe+KcmyABV49BUeoXotIvdu1VdKtWmbz2ZhnIA9aAKvinMu3aDnaRV7TnWw0&#10;O33dox19aXUl8pOFLZHSsSKC51DU1RULRwEKwJxhc+9AGxDFJqkiySYWHJ4zyaz/ABcqW0ChPlCq&#10;Rit55ViHJA9q5vXf+JvfxwbsLI+2gDxv9v8A1FvCn7CXi6a0VY7jVYbaykkHXZPcxRt9flcjHvXv&#10;PhDw5D4O8J6XpFqoW20q0is4gBgBI0CLx9AK8C/4KKQpN8IPBPhmFfM1DxB4x0mws48fK7iQudx7&#10;DCnn1Ir6OoAKbJJ5a5okdl6LnNVWSWdumB9aAIbmd7piidT71cUJYW4AGB/WnW1stumOvOcmnsMn&#10;pmgCBpZJIwy7VB6ZNNufMZTg/lU0imTAI4zmnbdzfnQBn6Vp+bmSWZfnUjaT2614P+0UF139vP4B&#10;6a+TDZxa5qDq7bVZhaqsZXuzKwJIHb2r327v3ilVIkVmY9K82/aH/Zp/4Xzp2k39vqs3hvxh4Wuz&#10;faDrEMQmNjKcblZDw8bhQGUnnA9CCAel3dvLMu1WUZ5wT1otbVdORmZt0j4HXqfavnG6/aR+LP7O&#10;D2c/xa8KaJqnhONhBe+J/DU7v9hBbaJ57Zhu2HIJKABeepwp928B+O9F+K+lR6xoOrWOsaWxBiuL&#10;OZZY2PXBI6EcZBwR3xQBu20bbmkk+838PYU2a7Qv5f3t1Jcu08vkrx3LelJuh01G+Ys3XmgCjfGS&#10;0njYlRluM84pkGvv9q2yMGVT1UUo8zV71G2/u0fJ+ma2AFhjx0UUAZ8t02pyqsPp37V5V+3frGs+&#10;A/2PPH2peHnddWj04R+aud0UTyIk7r6FYWkIPYgHtXq2q3MwuFhhTLSD+9iuQ+MHhYeIfg94qsdU&#10;Vl0++0i7guiZVTbE0LhjntgE89qALnwX8F+Hfh/8G/D2l+ErWO10GOyiktNoAaVXQN5jkfeds7mb&#10;uTXURaWrL+83Z+teO/8ABP2+vvEH7H/w9uL7duj0pLdCRj93EzRx8f7iL9ete1Sthdv5nPSgCnd2&#10;tvC0a7PvsBncabq9nDa2ZaNPmyP4j/jVq2sFgkMjEsx557VCG+0azjOVWPIH5f40AVZNBmUbomXp&#10;yGb/AOtUJ0W/lGMwr9WP+FbU9wsGN1Z95rLORHED5jHjHU0AWdP09rSyEbFTJnLEd6XzGtlbGOuK&#10;mh3eUpk++eoHanMyxDnigCnp0s15IZGK+X0HvV6mhxtFU9V1VbdRGnzSPwMUAWJb6OJsbsmo21RV&#10;7VTuj/ZkKKMvPP69j7VPpGntbx+bLuWQ5yuegoAllnkZP4Vz71yPxl+Isfwy+H15qPnCFlBzIwLb&#10;AASSAASfTgHqK6xbz7XPtUfIvU4rzb9pbSNe1Tw7C3h+O2mkj3K3nbgqA4ySVBIJHQkEZ60AcJ+z&#10;9+znrn7bF3bXGqWlrHZWc26W72t5casSCSSdz+ZgEJxkLlsAkD9Fvg78DtC+CXhSPSdHt1VVAMs5&#10;+WW4Yd2xxx0AHAHGPX84/gT+0b8UPhRd3Gnx239k27j7TJLFFDJHO4wvCnzMcf7YbAOBXtnwr/4K&#10;9t4ljazvPD1rf3sUZfzYpmtUdQQu7OJEzk9AwJ54GDgA+3pWFrb/ACj2VR3PYV+IP/B0R+y1YeBf&#10;ip4D+KWmWcFrJ4whuNJ1gxqFM9xbbGhmb+87xOyk+kK196fCf/grtoHijWGh1/RpbN2lMcRgYqwx&#10;2CyYVm74D7hyCo6V+af/AAcbf8FMPhx+17B8NNJ+GMvibxjZ+GbvUzf6lZ6ZJFpckxFuhjhnmKJc&#10;PGVYMYt6ruA3EkivYyKs6eNg+mt/Sx994Y46WF4ioTTai+ZSsm7rlbtZavVJ/K52P7HE+pfG3wJ8&#10;NfGFxqMd7c2dgbO8MzEzSvCLq2yTzlj5iE5IyAT6CvufVvhlo9xeK/2PyzK2GCOyr19M4r83/wDg&#10;jv4m0Hx74S0SGxls01bRYni1KycSw6haNNdMyGSJwBtdOVddykLwSQwH6hX/AFjPo2a4cdy/WJ8m&#10;13b7z5viNUlmuJVD4PaTt6czsfJP7dFvqHwyfSbiCzafwxDfwz6jChLNLEMbQT/d3g5BOCdgPBIP&#10;3R+wN4+8H6l8E7Gz8MFY7wRpPdpgbpi4Ox0IABTbgAD7oAHXk+W/FnwPaeO/A19aXdvHcKInwjjh&#10;lx8yn2I4/KvIf+CTPxCl8D/tKax4MuFtUt7W8urOFYwQqQztJPGBuPQOu0DOQpxzgZ5TxT9NLFHe&#10;ONmZduNwCnI/zzUlrAnkxttUtgHcRzn61KzBFyeAByT2rC13UJNVzaWZ5zhmQ/dGMkdcZ/lj8gC9&#10;qHiS1065SFmZppcbFXBznp3/AJ1Pas8iebJtYAZXaDVPQfCsOiM0m5ppGwcvg7eOxxmpdW3X5+zK&#10;zKr8SED5sZwccdv60AUNSu59dvvslu0aqo3sSTx+IFaOgaL/AGNaspbfJIdznPGfapLGxg0iERqy&#10;jknLEZOetDSStdR7VG3qOfY9/Tkfp9QAWutcL8Yfj14f+E9utpeatYWus3u1LWCUlthY7RJIF5WN&#10;eWJOMhSBzXS+K/GFj4H0SXUdWvLLT7KHhpp5tq57Acck9gMk1+TP7T/xn1bxZ+0TqfiG6kdtLsiJ&#10;lMU6A3LTyeTBGUILBVRCRjBIUjPJoA/V34f2VtZeHoRY3f2+3mzcG7aTzHu2f5zKSOPmzkY4AIAA&#10;AAGyCsTyMzdwOf8APvXzl/wTD8XXXjD4GXVxJdLJZfaUktbfzfMa2DxK7AH+6S3HbIc+tfRiwiOR&#10;pJCqheR83A9Sf88CgB/nr/t/98H/AApIp1uQy8qy9R3Hp/jRt+0bH3OqFc7fu9f1oCJawNj5VUEn&#10;+poAx9b8VWujBTJvZWbbkLnI4z+YPT6GtWxkW6slb7yuDww7e9ZtxZQ300fmbflkBGe2xQT+GeM+&#10;oArVWZbiM+WytzjINAHB2vgZtDuLz+wNWu9HZWYxWrBbixDHoPLYFkXP8MTIPStCL4mP4dH/ABUm&#10;myaXxhr2BvtVicergBox1OZEVR/eJ4rT0LTWmvbySRmXbLgbTj1z+dflh/wW8/4LiR/DyDVfg38F&#10;9YV9ekDWviPxLZy5XSweGtLV1/5b9Q8gP7vlV+fJj7MFgquKqqlSXz6L1Pe4d4dxmdYyODwUbt7v&#10;pFdW32/F7LU89/4OFv8AgrBD8SLyT4C/DXVUutHgkVvFmpWM4kS/mBBSwRkJDIjAGTBOXCpxsYH6&#10;l/4II/8ABMCf9iz4NTePPGdiIviN4+to2NvLHiXQdP4dLc55ErnDyDjGI1IyhJ+S/wDghp/wRevP&#10;iRqGj/HD4rWsln4dhYXnhfR5mMc2qS9Y76XusKth416yMqsf3YAk/YOTwnr1lPHeWnia51GaxGLe&#10;K6VfKnUkb1mMUfzEgDayqpUjncCQfWzTFU6FH+z8M9F8T7v+v8j73jTOsHleAXC2TSvCLvVmvtz7&#10;X8mtfRR6O/cscDqAT0zXFeLviEmp3dxoOhXU1zrrOsLraoD9iQMglkLv8gKq2AfmIYgbWIIrJ8Sf&#10;EW9m0C40248m18SecloYbaYLIY3yTc2yMQ0p8sOwVclWRl5KE12/gptOPhez/sdbddN8v/R/JJK4&#10;5znIzuzndnnOc85r50/JDIvfhboOmaD9lsbX+zJo5PtMV5bDbcrPjb5pkOS8hGQxctvBIYMCQfyh&#10;/wCC1X7Uzal4xj+Gel+I7zVriwkNz4nkikaOzM+F8m2ji3FVMaDL7Scs4BJYNX3J/wAFR/267b9i&#10;n4KeZZyQ3HjrxMJLXRLQkMLZQMPdOCOUjyvB++xVfu7iPzx/4JKfsOX37YPx2l8eeM7ebUPCGg3h&#10;u7qS8yw17UC28QknO9QT5kp54wp+/X794S8N4XLcNU45z5Ww+Hv7JPepU2TSe9npH+9rf3WfvHhT&#10;w7hcvw1TjbPFahQv7JPedTZNJ72ekf72v2WfaH/BFj9gpf2c/hFH8QvEVqv/AAmPje1SS3Rly2mW&#10;DYeOP2eT5Xb0GxeoNfb6IoL7FVGU46dehrmPhvcnRm1Dw3J+8k8PrGIijhlNtIG8lfVWVUKEHGQq&#10;t0cV01vCLZWbJVW5Kk52+vPf61+P8T8RYvPczq5pjXedR38kukV5JaL79z8k4l4gxed5lVzPGO86&#10;jv5JdIryS0X+YlxbefJ+AAOenPzfmKL2Zba2I6ZGAB1/yKpf20bq/a3jYbsbuOqj0yf8/wBLf2Np&#10;J1Z/uqB35Y+/b8uteCeEOs13osm2L5lyNq9Px71wz+Fbmx8fR2OmareaLY6tYyX7R20ccm2ZJIxK&#10;yCRWVN/moSApBbLcEsW70zxxryyqMcc44rm/E13F/wAJt4XWBl+0faZ1cD/ngbaUsf8Ad8xYBn1I&#10;HegC34f+HekeGrn7VHarPqBB3310fOumzyf3jZIX/ZXCjsAK0je+aX2/LtHHyFiffA/T1qxLEsy7&#10;W5X0z1qK9l+zwuyjDsOD79B/OgCISSQRqqqvmyc7NuWPux/mf505LOQ8yMjNn+IFv8B+lR6dA9zu&#10;mk3KXyCA2CTk/oOgwfU96uk7Fz2UUARW1kIHLnazHIGF2hR6Afz9amprSKn3mVfqahurohMKyZY4&#10;G1ssfoPX+VAFjOBVcXS3M8YXJ2tuz/s4PP0z+dV7llt4DG3zOeSuSVQE8ZH8WfTqx/Runq8hkOGb&#10;nn95t59yOrevYcAdDQBegt1tw23qxJJPU0SXUcTbWbmj7OAON2fQuSKFg4/5aK3++TQBzfxA1KSL&#10;Tl2YI3kAj6VkeAfB0mqv9vu2XyWLIEDMG4+ldnrdhFqFptmTeF5A98Vk+EtW/cQ2sca5JZ2y2OMn&#10;kD8vzHuQAa2qQmLSpFjC7UiIGfTFcXoOrW+l62yyLI00xAAVRwNwJ/z/AIZrq/EcmoMhhtbVZo5F&#10;wzbwpB/E1yOh21xY+KJ1uGkgkZFj+RslcsPTgnHrnr3PFAHZwawP3MJ+a4mLFVPGB1Gfw9M9Kq2W&#10;glNQkmvGjZpHBjA785P+fetK106O0I27vlGBk5x6/n/9frWT4uuduo6eitiTzBwCe5Hpz69OaANO&#10;8sPtbtuyqsOSD14I/qaivtXjtoVjhZFkbhVPYD2/wqn4m1eTQPDglUPvc7Tv68g/lXM/D2+1LUr9&#10;rqOzWe2VyhlaQLsOB0GewPYd6AN5F1TU4dn2i3LHdk44QHIz/T/Oa2tHs20/TY4pG3Oo+Y56mrJO&#10;1ct2HNcp4z8ZLaQtGpVV9f4qANh9RknQ8ld2U4PTLIM/huNXIpxb6Wsm0KFj37QeBxnqa5PwBqsN&#10;3D+8O5mk3gE9emPc+uDx+NVvGnimbUr6HS7GP5ZJBECO/OPwFAHS6XqEniCRpo1X7PyqmRcgYPYd&#10;687+JWs/YLry9+5Yxz7sf/rY6cV6Vaww+EtCjjMjMkIIDN1YnJrxb4hb9QJ6saAJ/AOkL4nmmnuo&#10;g8O9EizN5Zyc5Pv246mvUPFGqWXgDw8t01vH/wA8s4G4naSM+vIH861PCKGLwrpqnG77LHnAwM7R&#10;U2r6Lba7bpFdRrNHG4kCnpuHT+dAHj+tfFiD9mb9nzW/FGuLDC0Mry2ySnaJCY1K7iOigKzH0VT7&#10;V+SP7Omp337R37VviDxd4j0WWa88RL/aejSXKOrwRLMgiMfODv8AN3seQTg+tfSn/Bdf9qAfEHWf&#10;DvwZ8Ii6vtSvGkm1OS1VpFEXy5QbAeTtKFj8oy4JHWu4/ZW8GR6b8L9HuLuzMN9b20NuqyIq+SFi&#10;QEBV+UENuB28DGBxQB89/GH9nhf2efFsfiTQ9L17ULj7UHlsNPuJFjug3O4KqkkBsBlORgn2rsPB&#10;v7UXi3wZ4PXWfGWm3Gnxwq7eXEpuVWPghXAJZSR3OBxg7eAfpbxBYWuq26x3FvFcBTkB1DYPtWbr&#10;vw00fVLZWktVVogAPL+TIHYgcf1oA8BP/BQnwxrRa++0f6DbvHHN/osqhC+cZJ57EHAOP1r3Twx8&#10;SdL8V+Ere80mePbcKHCq+44IzkHuDxzXBeK/2N/Ct4uoX1rYx/atVthb3VvIFWG5Tdv5CgfOGwQ3&#10;B9T0I8s8Y/s6fEPwRp+m23gm+XTdPsxIv2S6tkeH5jnho4yeCSfmySeSTzQB9LR6kmmxtcSXumwq&#10;Dj55ATnHt/Kqem+L7LxXrS2rXkbHPy/KVEvsCQP1r5t+KXwj+Keq6doVjp2o/YpJzvv5xC0L7hsI&#10;8vahO0FW44J3DPHSv8RPCPi34d/HHwbLprancW0dpMl5FJKJMoCrs25mUb2LLg7sAoABgYIB9hXm&#10;oQ6bH5a4VlHAxwKxlujq2orH/Dn5uccV8meA/H3xU8cfEC+n1m1h03SYYnEcdwrK0jksI8nLMT3b&#10;BAxjpkV1PwH+NXjvwd8W7nw34ms45tNk8y7hv4QVgeEOq4x2YbvXcOMgggkA+q/LZEVY8BVGOao6&#10;1efZ02hvmwPwp11r8IgDwssiMuQynIIPpWJfvPcQGVV/dltoORyf50AWNMaa+mZYmUMozzRV/wAO&#10;6MdLiaSRtzygH/d4/wAc0UAe7fsIf8mPfBr/ALEbRP8A0ggr1avKf2EP+THvg1/2I2if+kEFerUA&#10;FBO0UVQ8U6RH4g8MajYTXV5Yw3trLBJc2lw1vcW6uhUvHIpDRuoOQwIKkAjpQ9gPI/BP7fvw68U+&#10;Bx4n1K+uvB/hu6SGbTdV8QpHZWesQzCVo5LeXeyk7YJWeFyk8SpuljjBBPd+I/2gvA3hC3vJtU8X&#10;eH9Ph092juZJ76ONYGVIZGDEnAwlxAxz0Eyf3hXx94Z+Fnwm+J2vR6jpPxI+KGoat4zitob7xBpf&#10;heGC0MWp2SBILp4dOFrb3dxBcws0zhbld8AZ0Ty1rsPhN8FfhF8UvHdnLofjfxPrMM2s6lLpujy2&#10;scdvYvY6tp15dpzbrIYvOtLFFaV23QNEIyVYMTrYVz3b/hsn4U/2fqV1/wALC8JiDRzEL1jqMYNu&#10;ZSyxqwzncWR124yGRgQCpA7u28W6Ze2ulXFvf2txb65j+z5oZBJHeAxNMCjLkMDGjMCDggV8fz/s&#10;3/CX47ta+BT8SPEmqNY69Lq2gQ3Npp9xb2LmK+LxQpNaNHLvjvblxLOrySBI3V3CEn2Twt+0d4B8&#10;EeM9G8AaM3iKytNCafwrY2tt4auBpVzdWtn9o+yw3Cw+WZIre2mAjjYKSHXBZVUJDPbKK8R0L9v7&#10;wL4ls45rHTviBcNcajc6TBAvg7UvPuLi1eaO6VI/J3MIZIJEkYDarbQTllzq3f7bHw/0zxbqeiXu&#10;oalYX+haIviHVludKuY10m1MXmj7QSn7uTYVPlH58ugxlgCwPWaK8jtf24/hzcy6PD/aWrQ3WsXv&#10;9n/ZptEvY59Om+1JZgXiNEGtQ1xLHGrTBAxcEEgEj1ygAooooAKKKKACiiigAooooAKKKKACiiig&#10;AooooAKKKKAPAfiCM/8ABQ/wd/2JGpf+ldtXsOxf7o/KvHviD/ykP8H/APYkal/6V21exV5uA+Ot&#10;/jf/AKTE+iz1v2OD/wCvS/8AS5ibF/uj8q8U+O42/tbfA/8A67ax/wCkVe2V4n8ef+Ttvgf/ANdt&#10;Y/8ASOjNEvYr/HD/ANLiPhdv65L/AK9V/wD0zUPQPBvxw8L/ABA+Inirwno+rR3niDwU8Ca1aLG6&#10;tYmdC8QLEBW3KCflJx3rrMV+Qv7VfxL8ZXn7fnxC8N6f458XaFY33xa8HaMDp2qSQta21xpd750c&#10;YzhQxAJGMbgDjIFZOtWHij4X+Cfizr+m/E74nyXHwT+Mem+HPDEF14juJ4I7O4urbzkuFYn7TuEp&#10;H70tgLgYyc93tDwPZn7IYrjtG+PfhfxB8YdU8B2t9cSeKNGtxdXds1jOkccZCEETMgiY4kThWJ5P&#10;HBx+QmkfHTVLXRdf1/Rfi5481D476H8Y5tI8L+EH1yeW21DTnvlV4vshJWWEqZdznIj2AfL0MvwX&#10;/aG+MF/8UV8Raf44n/4XNdavr8Gr+Fb3xHeXsl0kMVzss10ZbYw2gi2QtFMXCvtwW+bAXtB+zP17&#10;8efHHwr8MfG3hPw7rusQafrXji6ls9DtXVi2oTRJ5jopAIBC88kV1mK/Drw/8VPDtnrP7NvjKD4m&#10;eP8Axv48ji1zW/Gunzak99daNqKadMzCCGVSttPlWVYsbSEUlSBk42nftI+KvDvg7x5L4X+IniRr&#10;HxD8JLvW5EPjq51+8tr6O5tmWSaUqiW12Fdt8UAAQNg4yKftB+zP3eoxivyF/aR8X/Ef9kjxL480&#10;zwP4++IesTeKPg9pfirUJNQ1OXUrizuJNTigvLy2Vs+SVtXmbEYAUAnHyjFX4/fGLQ/h18NrrQ/g&#10;n8bPiV4w8A6p4i0WDxfqd/rtw9joUE0UhKx6z5byW/nOqCYLnysAYXNHtCfZn7CVqaX/AMea/U18&#10;V/8ABHXxb4h8SfCLxpb6h4wtfGXhnS/EUlv4cuY9SutWezt9uZLY388MX2tUkJ2yrvBBxu4r7U0v&#10;/jzX6mri7q5DVnYsUUUUxHwx/wAFLjj/AIKI/sqnGcaZ414/7dtMrqTEt4v7xRjpiuX/AOClZx/w&#10;UT/ZV/7BnjX/ANJ9MrrHlWMZbtQBXv51srRlXCHHGOMVW0XTg8fnS7ZPMHAIziq2uXonPy+mK09N&#10;H/Eqhx/zzHf2oAgvNXh06baI147jArOOszahdKsRb5jj5R0qtf2v2i72uzIvUmui07T4tNg2QqVX&#10;ryc0ANhtZlX5ps/hViNPKTrSu2xc1mX2rEusS8ljjigC3eS+am1OWbpUtrH9nt1VsbgOarw2LRKr&#10;OV3D3rP1PVDHMVU/d4oA0bycSsI1Zfm45NS2ltHax4XvyTnrXNC7kupgqncauXd5cabbx+Yv3hkc&#10;0Aa99MqR8+uajl1Dz4G2dfY9Ky7WwvNXWOViqwyc/e5xWxb2K2UZEI5Y/wARzQBDZ2LtIJJW3ccD&#10;9atSXCx/KME+gNZ97qFxbuFynzHauOpqbTtPbJkm5du1AElojTfvJDu5+7jgU6S8InCqhO3qasAY&#10;FNOI16flQBCyboxiPHuQOafDCApyAefSpFOefwpskwQH19KAFkkWNDu2/iaqxasjS+WFUc/3qz9W&#10;kuJ5OFZlyQuBip9G0IJCslwrednOM8AUAX2dXdd3l7fc5rL1K8kW/WOF9iswX5a1FsI1XG0/nTkt&#10;kjb5VX696AIbCxktsmSZpCfbAqyzBRzx9ainvFtYFZu/pWT/AGrJM5yRtzyB1oA1mYySL7HpTbxJ&#10;J/kRtnfNR2Gpwzny48/iKuA5oAjjQWsP0qlPq+1mwOnT5qt3SLKuGHUEcdTUcGnx5ZsZU9Pcf5/n&#10;QBiSyzavdqsYYs3fsKup4Xk3BmuiWHon/wBetSJY7cCNRt74qG/vlgQj86APBf8AgoH4K1CL4L2f&#10;jTR1kvNf+Geq23iW1VfvPFC/79Sf7nlFmYdxH3r2Lw18QNL+Ifg7Tda0e4W803WLaO7tZVH343UM&#10;OOx55B5ByK1bKwWexdbhVkjuFKtG4ypU9QQeuR2r5y1L9mDx1+zprd5qHwV8RacuhzO1wfBuuxvL&#10;YpITlxbTA74Q3ZOFBOScYwAfREc4tJLddv8ArBwPStBX3KDjGa8S+Cf7Wll8VvHEfhTxNo954H8f&#10;aeCZ9D1Fhm4AGfNtpOBNGeTxzgE4I5PtV1P5CZ96AIdVm8qBvm7Z61NZc26tj7wyfesy8/4mN+se&#10;49D0rVP7iDv8q0ART3X77y17YqaL7uNrL9e9ZtjILnUZPcfj/wDWrUAwKAEZgvU470zd5uPlO3PW&#10;o5ozI/49f8/WnQ26qo+UfjQBJLL5a9N1Ngdn3FuPQelOEYDZ7+tU9R1FoJVVOueR60ATx2oW7aQ/&#10;MxHftU+cVTtJ55m+bb/UCrbDcKAM/WZPMCoPXFW9OhNvaKpxxnkfWq88caXEbN2OcVbiZmUcKF9A&#10;elAD6hubpYYycjPbmku7ho2VU+81NSyGQ0nLd+elAENjZNNJ50nfIA9O1X881Hv2RrjrjpTgGEf+&#10;170AV5rFZHDTOrc5wRj0qwhXb8u3aPTtVO5sJryVPMb5FOTg81OIorOA8ttzknOaAFkbef8Adz/n&#10;/PrRa2qwSysPvSHJqOK5hkViuflOcetEurRgfLkn1x0oAjkUXGq7W+6q9D3rKk2yeILURhcLJ+eM&#10;mtGIQI32iTd0xg1Vvdc0uwLXs8vkw2cbSO7D5UUAksT7DNAHhXjCRvjf/wAFGPDujp8+j/CPSJNY&#10;vASCrX92NkKkeqx4cHtg19Ik4FfOv/BOrSZPFPgnxX8Tr9ZP7S+J2u3Gor5g+aKyidoraPp0VQ2P&#10;YivoC71COOP73WgB0l2FbgZ/GkgmaRj8rAY7Y/rVaznWf7uWPc44FXrf7vbH05oAkUbVxTXfYKdU&#10;MiCab/dNAEwbIqve3JjO1RljUwhUdqb9nUS78fMKAEggVVDEDdjrjpT5CTwvBpxOKo3uorA/DD0o&#10;Ahv4Pt032dtrrMpDBlyCMcgj6V83/FH4YH9if4p2fxM8D6HdN4Pv45bfxto2lR7gqYLR30UOQAUb&#10;O8LjC9uWI+kNKikuLpbjjy+R15q5fo7xHbtwozQBwfwc/aQ8E/Hy0uLjwj4m03WGhAM0URKTwg9C&#10;8ThXUH1IwTxXXX0vkRNHt8yRh1PJFfO/7YHw7f4ZX/hn4weF9H8nVPCOpo2uHTbcebf6RISLoSIo&#10;HmbRhgT90bjxjI+hvA/jPR/iR4Zsde0K+t9U0vUIhLb3MLbkkU/yI6EHkEEEAjFAF/S7cWtkvYso&#10;J9qYl19q1BowR5arn69P8ar3+pTPctbxLuLHbTtK065tZ2aTy8NwecmgC1NEW1CNuyj/ABrwL/go&#10;R42vtR8EaL8L/D02PE3xTvl0gBBua1sODdTkf3RH8pz1DNjpX0BLItpCz4X3x3r5t+AFl/wuT9ub&#10;4oeNL4tND4JW38LaMrHK2+V8y5I7Bt+Bkc4YjpQB9B+CPB9j8PfBmk6DpsZj0/RbOKxtlPURxoEX&#10;PvgCtFgI1LHHByMmlZse5qtfx7o9pwWagBfPa6d1jPQdQaWz04WshkLFpGBBP5U+xtha26rjDY55&#10;qHU9QFtGQpw1AEOrFrqeOOMrubI60+0sodKj3SMjTEdW/pVPTbe4uQ00e0HkIW9aswaK80++6YN0&#10;wFNAF+GTzow2P/rUrKp5YdKbdP5cBqjPqxdvLjG4txjFAFq7Aa3Crt3Y+Wq9hoXkXXnyt5kmOBjI&#10;X3ostMYktP8AUAN0+tX2O1aAIJ7BLm7imb70PQVX1q/8iPYPvfzq8OF/Wo5LOO4ZWZdxByOaAMvT&#10;rGcwtNuZdx+4B+vWjT7W4vLqVmkZAp7jOa2qasytJt/ioAzbzwjp+o7vtdtb3G4csyfMPx6iuN1P&#10;4O+H31prq3gkjuihi8yMqW25zt3FS23ODgntXoVzbi5i2tnHsaba2Udkp2L75PWgD4x/4KXfAnT/&#10;AAr+yXql3pKro91rGp6V4euL+OJYpLK01DUbezuJd6gFcRTvzzgnPUCvxR/4LD+NvFHw4/bR8QfD&#10;SG4vtB8M/Dcw6boemwP5McMBt4XDrtCghhtwcfdVepyT+9f/AAUJ8e/8Jx4dg+Cem6DpfiDVfinp&#10;15bONSvTaW1jAi/63cPmMgblNpBDRg9cV+Z37Yf7E3jTW/2ovAvhz4uaTpnx68Zzy2UVvf6drK6P&#10;c32mqWH2e5V0iAclHUSCZgck7VJojKSd0/6/4H6m1OtOm+am2n3Ts/6Zzv8AwSq8eeKLnTvgp8Rb&#10;y6h0W+g8UX/gt9YvNsdvqOmf2dNdF5uRujtZLZZSzEKDG5zlnNfoJ+z9q/ij4SfEv4bR+Orr4saP&#10;4g152sr/AFe98Uf8JV4Q8c3Js5ZALf8AfkaczOnnxFLW3Uqhiw24Y7T9lr9jS+sPE+h+JvHHh/wd&#10;4V03wdpdxo/gz4f+HSbrS/DcFyuy5nuJ2RPtV5LGTGW2BFRpAN5kZz6R8Mf2H/h98LPF2lalpNhr&#10;Un/COljo1hf+IdQ1DTdCLI0ZNpazzPBb4jZ0BjQbVZlXAJBqUm223v8A1+O/zM5VJTlzzd292+r7&#10;v+rnj/xP/wCCjniHw/8Ass/D/wAYw+HNHuL7x58LdR8b3FoZpEjguIIdNZYEbk+WxvnBY5I2L714&#10;h8O/29fFP7Nn7SPi638S6d4Vfxxa3mkXOgQ2k08Vnqks062exjK27y4iYnk2hco7HjINfXtv/wAE&#10;1/g7pVlNB/YOrSWkmmXWhw29x4h1C4h0+wuWjeW0tkkmZbeEtDGQkQULt4xVf47fsM+BfjV4q0/x&#10;PfaLBea74diuEsHJZWiWdNkgBUjPy8qGztblcHmk7XuT0seeftD/APBQHxD8R/B3i3W/CfifxJ4T&#10;tYPDXxORILbxLePuurPWfDsdrcAvM2yRY7iXy1jISJZ3WMKrEV7j4v8A+ClGrfArxz4m8J6L4faf&#10;xLrXxE1fSre+u7HXvEltZWdhpOk3Msps7CK4uF3PewxrFCsUC5eQkMWEnwj44/4J16xa+E2sbdrW&#10;78uTU4fs8U81tI8F+8Mtyrsz4be9tAQuBtIPJHT3j4K+N/CMepDwN478K63Z65NqbeLm1XTNdu9H&#10;1S11CW1hs55LG9tbhZVR4IURolYIwVgelRFNL5FSa6d2fVHg3/go78VPi/rPgu28P/DjT9DuL/wZ&#10;q3i/XdM18Xljff8AEuvo7NrW0SeKF1+0tIHikuY49qMrOnO0SfsYf8FQf+E60XxlffFd9E8LXXh2&#10;DTru5sLXStZt9U01rtpUNvcWF3bLcFUeMBbqIPDNuONmzB9U+GP7Ovwn0nTNJ/sfw3FJaweFrrwr&#10;DHJJNcxXGl3kiXFzFKru3nNLIgZ5JA0jEuSx3NnQ/Zp/Za8Afs5eJ76bwja+IG1G8tYNNe61rXr/&#10;AFm4t7KBnMNnC95NK0NvGXciKPagLE46Yr+vxf6WI/r8v+CfL3xQ8VyfGz9uz4isnhn9pz4jeFbf&#10;wr4Y1HRovh38RZ/CtlpaXcd9I7S27azpu6SYJG2fLdgIyGKng+j+Jv24fHHwttfFmuaJ4V0C8+D/&#10;AMHfE1j4G1VtX1u7ufFWo/8AHlFcXkcjh0Ywtdp8szvJceVIxkUuue4/bVGjfALwz408aaP5mm+L&#10;PHVvZWGoXiTyFp4bJZ2jAXJEYVJpQWQAtv5yQK/LrVvh5rnjO2t/Fmn+HJNUv/E14msXsNj4hvLb&#10;R7i4t2T7Hc3NiZlgubhBHERLImQ0C8cLtI6Dlr/Xka3/AAUG/wCCqHxJ+KXxU8cfD/WPC9vpUlo2&#10;pWvh/wANAXkN4720hSG4ErolteefH84kt5CISyqQwy1eafCT9oa8+Hv7MOvfaLDTde8Rya/pumJY&#10;jT9UW/hnvw6h7nT3tjeKsQt5CpjSQTFDsKndt9a+A/8AwTd0/wATeJ4de8U6TJNLeW9/bPpP2i5k&#10;0uyW9LC7KxPO8CmVWYkQJGMyNkNwR9LaL+wH8MdJ8Hatosmla1qEWsfYxNeaj4h1C91KAWbs9n5F&#10;3LM08HkOzPGInXYzMRySSL/IOp8N+CP+ChXxa+C8N1d6T4c1TSbnTNVbT5dWbw9q8Nna2q23midb&#10;E2yXpiZj5Tb1ZYnRiWK7d30l+z/+2z8XvG/h7SPiLq3ii3g0m6sFvC1vqH2y0IPzHY7SlHRW67o0&#10;6fcVuB6Vqf8AwT1+Fur+G7XT5NK18XVrfyaousp4l1KPWmuZEEckr34nFy7PGFjIaQgoqrjCqB6F&#10;oHwP8K+D/hfp/g/S9ItbHw7pNuLa0tVywhQf7TEszEkksxJYkkkkmn0A7z9mH/gpx4f+KGlSw+KM&#10;aVdWpWMXSQuUuM8bmRQxUHruBKnDdCMV9KLdx+IYbeezvFktbxN0ckRDK6EBgQR1B9f/AK4P5W/H&#10;b4OX/wAGdNvNW8PWY+3XUilmhDSJJGMj/V842ltxVR03EZ5z6X4X/wCCumgfse/BKzuPHGnXGoWO&#10;mxxeRb2MyHUx5v3Y1jkYK6rvPIZQFBOT0p04SnJQirtm2Hw9XEVY0KK5pSaSS3beiXzZ+iVtpaxW&#10;21trSMVLEjPQg4H+evNcV8e/2mfh7+yh4Dl8SePvFWj+F9H3ErLdzfvLlzltkUYy8rkA4VFY4HTi&#10;vxv/AGv/APg558e/Eq3udJ+EPhm18C2EyhP7V1PZf6m3qUjx5MeenIl9QQeninwO/wCCY/7SX/BT&#10;bxW3jv4gajq2h+H3C/afFvjeeWP9wO1tFJ88igZ2hQsQ6bhX0FHIZQj7XGzUI/j/AF9/ofqWB8Lq&#10;mHpfXOIq8cNS7XTm/JLa/wB7/unpP/BSL/g4D8aftQXGqeAvg9DfeFPBepO1k9+qH+2dcVjtwu3m&#10;BH6bFzIwPLDJQdj/AME0P+CBusDUtF8bfG3TltDfOh0bwjJ81wWYBvtN6vRFjTc4gYgs4USYGUb7&#10;L/YX/wCCVHwb/YYFr4g8O6DrnxI8brESviTW7P7Lb2ZIIL2qyKFjBBPzRiV8fxYPP2N4A0WbWJP7&#10;a1hoJr+aIxxQQo3kWSMQWVWYZdmKruYgZ2KAqgcmKzenSp/VsAuWPV9X/X9WKzrj3CYPCPKOFqfs&#10;qT0lUfxz+e69Xr2UTa8N6bb6PY29rb24itbOJbaBIwPKt0UABF5zxgDIGOPQVofYY3kkZ443Lnuu&#10;eMAU6OJLOJsHC5zyeB7D0HtWS/iyO4ebyWwsOQzNjaOvOfw69K+dPyU5/wCO2qaXo/hKb7SdNtbp&#10;reWVLy6+RNNgiCyzXLOpDIkQRWyCPnEYyOCPy0+JH/BWHxD4d+FcHxW+IXx+0f8AZh8A+PLkzeD9&#10;A0bwfF4i8ZeJ4ERANSmiuY5YbSKdTHMFW3IKSoTIrMAfvz9qr4Ia9+0Z+w/8X9N0nMfij4i+CtT0&#10;3SB5pRoPPs5Utoj6Fi4L5J+ZzzhRX80X/BbrWr79vf4//D3xl8NPDmv6npdh4J0bwhJo1vZO93pW&#10;o2yss1mLdR5gKTSGLG3O9G7FSezB5bi8X7SWFpufs1zSsm7RvZt26J2Xle7PQwWW4nFxnLDQc+SL&#10;lKyvaKcVf0118tdrnuvhL9pvxt/wUm/az8Iv4m8d2njLRfHGrWnhix8Uy2KWL6IXkWKCO7t4QsSN&#10;IzgAxrGGmlA2jzFNfuX+1d4VX9ir/gmvqmm/De6uvDcfheDTYbO4tn23BaTULZJZGfu8gd9x7727&#10;Yr8Yf+CSf7DHjr9mT9iPxV4N8eaLeeG/ih+0p8QfB+m+DfCuoWxh1rT7TStRTUrzV5ICPNhgSBXf&#10;cQPmtkB5Zc/0EfHf4H6H+038G9d8EeI21FdD12KKO5ewuDb3CNHKsoaOQAlWDohyO4r67irjjFZv&#10;g8NlsV7PD0EuWCd0pcqvq9Wlry8zk4ptczPpOI+NsVm2Ew+XW9nh6K92CbaT2bTerWnuqTk43a5m&#10;meJftkftoL/wT50bw3o8OiWOoar8QfEMljol5qM9xDp65gmup5byS2t7i4LxrEUAWJ2k3xfMAJGT&#10;sv2Wv2rrn9rX9ni38VLotx4d1Jrm90y7td0zQ+bbzNEZoHliikkgkCrJGzxoxWRQVVsisbxP/wAE&#10;2fCvxA8Ox6b4g8ZfFjxHPY6jb6xpOq6l4onOoeHLyFZEWeymUKY3ZJpEcHcrqcMpHFd78Afhbp/w&#10;D8L23gNZNRuJIDPd2+pahfy3lxrpkdpJpZZZWZzPvkLOudvIKAKNifCdGj4tbo/Pn/gnz42+IfxG&#10;+FX7OPibwfrH7SOueOPEI0fUPHV54rtL0eEbrTJbYPqMiy3iCFi2QYGtWLl9mMxl6u/Cb/gtF4k+&#10;HP7Ofwv0240geOPEGk/DLQvFfiq81G9vhqWuy3kMj+RZLb2c6y3RSFnzPJAjNJGu7lmT9FPhH8Nf&#10;Dv7MXwC8L+C9BEln4Y8G6PbaRp5vbjcYLaCJY4/NlbqQqjLHkmvz9+Ovhb4OfCzwpp+j+DbbxnY6&#10;f4V8NWvhGe+0zxTd6bFr+mWe8QW92kTr9pSPzJQHLIxWV13bGIL6h5s9N+Jn/BYiP4Q/tYzeAvEX&#10;h3S/Dugm4ht7KXVdTuNP1rWIJbEXK6jaQz2q2k9uJSYGjS8M6tG7FQV2nx74P/8ABYe6/aF8IeOt&#10;evND0fSbzQ7fT3s9JsfFc1p4g02ObWrK1kW4gltopAHFxETNbedA3kNGZBvVn8lsv2S7H9q3xxqX&#10;ijVofE0dxqWoR63JaRau8ml3d0iKI70Qv+73hFQD5Au5QwBYBqr/ALPX7Nvwt+A3xltPCOuTeLNY&#10;sZ7FLa3gvtSmk/svTvt1vdvDa5O1MXFlA5AAJWJUyBmj1/r+v67AfcFv/wAFVrrTv2xPEHw58U+H&#10;/DngvSdJu9St4pdY1uew1eW2srd5/wC00guLWO3urOVI2YfZLmZ41Ks6riQR+f8A7Uf7TNv8ef2h&#10;vgzH4O8V/FLxT4D8ReHvFF5cxfCjVP8ASLu7tLnRo43kdJU3JELiZSCeDKOD2+jPD37C/wAOo/jh&#10;ZfEDT5PEl5JDq9z4r07SpNduJtCs9Vuoplmv4LQt5ayyJPMSR8oaeRwodi1dJ+0F+x94f+PXjLwr&#10;4ovPEXjfwv4g8H2N7pthqHhvV206c2941s08T7VO8M1pAcdinvQul/60DufHPw0/4Kra38EPgn4X&#10;8L3jT+IvG+seKPE+nxf8J215Y33h3TtNuozHBqv2KzuJJL7yLyyAMcRR1lEhlbGZKXxk/wCCgHjT&#10;4r+IPD3iTw/eeJfA+m+INE8A3EuhyyOjWdxc+PotMv1G5UZllgEkW8qvmREHau7A+p7T/gmT8O7b&#10;wrplvZ3XjbRde0vVLzWofE9j4lu4/EMt3eqi3ks94XLTeekcSujgxgQxBVXykKx+NP8Agnf8OdR1&#10;TQoVs9a2aXYaRYxGTVZ5pHTStVGsWrSSyM0kkhvEDySOxZwSGPNLW6b/AK0Do0v61PD/AIV/8Fgd&#10;c+NnxYk0Xwr4H0/VrXxBe6zpHh0peag18l3Yx3Zgl1AGzS2gtbl7VlDRXErRmaHKZdgnQ+Nf+CnC&#10;/EX4Uw6x4b0K+m0WPRvBus6pdQ6s9jdafe61rltax6duRD88UYneZTg48uMjEhK+1/CT9gTwL8K/&#10;iTD4s0u48WRrDe3er2GgP4gun0HSry8Ltc3EFkX8pHkaWZsYKK00hRU3UWH/AATy+GPhn4b+MvDO&#10;m6TeWel+OvGEXjnV0S8ffLqUd5b3abGOfLiE1rFiNflChgAMmmvP+v6/QHvp/X9fqfGmi/8ABQjx&#10;L8Cbq38Z+LNY17xHoeiaV8VLy40oT86lNYeMbGw02Pdg7THHP9nV8HZG7YBr6q/4J/8A7c2oftX6&#10;p4s0HWtB0zTdU8JQ2V2L/RXv5tIv4brzgI45LyztZBNC0DCRPLICvCwY7yq2Y/8AgnF8L7+GbT9S&#10;0W51SxurPxHpk1rcX0nlyw67qEeo6hyuGDG5t0aNlIaLHykYBr0b4A/syaL+zwdWuLHWfGXiPU9a&#10;EKXepeJdeuNWuzFCGEMKvKxCRpvc4UDLOzMWYk1MLpWYS8j0ao5pxDtG1mZjgKOpqG7vFL+VuZf7&#10;zKMnHt/j7GmWRWV2aFYY8cDjcxH1BqgJTHJdMWcNGq/dTI5PqcfyqhoWgR29yL3/AJaMpUAdME9f&#10;rwKv/YRK5abbK3QDHyqPYf1qbywI9q/KuMDHagDL1zxPHpbKqmOT+9hhxUOiaLb6lN/aUsStJNyo&#10;PzBeeo/KkTwZb3N40ku9wrdNxHPBrXZ49OtQM7UUYGTk/rQA65m8mJjuUN2yax9Y0Ga+8Q2Nysii&#10;KFw7KR0xzRYLLq+qrM/zW8ZI56Z+n41n+PPiRa+FbaWRriCGK3BM0k3ypHjvk/lQBV8fQ32v6l9i&#10;tWaSPgsMfKnA+b9a6PSILPw55Om267WYb8AD5upJP5fyry/wt+2V4J1bXrXTW16Fprp/KEotJUiD&#10;5wAXZQBk9+mepFem2GhyDWPt1xJmXYV2igCPxl4i/sC0Vs43ZzXnOneGNS+J13NIs62cIBZJGQsH&#10;+bHHI/2vxXFd74y8JN4l1CzxnyA2Jxu/h9v1rb0vTIdHsI7a3Ty4YRhV9O9AFfQvC9noFhHDDDH8&#10;igM+wbnOOp/z3rgb2C4/4WZalZGjja9BOCfmG7mum+LXxS0v4SeFW1TVrn7Lb7xGhALNI55CqByS&#10;QD+WeleKt+2n4Y1bV7SQ6tbWcgkyoktJRsyeScIfr3oA9o+IPiAw20lqIn6gB+zEjpTtW8IWdl4U&#10;mZrWCS4EYyxHQ8dD1Hetbw7fWeuaHb6hBPa3kN0gnWeFt8cmRwyn6cf5xVHXtX/td10+3Zf9IBUk&#10;+3P9KANTw++/Q7PC7R5KYA7fKK4j9qrX7jQP2evFF1Y3DQXAtliEiH5lDyIjYPY7WIzXSeJdTk8M&#10;aDbwxncwQIT0yAADXEfGzwpqHxU/Zw161UFbmeFruJFXLSNFJ5oQD/a2bR9aAPyD+Afga8+Lf7eG&#10;qXEHiK+uTpOnNIryqqB4VupIXiAVseUGGQcfNwcDNfoNBcQ6TYw2luPlhQRqAOuOK/Ofw3eWv7Gn&#10;7XGk+Ipr6WHRdWml0rU1eLy1jtLnDxSq25t6RzKQ+cMvlDjEik/o7oUNrLZxXVvIlwsyAiVH3K/u&#10;DQBJb2bSAPI3X+HHSrTLuFIWLN8tOoAintvOKf3V7etSMuVoZtg5qKS/jTvQA66GYqq/YLfU7fy5&#10;7eGZe/mIGB/OnS3f2gBU6tU8QFraru7Dn60AUp9Pjt0W1ghgjj6hFQBR+AFeNftX/sz3nxL8LSNo&#10;czW+peak6TKvzQurKxIx82GKgkDnIB5xXttruuLnzTjaoKj61Yd9iFvSgD5R0XxZ48+EXw+X+0rW&#10;XxFrdmsnmpZsE83DfJlGUclTzhSeOh61c0D9tW/j8E6hqWq+GdX0tdPP+quNNdpJB8pJBGFHb72A&#10;T344+htZtLfVjuuLW3mEfeRA2K8R/ao+ImmfBfwU+ow2EUlwrKkcSvt812OFU9cdGY+y0AdN+yx+&#10;0ffftDabfSTaXNp1vC7JBJJgSPtK5JUcAfMB9c0Vrfsx6Jfab4Bt7zUl23s0EMMgL7yXVPnO7+L5&#10;jjPqDRQB9ZfsIf8AJj3wa/7EbRP/AEggr1avKf2EP+THvg1/2I2if+kEFerUAFYXxR8GyfEb4Z+I&#10;vD0Oo3Gjza9plzpyX8ChpbJpomjEyA8FkLbgD3FbtFG+gHznpn/BPPT9B8baTNp/iOSy8KeH9c/4&#10;STTNJj09BdWd2UjBiW735NozxI5iMe8kbfN8v93XRfAT9ibRfgD8Q7HxBp+r6heGx8K23hsW0qKs&#10;cksaW8c18xHPnTx2VkjDoBbKRyTXtVFAWPG/hl+x3p/wz8RabJb61qE+h6Dcm70zSzuVYZPKMK+Y&#10;28q4VMY2ohyilixLl6Pwv/YL8I/Cj4yaf4+02HTx4sjn1ybVdT/suBbrWRqd2bsiSUDfugbakbbi&#10;RFuTo3HuVFAHzT44/wCCd1t4o0fwPa/2j4P1lfB9tqqzReLfCEevWuo3eo3MN1cXvlNPGI5jJG+C&#10;C2BPIO9WviV/wT4s/id40v8AWLrxFbWW1Vn0mKx8P2tu1jdKloitNImHuoFFnGqwuRhGZS7hYjF9&#10;GUUWA+d9A/4J+2mk+NbfV7jxZqN8uoXVnqfiWB7ONTr17Z6ndapbSK4OYIlu7piYl3bkggTcAr+Z&#10;9EUUUeQBRRRQAUUUUAFFFFABRRRQAUUUUAFFFFABRRRQAUUUUAeA/EH/AJSH+D/+xI1LP/gXbV7F&#10;XmPx/wD2cdX+I/xd0bxd4f8AHGo+DdW0nS5tL3W2n292JopZFkbImBA5QdBXkfxh+LPxM/Y40bWJ&#10;PFGvXHjTwvq2nTLp3iVdMihuPD+o+WwiS4iiXY0Dttw5X5W4bgivBlipYKVWdeD5HK/MrNWslrrd&#10;aq17W76H3NPKo51DC0MFXg60YKPs3zKTfPJuzceV6O6Sld6pJvQ+qq8T+PP/ACdt8D/+u2sf+kdc&#10;38G/hp8WPid8J/DfiKb44a1aTa5psF88KeHdOZYjJGrFQTHyBnFdN4V/Za8TQ/Fvw34q8U/EzVvF&#10;zeF/tJs7SfSbW1QGeIxsS0SgnjHXPSitiK+LpQUKMkm4O7cbWUlLpK+y7CwmBweVYmrKtjKcpRhV&#10;hyxjVu5ShOCSbppfE920rF7xT+0Fovg/xRq9teaDe6tdWFxLPI2n6crtbQW6Qb5pWZhkp9oHK84J&#10;wDg1S8Sfta+D9JtLx/7IvvsV01w1lqE1gosdVuICEIVs7ifNKoCyjJ5BwM12WofALRdS1rXL+SbU&#10;BNr9rdWlyFlAVUuFhVyvy8ECBMZzjJ65rzDTv2M7zVvE6WusXyw+FdKkvJdOtrW7aQrJPKkqyIjp&#10;+6ZHQOdzyqWyAFQla9aXtVsfHx9n1OK/ZH1b4e/sy+CtWtNL0vxJrGoahrmpeJ9Ycww3raJJPLH5&#10;/wC9XaBEA0TAKWYhjjdg49PsP2q/B2k+L2hvrWP+1mvJLK7v7e1jjW2P2mSGFJCz+YxbYvKhgNwJ&#10;2g8dLpf7M2jWVjqsc+oaveza1YS6fdzSPFGWjkZSSiRosaY2gAKoHU4JJJqJ+yX4fttfnvrfUNZt&#10;he3Ju7yFHhK3cnmvKpLGMugBfbiNlDKoDbucijVQOVN7nJab+154Vg1S6nbw/dW63C291p1q9hDb&#10;Xl55qSM1xueQJsKJ1JVu3ORXrvgc+G/Gvg7T9W0ey0+TS9UtxcW5W1VQySAE5XHBPGR6jmuLvv2R&#10;PDs91Y3VvfavZ6hptlbWFtcqYZmjihjeMDZJGyNuVzuyp5VSNpFej+FvDsHhHw5Y6XatNJb6fAkE&#10;bTSGSRgoxlmPUnqTVU1O/vE1HC3ulk6bbtN5ht4fM8vyt3ljds/u5/u+3Sq9v4Z02z06Szh0+xit&#10;JTl4EgVY3+q4wavUVsYkNhp9vpdpHb2sENvbxjCRxIERB7AcCtrS/wDjzX6msutTS/8AjzX6mgCx&#10;RRRQB8K/8FNJVh/4KH/sqszBV/s3xpkn/r20yug1LUI3t/kkDGuV/wCCptzHY/8ABQD9le4uJLSG&#10;zttM8bTXUlwcKkS2umljntjA5PAGavfDPxJo3xN0K31zQtXtdW0yZjteFSACDgqQeVI9GANABNK1&#10;zcLEuWaQ4Arp7aH7DYJGx/1aYzWHHbLpviGF5NoDFsHPA6itbWJ/9CDLyG5BFAGOsP8Aa+q+SGZV&#10;5LHuBXRjbBEoLfdGMnvWT4QgU20k5wXkcrnHIA7VavpjM+1exwT6UALqV4qx8HpVbw9Z+Y7XTdcl&#10;VFZt7ckTeX9/novOfpXQaUAtku2Nov8AZYYIoAmkjLsPSs6RrVbuTzthwRtzU2rXbwqERWyw7Co9&#10;O0gFfMuAJHbnaw+7QBZiMLFZF8vpxgdKj1e3W7g4VWYKSufwqwRHDj/Vr6dBQ1zHkLuU7uOtAEel&#10;R+Vp0KkY2r0qxRTZwTE2KAKOqXYiZW2qdjZqxYXUl5AsjIE3cjnqK5+81i3uLmRY5o5/s77JVRwx&#10;Vh1U46H261yOsftGwweKdN8O+H9ObXNSvIJLspAzBYrcRylZwwQqymVFiOCMM/tigD1amuMlfrXk&#10;Hg745+PF+FfiLX/Enw51Cz1LSXj+x6VZyme41FWIDFQqk/LnPQ8A11XwY+OOn/G/4fW+u2NrqGmi&#10;YvG1texeXKrocPt7OobjcOMgjgggAHYz3CIdu4bs9KcFDJz93Jz71k2CS6jcFwdqKepHDVpPDJIV&#10;G4hep96AJkdXb5e3enE4puFhT/PNNiBk+ZvyNAAZs9MfU0/eo7jn9apXFyVvo44/4u5/GrH2divL&#10;0AOLpKNrbceh71HbWscEJjj/AIualSJYx/D9cUsY4PuTmgBjMlnEWbaMDJOMZrJ/t6W7n8uKPLHs&#10;Oa07+yW9j2s23FM0/TLezbdGFaTGC3egCW0hby1aQYbuM9KdI/AC9+OlR3MU07rtby1HX1NSogQ4&#10;Dc/hQAKixD+tVIIXu7zzH4WM8AjrVud1SP5ulVoLtrx9qhlVTgnHWgB2oTyfdiVie9Ot7ZbRC0jb&#10;mPUntUyRhDUNyPtS+WvfvQBwH7QX7Pvhf9onw1Ha6wslrqmnsZdL1azfyb7S5u0kUg5HOCV6HAyM&#10;gEeY+Ff2lPFH7N+vWfhP40CO40+8cQaL44t4tljfk52x3YHEE/HX7p5PQFj9E2+lw2qEybXOc5bt&#10;WP438O6Z8S/D91oOqafb6npV8nlXNvPF5kci8dR7EZB6ggEcigCz4cQ30/2tWVocfIwOQ+e4/wAa&#10;t6pqKCJlVs9jivnux/ZM+JnwA8xfhL8RopNBjO638MeLbZryzgH9yO5U+dGg6BVA9yTzUM37XPiz&#10;4SRSw/FP4T+INFh6HXPD7DWNNA/vuEIkhXrw249OOaAPorQoVWHzMjc459quGbc21fxNeefBT4+e&#10;C/jboXneEfFulaw5XzHt4X23MQ/24WxIvXqVFd7Y2kkXzTSLIewC4xQBMMH5u2afkkcUhXc3PboK&#10;ZcXK2w3MR2B5oAkdtq1SaFrm8jcbQsbZ+tWYm+0fN/Dn0pzMsS8UAKNsMXoqjrUNxIzx5UfL2Jpr&#10;RtdcFvl7g9P89adfDfD5SqcuMD0FAFTT7R57hpH3LtIK+9aLMIk9AKbGBBCoYj5QM+9Vbi8+0Haq&#10;7hmgBlsXvr8SHhY+OKn1O9Foijrv4xUS3UemfuwrMZPmwP1/kaekC6n5crBlVWyFPWgB+n73Xeyl&#10;d3vmp5JPLQk02e6W3XJ55xgVm3+oNM2FJXPSgCzNPJd7VVdqt1OeaW7dLKzwzlu2OtQ2tx/Csis2&#10;McHOf8/h/QWP7O87aJfmXrtz0P8AX60AFzCE019vXbkYpum2Cx2ked25hk845q4Bge1Z9/rH2aYr&#10;/CPSgCPxHB5Wlkqx+907flXgv7aHji48I/s1axY6bHJdeIvHFwnhTSbdWCmWa7BQ8n0jLnPTIHrX&#10;tGv6358RjX7vpnOa8T8WxL8eP23vCPh22aKbR/hFaN4g1llO5W1G4Hl2sJ67XQK0nPbPpQBc/YP+&#10;L1vp/gSx+FHiRV0P4geBLf8As+40yceWb2CPIjuYCQBLGyAElcnueCCfeo7ONJvOkbdjIwRxXz/+&#10;1pBb6/8AtR/A/T9GWL/hL7PWpNSuJ4gDPb6THGwuFkPURyFtoycE5Aya9+NvJdw7QyqpPXFAFryk&#10;kAYdPYdadvVPl4HtTGifaoRlXaMYxSQW/k5Z2DM3c0ADmSU7cbV9ajLx2jbS2Xam3mpqi7V3bu2K&#10;bY2BdhNN948gEcrQBYe4FvArN34qq+uKXCxqzOew71NftHNtThjn8qWDTI4bgSqu1sYxQBUutQnj&#10;g3NGyKfWl0ayWeNbmQ+YzZwCOBzUXid1lWNQcsuelXtOtWh06KP5V2j5sd6AJ2lwPlombELZ9KTy&#10;cY/I029fZA30NAEHnrFp4G1ZFbIIPTnNfNcfhG2/Za/bh8D6d4TC6b4d+LFrqn9raNH8tnBc2cAn&#10;S5hTpG7btpCgLjPHIx9K6fAJrSNm56kcdOtfOf7YVw3wm/aX+FvxQ1lbybwP4fiv9L1KaGBphokl&#10;zHtS6KqC21zhGYdAoxkkAgH0ZYP5lzKypw3U1a3tvxtqh4a8Rab4p8N22paTfWepabdReZBdWkyy&#10;wzL6q6kg9+hq7bP5sW7+9QBV8Q3Udjo9xcTyRwwW8Zllkc7VRV5Yk9gAM5rwT/gmnBJrXwZ8SeMJ&#10;EZR4+8WalrkDOpD+Q0giQc84HlNgEnGaT9sP4sv8RbuP4L+DbiW68UeLCkOtz2mJF8PaWzAXEszZ&#10;wrtGSqoTk7+xK7vcvBHhjT/A/hXTdF0mzWx0vSbdLW1gRcLHGg2gfkOvUnJoA1ZpVt1LMcVUtka9&#10;uhM3yqnC8feqxcW63XytgqKLi4W0i/ktAEkjbV/Csk6XJqNw259qdd2KvRs90g+8u7nmpo0W3j/r&#10;QA4Dy0wo4UcCopbpolz5f606PMxJ+72xT3Teu3t3oAyb7UzONq/ePAArRsrRbSAY6nkk9aWHT4YW&#10;DCNdw74p9wf3LfSgCpqN8qYXd1PUGrU/EDfSqEOl/abkM5yqkEe/NX7o4gP5UAEB3x/hTpHWMf3e&#10;ajsl2Rf54qOdDLL98Yz+VAFh5AqZqrYx+fO8mW+U4GO9TFFdcHn3pHmWMKi/KW4HtQBJs/ebtxx6&#10;VFbu1wrEjC9Ac0TCSOBV3fMTyaHiaCz2r97+VAHG/HD9m7wd+0X4cj03xXpMeoR27mW1nR2iuLR/&#10;70cikMvQZGcHAyDgV8t/EP8AZJ8L/Az9s34Er4futau9S1bU72a6l1TUJLyTyLaFZFVd33VG5/xa&#10;vtmR/s9tycsq9a+ZfjF4iN1/wUx+Cum/e+w6Jq14w29BNBKmc/8AbH/OaAPpq5YxxHYvzduKZbL5&#10;EbSSHBYZIPalmvViGdpP0qlNLLqVwqruWPOD9P8AOaALEqrqjYVvkHcU8aeixeX0B796lt4FtYQq&#10;9BTY5fNk/wA/57igDLl8JR6mWS7/AHsKtwrKMNXxz+2vqlv4E+NHhnULvQ7yHT9Iv3kW6s3Uu/yt&#10;iAIcfexG+ScFSwAzyPt922ox9BmvAP2v/g/J4l0C716FrdbiwIvLWaS3imaGWMBghEiORG5RQ2wB&#10;scAg4NAH2h+ybqUHjj9mfwzGkNzFcrC8D+eF3RMrsOSMghR0A9AM969E1jWNF+DvhG41HU7yK1s7&#10;ZcvNLgM55wgxyxPZRkk1+av7Gv8AwVtt/gZ8OIdG8Vr9sl8uSV4nBiNnLnoAiuQH3KxXb6kY70f2&#10;n/2w/H37WHhrTx4fjvI7C/vTFbTRWbW1vYLgZnCyrvdSGIDnj5WK8EZAJv2q/wBrHXP2n/2kI/DO&#10;k6fIdNtQi3Qf7tlasyEgZBDSSJweOrqAflyPdPh34Et/Cfhy3t5ba3EsnzsnljEXHCj0wOOPeuW+&#10;CHwvs/Bem2dzNHJPerCiqWDNI+1QokkZiXdyB1Yk+5PNd54j1W38PaRNqN9eW9ja26b5ZrhxFHEv&#10;TLMxwOvU0AaMl1HD3Uf0qvHqsb3JBZQMce9fNvij9u+08X67caF8LPD2r/FDXo/ld9OXy9MtGJwD&#10;LdN8oHfIyp5+YUWf7JfxQ+PJ+0fFT4gTaDpUpJ/4Rrwgfs8e3j5Zbpsu+cYK4YejCgD0T4vftxfD&#10;j4O3/wDZt1rq6x4gdvLi0bRYjqF9I/8Ac2R5Ct7OVzXG/wDCyfj98bnV/Cvg3Q/hno5OVvPFUrXG&#10;oSj1FtH/AKs9Bh8/WvVvg1+zb4F/Z+037P4R8Nabo7MoSS4SPfdTj/bmbMjDvgtgeldshzu+v9KA&#10;PnG8/YN1j4hW/n/EX4ufEDxNcOd8lpptyuk6dnj5RBGDwMdcgnrwc1zvxE/4JI/C7xl4MvNN0/Sb&#10;zT5rsxmS6N9JLc/I4cbJJd+3O3afl5BI4619UXcxc7V3cjqKsRpsTFVCcoSU46NG2HxFWhVjXovl&#10;lFpprdNap/I+F/2fPgt8N/2N/wBpDSV0nwLYXWr6S0d0LrUUF83LSAqDKWCN+5cB0ClTgj1r9atJ&#10;8HN48e11jWri1v2kRbizitz5tnZoeVMeQN7kdZSAT/CEBKn4e+PnwetJtS/4SS1sIZr6ONl8zaPM&#10;jbIYc/3WYDOehz0zW3+wd+31P4bmm8H+LreezsrVi0MoUyf2bubIRzg+oLJyVyCNyniqtapVlzVG&#10;2/PU2x2YYrGVPa4upKpLvJtv8T70lsoTB5bMd20DPc/gPX2qa0gS0gWJOiCsfQ5/7XtzcxXC3MM2&#10;HjlRQ6lTyCDn+WfXuK0obKWJz/pDMrdfl5/M5rM4yGSx/tiH94XVc7vvHJPBH4fzrH+IVkmn+Aru&#10;zh+Q6o8Omlx95RcSJAW4/uhyfw/GtzVNTtfDOiXF5eXCW9nYxNLNNIfljRRlifwr5i8ef8FBfDeo&#10;+L9OtNPsdQ1DSrHUVlmuhKqSSBFY/LGRnh9p+YrwMYGaAPQf29/2nLf9kP8AZU8SeLY3ij1KO3+w&#10;6NEy5El7KCsQx6Ly5H91DX5Bf8Em/wDgl9D+2j+0L4h+Ilx4q8ceA/8AhG5EvJta8MX0VveX2qSN&#10;ujZhPFNCzKod2cxlwSnIyDXsP/Bev9quP4pfFPwv8P8ASLhptI8OWaatdEceddXKBowR0+SAqQcZ&#10;/fsK++v+CYH7NX/DLv7G3hbQ7uB7fXtbjOtasMfMtxOFOxuODHGIoz7oa/oB4Ohwz4drE1Yr63mE&#10;vdbXvRppPVPdXi3qv+fiP3p4Ojw34fLEVYr61j5JxbWsaaT1XVe63qv+fiHfBP8A4Js+Avgj4rvv&#10;FEepeNvFfxH1KNbWfxx4n1uTVNfWBcsIYpHAiggLcmGGNImP3kPGPW9O8XXnhG5h03xFHGGncQ2e&#10;oxYW2vGPCxsP+WUh/unKnHysT8o6S91BbKMyPG3Q45HP65qhN5PjDTZLW6sfMs7oFXSZMq6dCCPf&#10;kV/P5+Cl4yraGP7RcIskz4QFwoJ/ur68VzXxsRr74YaxJYw/bNUsraS508RMfMiuUUlHQjkMD27/&#10;AHTwSK/PL9tW58eeAPjxqEeoWt9qekJcMtkJJZbho7ct+72lyzMu3HIJAO4Ntxmud8KfEH4laFrs&#10;cNrrskejSTSMzWt9LGyRbcxDCsu35h/df0zxuIBT8Q/Gjxf8bdT1jQtd1jUYdYaFpFYzNNHEMkAj&#10;B2oDnK4VeCcAFSK7j9n/APZcuvCFhN/b1/JfR3T+b833n44GWZ2x6lmJOBjFeY+Kz4+k8b3Fxptj&#10;plzFJxFcT5LyMy8s7+cGYByx/wBXnrjk5P1Z4ChvIvCWmx3ybbhIQGBHQdv0x1oAvaJoVp4etPJs&#10;beOGPOTjOWPqT1NeK/tU/s82vjo2mrRM1vdafcreRToMiC4XO0uoILRknkAqeuGUnNe6SDC7V43c&#10;UySzjmgaOdVlWUFWVhkMD1GPegDiP2D/APgpX4ag02TwrrkepQvpsrrF50eLqyjyMq8XUoGxyuSu&#10;QCMAV9veGvHGi+OdCXUtJ1C01KzHzCSCQNtPoe6t7HBr4A+If7KmjeIdWm1SxtYo9RkhMInUmG6j&#10;U9o51w6+nXpxnHFeP+GPDHxi+BHiLy7XX49RtZEYNLc3Uum3Gd3ygSQo+4AYPfkkcYGQD9TPF3xs&#10;8K/DtVXXde0/T7jp5LybpjzjOxctj8Kt6L4o0/x5psOqaTeW99p8yMI54W3KccH6Yz0PPBr8ndK/&#10;Z/8AiL4u1HVte17xFdNC8VwY7OwlljhTzEZQxl+RyVJB3AbsrnINe3f8Evf2qNcs/G2qeB/FKx28&#10;zXMlvJGkTLCkxQeXNGSTkOUKH3CnAHJAP0K06fMB/hRSoUf3QVBx+tM1rV4dMtiZJEVj0B71m6Xr&#10;LalfzW1m2FhK7pMZBAOODgj7uPy9+NG/0G21NT9pQSe54xQBX8Ozvqm64ePain92WHL5A+b9D+dW&#10;9YvBaW33lBk+UZqeNY7aEJEqgKPlVcCvKfiF+0h4P8IeNF0vUtdijuFYbkRGmWBs9HKghT7N684H&#10;NAHbXWoWXhbSZ9R1SZbXT7VWkmmmYBUAPJY/XjAySfwFZvw1/aG8I/FqS5j0PVUuLi15eCRGhlK9&#10;NyqwBZfcdMjOK+V/+Cnv7TNtoXw90fS9D1C31SS4DXC21vLujvpnO23TcD8/IkYgcng+lfK/gT4d&#10;+NPhp4+h8UaRr2oraalA1xc2l1cuk8VwYyMQyKCAAx2nBGF4+YACgD9eLS+NxMzmQKnRATgHnn8h&#10;j6ZxVi4lZn8qP77DJb+4P8fSvzz+Av8AwVp1Twz41j8N+NtLuluZZTbwR38Yt7qdF+60cyjypM/N&#10;hcksR97kE/X+l/tgeA/Evh6a6tfEFtZyQw+dJDeKYZY8DO0K3+sbjGI93PfpkA9N8yGyQrvVccnL&#10;c15F+198Y5/gv8NRqVsqvqV5L5NrFLjacAsz7dw6AdzjLLnvXg3xl/4K86H8O7iKTR1trjTobg29&#10;zLco88k0owWQLCT5XBBy5/iHA6Hh/wDgpf8AHTT/ANor9mbQta8MNcS3epadcpNYQKLiSNJGiQg7&#10;eoZC5DAA7Tu4oAPgN/wVLPiySTSfEMclvrkZO+0LC3uU9NqkBJVIwcpjgjPWuH/aV/ap8SfHmXUN&#10;A8HyRtNbMGz5kZhtAeQZ23ZLlQdoVWAYjOPvV03wd+Ey+OfhpZ6jqzfZ9WmgiWd/JUbnEY3ZGAfv&#10;M44Ixk8Va+Af7Imi/AvVdSuLfZNHfSCQRyHzSpAwMlhnAySAc8knNAHzFq/wf+IH7P0FnceH5IdU&#10;jmjiN1Dd+ZNNLLK+CyrgbY9zhsqVPBZ+Bx+qv7FnxF17xt+zpY3/AIluodQ1a1le2kuI+su3byRk&#10;kHJIGeSApOc5Pxf+2b8IW+IvhK7WNpFublN9s4kKCO6jXMRJ7KTjP0J617h/wS/1qXWPhZdaZDqP&#10;9oTyfZ557pXWSKTMWPMDISpJZG6ccDk0AfXQuodP0+S7uJo4YVQzSSSNtWNQMkknoAO59K+H/wBr&#10;/wD4KOaxbfEW38H+D7eaTQ9VElvLqtlHJJcIVC/OCv3Y2O5QRg4Vjn06r/grP+0jL8EvgpDo9lL5&#10;l7cRrPcLkgSLuEcSuAfuNISxGefLx3r5z/Z9/Z6/4SmLR/GXiJWOuLaCG4kZ2yd2GZEThUx93KgH&#10;lupJJAPD/E3xm+Mmn6RpvhXXIb+T+07iQ6ddwD7Vsm3BydgcxoShPDBSVVjztY16hrf7Bdv470Gz&#10;1aC41C31CGJfJmivHaTIYkuA5PXngMMZ4r6G1f4SaTfrHJHHLa+WACkTcOPfOefeuosLZLGxhhjU&#10;JHGgUAdgBigD5b8N/tRfET9lHxnHY3kM114fu5ljWW0ifynlY4WOWBnYq2M5dSM4BHUqN34q/t++&#10;JLz4waXaaHLqbalNG0sVtpt6qRRLFvEuSSAz74nGx8Ln5SwxXtvizwzY+J3CzW6yTBdqyJw6/j7e&#10;/FeZ2/7GOiab8YYfGCyQxzpG6XAigCG8LYG5/Vwo2785I47DAA7wd/wV4XWL9bfxFDDb3FqiyStq&#10;Ub6fvwxAy5zGCQM4GMgnHRtvdax/wWP8OeIvBGoWvhOPT7TXLe3eSEzz7olVVLMw3hckAHrkDqeB&#10;isuX4OeHJdcmmhtZoLi9KpK8bIGZRnCklSSBk4BJxXB67+w54bl8QyPpulWkKs6yO8cslrnr8reU&#10;QGQ5OVI2sOCCKAPlf4pfEPwx+0dqWj6z4u0/W9N/tWK5jln8hYbIysScB2jAbkq2UXahbB5VgPb/&#10;APglp8ZtR1Pwpq3gLxA0n9teDbn+zm3qVZo1B8skZPVUdcgkERg5Oc165p/7IHh2y8FW+i+TayWl&#10;qzSQwzQedHEzMWyN5J6sxznIzxXkH/BPT4XWi/HT4v8AirSVht/DsWtx6LYpEWZZZrWJ0ndSf+WZ&#10;aXKgcDOBgACgD67zj2qC41COFPvAmrBGRVB9H866VmZTGOq460AVL3Vcg4NJosLahL5jFtqn8M1P&#10;qHhxbkr5bLEo68davWFkun2yxr25Jx1oAozakzXPl28fmeuP84qxb2sk3MwZf9nOcVLaafHZbmVf&#10;mY5LHrRLebX2qu5u2KAI7y8XTIwqqPpWa97cagzeRGzc4J7Cr5037XdbpV+XHSrQEdnH8oVRjoKA&#10;MbUtMj0zTJbq6uHjjhTe+APyHvnivlrXPiZD8YP2gpPC8OivqGn6fvku5LmP5IZSCiKVK4fIbA6A&#10;5JGQK99+P+r6h/whsh0uEXUkau/kGTyxM4X5FLdgW4yeORXi37IXxnsdX1C8j1rSZdL1rSJBDfI+&#10;GbzWyTLjAPJz24zxnIoA+nNE0+DQNIt7NWGy3Tbn+8e5/E5P40VFYPb6+nnWt5DPF/sHOPqO340U&#10;Aev/ALC/xH8O237Enwdjk17RY5I/A+iqytexBlIsIAQRu616p/ws7w3/ANDDof8A4Hxf/FV+UX7M&#10;f/BO/wDZ8139mL4dahqXwP8Ahbeahf8AhfTLm5uZ/DFnJLcSvaRM0jMY8szMSSTySa6eL/gmx+zr&#10;LeNj4F/CjYAMgeFbPA5/650Afpt/ws7w3/0MOh/+B8X/AMVR/wALO8N/9DDof/gfF/8AFV+dS/8A&#10;BMP9m3dt/wCFE/CPOB/zK1l/8bpX/wCCX/7OI+78BvhGfT/ilbL/AON0Afop/wALO8N/9DDof/gf&#10;F/8AFUf8LO8N/wDQw6H/AOB8X/xVfmP8Vv8Agjt+zn8UPA15o6fCXwH4fuJhuh1DSNBtbW5tpB0Y&#10;MqDcPVWyCPfBHjvwt/ZM+CHwX8aWPw9+MvwJ+DsOoXbCDQfFcXhSzTT/ABCBtAST93iG555DYBPT&#10;qpYA/Zr/AIWd4b/6GHQ//A+L/wCKo/4Wd4b/AOhh0P8A8D4v/iq/Ow/8Ev8A9m8Lu/4UR8JOmf8A&#10;kVbL/wCN1ST/AIJmfs4PeMo+BPwl27eB/wAIrZf/ABugD9IP+FneG/8AoYdD/wDA+L/4qj/hZ3hv&#10;/oYdD/8AA+L/AOKr862/4Jdfs4sv/JCfhKGx/wBCrZf/ABunD/gl7+zeP+aEfCX/AMJWy/8AjdAH&#10;6Jf8LO8N/wDQw6H/AOB8X/xVH/CzvDf/AEMOh/8AgfF/8VX51v8A8Evv2byP+SE/CUYwf+RVsv8A&#10;43Sr/wAEv/2b3XK/Aj4Sc/8AUq2X/wAboA/RP/hZ3hv/AKGHQ/8AwPi/+Ko/4Wd4b/6GHQ//AAPi&#10;/wDiq/OSX/gmN+zmTtX4C/CQc4z/AMIrZH/2nSQ/8Et/2dTMS3wN+E4XHT/hFLH/AON0Afo5/wAL&#10;O8N/9DDof/gfF/8AFUf8LO8N/wDQw6H/AOB8X/xVfnav/BLz9m9Vx/won4S/j4Vsv/jdRzf8Ev8A&#10;9nEbQvwI+EvzHHHhWy/+N0Afot/ws7w3/wBDDof/AIHxf/FUf8LO8N/9DDof/gfF/wDFV+da/wDB&#10;Lz9nEJ/yQn4SbvX/AIRWy/8AjdCf8Evf2b8f8kJ+EvX/AKFWy/8AjdAH6Kf8LO8N/wDQw6H/AOB8&#10;X/xVH/CzvDf/AEMOh/8AgfF/8VX51t/wTD/ZtC5/4UT8I/bPhWy5/wDIdcx8Sv8Agn9+zT4B8M3F&#10;5L8D/g/FJHGSC/hayxGACWcjy+gHP4D1oA/Tv/hZ3hv/AKGHQ/8AwPi/+Ko/4Wd4b/6GHQ//AAPi&#10;/wDiq/DPxB/wTy+BOr6ddeNIfh54DuNDt0iurS3sdBgSPyoyDLuCIN5YB/lYcEYJAyB237PnwB/Z&#10;l+JSyR/8KF+Gq29u337vwlYrNIp5LL8p3KCcH0yPagD9lv8AhZ3hv/oYdD/8D4v/AIqj/hZ3hv8A&#10;6GHQ/wDwPi/+Kr85z/wTJ/ZrNms4+BnwjaNlDKw8K2WGB6f8s6w9W/4J5fs3WiN/xYj4RL7/APCL&#10;WXH/AJDoA/TT/hZ3hv8A6GHQ/wDwPi/+Ko/4Wd4b/wChh0P/AMD4v/iq/JXX/wBjH9mSze5hHwX+&#10;EqzWsJuJEXwxY7ljGctjy87eOuK8v+Cv7HXwT+PvxO1WDSPgt8Kz4ctdsUNwfC9tG8spwWONmNgU&#10;MegPIyKAP26/4Wd4b/6GHQ//AAPi/wDiqP8AhZ3hv/oYdD/8D4v/AIqvzL1T/gmH+zuZLWztfgf8&#10;K9y7UMn/AAi9mWbHUn93z+NeRfBf/gnj8DfAH7YfjX4da58H/hlq2m6xp8Xirw/JfeG7SWS3Rm8q&#10;5t1Zo/uCUZRBwig+poA/Ye88feG7qbcPEehLxj/j+i/+KrN8Q6r4P8WaFeaXqWteG77T9Qha3uLe&#10;a8iaOaNhhlI3dCDXwT/w69/Zv/6IR8JP/CVsv/jdH/Dr39m//ohHwk/8JWy/+N0pRTVnsVCcoSUo&#10;uzWzPvDwbceDvAXhTTdE0vxBocOnaTbpa20Z1GNzHGgCqMlsnAAGTWl/wmvh3/oZNB/8Dov/AIqv&#10;z9/4de/s3/8ARCPhJ/4Stl/8bo/4de/s3/8ARCPhJ/4Stl/8bpRiopRjsh1Kkqk3Obu27tvdt9T9&#10;Av8AhNfDv/QyaD/4HRf/ABVH/Ca+Hf8AoZNB/wDA6L/4qvz9/wCHXv7N/wD0Qj4Sf+ErZf8Axuop&#10;/wDgmT+zXb/e+BPwj/8ACVsv/jdUQfoP/wAJr4d/6GTQf/A6L/4qj/hNfDv/AEMmg/8AgdF/8VX5&#10;1ah/wTh/ZrtIGb/hRPwk6cf8UrZf/G6w/D3/AATM/Z68V63JIvwS+FkNralWKr4Ws9shz0PyUAfp&#10;j/wmvh3/AKGTQf8AwOi/+Ko/4TXw7/0Mmg/+B0X/AMVX5+/8Ovf2b/8AohHwk/8ACVsv/jdDf8Ev&#10;f2b8f8kI+En/AISll/8AG6AP0C/4TXw7/wBDJoP/AIHRf/FUf8Jr4d/6GTQf/A6L/wCKr8+x/wAE&#10;uv2b8f8AJC/hN/4Stl/8boH/AAS7/ZvP/NCvhN/4Stl/8boA/QT/AITXw7/0Mmg/+B0X/wAVVy0+&#10;I/hu2gC/8JFoZx/0/Rf/ABVfne//AAS//ZvGP+LD/CU/9yrZf/G6E/4Jefs4k5b4EfCT2H/CK2XH&#10;/kOgD9FP+FneG/8AoYdD/wDA+L/4qj/hZ3hv/oYdD/8AA+L/AOKr86z/AMEvf2cCx/4sT8JOx/5F&#10;Wy/+N0n/AA7E/Zvxn/hQ/wAJMdj/AMIrZc/+Q6AO7/4KL+ItJ8Wf8FDv2XYbO+07UkXSvGqzJDMk&#10;wAa20wYYAng89evNc/f/ALO03wvS8vPhncWfhiS7Z5riza2M1vcSu8I80jlsRRrLsiUY3SHG3NSf&#10;CT9iX4PfA3xouv8Agn4W+A/CeuQxvAmoaRodtZ3CRuMMokRA2GHUZ5r1aUlF9eRQB458J/jvpv7R&#10;UVw2lGaG60+7e0ure5j8mWAgttLLyVDAEgdQcg8g16jqhXTtIhicjKjHX0Fec/DjxDql3+0p4s0e&#10;18JWujeGtPiS5l1SSykjn1a8cICyvkRsoGQTgn5R68erXdjHehfMXcEOQDQBn+DWL6Pu/haRiPfm&#10;q+rauIQ6joxrcSNYl2qoVR2AoMMYO7avrnFAGT4c0do2+1zffkX5F5+UH1rWaQKcU24uPKjyvzdq&#10;rxLJK5kYMuPUUAWz61BNqUcOeTWfq+srpthPc3Ekdva2qNJLNKQscSAElmY8AAAnJ7VzHws+MHhX&#10;4w6bLe6LrVveQx3r6f8AOvlmSZV3kIHwWBUFgR1AJ7HAB0cUT6zf7mH7scMQcVfi0OGC4WRd3ynI&#10;BPercUaxLhQAM9qjkyZ4z2BIoAkkkWMfNXh/7QHiS41n4yeE/CreLr3w/HqxkubW3sbA+ZcNFG5c&#10;SztJ5bRkZAj8snJU9cEe13F5HHCzKvnMikrGhG5yOwyQMn3IFfMHxR/aOs/in4+0GPwv8O9Y17xV&#10;4ZvZI7kanaNbtoCsQrMzKxQM+3Iy2MRn1FAHbeE/2S/BPhb4f634X0sappkPiJUS6uoLjddNt6EO&#10;wIHfgLj5jxXb/B74WeG/2fvB9voGjR3Hl2oIae4PmTzFiWJZsAdSTgAKM8AV0fhfSms42mkbc0wB&#10;HHQdarz6S2p6/cKWaNFAbO0HJ4oA0v7bhdflJ/GvJPjT4Vm0TUL3xroEuqLrNjbB7ixtpFK6xHCH&#10;dLf5w3lqWYk+WAWyerEEew29lHbxKoVTjuQOayxokjawsu1RGsm/pQBj/s//ABD/AOFq/B/RPEDW&#10;sti+oQlpIJFwY3VmVwPbcpwTzjFdYNQiJ+9Xiq+I/EXwy/aa1rTtY1eXUPC/iaxbUNKjHzLo/k7f&#10;N804AjQs5AbJBO0deB3/AIV1S08WWhu7fVbSSB5zbRvFKsiySDqgIP3hg8deDQB091fR+WCG6HNV&#10;pNdUwnB+YH8DVK90yR7mOJJdwZsM20Dbzjp3rSsdEWyk3b/Mx6oBQBNYW6pH5n8T85p8t0sbbf4u&#10;n0pl7dmF1jRWZm9B0pltATlmbHuAKAJZpEjTc5baO9QrrMBGF3fTHSoNSspZoNyFm54XHUetW7DT&#10;1sY2Gd+45ztAoAzbi8kvpjGpXGcelatrZraJhfxoitVjmd8DLc9Kg1i4EVtw+1sjigCaa+jhU5YV&#10;UtLl7+7Z49u1eGz3pLXRWMiyTSbsHO3HB+tXiMJtUDb0OO1AEdzIsjbeWOeAPWpo4xEuBUfyWce5&#10;m/Gm/bFuBiMbx3waAHBmlfjaV6896kRNg/mfWmvP5f8ACM+5pv2hnGFXnuR2/p+tAFe8WS+uBGrf&#10;Kv3uelWIII7CHav4n1p0Mfkp9eaaG3ytxuoAUSSGYD5dp/OkvHWMKzdjSxszTZ24GMVU1lmbYv3d&#10;xAoA8h+Nn7IHw7+NmpG7vdBh03XGffHrGkt9hv436B/MjxvYf7YYe1c/8N/Fviv9lf4y6T8P/G3i&#10;K68XeFfF3mL4Z8Qag3+nW9ygBNlct0csOUcnLHjvhfoDSbJbdmfa25xyeMf5+lch+0n8ErH4/wDw&#10;pvPD91dTabdeZHd6dqEH+u067iYNFMnupGDgglSRkZzQB1FzrhXO1hWbc6nJqEixr8zM2AB614Lp&#10;v7V/iz4FW8Nj8ZvB2sW8NuBE3ivQrT7dpV2oHEsioN8JbGSu3rnCgcV7X8Jvj74E+MOnrL4U8UaH&#10;rXy72jt7hRcIPV4jiReo+8o60AdjDEtnbBf7o59zVWXUYwT97LdOKk1aVo7VmX7q9ao6FJJc3TNs&#10;VkXqxHSgDShuEWNfXFSghuaH+f5ehps0W8Z3MPpQBTnkS6uyrbgE4OKc0kcT+XCvzVXd4rO7+aQb&#10;mYdV46/StRVX7w/i5zQBTk0rzr2GVjwgwwz9alivofP+zpuLJwfQfjUGrautpGVUjOOuelYOnTXG&#10;qX8/kqz8fM3oTQBrapdWtm7Ahtw9WOKw7vWd7cfM3QVkfHL4iaZ+z34DuvFWtGa+jtWSCzsbePfP&#10;qFzIdsUEa92Zj26AE9q800T4GfGf48WMOv8AjD4jX/w5kuAJrTw94at0H9nqRlRPM2Wkf+8vKg9D&#10;2AB7hZ+H9QMqTfuY+4DMc/yrSn/tINtWSFuBnH4Z7e9eFn4C/HzwYudC+NWm6/Gg+S28QeHIlBwD&#10;gNNES56KCcZOWPXAqTf+1JpZ2eX8EtU3fN5pbUYdv+zj8M596APdJprq005mlMe5fT0ryf44ftNe&#10;DfgdZiTxLr9jY3EozDZI3nXlxnpthTL89MkAe9czd/s/fHX4uQtD4y+LGmeFtNkwJbLwdpxjkkXj&#10;IFzN+8Q8dRkc9McV3XwT/Yv+HXwFmW80XQIbnWusmr6ixvL+ZupcyPnaSeTsCj2oA8tsviR8Xv2j&#10;nWPwH4Pb4b+HbjAbxJ4oXffNGc/Pb2fQNgZBfKnI5HWvYvhH8IfDP7Kfw31HbfTGNnk1XXNc1ScN&#10;cX0pGZJ55DjsOnQD3yT6JXzX+0Haf8NJftceH/hVeTTSeDdB0g+JvEVpCxVdRl83ZbW0pB+5nEhX&#10;uPcDABofsYeGpPid4j8VfGjVreSG+8ezeRo0Mgw1no8PyQDHZpdvmN2OVPevoB5Vjbb3qGysY9M0&#10;+G3t4Y7e3hRY4oo0CpGoGAoA4AA4AHAqSK1KSbmbPHTFAEjvsXNVYovtkhZidvbBqxNB5xHOPw60&#10;17mODK8LtHFAEcOnQ20yv8xk7Emm3t2x2xxfefI5pkEhvLoc7lXvirrPtP8ADQBW0/TvI/eScyH3&#10;6VbpqvuQHbUN5dtbRltnFAFS8tI49RhPOWfJ5rTA2is3T7aS4uvNkUqqnIyOtXLtGlG1crjnIoAk&#10;klWIfMazrvWkjcj5fSq2oxXLXK28bbmYZyeKWLwhlg0lwzN3AQY/WgBH8RsCFQrjtxVpA2qW0kVx&#10;HBLDMpV0dQyuDwQQeCDV6C0jgRVCr8vfArzX9oH9qrw78BbdbFvN17xhfJjS/DenAzahfuc7fkUE&#10;pHwcuwwADjJ4IB5P8IrjS/2Zf2vPiT4Utr+z0LwFJoEHil7a4mEdppNw8vlyeUSQI43zuKdM4AwA&#10;BVi/+MPjf9s+WTRfhcbzwl4C3NFf+NbmFo575ejR6fGcNk8/vTjb2wQN3O/Bj/gn1q3xO+I2ofEr&#10;423i6lq2vSpef8IxbuxsbTb/AKmObnEnlL8oQZUYOWfJr660+0hsLGG3t4ooIIUEcccShUjUcAAD&#10;gAegoA4z4Kfs8eF/gH4fbT/DunLamZvMurp2Mt1fyHrJNKfmdiSevAycYHFdvHEIlwKRVLHdubr0&#10;7U53EaFm6CgBmNzcAdM801rNZZlZv4egzUcW67bO4qmOMd/881OyME+U0ALJKsSkn+GqTXrXsu2I&#10;4Xual+wNKMs+M842ipkC28e1f4e1AD1G1QPw4pstwsP3jTh6889qgmtjLlmYLj2zQA7+0Ih/FWfq&#10;WtqilVIqvqvnPc+XFuc9sCtDStFXTxuZvNduclen0oANGkmmt1ZtojPT1q1cHbEak+6Ko312A204&#10;2+9AFiKPenPeobiNVbHv9KDq0aJ8rLwO56U60lNyu7aAvHegCx5Yx/8AXpojUS5/2sfpSyRbz94j&#10;8KgMe6UKrfd68f4UAF7umZVX171MsG0fw5+lAgAbqcdcepqQHIoA87+O/wAPfHPxCsLGPwX45j8D&#10;3FvKzXMzaNDqQu0IwF2yEBMEE5HXNfPXw5+Enijwd/wUt8P/APCXeNpPG2rL4Lubw3R0yPT44ofP&#10;MKRJFGSowWZie+a+xWl2uMdzzXz74Qb/AISn/gpt4wuv9ZH4V8E2emdNwjkuLj7R1/hJUdO45oA9&#10;9ubcbdqge+f8+1JJOIJoY8fM3BwelSlM7m+o+npSnaj/ADbdzHI/SgBt9u8j5eue9OhiES/7Xeq+&#10;r3LQQLt/vD8asbDId3zL9OtAEN7I8r+XHjPfmo9Q8PwavosljcBmjlGGIPIOcgj6Vc+WFeT+JriP&#10;jb8fND+BPg+fWNauFSIZS2iXmW8lxkRoPU+vQDk8UAeKfGL4BeG/HXxxtfCd1ptvcLcad9uudQEL&#10;x3se1iFCyCPY0YwqsPM3ZlXjjn2LRdI8G/BTwPHcX02n6fpulQIj3d/IiRW6qAqjc5wvYDueOprx&#10;GT9rPSvhto9nq+s+E93xS8bv/o/hjSy8uoXyDKwNOGH7kFQuSwyVGQDghek8P/sq+JP2gdZ0/wAS&#10;fGu6s7qC1xNp/guwz/ZWnMQMNcEk/aJgMg5ygOcZBxQBT1P9pvxr8fNbmtfgn4Ttb3S4ZDFL4x19&#10;3g0sMDhvIiGHnAwRuXIz1BHJLX9gWT4g61aal8XvGuufEjUt3miwZzY6LbNxwltGRnGOuQG7rX0l&#10;ZWUGk2MdvbxRW9vAoSOONQiRqOAABwAPQVnXt61xdxiNdz5wB60AP8HeC9J+H/h+30vRdNsdK0+1&#10;ULHb2kCwxrxj7qgDtWg1wN21fvZqOC2d4w0jEMRyMdKlhhEI9T64oAWZisLHGTjpUdorGLc3VgOK&#10;dPIAuM8noKdGMRr9KAGxx4fd7U/Hzf0pFGD+FMkmbzQq568mgBZoVuQyOqsjDDAjO4Ht9K8c+PPw&#10;YmttGvtS8NraW980ZKmUYETHvkc7cDHfGAcEDFezBdv415h+094uvNC8FXMGnxxtdtC0qh32qcdM&#10;nnvzjHO3HegC1/wT0/af8UeDNXs/C/i61aayvrxLODL7pbZ2basgA4CluCFOCPnAXO0/f1fB/wDw&#10;TP8Ag3FBHea5rLfbdS00n7JbXF2szpM3WTHXCqFxxjc7HJIzX1J8afjnof7PHgca14jvJFmkV/Kt&#10;w4QysoySD0VBxljwARxkgUAZX7bfifS9L/Z/12G+1COya5jVIAZNvnSLLG5UeoCqd3YAnJGa/LHT&#10;fA2rfC3RI761bUtYtrKaS5aOyutkbxqkPBTafMZ8StkYGSwOc5r2H4vfGHUP229Z+2QX3lwW8wt1&#10;sRCWhWI5BhaNsM25WLZONx2k8YFUv2qdIt/2eP2VG0vS4GuPFnimeHw/okQlYyLc3JK5U9SyqXbJ&#10;4LY9RWlOUYzUpq6T1Xfy+ZpTlGM1KSuk9V38vmfOn/BO74RTfty/8FANLk8TNHeWMNy+u6skj5Wa&#10;ODBS3HqpYRpt/uBvSv3k8v51b+6CP5f4V+P/AOyl4Etv2OviXawaTqtq2rWv2ZmRHCyS7AVk3d2D&#10;kynjojYxwDX6/u+yDdu3YGQfX/8AXX33iJx1LibF0akKfsqVGnGEIdFZe816vRf3VG5914gcby4k&#10;xdGpCn7OlSpxhGHRWXvNer0X91K5Qu7Zby8+ZWbkHg9gwH9GP41etrZbSEIm7aPU5qrp4WW/uGzu&#10;2NwPTOf8KvV+enwJyvxZ+GOlfFfw5JpesWqXNsVMiMAFkgYfxI3UMenpjOc18I/tIfsB698J/FFx&#10;4m0vVFbSYZYhLdmZI3eJTu8pk3oxY+i7lOM7eor6Q/bT/bg0T9n3R7nS7O+jPiOWPywQokW23EcY&#10;6tJjogBxkE4HX4o+KPxX+IXxrm0e1h1jUdSsr5Wu4buWYzxRMQCvyngKw4wnzcjGOTQBP8Pf2hdR&#10;8L/FyHw3PYtNayRbjIMhJDt3kqpzheoyDkMACMMDX0877V+vSvO/hl8GLfSJYNS1COJrpEyqbeVJ&#10;wfmJyewOPYdcV6E82WCr8xP6UAEzN5WVxnHSobaO4kGZSvsPSrRO0fSmiQBeaAIJrkqdityaWO13&#10;Dc33s5GKebiPdgMpNP3/ACbvbNAEdxZJdW7RtuxIuDznGa+MfFniLx1+z3+0rZz+TNrGk31xGsLx&#10;QHzLExsSpODsx8+SSPnVeo2mvs83Sgf3jj1ryv8AaxuLqw+F1zqGnwmTUbdH8rZb/aGztOF2/wAW&#10;SOlAH2P+zD8T9K+K3w6XVLOP7LexEQ6hbmTd5Mo5yP8AZYcg+5HUGuo8WeLodMspZHmjht403PI5&#10;2qoHUk+lflB8B/jd8WPhF8F3s9B0XUNPv4rW1hCyXMUZvxGSgyGPmIyqSTuCg56tVvxf8a/jN8af&#10;h3daPrVtfafeXTMsVw19C8NudvDsA+/n5lDKGILA44JAB9QftPf8FTtK+FmlCHRZvspmLoLy4gMk&#10;tztH/LGIc/8AAnAxkAgZFfJ/w4+EHiz4q/EHxN4ku5NZ0u+vIWi0yD7cHSKMxgLcSx7tjyBmLBXy&#10;AzNxn5q3Phx+yDN4q8I6XceNZlvtX0+9a+ju8t++JZcDBxuXaiDkAcYHTNfTXgrQINB0iNIUA3KN&#10;zYG5zzycfWgD5W8A/s++LrjX7fTvGUtvr0elXSXWmObdo5RIFdN0oxggB88k4IBycV9V6Tpdvpuk&#10;x2caho4U8vBH3j7/AFyTVjU5XMqxrj5vWpba0FvCzN6HsOKAOK8f/s/aF8QtNmjms7QLdRNDJDJA&#10;skMkbfeUqfXAzjjjpXgNt+xv4g+H3xD1qbRNS1Kw0zVouIreBbjypAwIZC4ZcAZADAkBiPQj65ik&#10;Vvlz8y9RSyv5cZb09aAPjvVv+Ce11H8E7/Rbe6ln1Ga9bUYXlZY5Gl2lUDhRgrg4PfLEgDgVh+GP&#10;2aPHlv8AG6xbVdWvr7SbPDqiAwtcshzEkkIAQBcgbgDkRAnBJNfaVrcG4vP90+lXpmwnXHbNAGN4&#10;Z0ltC8O2lmdu6FPn29NxOT+prTgg8wBug7Y71WluRIdq4+bjA/P/AD9KuwKRGuWZsgde1AHOfFnR&#10;Y9W8A38cyq6KobB784P5gkfjXj//AASy+LWk/sy/EW68Ja5r2mzNKZreZbebeLNS6OjODyuGJzkA&#10;gPnGOT7/AH+nx6nazW83zQzIUZfUGvmv4ufsd6pP8RbvxPo+t6lpzfY1t4ms4o5DlSxVpUYHzAMg&#10;EYGQOozwAbX/AAUW+Ka6l+1zoVu0Wl6roeqXcMEb+fuwyRxNC6ENtbbI5bBB5Axg4I9g8G2n/FIa&#10;dDDt8swK5Puwy36k18nfDj4PeNv+E1tT4xk0fXIbaV7ywZYHW4guGJQCMEYCbSThi207ccruH13o&#10;dlLoWhWtsw3SQxLGcEfMQKANaQfu9vrwKbM/lw/hVOOGZzuYMvtiie2mKN97gdOKAHQX8MAy3Ddz&#10;VLWNcURNhhtpU8PSXa7mm8vPQYyagvfBrTzqomby8cnaM0AS+FdPFzF9sl+Zmb93z0HrW5UdlB9l&#10;s4Y/+eaBfyFJKW3Z25xQB59+1t8X/wDhRX7OXi3xMj7LyxsWjsvU3UuIocDv+8dT9Aai/ZA+DA+A&#10;H7OHhXwzIgW+tbQXGoHHzPdSkyzZPU4dioJ7KB2xXnn7bTN43+KPwT8F3ChdM1vxaNQvFJ4nWyiM&#10;oiYd1Ytz9BX0VLIuMbvagBsszklVWi1WRc7tv4UoZlKhU/GpPuigBScVVvLzny15ZuKJJJJZCqrw&#10;KLS08l/MZvmwR06UAPaF5LXDH95jtSWlituFY8yY5OaijvDdX2wfdXk471bdsCgCG+u/ITj86yy0&#10;2r3PykLzyQelSavNtU81X07SptQhb955S5znaOeBigC1cadY2TRpNGZmk+X5vmBzxyOleZfHD9kL&#10;SfitpbwwyTWas3mFYZTE+4DAw+DkdDtYEZUegr1XTtFWxk3NJ5jYxyoGKuO+xCaAPj/S9Vvv2ObO&#10;ZfEHiLULyzFwYre5mjMlxbEqMQty29SFZgQABg+owV9DfE74RWPxe0qaG8gt5uVBSdN0coBzg/Q8&#10;g0UAcb+yXfZ/ZN+Ge9ZGVfCOlDPYf6HFXfeG7WTU9VLL8kSruLFfvc9BXOfslTxS/skfC2CQna/h&#10;HSQQB1/0KGvT4IUsrdY1+VEGBmgAEKq46bv507b827P4U1B/G3uPoKcHD0AOrm/it8KtB+Nfgi+8&#10;NeJNPh1DSdSj2yxuPmU/wujdVdTyGHINdESVX+8aMYbd7UAfMOhfEPxN+wzqtn4X8fXd14g+F9y6&#10;2mieLWTdPo2W2pbagf7oGAsoGOOeOE+ktHW1vbeG+tbiK6t7qMSRSxOHjkRgCGVhwQRyCOoNO17Q&#10;bHxXolzp+pWdrqGn3kZjnt7iMSRTIeoZTwRXzL4eD/sAfGjTdFlu7z/hTPjiT7NprXc7TR+E9RJZ&#10;lh3tkrbzA8FicMMkgKzMAfT8ly3nBVU4xnOKlGUXk7qhl1KNBw1VUvWvbjG4bFPI9aALjnzxgZ2/&#10;z9amJ2rnsKadqJz93vk004Zuc7cYAweaAHRqB8wz83rTs80A5qG8n8tePvf0oAmzUayfM3BPOcYp&#10;2didD9OtRwHc7Nnk9Bn/AD+ftQBIjY2q33sc04nAqNS3nt06flTpf9W30oA4v4yfEKf4c+Gpby3g&#10;W5uPKklAZgq/IuSMkgDqMZOO5r5w0DQdW/bO0Q/2wtxp+l6ttmtYY5FWdwByzuQRtBBKhVGQRkHp&#10;X0P8cfGug+E/DBXXJLaH7QcQvNMsSxOflBLNwPTHfmvA/g1o/ibxj8e5tQtZm0nwrZZ+xQwoFTUG&#10;JzJcNwDwVJBOM5XBIYlgD3vwJ8EtK+H/AMPrfw+sMcluiKvUnZtGFAJ59eT1ya8k/ay+E15ZaNZ3&#10;3hkMmo6WPtNlmaQAOow64T75K9FPBzg8ZB+ikikvpN7cKucD14qXUNFtdU09rW5hSaFxghh39R6G&#10;gDxjwl+0VYaf8OLP+3J49NdY1yLiVYzEeQUbcRgqwI75xXC+J/j+us/FxfCdlY3l5Mi+ZdToP3Vk&#10;CoZS556g9OOSo5zkdt8Qf2HdB8eeLk1i8jjvri1iEcAmlkTgMWUEKQDgk8/pV74T/s0Q+AfHNxrk&#10;xlFxNs80yXLTtOU+51447nqcfjQBzXwT/YotfDVzca3eXl1capqDsz3V8PNmIJPReAvBxnqQT2wK&#10;9X8CfDLRfhFpbWmj28cZfdgRxhFXJJO1R0yeT611WySdGZ2ZV6gA9KbpdopbzsktyvNADbCzaxsp&#10;pGP7yQbv93jivmX9qvU5Phv+0l8HvHjFvLs9Zk8PXzlvl8m+jKKW9FVgWz0yea+oriVpW8tMHPB9&#10;q+e/2+Ph5N4+/Z+8V2ljE82pWdsmoWJjPzia3kSUbfViqsoHfdQB9FRDEa/TvR5lcn8CPija/Gn4&#10;O+G/FFoytHrWnxXLhekchXEifVXDKfpXWZ/u5/GgAeYIO9V5dRVD1p1yu5cE478GoYIIo7xRlt/b&#10;/P5UANudTfYdqn64rJjt5Nav2QNt2ru56dRW7qRSO2O7jg59SK5TUdVNtd/6OxEjkKMHkmgA8dKs&#10;Eiw24/gxheeea6fw7ZLp+iWsart2xLnjknHOaqeHvDz2srXN5hrrcduGzgH/ACa2KACjrRmkzkUA&#10;JjLdenanZ5pkakNlqceDn6CgABo6+1I7gA+36VTvNXjjDLu5H6mgCS6uggJYrjHI/X+tV7Cdr9mK&#10;4wDgkjms63ik1u9IB+Ucs3p/9et+GFbODai/Ko6DvQARQLFzxu7mqevavHpWk3V5Ju+z2cLzybV3&#10;MVVSTgfQcepq4yNJw23b3APWnJGE6d+p9aAPGf2SPiZofxqv/F3iXT5o5NRk1D7NKInuUT7Mufs7&#10;NDKxRJGXIYx8HaCcHIr2hm2jJ6VxPxO+CNj488DaxpGm3dx4TutYnS7m1DSUWC4eZCpV3IALfdXP&#10;IJAxkV4x8QvFHxc/Zki0HW9e1TTfGPhHTR/Z+pm1tpUvPKd1/wBKlBbBdQigMOB5jKQc76APpeO7&#10;E021enc0XT5Kr6nmodC1C31PSbe6tpN0NxEsyEjaxRhlSQeRx2NE0YVvMJARcsSeg70ASeaIyq7T&#10;jsafcKZItq1geFPir4b8cXsdro+vaXqlxJA9ysdtdLMxjSTy2fA/hD/LnpnpW88SQqzfzNAHk37Z&#10;2oSeH/g0uoWt1q1vcafqFvJ5em2ounuw26NoJEOV8t1cg7wVzjIOQDjeJ/gNpPxR+Eng3+x9Nvvh&#10;7qPh2VNS0yJY1WbT5D8zxuoOCWIBJPOQCR1U6H7PfhmS++N/xM8R3OranqEtxqC6dHC9vNb2ttHF&#10;uCou75ZWUYG9egJ5+c163c2251wN209f8/55oA8Gm/ax8TfA6wtY/iP4XvLiy897eTXtIjLwFgEf&#10;c0JA2RjzNitvLP5Lnb2rutX/AGovBNn40sfDa+IIW1vUoEuLaGKCWUMkib0JdVKLlPmwSDjae4z6&#10;M9lFLZvBKiTQyKUdHUMrqeCCOhB6YrLg+H3h+wuobmPQ9HjuLdVjhlW0jEkaqoVQG25ACgAY6AYo&#10;A+cfjD+2VY6h8PLqz0PS/FtwuriW3j13SYyy2oKq0U0bgFWJJIaPckiFGVtrdPVPgp8IdP8Ahr4A&#10;0lnmutU1ptNjt59TukZLi5j3vMqMpJI2tKwAOWAwCeK7zQ9Mt9OZrGytrWysbfJWG3iWJFJOeAoA&#10;65P41qS2scy7WXcKAM/wzdPPDIrNuEZCr7DFSNLI+oyrHuAAAJ9/8kVHZW8kd7Msa4hZ/m57VopE&#10;IV+X8M0AI0+LhU/M461IWxVDS3nu5POkYKqkgADr/n+lX6AOF+Ofww8O/FvQrex8Q2rXtvayNNHG&#10;Jnj+Yoyc7SCeGzj1APauFu/2OfCet/AiHwRaf2zYw2NzJfWF60xaa0uWyfMwCoYDOAD275+avUPF&#10;MPm3ajdnJFdJQB434h+K+qfs66LLd+LNPNx4ftJLjy7+0d5pILaPyY7ZZNxLSTzF3JJKgY5J6n1T&#10;wv4nsfGfhux1bTbhbrT9ShS4t5QCBIjDIODyOvQ15/8AtOfFWH4e6f4d0yXw+vib/hLtUTSWsZCB&#10;E0b8MXyrDAyowRzn2rvtIh0/RtFtbHT4o7eys41t4IYk2pCijaqgdgAOPpQBYSNZLgFlB+vParGF&#10;QbfXjFZNrfXN9cFYVRVU8k9q1kj2AeuMZzQA6o3u44/vMq/U05+U4/8A11Qh0uO4b59xOTnBoAt/&#10;bFlOEZSf94cVRuNNkubjduXbgYqwdHjiX92G3DuW61HdzXVrBubyvlPWgCzezmC2P3t2OoqKGZ47&#10;PzDuZivpUlsrzp++27l/umps5TCr7cjFAGKJZ9Yn8tTtwM5I4rTsLFdOt/mILdS1TqFhj7D14rPv&#10;b1r5/Jg53dfb60AWBdpcTsq/MQBzgnFWVUJ0qtYafHp0ef42A3NnrUqXayH5c/lQA6RWc47d6WOF&#10;Yz7+tKz7V/zzSBwaAFyFrKkLXWpKvJCvz7VpSSYbrj3x0qO0hjjeRl6s2aAJlURpgdBVC6b7dcqi&#10;7l3cHNW5Llc7aLZM/NQA8x4g2gDpjHavHvi1+w38N/i5MLy88M2en6x5m9dT0nOn3kbn+PfFjcf9&#10;8NXsUh4qNH3P8u38TQB863P7P3xk+Cdu8ngj4kf8JtpMPzf2H4xi8yaRR/Cl6nz7iOBuAUHGeM11&#10;37Ov7U+mfFTxJqHhXVtD1DwP460tPNutD1Jgzyxf89oJB8s0Wf4lx9MYJ9cmhVk+bq1eJ/tX/ALV&#10;vHej6Z4u8Hx28fxB8D3Y1DSHfK/b4gCJrJmDL8kqnHPGRjgMTQB7RHJu1R16jZkfpU1y2IyO56Cv&#10;F/gn+2h4O+K2qNpJluPDfjGBBFd+HtZQ2l5bzZwVUPgSDPIKEnBGQucV7EZWtrdnuNu7/ZoAy763&#10;jj1G3Zsnc4LA/UVr3tz9ntt6nj1FYWrX8E1xC2W2q43D2z2rQv45NX0+P7L/AKsnqxwaAMdLK48T&#10;XzKreXbowEj9/oK6K1s7XQLFyvlwQxrukkY44A5Zj/WpLDT49Ng8uFdq5ycnOT6180+N9U1j9uT4&#10;i+IPB+l6k2j/AAn8K3o0/Xr623rd+JbpOZbKJ+AkCHCyMOW7Eq1AEvgS/k/bV/aRh8WKS/wu+Gly&#10;8ehZ/wBXr+rAFXux/ejhHCH+8QQeWA+k4bkTEgA8HFY3hrw3Z+FvDtlpOj2Vvp2l6fEsFtbQIEjh&#10;ReAAB6f561rWVqLdW53Mx5NACy3qxEjnim2V2bnd8rfXsaf5X7wn1P51ITgUAMF0pPRvyppvVB+6&#10;x+gqRV2Cm+aGfbnvQBX1LW7fRtIutQvJo7OzsonnnmlO1Yo1BZmJ7AAEk+1fOv7A1nc/EO98bfF7&#10;UoZI7r4k6uf7OSQfNDpltmG3HI6nDZ7EKpre/wCCj2vXmifsuahawSy2mn65qFnpWr3yA50+xnmV&#10;J5SegG35CW4xJ9K9a8CeGtM8I+FdH0nRY449I0q0itbMI25fJRAqYPf5QOe9AGtfztEi7crk4oih&#10;n/ilH4Cp2APUfpTHdznaB+NAD2bYtZV1/pl3tHQck1JNb3l0/RUGeSTU0titui+WG3MwDGgCaFI7&#10;c7Y1wCeSKlChTSRwrFnaPvdadQBHPMtvHuP04ptzKqwMWXK+hpmpOFRdx4zmquoah9q2xRfNv46d&#10;6AL9vMJogwUqMd6eSF5pka+VaqD/AArz+VV4bpbmXZg7sZNAEi4muA2OQMZ/OrFNjiEY/Wh9xHy4&#10;/OgAkfaK+c/+CdWjWnjLwJr/AMSdQt4bjxZ4y12/e7vXQNJFDFO0UVujdVjRUGAMdec4FfRGyRmG&#10;dvvXgH/BMFsfsl6f76vqeP8AwMloA+gZpeqjvxTYkIACnbxk4706dhDDI3sTTbJ98Y+XGRkk/XA/&#10;lQBL90VBKDI3J+XPT/P4fnT5pxAMtjd64qO1Vp2aRs4JyvbigCeGPyo8YxTBcqz4HPbioNT1EWy7&#10;V+/7ipbC1+zRerNyaAHyOTtx8vPeiKLhW/L2pDJ5sgC09T+7UeooAbnzJOnC9c/5/wA5ptw+4hV9&#10;eT6U5fl+VcFu/bFOEYT1/OgBuxYB8qjPSnI24UL8/P4UoODQAy6k8uPP9KymsptSmPzBV9as6zNu&#10;8uNfvM2CMdauqfLj/i688UAVE0OPeu5UYL146/5/GraxrbxhVVVXpgUkAzluevHuKbNIWk2r1Xk0&#10;ASTHbH9MVDZorlmI3NnOTTr1wlsxbgVX0SbzVm+bdtbj6UAWp5vLHXFKp8qPLUhi/eEnGPWs/UL+&#10;OUTPLKkNjboXmmdgqxqBkkseAABk+1ADNb8Uaf4T0K/1jVbqGw03TYnubi4mbbHFGoJLE+wzXh37&#10;FtpqHxH+IfxF+LlxZTadpfxEns4tCgn+WZ7G0jaJLh1wNolzuUdceoIJ592uv+Cgnio7pJbL4G+H&#10;b3bGoysvja6hYHJzyLRHH/AyPX/V/T2k2q2tnDHHFHBDGgSONBtWNRwAFHAAAxjtQBYGfM/Dr61H&#10;5IMu4/wn1/H+tSOTnA49/Sq107SPGqLuVnG72Hr+hoAdPCuofKy/KDnPr+NTu+xaazLaxcn5RXnf&#10;xv8A2kfC/wAAtFj1DxLqHlPcMY7Kwt08691GToEhiHLEkgZOFBIyRQB1/jPxLa+DvCep61qUjR6f&#10;pNrJd3BVdzBEUs2B9BXwLZfG74k/t2eLG0Lwb4f0qSLS9TN7/wAJPqVojweGT93yreRfkkBCow3B&#10;2Y87cIJBmftd/Ff4y/tH+Jbrw7Nps3g3wxp+it4h1DQIblvti2AfYpv2UD53+8IMjavLLkBj9tfC&#10;j4i+A/CXwp8Jpp82h+HdP1KwtprDTYXVTEszJGuEHzY82QIXI+83JyTQBR/Zr/Y78M/s4QzX0LXH&#10;iDxdqALal4h1H95e3jt97BJPloT/AAg9MZLEZr1S8vVs1XILFuABXjfwP/a9j+NHxz8XeDl0ldN/&#10;4R0ObeSS4Dy3PlyiKTKrlRhiCNrHg161/Z81xdbpNoRTkAGgCxbFrq2VmON3YikttNjgk37fmUnB&#10;qwxwP8BTGmzwvX3oAdJMsSkkjiqp1Lz5Nke7d6+lKdJWRiWZuucA0+0hhtn2x5y3PWgCK3tpXm8y&#10;RlCqenrTJdYDT7V3fL1xVqaFjbsq43N+AH0qPT9P+wl23EtJ1H0oAc17i23bWX61Do0rT+cxbI3Y&#10;FR6kZL99kC7tvVs4FX4IvIhVfQc0AKCWk9l/WuL+M3wwl+JGitHZ3b2d55TRrKhAZQe4JBG4HpkY&#10;rspJ1Qe/0ptpH5MPzfezyaAPlrQvh74u+DOqXnl61dTXkShrF3eRZIHAPzb95J5x91lH0qW0svHH&#10;xouDD4283WoYVhMAld5nRtu5wGMj7cSYIIIxjqfvV9LSvDd36o8UcjK2V3AHHvV7YqnNAHH/AAl+&#10;D2k/C/QLa3srOCGSNcnC52E9cH3JOWPJOck14xE//DS//BQNpsC48K/BG1MS8gpPrNyPm+vlxrj/&#10;AGXjz3r1v9pz43237PHwM8ReLZhHNNplti0gZsfablyEhj9eXZc45CgntWH+xR8Frr4JfAHS7TV2&#10;abxPrTvrOu3Eg/fT3twfMfzD1ZkBVMnrszQB5v8AF/wbpelfG/8AtJbz+zryRjGYUdUF4BwAwPLA&#10;GQY/4DX3poX7XXgODwpY2cniaFby1tIEmLwzHLhBnDbCDgg5IJ5r5F/af/Zlm+Nl1p15Yzra3FtM&#10;HkYD5yuMEA7lxkhDkHIMakc9MPxJ+ydeeKrayS4vJI5bXn5JlLSEoVyQ6MB1P3ce+RQB90af+1p8&#10;OdO0uSRvFNrI8UfmMqwy7jj+FQV+Y5PQfyHHhHx6/wCCoa2WhTt4NsG+zK/lNfybJph8+wlIgcDB&#10;9SxzxtzxXhOufsganfeB4NFhvpoYoVVDIkyF5VXsw2hPToAPbFd18L/2adL8B+Hre0uJZplhGTGH&#10;4J/2jx+ShQOgGKAPL/h/8P7j4/TRzeJtLZblpJHmFxukAUkEsc4Zt3GQwGSORX0DoXgex8OWlvb2&#10;VvHGLddokKDzMfXH6DtWvYWMGnWyx28MdvGB91FCil8/LkLj6n/P+c0AOit1iTHHHcDmlWFVYH+I&#10;dz3pSAi5z0HUmmGUhsn6Dr/hQBFqk7QxDafmJxUNla3Eib2kChu2ORUskP2uZC3IU5xVpV2KB6UA&#10;RJbpAv3AT7DNP8zfx+B9qS4cLEffioTEXtz5a/NjAOcZoAV7eNR8zLjv/n86S50mG7XZJHHLE3DI&#10;67lI/wA+tR2enyFt1xt65GDVxnEa5PQUAYdz4ZsUuI47fT7Ndp6iBfl/HFXb3QdNEayTWNm/lkEE&#10;wrkfpUo1JTPtGeSOgzxTdYR5rU7Bu56CgDNZW1a9VR8qk4zjhe9bkUa2luqrwqDAzUdnaR6VbEbm&#10;wTkk+tVL7U/OykfPegBn27OpL82Tg9Kff6yA3lqr7sYxjrVPQv8ASdSO7ONpzzW2lrHGwYL8w6HP&#10;SgCrowZ4zIwYM3qCKk1S5WKAr3PNWPMG7b3qsdKWWbdISw/u0AM0a1aGNnYDMhBH0qPWL4h/LXI5&#10;61cu7hbeE9jjAqjpMBuLlpWXKfwnPegCxY6YLdldvmbB5/z+NXCcCiq97PiNlXJbHPtQBI10qj/6&#10;9VZ78zRsse7cD2qittLdSf3V+taWn2ItkbO7k9CaAGafZYLM/wAzA9x3q4ECngD8qqpMXuWUbsbu&#10;cH8P8/SrQ+Qf4mgBahmugjquRljimyX64+U8/SqNgRNeMx52sMHOMfj/AJzQBo3Mphg3Z/GspNbk&#10;V/m3uuecVb8RSeXYfVqr+HomuFLt8oU8Af1/woAtwaxHN/Cy845q0TtbdnjgVXvLKCRh5nmDucEh&#10;f8KzLi/ea8eCEBucgCgDxP4v+Xr/APwUR+DdjHlv7B0bWtUk2gtxNEsALegyOD68V9CvHHEPujOe&#10;PrXzf8JN3xK/4KJePNYY+ba/D7w9a+HYmQ/uxPcObiT6su0qeePr0+knjDkZ/hORQAqNuWlNFUdU&#10;1FbfjNAFqSdYgaovJNeKUjzt55xWDq3jnSNClX+2NY03S42xj7VdpBnOcfePsfyrNm/al+F2kiSE&#10;/EfwFHJASro+v2m4EdQR5mc57UAdxplh9hRtxDMxzmnXBZidvb2rzGL9uH4QzMqn4keENzHA/wCJ&#10;iij8yeK67w18Z/BnjBP+JN4s8M6ruBI+x6pBPnnH8LHvx9aALRtDqV6IWO0Yya3IYVgiVVGFUYqp&#10;p9h5U/mnrgrV1jxQBXmuGE21eKdcoWT73y1XvFaCZWP3WYCrVwjSR7VxQBWhaaf5Y2VVX1H+f8ii&#10;rcMQiTA/GigDy/8AYxgV/wBlP4YuygsvhHSME9v9Cir0fULgqVCg/eA4rzz9i6Mr+yV8MWP8XhLS&#10;f/SKKvSPMWST7vegB0qlo/qRwaRIWI+Zmz9aesm40ruEGTQAoG0d6bP/AKlvpVO+1VQNqMd3t1qx&#10;DEzQfMzZYd+1AErJu9fzrE+Inw+0P4peDb3w94i0631TR9Tj8me2mHysOxBGCrAgEMpBUgEEEZrb&#10;LYIpiNvZmwduABx16/40AfJcHifxB+wVrcXh/wAWXGoa58LLqRU0XxG+ZptA3HC2l4epjB4STsMD&#10;pwn094c0+HUbC01CK8W6huY0njeJg0cisAQQRkEEHII61c1zRbTxTpNxp1/aw3mn3kTQ3ME8QeOZ&#10;GGCrKeCCCa+cfAunR/sT/tF2vgm3uryP4c/ECB5PD8N3cNLHo+pRnMlpGznKpKjBlBPLDAyckgH0&#10;w1xGZfLPXrTmmVR1rHtdPur/AGzeYsatnHGTVqLSZgy7rjcoOcBetAF4SB/u7W+hqqS0t0RtO3Gf&#10;rVoARrwPwpkQ3Ss38J/WgCUjIpFxz+RpQcmmp95/r/QUAOA/Oo55dgxT2bYuTVaJ/Nm/HuP8/nQB&#10;5j+1D8JY/iz8Prq3k85AE2yPE211AIIYHB6Ec+xNYP7MfiA6JawaHrEloNW8oROUk3MoVmVMk/MQ&#10;ygfMcbiOgzge4zGNYvLZVZGG0qe4+n6fjXx1+1d8Nrj4H/FnTfiFpEd01o0gt9SihOfOgIx3IHyn&#10;C5Jxwh7GgD7KA21V1GaSMJtUnJ7GuR+BPxUtfit4At762uPtICf6wj/WLyAfrwQfcV2E7CWVF5JU&#10;gmgB1nIXtwzLt3dqiSP7TcFv4VPPvVsruFRgLAMKOpoAbdyAR43KM9abpiBLQBemTj3qOdfPcDry&#10;M/p/n86tInlrigCuzeSrdtxP41i+I9F8+GOTbu8xuc+lbgTzZuf4Tx9etOlYJFt29sfSgD5n/Y+1&#10;V/2ePil4k+DmobVsbi5n8Q+D5C+FnsZZW8y2A7PE4LEDqGY8Dr9NO5iQtj9a8p/aD/Zvj+OPgu0f&#10;T76XQ/GHh2Vr7w9rULbZLC5x0OM7onwA64OR2yKxfgV+1/b+Iteh8D/EK1Hgv4lWQCS2N38ltqxH&#10;Hn2kv3JFfqFB3DkDIGaAPaJZgi7mO31yf8/r0rOh1nypDJ5e4rwOf8+9adxYrOAuBx6+lNt9Et4I&#10;9pjVj6nnNAGHfX91rk22CNmOdpx91frWloHhdNJbzpG865YYJP3V+n+NP8S+JtI+Hvh261TVr6x0&#10;jS7NfMnubiRYYox7scD/ABrwWL9rT4gfHS5lk+DvgG11Hw7G/lp4k8S3L2NldtnBMMIAlkQf3h6E&#10;YBoA+jaK+edH/a+8XfCvxNpukfGLwMPDVvqs6Wtr4k0e4+2aO0rHaqy5+e3yxAG/Oc9gCa+hJZNo&#10;+tAEd5P5agD7xNSL8i81GkSyklhTriUQxM3pQA7efT9ap3urJbn7yt7A1m6j4iZCUVuoxtHem2fh&#10;qbVEjluJPLjfkoB82O1ABc68963lxqzHrtTJzTtP0Ca/VmuDJAM/KOMkVsWmk21i26GGNG9QOfzq&#10;xnFAEVnZx2MCxxrhV/M1Lu5prkheOvSnAUAFFFFAATgVh6zerM+1lV488qehFWtXu2Miwqdu49az&#10;49EmvLpl8xdsbDcSOo60AeYXv7KGoeJPiV4g8Yah4w1y6u9QRYbCxtZTp0MVsjeYtrI6bmKMwUFk&#10;Cn7x5LVS8JfELxB8cvEPiP4a+LPDOqW9tDp722o63Zh7O3eZicrEG52EHCtubeEJKBWIHvF2TFan&#10;b8uOB7VWtVa7cN8vB5yOP8/4UAcH4N/ZW8J/D7wTp2jaLFcaX9juLa7lvbZljutQkgcupmfHzgsS&#10;SvQdBgDFYnhT9l2+8IeDfFOj6h4/8Xa9Y69BHBatd3cgn0rbvO6Jw/UllJACghACCK9kMfI+bpVH&#10;Vt3lbd25m7AUAcf8BfgJZ/BDQzBHrWua9dMnlNc6heySgRhiyIsZYogGeqgE/pXeIcyN+FJHi2tg&#10;T2UZ96pW+qKb1vvNuHYZxQBpHpUNxc8bY2HmEZGOcUi36yZC8tUiQKjlsDd60AUf7OaO3LNJMJJS&#10;N2DyKszSrZQH5ssB3PJqPUhJMirH64pLnTDPE2+TnscdKAM8T3F3MzQKzYPOOhq3bWbwO000hHHR&#10;j/LFXIkjtLbagXCL271nLHJqV3IG+6wH0FAGjazRtCSmFVTg1Xv9T8kHFWBZRxwssahNxycDvWHd&#10;W81xf+UPlG/buxwKAHadp0mr3vnTblhXlT/eNbF/c/Z41x1Y469KzZJLjSXUPM0qj+FEqnr/AIwt&#10;tOtZLi63Q29vEZZXZcbVUElsZ7DNAHnOs+K28RftOLpa3jRr4d043EtvDrEqmUyAAebabdjKN4If&#10;OQdue2PUvDSyXdmuV2x5JD+vNeN/Aqy8M/E7WNS+J2jDXFufFzLZTLfoqiJYCE/dAD7rALkhmGVx&#10;wQRXu+m2Y0+xjhXog/8Ar0AOtrSOyi2xrtXOT70GcHPoO9Jdz7Bt9axPGHjfR/A2jNfaxfWum2cZ&#10;Cma5kEa5PQZJ6n0oA03uJLobY1IX+9Xmuv8A7TGl+H/it/wh+kwy+ItYtLW5vNRgtG3S2qxQmRUU&#10;Yw7u4VNgO5SwJGMkYfxd+MWreO/Bt9pvw4XWB4gt3mkt7uK2Vbf7RZ3MSy2shfoXViQGAVh3IJFe&#10;heD9DXQ9DOuXGh6baeMtXsYZdWe3iUNcXKwqChccsoYYHOMc0ASfDj42+H/ijqmradpl0zat4edI&#10;dVs2Q7rGVtw8svjYxDI6kozDKnnpnpL6WOWLazLtJ7mvnX9ln4m6Bc+PvFVndeG7/wAF+OtWu0uN&#10;Yt7tmeC6mO4qInY/xZkZUHUBiuQDj6Gt9PW4G6Rt/UUASXGqQwwsVkRmA4HrUelaj/aErZIyo6A1&#10;l31oJ7+KFflD5+7W1p9hHp8CqiqrYG4gfeNAFhvu1GTHaxlgFUHnjvTpPuGm+QsifMqtQBUuLxrt&#10;/LiBb1x2q1bWq2yY+97mm28cUU7COMKcckd6Zd3LRTqueD/OgCaQbj+dOQfJ1zTYBk8lj/wHFSUA&#10;cz8VfiZonwX8C6l4m8RX0djpelxGSSRj8zn+FEGfmdjwFHJJFeEeGfhT8Qv2xLJfEvjfxL4i+Hfh&#10;G+VZ9I8MaBd/ZLxoTyst7Pt3F2BU+WOF4+6QRXpPxm+A1r8bPil4K1TVtRaTQ/B1xLf/ANjNBut7&#10;+6KbYppGLf8ALLkqNp5J7EivSLmYwW/mPISAMj5eaAPn9f2OfHngpj/whfx68aafCvEUGvWsGuKg&#10;6BQZNvAycDHp6UPbftNeBk3R6r8JvGVun3hcwXOn3MgyOmz92DyRzxgepr3zTZftUXmbmC+prnta&#10;11kJyxbPQUAeMT/ta/FrwoNniT4G6pNGPvXGga1BqG7pnEXDd+5/kTUlr/wUt8F6NGF8UeH/AIge&#10;C3HEh1fw/KqKcZzuj35H3sH/AGSele0WXhS71a2SZrhYVkAYKVJIra0/wxbWtsEkjjnbGGZl4b8K&#10;APJNF/b5+D/iiwaa1+IXh2NeOLqc2j9f7soVu3p/OvUdD1a38WaRbX2m3kF9Y3Cb4rm0nWWKYeqs&#10;pII+lUPEHwO8FeK7kyap4R8MalIwIL3WlwzOc9eWUnmvBPE3hLTv+Ce3xa0PxFoT32m/CnxXctp3&#10;iDTTK0tjoV1JgwXsYbJjRmBR+cAEY/hAAPZvjL+zX4T+P2hfYPFmj2+qLGCLe4I2XVmxx80UowyH&#10;gdDg4GQRXiXh7466x+xfEngf4tzajceGYWZPD3jURyXUd1ACNlvdhFLJMikDcQQwHtuP1XBOlxCs&#10;kbK8cgDKynKsD0IPvVXWbSK+sJre4jjuLeZSkkUkYdHU8EEHgg+9AHKfDHxl4S+JkK33h/xJo/iK&#10;NVD/AOhXcc3l/wC8FJKn2OK7cDArwvxt/wAE9fhd4/lN9BoA8L6ty0Wo+HpTptxCx/iHl/IfxU14&#10;h8JP2fPGHxm+JPxO8AeI/jR8RbjRfA95bWiPZ3io2oRXELyBZJGDHcmArg5B9uwB67+0L+1dqmr6&#10;1qHw9+EVr/wknjryWF9qEYL6f4aTHMksgyGlxnbGMnd1BI2Mf8Ew9CtLT9jHwleQyNNNqjXd5dys&#10;25pbhrmUOWPqNoX1+X15rkfB/wCy38RP2KtHluPhRrUXjLw7DObq98K6vawwXN4CBuaK7jUEzYGA&#10;HG3HY4ANj/gkz8RLTxh8HfFml2sc9rDoPie7NvbTqFnitpyJYxIo4DbvMUgZGUoA+qlXa/TsMU4D&#10;FNd+dvuKdQBHK2Cv1p2D7j3zQI/x5zTlORQBDOS67V3HPcGlt7fyo/4s96l6VGH3S7fSgDP8VeEb&#10;HxroN5peqW8N/puoRNBc206h45kYYKsD1zXg/wCyubv4BfH3xP8ABe4vrvUNDstOj8R+FZLkl5re&#10;xeTypLYsSSyRSYCk84z2wB9CXszD5VO33r52+Meop8Kv2/vh74r1Ob7Do/ijw9c+Fftsg/ci5Ewu&#10;IoXJ+4XJ+UnG4gjsaAPo9pVU8sPzoRw65FZ4sZLqZiZPlznp1p2p3w00bVKqMZxigC8r7ifahZld&#10;9oYbhWbpt9NqDEDKrjOStXra1+zknOS3egCRpFQ8sBQZFC5yKju7Yzj5du7GBmqb2EsQVfOX5jgc&#10;UAQ3vn6ncbY87e59BV+w0yOwXj52JzuI5pgn/sy22vucjuBThqSPBuHyk9jQBO7743x2BFZ+lJ/x&#10;MZM/3f61ZjmWOBmZvvU3TLXa7TFv9YMAegoAuM20c1C8zkjYu4etRuTPeLg/IOoqxuWFVX8KAGwo&#10;T8zd6+ef+Cat8mi/AvWPDN0yx6p4S8U6ppd7HnpIJzJkf7JEgwehwa+hrqQxxfKcZ7185fBa0X4c&#10;/wDBQf4n+H32iHxhotj4pt0bPDoTbzFfXcxyfcfkAfRNzam7ZM7lFSQx+WB9B/n9adJIq4oWXe3Q&#10;0AI0CvJuPPGKZcXSW8Z5GccCo7iRp5xGjMoPByKc1mny7lDHuT35FAFeyh8+Vp5Du3DGPbNXpV3R&#10;sPao1by4lVPvMOOOnuam6CgBkUPlDr9aat1GJdm9enT0pl1N+7+UsvHpVbTLHzJfOf5u3IoA0CwQ&#10;Z6VEC1w3oo706Vd7qvbp/n8v1pJZVgUKM/hQBIAI1/xpkZyw/wCBfzpsQLvuPYY5HSiaXD7Vznpx&#10;/n6UAOd41f5tu6o551niZY2Xd06ZqU28ZI+UfKMD2pqW0aD92qru5yKAFaVYI2+bcyjnJqO0jbe0&#10;nI3cYNSCBV6/N35p2RGnHQDgCgCvqeZbdo1+8eah0Anypd3ZgOntViJPMOf72aaI9pkRcDzG6j/P&#10;pQBX1C9a6cwwqWOc5U184eOdcvP21vHd98P/AAzfS23ww8PXITxdr1tNsbWZQMnTbZh1Tp5jjtxn&#10;GA9/4z/E3V/jz49uPhT8M7ya1a3dU8Y+KbZv3eiW5PzWsL4w104BHH3Oeh3FPXvhv8PdF+FHgnS/&#10;Cvh21XT9H0mERRRDktjkux43OxJJY8kkmgDc8O+HdP8AD2lWOm6Zbw2en6XEtta28IxHBGgACgeg&#10;AFa64X5R/DUNpEsCnGFXp0xSwzeZO2OmO9AEkrALUfnJBE7yMqLGNzMxwFA6kn+tcR8df2i/C/7P&#10;miR3mvXjNeXR2WGmWqedf6lLyBHDCPmYkkDPAGeSK8csPhN8Qv20Lprz4hPe+A/h7I++HwraTbdQ&#10;1RM8fbZhyin/AJ5L684IBIAz4yftS+KPj7rN94G+BdquozxSG11XxfLldL0nIIZYpMYklHqu4DsG&#10;6jO0z/glN4d8P+C5NSPirxNN8ToWN9F4t+2SCaG6AyCI92DHkc7iXIJ+YdB9O+DvBuj/AA38NWei&#10;aHptrpel2KbILa2iCRxD6DuTyT1JOTya0Ls+fbSRgN86lc46ZFAHyx/wS7TUvit8MfGXxE8U/Zrz&#10;VPiBqnlXA8gCOaC2hWHkHPDN5gK/dGOAOg9g0z9mXwT4e8b6hr66Hb3uqXsxmBuVEkdqf3bbYkxt&#10;VQ0YdeCVYtggHFec/wDBLWL+wv2OtPsZ5FWbSNT1G1uQw2+U63Lkhs9Dgg+2a2vAP7RniH49+IPG&#10;q+B9Es5ND0WyaHStXvi6x6hf5G1ccDy/vE45ACE43AUAN8C3vh/4dftKa5JrHhzT/DviHWYo7a0v&#10;4mk+y3URciKPzX2xrPKEBESLn9yfmY8D3Br+4A/49m/OvH7P4efFbxHa3w8QXng+a7tl1CTRLkQC&#10;R9PncRLaSf6oDKAzhiBnlOvZ37IvwQ8b/AnStStfF/ixfEFrMUFhbRTPMlrjJc7pFDDOVAUHaME9&#10;TQB7FbTzP/rIdvPPNFxcJBMoZtvU1YByKqyWS3N4shwQvY96AJJLpfKO0qx29jVfRo/3e/nLA/z/&#10;APrVa+zR5zsTPTpQCtrb/N91RQA6aVYYyzdqoRTSapccbljQ5yPX0pkrtq1wqrnyx94+laEMS2cC&#10;ovAUfnQA8YHAx9Ko6rftAdoH5VczsG5v/wBVUrOL7ZdNIzEiNuARQBnEX1wu5Y5NuMjjrVmOO+SI&#10;r5benJH+NaENxvvZY8/dAwKj1TUFtomXO1sUAO0/T/sIZnbc7dTjpVbUb1pZfLjyzH7oFQQveXNk&#10;03mfLjhT1NUfEHiaz+GXgzVvE2tXK2+m6VZyXdw2PuRoCx+pOMAdycUAeG/Hxf8Ahob9sHwD8N7e&#10;P7Ro/gNl8YeJS3zRB1G20gYdGYsckHOVkz2NfSktzt6LnHPHevAf2EPAmpad4G1jx94mt2j8X/FS&#10;9Ot3Ksdz21oc/ZbfPZUjOQOo34PTA9+gg+6zHd3xtxQAkDSTL8y7VxUiQhGzTwNox6UfxUAFQqm+&#10;TO4+v8qkkOEb6VDaT+b3HuKAJpQTH/jUdvFhizZz2z/n/PNSu21SaUDFAEN3cLEn3hnPSnRDcdxI&#10;ZvY9KLiFZR8wH41JjFADXfYOmcnAqMln5Ab2wakbaTz+FCOvAHpQBClqX+9uWpmZYU5+VVpWbYuT&#10;2qkd2oT4Dfu1OeR2oAuJJ5iblqOWFpBt+bae2aWWRbSLj8qfC25O/wCNAEaQRWnPyqfU0y41GOPg&#10;OpqDXJMRbR1J6etQ6PpLOyzTbWXnCmgC1fWUl9InzbI8c85py2K21osa89ie5zViSRYlyaozX7Pc&#10;Iq/3hx+VAFjTbH+z7ZUJVmGctj3p1zerAvX5u1Q6pPJGp2kqo4PHWo7TSn89ZJm3Y6KKAJLdZCPM&#10;O7LdBTbq8kgHzrt/GrE10sLfNz34qjKP7R3SZ+Rex6CgCAzSanOI13bc/MwHSte3hW0t1jH3UGM1&#10;X023iiLbUUNuyCRz/n/GpNRn8mD/AHjigCZh5y/K2PcVDMi21u2fmOD1o0xt1uTnPzGquuz7Vxn1&#10;GKAF0uVp3Y7Bjtz71fkkWJcscVR0SPy7ETN8xbOMduaurtnUMV/OgCppQ3yzsR1fI/Wnatc+XFtU&#10;/NmrTFYIzjC46Cstozql4w/hUZNAFy3slhgO52bu3FVLwPBqEKqdqySYOP8APoa0TtkjKjIXO01D&#10;Gi3N027lo2yPr0/oKAM7Xkurp2jSGRkB4PrV+9n/ALJsx5UIb1xx7VcZtornr7WYbfUxPdyxw28S&#10;tvaRwqIuDkkngDvmgBILW6168dnaWGLrkj9BR4n1ew+FPgfWtevpP9E0ezmvriRwMrHGhdv0WvMf&#10;Hv8AwUK+GvhHVm0rSdQvvHGvdE03wxatqUzn/fT939fnyPSvE/2xvjx8ZvHH7NHjC9bwJpfgHwe1&#10;l5F2dVvzPq91DK6xFUjjwsRO/BD54zzQB69/wT68KnwH+zHH4q8QSQ2ur+Oru48U6vc3DCNQbhy0&#10;ZLNjC+UEPPALH1q143/4KGfD/Q9ZbR/DMmrfEbxBzjT/AAtaNqBHbLSr+7C56kMceleb/s6/8E5o&#10;fFHgTw5qXxb1/XvGc0OnwfZdBuLySPTNIUIuyJY0YbiigKeQpwflPBr6X8OeA9B+GWjLpvh/R9L0&#10;OxXGIbG2SBPqQoGT7mgDwy78dftC/GMf8S/SfC/wi0mTpPqMg1fVtvZljXEK+6vgiqem/sIXnxIu&#10;vO8cfE74i+KucSpFqA06y9cCCPp26H09K941NzNL5cW5mY4AHc109naR2VuscahR3wOp9aAPD/Cf&#10;/BNf4L+FE+XwTZahKR80l/PNdFicZOJHI7dumTjrXW2v7Hfwns0jVPht4FxEAF3aFbM3HAyxTJPu&#10;STXo0snlrUcLPL8275fpQBysv7PfgGWNlbwP4PZWGCDo1tgj/viuJ8WfsF/B3xZuW4+HPh2Hd1Nj&#10;B9ixxjjySmOPTvz1r2Rhx1oRQo/CgD5zk/4Jv+EfDv8AyKviz4leBVA+VNG8SSxxqOeMSbzjnHXt&#10;9aB+z98avA77vCvxuOtxqc/YvE2ixXCuOTzPGfM65HAHB9hXu3iCTD8HtVrS9L+yxlmYMzj06UAf&#10;O9x8av2gPBB8vxF8KdE8WQw/6y78K6x5ZHPUQTgux9hitC1/4KTeCNEuVt/GeieOvh5cE7f+J/oU&#10;0cbc4yHj3gjPGTjmvfHkisHPHzNySKLprfUbWSGeKOaGQbXjkUMrj0IPBoA5XwT+0T4F+J1r5nh3&#10;xh4d1bADMlvfxtIgP95M7l/ECiuL+Iv7FXwj+Jd15mp+A9A84tuMtnAbKRj/ALRhKFvxzRQBu/sf&#10;KP8Ahkb4Wqo+94Q0kk+n+hQ16H5Hz7VH3RySetef/sfhv+GRvhXg/wDMo6Tnjn/jyir0LlXYjceB&#10;0HJoAbJabhk8H64rHu72SadYY25kfaDmta/WR7ZgqszVT0rRWFz5025WRsqPX1oAuafpkenBirMz&#10;N95mPWpjcqD1pt5Lti61Uku44bfauHcnGKALZvEBPzfSla5SFNzNxWZHZ3FwzfKyc45FTHQ5JT+8&#10;uG29MBaALcGoJcK23LFe3rXHfH34D6J+0R8N7zw7rytGszLNaXcJAn064XmOaJj0ZT+YJB4NdQmo&#10;RWs0dtCu5j8pPSrxX9583r8vtx/+ugD5p0z9pPx5+y0lnpPxk0dL7QVdbWDxzpIMtq/ZDeQAb4WO&#10;BlgNpY8DGTX0VYaqNW0+G6tZLe6triNZYZoXEiSqwyrKRwQQQQRxipNZ0a08R6PdafqFrBeWN5E0&#10;E9vOgkjmRhhlZTwQQcYNfPv7MGpXH7OPxc1j4L6sskeju0+s+CLqRiyT2LPulsgx5MkDMTjJO0k9&#10;AMgHvj3ixTbZWG4nGB2qzLN+7/w71jS2r32pFQT97k47Z61sW1gtsvzO0nH8VAEyL8v69azdT1Bo&#10;WA4Ks359KTWNZEJ2IflxzWVGk2s3QVAxUsN7/wB0GgDVbWIUXbu+Ye1Ph1yBFwDz24qza6ZFbWyx&#10;sBLt/icZNSlIgPux/kKAIWtPtm1m+71GDXnP7U7afa/DCSLUppLfT23vcTpnfEgU5IIBPGfQ9K9M&#10;muFiiyOeOMV5v+0D4Jk+Jnw4vtPl+0rZzI0cxhOJFRgVYrkEZGe4PGaAMv8AY60uzsfhZYrZXCXV&#10;v9mgVJk5WUBM7hkA4JOeQD6165Cqr91t2ffrXzL+zF8avDvwzkXwPJNdR3NjEtuEuYzHLKYwcugI&#10;G9ec5AGRyM4NfS+nXkWoWcc0EyzRSDKspGDQBPiobl1iG49uamJwKp3RM93Gqn5e/vQBJZtv/EDi&#10;pnfYPX0FIirDGN23OOtIJGkbK52+3egAUbTyy7hkkfWmyurEc7eev05/nRCCu7O5cH8KarKZmJ+6&#10;vOe31P6/lQBIQJV2qcL6iuR+MXwd8I/GjwtJovizRrHWLVlITzk/ewk/xRyDDI3upBrevL24vhtt&#10;4pFU/wAYOKltNFWJ/Mmk85sdGHyigD540T9l34p/CoG1+HPxfuH0OPHkaV4p09dSFsM/cW4BDhQC&#10;cAAfdA960P7C/akRPsw174LvFnb9sazvxcbc/e2D5NwHbpx+Ne+z3sdmvAX8KjtnmvSd25Ix3I60&#10;AeB+Hv2I5vHHiOHXPjF4tuviVqVvIJLTSzH9j0WxYd1tlOJD7vwR1Br6BWGLS9PSKCOOGGFQiRoo&#10;VUUcAADgAelM0/a0s3y/dbANU/E+pfZovLX+KgCp8Svhvpfxk+G+reGddt/tGl63bNbzoOGAPIZT&#10;2ZWAYHsVBryv9kH4kapJ4W1T4f8AiqZpvGnw1nXS72Zz82oWxG60uxnkiSLAJPO5ST1r3RBtQewr&#10;5z/awtW+CXxU8M/GWzj22ekypovixEX/AI+NMncKszD+IwSlWGBkhsZwKAPoZZ1s7FWaubutQutZ&#10;vWt7NC5X7zZwq/U0eIfE8d/AslrLHNBKoaF423LIpGQwI4IOeK3tB0ZNEsigYs0h3uxHJNADdG8P&#10;RaQfM3PJMy4ZmP54q682M46ik2mbnJVe2O9OKqE24+WgBiNJIvYZ/OlEChs8/nT1OR+NLQAdaKKa&#10;TkGgB1R3EvkxbqkJwKytW1MKhXP60AVkjm1PU1ZV/dxsNzHHFbwGKz9Aikt7SUyIykvkAjrwKml1&#10;LczLFG8jL146UAGpS4UIOWbtThKlnak/LxycVFbafJJIs0znf12joKsvCsx5bdg8g0AU7W7Ny0jS&#10;f6vsM4/TvTrW0iu5/OXO1crtqxKI4Idu1cdhUUczRWBZU3Nk8AUAR6vMZNsMfLMcU/TtPWxtPmH7&#10;yQYY55+lQ2FsVdri4+TaeA3b3qvqOoyahN5dujN5Z6rnmgC1YaTHtWQ+ZuBzhjV2YkIcelJbx+VE&#10;q/p6U6QZjb6UAUH1GQybI1j+Uc5NMubW6vZY1baq45cdqdpa/wDExlP+zWhJKsQ+ZlX6mgCp/Y8c&#10;Nu23ezbe56mqUt4+kw4VVVu+6rlxqarMvlhpj6A023tv7RuWkng2r2DetAGfD4udpcN5Y59KvJ4i&#10;jbqy1c+zW8P/ACzhX/gIFNGm25JJhhbdz9wUAQL4gt/M5kXbjsK+eP2kP2kJB4z8VeFtN0bVNTt9&#10;J0m3e8vdPtEvmg81/wB7HJDINhQwMTliOQQeuR9HfYLWI7vJgU+uwVzvib4OaD4ottajk06ytx4j&#10;tza6nJBAIpr5NpXDyLhmwpIBJyO1ADvAdloNr4Z0ux0h7T7Lpcaxxx2qqscZwCRtT5VOeSB610Ul&#10;7Ggb5txHYV4X+x58PtP8H2Xi2w06CPS9LtdZkjt4Tb3cNy20lN0xuCVckIuDCduOuDkD3KJreKP5&#10;WjOPcUAYfjnxtpXw40NtY8Q3g07T0mjgMpVmVWkcImdoJA3MBk8DqSBXif7RNt4q/aX0u18NaH4J&#10;s7jw5dMZLrUdXuPs72csc7x5hKluWQKyyIHUrJ0YZFep/HLUdS1D4Z63baLZ2N7q0lq32KG7CNEZ&#10;hyjEOrKWVgGUMNpZQCQORU+Etn4i0/4daLZ6/fS6prwiH226xjfIxJI4wMKDtzjkLmgDtPBvhyz8&#10;IeGrLTbGMxWtnCsSIZDIygADlm5Y+55PWtCSJSSxz+dMtoV061Cs5YD+Jqhvb0mE7R8vUtnp/n+l&#10;AHCfHb4fx+MtDtpNPW1TxBplzFeWN1LEZRBJG3DeXvRXYK0gUOdoZuwJNcj+yz+0VqHx/v8AxDpW&#10;saDcaLrHhucLMrrtUo5YJuU8rINhyOR0IPavTJNTWzvGkZVm+bIyfQ1xv7QvhXxx8StD0ebwXqtx&#10;4f1LStQju8NIVtryPOCsuBllUZbbyDgjBJBAB3Pkrb65bxRtubJ3Dcff6V0ajaoFc78NtXt/Enhq&#10;3vkhuo5ZQWIu7VraYjJUSeW/zor7SyhudpHvXQSH5KAIricltqdaa7TbdoC49c1OqKvQCob2byWV&#10;u3egBsA+zIzyMdzCgaaHlDszHjgVNAqvEG+9u5yaJ4Gl6SMv0oAdFCsI+Wor26EER55qWOLYoG5m&#10;x61V1iHfbe+aAKekWzXl15zf6tSQOeprS1BVazk3f3SKq6Cyw2O3coO41eZldSu4cigDLltWvtJj&#10;jjDfu1yGz168VV8J6Au9b6QyecrMFGflxjHT860Ndmaz09RGxTntUXhHc+ntIzM25yAOwxQBq0E4&#10;FFFADWfYPmNZPi/wtY/ELwzqGi6paRX2k6nA9rdQSD5ZY3BDD8vy/lqMN5+77ZNOJ8tQFX2AoA+b&#10;Phl431r9jPx9pXw48b30mqeBdal+y+EPE1y4D2rAErp12xwNwAxG/wDEMDpwn0LfztJqUcClcMvI&#10;P41k/FP4X6H8Z/AN/wCHfElhHqek6kmyWKQYIP8AC6Ecq6nBVhyDg14H4L8XeLP2OfiFofhnxpdX&#10;nij4e69fppPh7xJNIGvNMnlL+VaXmTmQHACyjpjnjhQD6cubiPTbGSaVtsdvGXdj2AGSa+ev+Cb+&#10;nt4g+BGp+NbpT/aHxF8Q6hr07E5IUzNEiD2AjOOn3q7f9t/xjJ4D/ZH+IOpQzNbzJo01vFIr7GR5&#10;h5KkH1y4x6n0615b8PP2xPA/wQ+GvhfwHoNnr3jXxPoej2trcaN4Z017qSGcRKJPMc4RD5m7cNxZ&#10;TnIzxQB9RJH5MRC8V8qweJdB/ZX/AOCjl7pslzbafpvxk0mG7aIsES31KOR40J7ATYk57yN710a+&#10;L/2kPi62/SvDPgn4X6XMCFk1q7fVNSVezqkQEYY8Ha44757sH/BPXS/FfhPxQ3jjxFfeNPHHimBY&#10;JPEdxAsEmmhCrRLaxKdsKpIA+FPzHg8cUAfRMdsFk3H73tUm/A9O1eKfsg/GjV/Fthq/gPxoyw/E&#10;PwDItnqXzcanAR+5vo8/eWRcZ9D1xuAr2iI5OcM3YUAOkkAHr+PSmtdRxJ8zYprlnbvwe3b/AOv/&#10;ACp0kO5T3zQBUn1fDYXGP50WdzJNKysMdM1PHYqnoOew5pyWgjZiGPze3NABtT7T9B0Pr/n+Vc/8&#10;VfhjoPxp8F3fhvxFptvqulXwHmRSZG0jlXVhgqwPIYEEfjXRpAEbdyfrT880AfMJ8UeMf2BZdNg8&#10;TapN40+EckyWK6xOv/E18NbiEiFwRxNBkhd4AYZH+yrfSzWkN8yynbIpAK91PvVHx14M0v4i+ENR&#10;0HWrSO+0vVoGtrmBxkSIwwfoR1B6ggHqK8Z/Y+8dXvgW/wBY+DviS6N14g8Aqp0u4dvn1fR24t5x&#10;/tRgiNwOhC9c0Ae+VFPOYzwM1A2pk8LGxPsOlUbnWlLfNnjgigC82o4k2ttHPPerMciyJu7etVNP&#10;mju4dzLGp6YOKWS2LEskjbe/90frQAl/J57hRJtUHPy9TVC6tGubxlt0k5GSS3FRahefZ52QN04y&#10;DWpaaW1v832iRtw/D+dAFa5tIdLtkaR38wjoT1NUz4qY4T5PwrS1fRG1NIwJNu0HJPOak0rRIdOt&#10;Y1Mcckijlygyec0AJpMLCPzpB8zcr9KbbQfar12kJ+VuAKvsBt9qoaZhbq6LNwr8Enp1oAumJVbd&#10;045r5u/aWvh4J/bF+Cvi9Pkt9RurvwlenIUP9pj3Wwz/ANdQxwc5xxzX0FfzzXXyRwttz1rnfi98&#10;B9B+OHw3vvDOvxSTWl4wljniby7i0mXmOaJv4XQ8g9OoIIJBAOln0+SSVf7qn161Zjt1hTnd+Ga+&#10;dbXTv2ivgJAlrZyeF/jHodqNkX2uc6VrbIOgaRsxMccbmyxPJq3pP/BRHw1omtxaP8RvDvir4Xap&#10;MdqHXLImxuDz/q7mPKsOPvEKvvQB9AxuoXj+eaYxZtx44HB9Pw/z2ql4O8a6P8Q/D8GraDqmn6xp&#10;twP3V1ZzrNE/qNykjI7jqKvzuu3qtADLUtJJu/h6cf5/zmrBOKjthiBfxpkgaSRefwHegBJZ1kk2&#10;9geeKkhO0BfbPvzQsKxnt27UA/6Rz/CuM0AFxcLbp8xx6VDax+ZM0jfebkL6Us6LNcxtu+Vc9DU8&#10;a99u30HoKAHE4qFeZR9T/n9TU1Qou6X/AHSf8/r+lADrjlMf3jikO6Jf/wBbU913FfTOaaR5pUN0&#10;xkj1oArSWrXXJ+72wetPNntboPz4q0TgU1o9w6nrmgCMlbaIyMdu3rXzh8Zfjd4h+LfxCuPhn8K5&#10;ozruAdf8QY8y18MQNwcHo1ywyFQcg88YJWX4vfG/Xv2jPGWo/DT4WXa2dvZSLb+JvGO4fZ9IU532&#10;9t/z0uSOMqcJnqD8y+xfBT4H+G/2ffAlv4f8M6fHZ2cI3TSkBp72XHzTTP1d27k9OgwAAACr8D/g&#10;FofwF+HFj4b0VJhb25aWeeV9097O3LzSt/E7HknsMAYAArrLTR47YclmYnJNSSXwVtqjc3bFRz6g&#10;thZTXV1JHa29ujSSyyuESJFGSzE8AAAkk8ACgCRtNjb+9+deH/G/9p2bTvFUvw9+F9rH4m+JF0Ns&#10;uPmsfDqEgNcXbjgbc8R8sTgEcgNzuq/GLxh+2lq1xofwuurrwz4AgmMGqeNmjKz32B88Ono2D7GY&#10;4xzjoN3r3wZ+APhv9n7wiuh+F7BbG3z5lzcO3mXV/L3lmkPLueevAzgADAoA5f4Ffsc6X8Ldcm8T&#10;a9qV14y8e6iP9N16/UeYP+mcCciGIZI2ryRwTjAHsDSLbIq+2BTwNi9ahIDydd3oPSgBWfzR/ve1&#10;SqmwcUyIfN+HpTn57UAfEH7K3jm+v/HPjj4Q2elW95ax+Ndan1L7cpaKbTDKqPHJt+aNjvLLIBhm&#10;CLjDFh9j+APAuk/C/wAG6foWi2q2em6dF5UMSjJx1JY9SxJJJPJJJr4//ZJ8easn/BQn4peF9NvL&#10;SHRW1y+1e9S4s8XN2xVI/LV8ZUK5DA8Bgh65FfbRG4c0AVn8y4kGFHl9qfHbLEd7dcflU2ahkRp2&#10;67dp5xQBXur1pTsiG4etSWtg0Cc8seetWI4Vj+6Pxp2aAIRG0XPyfiTxQsLTndJx6AVKzKo+bHrz&#10;VaTUCW2xqWz3oAsIFVcLxt4qE27TTkv91emDRYszqxYY54FOvLsWsWfwoAg1K9W1iKL9/wBMVIZF&#10;s7Ld325qhZ2LarIZJGPlqcD3rUW1XbhvmGMc0AVdIhJeS4ZuZhnGelN1uyWZPMY9BjFaCrtGBwKp&#10;6qzNE0aqW3enagCzC6mIf7IFfPX7S1y37RXxx8O/B21ZpNCt1XxD4yKHhrWNwbazJ/6aygMw4OxA&#10;RxmvafiD48034TfDzVvEmrSrDp2jWj3lwxOCVUE7R6sTwB3JA715Z+w38M9Q0TwVq3jrxFEYfFnx&#10;Muzr2oRN/wAuUT5NvbjPICRFeDyCxHagD2qKzSGZcfKVUABeBj0x6e3tVgnFQxt5s4bjgYIpLudY&#10;5I1Y/eNAEsUnmU6moRHEu75eOc8U0XKs3y5b3FAEWq3QtLRmNZ2hWcl0/wBof/Vtnbz1o1SY31/D&#10;Dj5DIAQR1rYjjWJNqqFUdAO1ADUtwMZ6j2p2/JpxGRTHkWNWOfegCJj512V3DAGRUlyC0LVDY/vn&#10;ab+EjaBU87bYzn7vc0AVlsy6ruz0GcGrEMC2qYXP41FHc+cyKnO3HSpbuLzotuSOe1ADZm81cfkK&#10;dbpsjHuKCu1So+YsO/apD04oAhkg82U59O1TE7RUKyMOcZLDOainu5gcC3Zh9aAKF/PnUVzt4cd+&#10;Ota0b/MFVcBRzx0rLt1lmv2Y25PIOW421sDpQBFcQefjrt9u9LHbpD8360NOu7AZS3pmhgZTjpxQ&#10;AklygYLn5ieBSXJkaF9mOnHvRbw4+Y4/Kkub5bcjoR356UAQJYvcQL5mVzjOD0/zgVJqMMzW4jhU&#10;Y7knoKmtrj7TDv27c9KjtLlp2+ZePagCjas63IVfmbdhv8/5/SptTsJbuOMBR975ue1SabYm3lmZ&#10;lGWfK+1WnlWMfM2Mc0ACIsMYVeFUYrH1t/Ml2r95jgVem1HzF2oDu9KxbhnuLxUX77NjFAG9poxZ&#10;R/KFwOMGp2cIMmorGBrW0SNm3Mo5PrUOoThUPzc+lAFfUbou2B64FW9Lt/JtF3LhmyTXjnxH/bR+&#10;Gfwk1HyNW8U2dzqqvsj03TAb+8d/7vlxBtrH/b21z4/aM+MnxlG34ffC3/hGdOk+5rXjif7LgHuL&#10;OPMvTkHJFAH0RNcJaoxY4CgsSa8d+Iv7dXwv+FOotp8niKLXdckbYmlaDG2pXUj8/JiLKq3s7LXI&#10;j9hrUvirN9p+LnxG8TeOd3zPpNlJ/ZOjgddphhwz46btyk9xk5r2D4bfBLwj8HNKktfCnhvSdBjC&#10;bXaztVSWXH998bn6dWYnigDx+X4z/HT45yNH4P8AAWm/D3SZfuan4vnLXhT+8LSLlHx2fI96NF/4&#10;J/2/jnUo734seM/E3xEu93mf2fLMbHSVPXK28RHQ9Pm7civeLK4lgvm/ctI23J9hVPUNRmv71PLy&#10;srfKACfx/rQA7wX8L/DPw70dbHw3oml6LZpx5dhbJArY7naBuPuc15H/AMFK4odO/Yf8cFi3mXEV&#10;rAmRnczXkAA9s17Vb6XNaQq2+SRuuwcf1rwf/gpDcSeJvgfpPgOzhaXXviFr9jpljEp3NGI5knkm&#10;I6mNFj+Y8YDAmgD3rTEutO8O2cbxqrQ28aMM8ghQDVeazvL1TII/lxkZYc/St4jIpqMCOMfQdqAM&#10;fw7o00F2bicbeCqr3HvWnd3TW7DChsj8anqvJKGnX5Azds0AQlJ7t+gVc8nNWlVbWL0UU5SVXLdM&#10;dAOlYup3sxY/K4GeMigC3e6ysfAIpLS6kuo/lC7fejS9E8kmS42ySNyAR92tDywANvy49BQBmzWL&#10;XL7WP3vStCSQW8PP8IpwhUPu+83qabcOpQqxHPH0oAq20n26SUbmCnHOP8+9VL+3cXRjt9zcc80X&#10;Wov5vlwqecDK9uv+NaFlYfZtrFmLYxz/AJNAFe00BFCvI0nmY5Geh70VNqGpfY5EUKG3c9aKAOA/&#10;Y9kLfslfCxV7eENJ3Ejp/oUNejRtnnru9q87/Y9YL+yN8LT/ANShpPP/AG5Q16E04kbaufvDp3FA&#10;DpbpYlyc4qJ9QXZ8oO7twalMCSg88g9c9DSrCqmgChNHNcj61LY6SsHzSbWZTwanmmYn5F6HByOt&#10;Q3VxdI4WONW9T/n6UAT3N1HZRZbj0HrWdL4iDyYTOPTFNl0u6vZl8zaik84PQVagtrfQoztLFm6k&#10;nJNAGNpMvneJI2Y4zuIHrwa6NB5h3c8E4FZ8PhiC3vFuGkkPljufatJHVgu07hjPWgAMgDY7+wry&#10;b9sP4Oah8U/hza6l4bxD448G3aa14dnIH/HxH96Fs9Y5UyhUkAnaTwK9aChScDr1oI5Bz0oA8/8A&#10;2Zvi/ZfH34T6b4usI5LeLVFKy20v+stZo2ZJY29w6nHqMHvXXa1q4tUZRzXgv7LiN8Hv2mPiv8NI&#10;23Wd7dL400k42iOK7ws0QHQKkqqBjqCTX0HDpcaS+Y37yT36UAZmk+H3vJftF4vynlYj/M/4VswW&#10;8dqm2NVRR2Ap7NtFVFud0rt/dHFAE04eWTaDtXGc1WunxIqRsp3cUy4vGn+6OfapNOsCp8x/vdsU&#10;ATw25W3xId3HT0pYljEXl4ypzkHnPrTrhFdPm6VHaRRwquG+bHIz3oA8c+OH7JWhfEYx6gtiWuLE&#10;70EbFZV4zhWHJXPOw5GR+FebeC/2kvFHwp+JEnh/WNFu/wCy5pMW2orFut5gF5eXHEZ4JJBGO6gc&#10;19ZPKFXrzjivLv2nNB0XW/BlzY3a28NxqUTxySYUERlWBZs8cEgjPce1AHW+FviDb+NdH+0WvyyK&#10;BuUNuGDyCpHUH1rctLdx8zMCQa8L/Yc8Ha54Y8BR2OsjElnG0DH5TtAc+WAV4Py/jgjPNe+CRVHO&#10;1ecf0oADHu67T9VpI1WJfqeTSyPsjLZC47mobcSSDLfdGR1/pQBMQHI4zj9KFjVRx36+9J5Ckc/z&#10;pBbKD/FQAKsdnEdo2r1qG4leRfl+VSO9OktA8v6/SnCDdJ6KvH1oArwacJxukO4Veziqd1PcI+2F&#10;UbBqvcXt5aDc6wgd+aALwjWzSR+fmO45Nc34iu/tl4saZZnIAAGakvtekmiAbA9AO9W/C2iGIrfT&#10;MxlkUgKeijNAG3XH/Fjwbp3xD8J6poOrQLc6bq1u9tcRn+JGGDj0I6g9iAa6w3CgkdcVn3MSymdp&#10;OqjjPY0AfPv7E+uX1jrOqfDPxLILjWvhwqQ287/8xLT2A+yzgeoT5G64KjnJr6VZd64r5a/ar1CT&#10;4GfEjwx8YrGJ/L8PyLpPiOOJSftOlXDhSTjvFKVde2TX1BZ30OoWsM8EiTQXCCSORDlXUjIIPcEE&#10;UATU0HzB7VFNexoQrN1PaniRXI27vTGDQBITgU1WyTTiPlqB7yK3+83tQBPSbuKz7vXVjPyMuPes&#10;q51gvI2OfpQBtahqCxRso/GsvTbT+1L3dIu6IA8E9aLbSrm+UM+FjYZyGBrU0S1+y2WNu3cc5zkm&#10;gC2FAXbjjpikCrGDgBfXikkuEi+8yisq/wDEKNL5cbcetAF53kuZNqnavrTZrj7P8u7LN8ox3qFd&#10;WKwfLto06Hz7nzW+9kkD0oAsiRduZFLNTxdRqv8AsjvTprcThtxb5hjg1mnw6u/HzhfXdQBJfn+0&#10;5Ujjb5MZbDcVasdPjsk+RVDEYYjvVceHIEXjzC3u3/1qmeVdNs41P060AF5f+TwvWqlzqkkcQ3fx&#10;DjIqXS4ftEjTt0zhaLt47qZWb7sfbHWgClp4upWaSJ1XcO46/p/nNXX0qe5dfOlVgOuB1q3anKHa&#10;MLnA4xTp5PLiJHWgBIrSOEfKij8KkHAqGO+jcqu75vpUxYCgCrgzXihvujtVh2K/dqvEfMvcjoua&#10;sSNtWgCo5e6uTHlRtGTUt7fLZr83pmq9pcRxTO7Mc9OlR3EX9tXW0ZEYHJoA+edN8Y6v+yz4c8Ze&#10;KPG02rahpuueJ2+xQxyG5aztpHk2MMttVdvO3IxwOpr6J0BrTV9Cs7y3Kz293Ck8UhUrvVgGBweR&#10;kEda+ctd+Negw/tBeJrXxp4g0p/CnhmNbD7HcxyRtvmPEDQAPHdJ+7WTzOGQqOAM56PxR8R/ir/a&#10;N1qvg/QbW+0TT9TFqdJv7dbaaa3UeXvtplcrJC/EgYgFTkDeooAu/tI/BdfG3jH4e3bTat/xJ9di&#10;u2Wz0tryNgHjOJWDr5SccuQQBnjivaIbaG0BMaIuBztHavG9F/Zbz8WJvFWr+KPEutedO15b6TcX&#10;r/ZbCYurjZsKgqhBABUAgjI459jCLb2WG+X5cHvzQBWMravJtQssPUkiqPiPU1tIxHEQEAII/wA/&#10;StKyvIYbVVUk7eMYrGtbJtR1+MsjNDGxLHt04zQAnh3w618wurpVaF1+RD1Pua6SONYY1VRtVeAB&#10;2pwG0YFNeQJQB43480LxJ8L/ANoCx8UaQ1ongjVIpZ/FnmCCI25ii2pO0rDzGUKQQgJA2NgDdUa/&#10;F+7/AGp/D32PwDdXmk6PetfWd5rdzYyDCxiCPEGGUq7i5eSNycg2xBXrj2K7mhkgaOZFeORSrKwy&#10;rA9QRWFDcWeg2Fvp+m2sFnZ2qCKGCBBHHEo6BVGAB9KAPGGm+Jn7Jnwo8LaNY2Nt4/mm1C5S/v5H&#10;dfsaO4kRnZmzj5pi0jfKoUAkcZtfGj9pa/8AGWmC1+HMc2oWlnqSR6xr1uBJHpcEQWeR1TaxkR41&#10;dQ4UqxVlUMSK9Y1hIfEuk3Wl39ql1aahC1vPBJ92VHBVlP1BpvhLwj/winh2y0nTLb7PY6dbx2sK&#10;vIXZY0GFUsxJOB6+tADvhH8ZPDfxq8NtqPhnUotRtYZGgkwCkkbAkfMjAMoOMjIGRXVAYrw/xx8H&#10;7jwK11qHgBdP0XXPtD3j2zkx2F7cPGIhLKFBP7tS7KoGwsSSCTkdF4L8b/EjWfi1eWuoeG9Fh8Ex&#10;7xb6lFdZuZSANuU3nqc5BUY9T3APTqpavdrHARXkWj/Bz4kanqOt3+veOWmne6in0m0skMNraiGX&#10;eiyAY3q4AVxg8E4Y8Gofgv8AHCTx14r1bwXrUzN4t8MOsd87W32Zb0EjdLFHknYCwAJ+8CrcbsAA&#10;9Y0K0N1++Zv3ascLjvWqUSPHH0pSPLUKo+lNXcBuZV3AdqAKWs232tFQfe3c5PSk0JltbRYdyq28&#10;8etQ6pa3d2oWNF2s3Y4qa08MQQFWYvJIOck8flQBpL0oqJ7hIcLu56DvinqNq9c8dTQAySfZOq47&#10;ZqQjd/MVExUy5/ixgU8TKTgH8qAECeZGF/hxXzv/AMFH70eJvAHhH4f2Y3634+8TWVraKP8AllHD&#10;Kk005HUqgC5x03V6B+0X+0zpf7P+nWFqtleeIfFmvuYdE0CxBa61KTgHnBEca5BZ24Az1PFeH+I7&#10;TXvgTDH8T/H0kPi341eJT/Y/hLw9bEfY9FkmyBbwLn5tobMsxPQEbudzAHQftzXNx+0f4i0n4G+H&#10;bp47rUpotU8U3kYJj0nTozvVXOCPMlcKUXIPyDPytmvb/g38IvD/AMFfBNroPhnTYNL0u1Hyxxj5&#10;pG7u7Hl3PUsST+FcZ+yt+z5N8G/C95daxeNrHjTxRP8A2j4i1N8Zurg5+ReBiKPJVVHHUgDOB64C&#10;Uwvy+wzQA6V9i02NMjP5VS8Ta9a+E/D99q2oSLDY6bbvczv6IilifyHSsz4U/FbSfjN4KtPEGiNd&#10;Pp94zrGZ4Gib5GKng9sjqKAPPf2nf2d9T8b6xpfjvwLdW2k/Erwqh+xyyj9xq9uc77K46ZjbJwT9&#10;0nPGci9+zx+1LpXxpurzQdSsLjwp490cY1Tw7qJC3EJGMyRHpLCcgh14wQeAQT6tGu1f9o9a83/a&#10;C/Zb8PftAwWd1dPd6J4m0g+ZpWv6a/k3+nv2w4+8nqjcHJ6HmgD0oDAprPtPf8q+Z4/2gvi1+zCo&#10;tfid4Pk8beG7UhB4s8LpvmEfQPc2h+YN0LMuFGeN3f174MftMeBf2g9O8/wn4k0/VJNu6S1D+Vdw&#10;+u+FsOv1Ix6GgDukfd6/lTs03O3Cqv69KbIm1eM5zQA25u1tx/tegptozXALNxzwCKatkzzlm47d&#10;asErCn8hQAki8fj0rxr9rH4Fax4uuPD/AI68Drbx/ELwPcedZiWUQx6tatxPYyt02uudpPCknldx&#10;NexRy+c/3h1zS3Cbun160AeTfs/ftV6D8f8AztNjiuPD/i7T126p4f1EeTe2T4+bCtgyRg9HUdMZ&#10;AJxXpUHh1GvpJJlVoyBtG49e9cL8ef2T/C/x6jt7y6F1o3ibTcNpuv6a/kahYMOmHH3lz/C2RycY&#10;615/4K/aU8Rfs7+MLfwX8apofJupBHonjWKDydP1UYGIrntBOO5OFPtwzAHvurQLYWbSR7Y/LGAA&#10;Peq+hSTai7mRmEYGOV659Knu7NtYmH7wi3ZQQVOQwq82YowqDkDAoApxeHYI7l3ZRIrcKrc4pL+S&#10;4fUVhhlVFK5wRUt1MmmRb2J3sfXNV7XUrXzPMZv3gGMgUASf2t9h/dzF5GXqwXANR3viNFh/d8N7&#10;0291WOeNkVmkLA8Yxiqul+G2nu2kuVZYlwUXd3zQBpIbi7s96t5bNyFYc02w0mSGdmlaNlbqBmtC&#10;mh1Y9aAHAYqK7uBBEexp5cKOTWfdj+0bpYskL3I7CgAi1ldmAsjNjsKhvNIsfGWmSWeqafa6hayf&#10;fhu7dZom/wCAtkfpWgrw6bEse7aB61HLrUKIdrbj6UAfPvjn9lXWPgB4jm8bfA+O10+6b59Z8IO3&#10;l6Zr6A5/djpbzgcKVAXoOBuDej/s+/tGaB+0Z4ckutLaay1bT2EGqaPeoYr3S5/4o5Izg4B4DDhs&#10;HuCB2TazJcIRGo/Lmvnr9sz4UTeDNA1D4y+FZl0Hxz4NgF5LPCMRa3aqV8y2ulBHmIUXg9RgAHpg&#10;A+mUTYuBRtAOazPA/iVfGngnR9YWMxrq1jDeBD/CJI1fH4Zq9LP84QdW9aACScGTb/dPOKekXy89&#10;xz/WmQxrEWYkZOM06S4VVyrKaAAqq/KoXJGPpTZ51s4146nApsc8cCbmbBb2qOS2TU2Db22qe3eg&#10;CzEW2ZbvSRjDn6n/AD+lNnPlx7V7dKat0sKqrDHcACgCxUYmzPt/yaI5xJ3HTsc4phnS1iaSZljS&#10;NSzu52qgHJJPbigCbpjnp1r5j+Jnxu179rLxPqPgf4Xai2l+FLBja+JPGUQJwxxutLE9GkK5DSch&#10;Qcg/dLR+Ofixr37berah4S+HN1PpXw6s5Ps/iHxfESkmoDBMlpY5HORgNL0APGQRv93+FPwz0n4Z&#10;eBdM0LRbCDT9H0yER2sCD7ozkknqWJySx5JJJ5JoAp/Bf4KaH8GfA9joei6fHY6bYpiKEcszHlpH&#10;PVnY8knkmuyuDiFselZvjTx1o/w70GXU9c1TT9HsIfvXF7cLBGPbcxAz7da8F1j9vSP4k6+2g/CH&#10;w3qHxG1YfLJfIrWmj6eTnDS3DgZx1wo+YDAbNAHr/wAUPi34Z+BPgmXxF4r1S30vT4/kVpMs87nJ&#10;EcaDl3IHCgE8E9MmvErLwH4y/bxu4NQ8aW994L+EwkWez8M7jFqXiJVbKSXrA5iiOAREpyc5zwrn&#10;rPhz+yjfah48s/HHxS1uLxl4usQTp9nDGY9G0LPX7PAclnH/AD1f5jwcAgGva1l3KSvfvjk/0oAi&#10;0LQ7Pwzo9tpum2tvY6fYxLBb28EYSOFFACqqjgADjAq0evC9/Sm5Ma/wL+NOZyo6fMemKAHN0qOM&#10;KJDhf/rV5d+1D8X9T+GWi6La6EbS41zxBfiwhtPJe4uJEKHfLGiup/djDEnI6KcbgRxHwn8MfHrw&#10;j8TdSstd1ax8SeHHsJY7XUpTDEiXHlbo2Ea4k4k+Q7lIIBPoaAPoa+1G30uzmuLqaO3t7eNpZZZW&#10;CpGijLMxPAAHJJ4FeTt+2r4J1/xLHoHhm9m8Ta5eW88ltBYxHy2eONnVGkfaqliu0HkZIzgHNTeB&#10;/wBnq8TWm17xl4g1HXdWvLWW3ls0mK6fbLPFGtxEgwGaMtHlQ2Avpn5j1vw3+DvhP4P2E1v4Y0Ww&#10;0lZ/9Y0KbpZfTc7ZZse5oA+YP+CdTeKNP/ai+L0PjK3u7XxBqFnpd5cJeHzLggLIqkNz8u0gYHAw&#10;o7CvsoHP/wCqvnnQQNE/4Kh63bqPk1j4dwXe5uMPFfeXtX14OT3r6CZjK21cgDqf8KAFJLK3yhuc&#10;AUqhgOq/gKaHEQw21Fzgc9adEcrncGye1ADqR/unNI0ip95gKRVEi5PzZPrxQBE1vvB6U6G0WNSC&#10;B6fhUrMEG41VluZHb5dirnqaAJ1uEyFX6cVm6gklzdbOW+bGPQVet1W2g6YycjjqakRyke6TC9zQ&#10;A1Uj0+2wq4Ve1MtppJQzE8Z44qKZ5b87VH7v19KtrCI0wNxwPWgBAT6/pTTHvlx/Dj0xUm3jj9TX&#10;KfG34saf8CfhNr3izVMG30e1aYRhvmuJPuxxD/adyqj3agDyT49S/wDDTX7Qmi/Cm3ZpvDPhnyvE&#10;HjMq37ucA5tLFsHne48xlP8ACqntX0EmI0WONVXgfQfhXk/7HPwiv/hx8Kf7Q8RDzPGPjK6k17xB&#10;IR832ib5hD7LEm1NvQFTjrXraSKz/Kyn2FABAmyP8TVa/RWvbbj+I5q1I4jTcegqjayNe3248iM8&#10;Y7UAXmiVl27Rt9KY3l2UZbbt+lSk4FZeo3H2mUKv0+lAFW91ZRfxlcttfOAOetaMWuRyHmORf94U&#10;ulaZ9h8xjyz4/CjUGil3RtvZgM7QcUAE2sRIv3uarpHNqQZlbYue/wDFUGh6Kt1H503mblc7Vz8p&#10;Fat3dC0XcxUL/OgB1rbi1gWMc7e/rUGsXPkWxzj5qgl8RxopxTAGvkFxcDbbr82Ou6gC3pMHlWaN&#10;3cAmp7iXyY91VotZt3+WNu3Ax0plzqEbDDN78UAWbJ90bHvnmpA27221DZy/aE+Vflz7ipJ2KptU&#10;ZLcc0APQjb8vTpSGUD8KbbwfZ48Zye5pkwVl2jPPSgBh1SNZtoRic4JAqxnev+NVUng04Y3Hcw5z&#10;61agk82MN6+1ADUto0PT5j39aczCMfWmHLOPrSyWyyEexzQBHPeeVH+FUbWze9mBfbsB+YZ5NaE6&#10;ZO0deKkAES/4CgCORksrfA+VRwAKr6deGVvLUcZJzSz28l9Ntb5Y17g1ZRI7OLA+VaAHTSCNOap2&#10;kDXE7s/zKw4z9aPM+3T4/gU815n8cv2yvBfwGuo9JmuLnxB4puD5dr4f0aP7XqM7noCi/cB9Wxx0&#10;B6UAeoTW62sTNGg8zHX615x8S/2gPAvwFie98aeJNN0aRSJIbZ5C9zL7pCmZGGSOQuBXnDWXx6/a&#10;Ttf+Jleab8F/DN0wLW9ixvPEEkWc4MvCQsR3XDAnkdq6/wCCf7F3w7+Durfb7TRzr3iIt5j61rcn&#10;26+kfj597jCHj+ACgDlT+2D8RPjJCF+F/wALdQisZiRHr/i9/wCz7EL2dYVJllU+qnPtVSH9jbxN&#10;8arjzfip8SvEHiCGT/W6Nojf2VpI/wBhgnzyD3OG5r6Qm0pr2Zmmfap7LU1nJBFH5cXCg4wBQBxf&#10;we/Z58D/AARhaHwr4Y0bRpFG1p4rYNcSDp80zZdvxY967idyF+XOfbtVPTZpJbm4ChcK/JPpk1eS&#10;JY+n86AMu9n/ALJsHUsBLJz789az9IuL7WpZPLk8uNeSXXhs59qseKYvtM6ru2jbgn0FbFggjsYV&#10;U5CxqAfXigCjamTT7thIWmkYAfKvFN07w59nv1uJG3MuSB9a1hXh/wAcf2qL+28aH4ffDHTrfxV8&#10;Qpl/0kux/s3w9Gd3727kXgMCOIshj+IDAHT/ALRH7TWi/s+6ZZwyQ3GueKNacQaNoFjhr3U5ScDC&#10;/wAMYP3nPAA7nAPLfs//ALPviK+8ff8ACzvihc29946uIDDpunWrE2Phe2dfmhhGTulbJDyZOeQC&#10;RknT+AH7KVv8JtUuvFGvalN4w+IusKP7Q168UBkH/PG3TpDCOgC4J78AAeouLxvu7R+NAEupXgtY&#10;P9o9KhsIp5IxJuVQ3Yjmm2NhNJdeZOfuHIGetXbi5W3X5u/SgALmGL5zz7VDauhZm754NQ3Lz3il&#10;Y0G31zipLbS1iXcxZpPr0oAsmTd0qE2SyT/Ou7joaniDBPm600c3DfSgCSmyPsWldti1TubzedtA&#10;FlJt69+uKrv+8bb/AHjimtdMF2qoPuabb2kjyK7dM8f40AEnk6XEJGXLZ5HvVHxF41tPD2hSaleS&#10;eTbxk4UkAtgZ6+mOSScCrusWu4w46FxkCvEP27PB95408IrYR6u2j2UkavPIIjIPLDEyDAIPPykn&#10;0XB4JoA439or9ovxZ4h1jT9J8D6KL57iE3IuAwa1jjBK4L5ALkjuQBxgEngrov2WfFfg3XLefQdF&#10;VZZfD7mxCyOJIwq52uD0IYKxDc5OehooA7f9jDfdfsofDJ2mZFj8J6SNvb/jzir077TFFKytMF9e&#10;R/WvLv2JXab9lT4axk/KvhLSTjsf9Dir1STSbeVyzRqSfegA0+dZoPlO7nt2pyqRJz/eJHv1p1vb&#10;R2ibY1CrnOBVWe5ZJ/8AdbpmgC8Rmg8c1At0ZFBxjtSs5bvQAlzfLbj+9VaztmvZvOlAaPHyg9zR&#10;bWq3Nwxf5tpzg/iKvbfLj2r06UAVdVu/Kt2CnkiodCIS3ZjIX+UMc/w+1E9mJRtZs84z+lTaZpqW&#10;kbj73mYzmgC4DmmkMz/3V/nTWuNsm3b3A61JQB82ftced8CP2h/AfxmW3vJPD+mWs/h7xXLbqHMF&#10;nMc28pQYJVZ2yx5xhcDNfQeleJbPXNNt7yznhurS6jWWGaJw8cqMMqykcEEHIIqTVNKtvEWn3Vjf&#10;QQ3VlcI0E8EqB45kZcMrA8FSCRg8Gvi/4/y3n/BM/XtF1DwbqF1qXgfxJqBtZfCmoSNJDYMQGL2s&#10;5JeIHP3SGHUnPGAD7Mv78Kn3qNMh8+DzHZtrdjWGd0xjyxw6hvpkZrpLCLFlCvbaD0oAdBAvlg4+&#10;8ORgUJfxvLsDDdnA561Fq101vbnbwfWoNEtFZWkb5n3cHHSgC48DSPncRzxUqqEUKOgoZsVR1a+a&#10;GLC/Lnv+FAFwTKTx/wDrrxb9rb9nTUvjVp9vNpuqXmnzWLrcRmAjcsiZ2kjgsBknAIOeea9ksIv3&#10;Cs3zFuabrc32fR7qQjcqwuSAcZwp70AfOf7N3xhutN8af8Idcap/amraaYk1BxCUim3hAH9A/wAw&#10;zj0/AfRlm32iVmxwjHn8sV8u/Dj4NWeg/H648WLcyPPqzxQmALtWIbo9xyD82SgPI4/CvqayhEEZ&#10;C+tAExXd/OmsyxL6CnVV1CdkG0exoAsCTKlj0BPNA/eDPzLTLZFaFW2/nRLMw3dOCBQA5n+cKvLf&#10;yFCjeG579RWNq2oSWlx8rdh1Gau6JPLcRbpJNy44G0DFAFpnWLdtUsyjt+lYer6k19J5axv83G0c&#10;k1q6je+RGwC+p6+lZvhi38+9eZjzHkKPrQBe0qH7SimazWJoQuxm5J/Sr7tsXNDHatQbftIbceF4&#10;xQAti/mo7f7VU9Rfymkx/H1q5p/MHTHPas/Vvkc/UmgDjPiJ4UsvHfhPVtB1GFZtP1yzksLhCP4H&#10;GMj0YdQexANch+xD4vvtB0LWvhX4iuhceKvhjKun+azc6jp7DdaXKg848shCOcFBk5Nd/qcjSXKj&#10;oSc5xXkX7bkZ+CvxB+HvxY0dmi16HVrfwzqMQ+WPV7C5ZiYpPdGG5Tg4J74GAD6Pax3y7i304qKa&#10;wZ2ys8i+yirtFAGbNp9wPuzSEdOR1/Wo20Ce4/1lx168Z/rWtRQBn2Xh2G23eZ+/Yn+IdPwq0mnW&#10;8a4WGIDOfuCpqbtEnXsTQA7pQBgYoAwKRjtH40AUNX0Z9SlG2RY1xg8U3SvD8NkmGWGZ16sUGa0g&#10;MU3G7d25oAoapfqp8lNi+5PA9qtQ3kIVV86InGOGFZ2sWkOn2m5Y/Mkz95iai8K2aXImkkAYqQAD&#10;270Aat1d+UVA/iPrT/O2pwpIHfNZGq3rRXrKuFEfTFWI9Tdgo/Hr1oA0IXZ87lxim3USzhdyFlU5&#10;PvTrefzVX3FR3Vx5TDjoRQBHqbOLcpH8vTkdhTbLSjCQzSM3Q4Par2Khu7kwLxQA6WdLZPp0ArNv&#10;dSklU7FYg8cCo726aaTmtaC3W3jCqOKAMnT9HuJiZJJGh9Fx1qvrOpyafO0e4ttwBnvW1Y3DXDS7&#10;v4WwKwfEUQfVT/vL/SgCW3/tCHa3lzDPJAq9b/ar1drK8Y7lhWk6CRdrdD1pJX8qFm/ugmgCCO0j&#10;trdY2ZfqQOfzoe6gso/l2fRe9Ymp6rMtwTuI7cHFT6RafbZlMh3LjOKAOL1X9m74d6140l8RXXhe&#10;xuNXmuxfSTyln3y7duSpO0jvtxjdzjPNdzDquXEcce7sAKsX+m29vasViXIUnOT6Vn6TD5Nqtwpw&#10;+0k+/JFAGqI/JKt/FjoOtZGpa4wLbtw9qlXVpZZFVjmotRnW4ttzRjdzg56UAHh22m1M+Yxkjgzx&#10;/tVuWVkljGypn5m3En1rz/4ufGP/AIUR8BtS8Vf2d/a39koX+y+f5Hm/NjG/a2Ov9018P33/AAXF&#10;8TT6vM8PgXRYdPYERwtfytMn1k2gH/vgUAfo/eajFZJl2H0rE1HxfCh+Vju7Yr85dT/4LMeIb23m&#10;2eCtI+0MuImlv5XjQ+pVQpb/AL6Fexfs/eAfiB+274Hj1/WvideeF9GvI1kk0rw7pSWsi7t3yrdM&#10;7yADb3Bzn2oA+iPGXxu0XwpcC31TWdN0y4YZWO8u44XI47MQe4/MVx+o/tM+DdPkja48beE7MTZC&#10;mXWbaPdjGerj1Fang/8A4J1fB/wlZbJPB1lrl0+TPe6w7X1xcsTkuxc43H/ZArpNL/Y2+E2j+Z5P&#10;w28EnzMZ83RoJumem9Tjr2oAr/C/41+F/F8rx6F4i8P+JLrODFYanDcMnfojN2FelWV2XtPMmj+z&#10;sx5VjXk/jn9gn4P/ABAhVbrwDoOnyRjEc2lQ/wBmyRkHIYGDZkg9zmvnf9pT4heKP+CaOseHYdF8&#10;R6l418F6zM4Gh+IWE09jjlvJvFw4B6BWVlXngk5oA+xNc8qfUQ2FYeYPfd0rfcpZQFlRVUdgMVyH&#10;wwv4/HOhWeqSwmJbq2iuVh37vLLgNjPGcdOgzXYXVuLqLy2yAe4oAz9P1KSaeQRxtIm7k54FcJ+0&#10;HpOveFfDGqeJvAuj6Zd+MNsSuZYN8t3BGSTGMEFmAJwM89OuK9Mgt0to9sahV9qiiO+9k+goAw/h&#10;Z4/T4h+E47txDDqVuRBqVmkqyHT7oIrPAxUkbl3DvnnnB4HRA7uoxXz7+0X8UG/Zw+M3gKbSbJZo&#10;fFVw+mz2jTNDa20RliLvHEmF853kVjI4Y/JgYya98tJmnOWPykdKAJmc7uFz71Fe3PkIcdcUX90b&#10;SHco5NZVzdyzn5m+97UAWEt5JpY5PM7g8CrVpI28qxb1BPesxZrgRjE2BgcbBxn/APVV/TIcorM2&#10;44IyRQBaEIz940sg6ds98V5R+138V9Y+GHwJ8Ra5oM62WpaHd2ipI0ayrKGkh3Aqw6ESEHv6EdrH&#10;hD9oibxT+ynP8SG0qOG4tdIu9RNiLgsjtAsh279uQGMfocbu+KAPm/4vftP6V+zV+258Uda1yG61&#10;7XrfRdM07wvYw53BJIzLNHk5CJvAd37DjBJrF/ZG+JfjD4t/EbVPjX428MTeKLPT47qy0xrKQMPD&#10;7JgNBb2/8UknmIDI2PlLHfwwqj+xNoMn7QMuva54kez1TX/GmoWd3q13eWv2hZrGRrpTYIhYGJFa&#10;BXV42UgrGMEIAfev2AYIfD+u/HDSLeGOO30/4iajPEEG1EWRY8IF7BQgH49BQB7Jo/xo8ManJLGN&#10;WsrWZL6bThFcyCBpJ4dolRN2BJsLKCUyATjOa6h3W1heWRgqqu52JwFA5/KuN+J/7O/g/wCMkFuv&#10;iLRbe+ktXeSCVGaGSFmILFWQg8lQTnOcc5rkPir8NPFd/wDF/TtQs/iJrmj6Hr0iWUul2ltEfIVY&#10;i26KSTcFYsuSdmTnGcUAR6f461z49/Fi80VfD+m3/wAJbnSA0uoTsJU1VpM7WhYZHDKVKHDLtLEq&#10;dopNX13Tf2VfiF4f0/dHZeFPFDxabBuae4mhuVGyJFyfJgt1XbwMsxdjj5WavXPDfhuz8J6RHZWU&#10;MMMKFnby4ki82RiWeQqgVdzMSxwACSeK4f4w2mg+K/iH4O8P69oMerrNNNqNpM9y8Ys5odgDbF+/&#10;nzD1OBjoewB6NQTzTZWKRlvShACM96AGTrnb82Oea8k+Mv7Efw7+NWo/2ld6NJo/iJW8yLXNFlNj&#10;qET9n3pwzcdXVsdsV65IoPbof6U6NO/uf50AfNKeEv2gP2bsNourab8ZPDNvz9i1VhY64iccJP8A&#10;ckIGeXJJ7Cuk+GX/AAUC8C+M9dXQ/Ejah8O/FSkK+keJYTZNuPHySN8jAkYGSCf7te3zzFGwK5j4&#10;jfCbwx8atE/szxVoOl65ZuCFW7gDtFkHlG+8jf7SkEetAHULOJFVkw6sAQQcgimujSv1IGcV8d/H&#10;f4Sa9+wB8N77xn8MfHGs2fh+wlG/wnq6f2lpxDH7sTMweIcc4JY5+8K9W/YT/a/uf2vvh9fapeaF&#10;Dod1psqwyrDdGaOZju+ZQVBUcdCW69aAPc1XYuBTBGWOdx560SSEPj0IH508A55NAC1j+NPC+i+O&#10;tButJ1ywsdV028XZPa3UayRyD3B7+h6g1oajctbQFl64qlYWv2yfzJG3Ejd+tAHzhfWuof8ABO3x&#10;Za3lvdapqnwR1iUQXdvPIbmTwZO7ARvGxO42rFsEHJX1JI3fUEN3HdW8c0LrNHMoeN0IZXUjIIPo&#10;R3qn4q8K6f438M32j6taQ32m6nA9tc28q7kljYYIP514r/wT+1+8l+FOueE7yd75Phv4kvvCtpdy&#10;f6y5trdlMRYdAVVgmBnhBQB61qdrc6pfvHHu25GT2UU3U9FXR9NZlndmGMDHXmugLYP44psttHOR&#10;vVWx0zQBz/h/R7i6dZpZZIVUghcferpKh+07JfLC/wAQXrUxOBQBDe3H2eH3PFUysyQ+YpY8Zxiq&#10;es6rILsKvG1uK2oFLWyhm3Fl5OMUAY099cSNjy5G29cCqR1yQ7o4vM3YJO3OfeukFjGmTtyfUmoL&#10;PQLWzbcsYLdcnmgDCH2y7kHmRzxr3d1OBWjaeGl27jPuJJx8vT9a15FD8MMihIViHyqq/QUARR28&#10;djAfpye5rwP/AIKVajNP+y1NoNmwt5vGmsafoKzkZWAS3CksR3BWMr6/NXvt4rNE2GwMema8W/4K&#10;E+GIfE37GHjZZiVk02xXUbaVOGhmgdZUZT1B+XGR2JoA9ftYo9A06C0t49lvaxrDEvXaqgAD8hVS&#10;41om4G0MzDoBVD4R+Irjx98KPDOtXu37Vq2k2l7NtGBvlhR2x+LGtyDRLe3nVtpZl5yT6+1AFNfF&#10;Cr1jH/fVW7LUW1NT8pRV6nsaf/YFnn/UL+ZqxHBHbptRVVfQUAK0YYgFV2iiSHdHtU+X9BTLZ/MP&#10;3VHpgVKwJ6HH4UARRQbV+8z57ntUjKvcL+NKq7Ux+tMcYZf7zdTQA2+1CHS9PmurmaKC3t4zLLLI&#10;wVI1AyWYngAAEknpXyZ8S/i4P2yJ7y3j1pfB/wAC9Hk8vW/EVxOLM+J3HJtLd324g4w7jlug9D5R&#10;/wAFSv2xNasvifL8ORZr/wAIxpcEV5qUCXLRtrjMQUilZQGWAEjcikF8H5lOCvuXwP8A2JvDvxO8&#10;O+H/ABd8QriTxreNZRtpumSwi00XRYCoKQwWaHZhQcZctuxkjPNADYf28fAul6Jb+F/hT4X8ReOB&#10;psQtLa18PaVIlnbAcYaV1VVXH8QDD5s1d0yx/aO+MtlHuvPCfwh0iQfKqR/21qwU+pOIRx6YINfR&#10;Ol6HZ6HYQ2tnawWtrbKEhhhQJHEo6BVHAHsKtDpQB8/+G/8Agnr4Nt9dj13xtqXiD4na9GBtn8SX&#10;n2i3iPOfLtxhAv8AstuA7V7loulW2i6ZHa2Npb2NrGMJFBGI40HsAAB+FTSDe5z2qPULpoEwvc7f&#10;pQA7Y07n5jVhEEY4/H3qDTf3kCyHqw6elSzSeXk/3VJoAcTuf/dPJ/CiZ9iUIu0cncTyTSMcSZ+g&#10;oA4743fDiz8ffDjVo54YP7St7C5/s+8Kr51hI0Z+eOQglCSBll5xXn/7MHx6W2/Y20TxT4km1S+k&#10;09Jba8lSCW7uJCkzorEAFm+QKSx6ckmvcLh/LhZv7oz9a8p+Jv7Pvizxx4wutU0v4oa7oFvcIVTT&#10;47RJrWE7EVSF3LnlWYhs5344xyAaXwJ/ad8L/tJSauvhuS+P9itGJvtMAi3+Zv2soySR8h64+lej&#10;nha+TP20tOh/ZptJdW8IzalouufETVYEu7uzuvIS3WCLaFWMLgqzMXbkHJPODisvxz8QvFU3wKk1&#10;TUvFGtyapqmk2TpcabdPp/2Yx3MuWCqWG91cI7DG4IvHFAHoXxEI0b/gpP8ADi6/6DfhTU9PG7gZ&#10;idZ/lP8AE2DyOw5r6GNfmZ+zL+1i3xm/au+CGkRaTqFq/hG41S2a71HVzqM199rtmEjE+VGVxsJA&#10;y2M47V+mdAEe9jJ932p0j7R7noKVjtWop5Wz6dvzJH9KAHWw+XPOenPpT2O1SfQUxBtYLwcDOcUT&#10;k7gvtz/n8KAADeedz7fpjNPHJzjHamRRrjpngDmpKACmucfw5okbYjN/dGaJBux9aAI7idoIiyx7&#10;vanQhnTcxK55xROMo1SUANTklumelfPfxKB/ac/a003wSp83wh8MRDr2vgcx3mpPzZWreoRcysOQ&#10;eARkCvZvi14zk+HPws8S+IIYY7mbQ9KutQjiclVlaGF5ApI5wSuPxrzn9g3wZHoP7OWj69NcSX2u&#10;ePFHifWb2UAPc3V0okbgcBVUqgA4wvQZNAHsDryq7m7gnv2qQKQ3+zjAFQuTvx/eYj6VOq7BigCt&#10;qsojtW5+bjFGmACH8BVDWLlnk/StOxhWK1TH8SjP5UAV9SvONiHLZ7d6TTLF0l8yTOfQ1aSyjjmM&#10;m35j3PapScCgCO4m8iNm6kDIHrVOxhe7umnkUqrDAFWoyJpWyPukYqYenpQAAYrN1hGvpo41VuDy&#10;fyq4ZGLKu7qSPyqRU8sE9T3oAp2+h21tF+8jjkbuWH1qbULM3lm0StszjtSp+9uW+n5VPQBVsNOS&#10;zg24VmxgnHWnRWaH5mUc9itSGQ+bj/PXFSUAMYpbRk7VVfQCkhfzUDfwsMgVX1WbbEOKat8Y7OPa&#10;vYDrQBaMhaTbytDw8E7j0NVdOuXuLltzdulTahMYoGx6daAIbSBZrybf83lkY/P/AOtVxm2jA6+l&#10;Q6bEI4d3VmwSfXj/AOvSbmOqbc/LszigCWOLy/mY+9OL7eO/1qnq169vgLxmo7O4eS0ZmbPpQBcE&#10;y7+u5valD+b/AHsdOD/n+dePftC/tL/8M6eG21JtF/ts+Xv8v7Z9n9eM7H9PSvkDXP8AgtN4z8ba&#10;rZ6b4c8J+HvD32y4WIzXksmotGrEAYA8pcj1IIPoOtAH6N32prYJyPwz0rw34w/t4eB/hlqJ0yHU&#10;ZvFHiSRvLh0TQV+3Xkj/AN0hPlQ98MQcdAa820P9njxB+0X4Xsde+I3xJ8Ta7p+rRCcaHpiLpGnh&#10;D/yzkWMlpV68kg+9fQnwW/Zz8FfB7w5HB4d8N6Vpe9cPLBDiWUZ6O5Jd/wDgRPSgDx7T9C+Nf7Ut&#10;h5OuX9p8G/C1w29rbS5/tOv3UZwPLebISEEZOVG4HAK9a9C+E37N3gf9mmGSPwzo8cN9IP8AStUu&#10;T59/dk8kvK3zc9SBhc9q9Yi0y3hOVhRT7Cuc8RIJdWZD90uAf0oAihv73UubeGaSPON2Pl/Oui0+&#10;0Gk2jNK2525J/pVyGBLeMLGqoo6BRgVHewR3MW2Rdy9etAFa41mMRfKcfjTNEl84M2fvMSBUsei2&#10;pVf3QPHUk1NZ2UVugaONVPtQA+C1jtSxUYLnJPrVTUr/AGfKpx9Kn1GYxRjFY5jN27Fm9ePy/wAa&#10;AH3dxHJp8jb8yZwBnnH0q34dST7J5jM7Kyrtz2+lYdnai/1OKF2YLJnOOvANdQFXTrHCL8sKcD1w&#10;KAPBf2hvij4y8f8Axbt/hT8OL6PSNR+xf2h4k14xea2h2r5WJIhkDz5CCRn7owR13L6N8APgL4f/&#10;AGfPBK6PoNnJG0jebe31wfMvNTmOS008mMu5JJ9BnAAFeR/8EzJG8bfC7xR8Rr5mk134geIbm7vS&#10;T8sSROYoYV/2UXdj/ex2r6Vdtq0AJLMsQpqz7+2B9arw/wClXTbui84qR5f3u0ccetADvtIjXlSP&#10;aoYUa7uWZgwVTnnvQV33sfpj/Grg4oAKQnFKDkUHpQA1W3D8KR3WFSzH86iuLxomKge2az72/eQY&#10;oAs3N8QvzArxUOkD7TcSNtO3GM4o1CMCxU4BZl64/H/P1q5pEKxafFtHLKCT60APuwI4MgDoRTop&#10;/OZsD7pxmodUl8q3b8KNKG6GRm5LNzQBMVWdvmw2xuK5L41/Di1+Kfg660m4kkha6hkh8yP7yo6l&#10;WA/Dv2wK7AKA2e9Ub0f6UW9FIoA+OrHTvDvwF+OGn+EdF0dYbzV7aY3M8chZlEQbZyzZwfLkyMDJ&#10;IOeooruvH/w7tb/4otrkZjh1axaa2W5Me5mjLH5cZx3b/vo0UAf/2VBLAwQKAAAAAAAAACEA6hG0&#10;410eCQBdHgkAFQAAAGRycy9tZWRpYS9pbWFnZTIuanBlZ//Y/+AAEEpGSUYAAQEBANwA3AAA/9sA&#10;QwACAQECAQECAgICAgICAgMFAwMDAwMGBAQDBQcGBwcHBgcHCAkLCQgICggHBwoNCgoLDAwMDAcJ&#10;Dg8NDA4LDAwM/9sAQwECAgIDAwMGAwMGDAgHCAwMDAwMDAwMDAwMDAwMDAwMDAwMDAwMDAwMDAwM&#10;DAwMDAwMDAwMDAwMDAwMDAwMDAwM/8AAEQgEnQaH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Vj9iX9iX4Ma5+xj8I729+EfwxvLy88F6NPP&#10;PP4WsZJZ5GsYWZ2YxEsxJJJPJJr07/hhH4H/APRGvhT/AOElYf8Axqj9hD/kx74Nf9iNon/pBBXq&#10;1AHlP/DCPwP/AOiNfCn/AMJKw/8AjVH/AAwj8D/+iNfCn/wkrD/41Xq1FAHlP/DCPwP/AOiNfCn/&#10;AMJKw/8AjVH/AAwj8D/+iNfCn/wkrD/41Xq1FAHlP/DCPwP/AOiNfCn/AMJKw/8AjVH/AAwj8D/+&#10;iNfCn/wkrD/41Xq1FAHlP/DCPwP/AOiNfCn/AMJKw/8AjVH/AAwj8D/+iNfCn/wkrD/41Xq1FAHl&#10;P/DCPwP/AOiNfCn/AMJKw/8AjVH/AAwj8D/+iNfCn/wkrD/41Xq1FAHlP/DCPwP/AOiNfCn/AMJK&#10;w/8AjVH/AAwj8D/+iNfCn/wkrD/41Xq1FAHlP/DCPwP/AOiNfCn/AMJKw/8AjVH/AAwj8D/+iNfC&#10;n/wkrD/41Xq1FAHlP/DCPwP/AOiNfCn/AMJKw/8AjVH/AAwj8D/+iNfCn/wkrD/41Xq1FAHlP/DC&#10;PwP/AOiNfCn/AMJKw/8AjVH/AAwj8D/+iNfCn/wkrD/41Xq1FAHlP/DCPwP/AOiNfCn/AMJKw/8A&#10;jVH/AAwj8D/+iNfCn/wkrD/41Xq1FAHlP/DCPwP/AOiNfCn/AMJKw/8AjVH/AAwj8D/+iNfCn/wk&#10;rD/41Xq1FAHlP/DCPwP/AOiNfCn/AMJKw/8AjVH/AAwj8D/+iNfCn/wkrD/41Xq1FAHlP/DCPwP/&#10;AOiNfCn/AMJKw/8AjVH/AAwj8D/+iNfCn/wkrD/41Xq1FAHlP/DCPwP/AOiNfCn/AMJKw/8AjVH/&#10;AAwj8D/+iNfCn/wkrD/41Xq1FAHlP/DCPwP/AOiNfCn/AMJKw/8AjVH/AAwj8D/+iNfCn/wkrD/4&#10;1Xq1FAHlP/DCPwP/AOiNfCn/AMJKw/8AjVH/AAwj8D/+iNfCn/wkrD/41Xq1FAHlP/DCPwP/AOiN&#10;fCn/AMJKw/8AjVH/AAwj8D/+iNfCn/wkrD/41Xq1FAHlP/DCPwP/AOiNfCn/AMJKw/8AjVH/AAwj&#10;8D/+iNfCn/wkrD/41Xq1FAHlP/DCPwP/AOiNfCn/AMJKw/8AjVH/AAwj8D/+iNfCn/wkrD/41Xq1&#10;FAHlP/DCPwP/AOiNfCn/AMJKw/8AjVH/AAwj8D/+iNfCn/wkrD/41Xq1FAHlP/DCPwP/AOiNfCn/&#10;AMJKw/8AjVH/AAwj8D/+iNfCn/wkrD/41Xq1FAH5gf8ABUj9iH4PXP7bv7M+iR/Drwroulapp/i+&#10;W8i0OyXR2u2hg00xb3tPLdtpZsAnA3H1qLTf+CWvwLu7USN4KussT08Rap/8k16v/wAFPD/xsM/Z&#10;T+XdnT/GYwf+vfS67NEWJNqgKo7CgD501H/glv8AAm2h48F3WT3/AOEi1Tj/AMmaxdQ/4JrfAu2T&#10;/kTblcf9TDqn/wAk19I6xeqZNvXb+tYLXMa3y5gW4ZiAFJ70AeAWP/BOD4JX9wLeHwXdPIxwP+Kh&#10;1P8A+Sa2h/wSr+C8Gm3Ukng25aZYmMajxFqh+bHH/LxX0dpSsYi0lrHatnhQQf5VB4j17+xtOmkT&#10;azxxs/0wM0AfmL+xN+w98N/iLrF9/wAJGmq30ljrFzpn2d/Ed8BNEk64mKCbcuM7OuMe/NfY3/Dq&#10;v4Elv+RLuv8AwotU/wDkmvmX9kT4ax+Lf2jPHWp2twY7zQ/Fmpwi0iyN6zOyxjGNoUESng5yBwAA&#10;T+jlqjRW0au25lUBj6nFAHzzP/wSx+BKOqr4Luvf/iotU/8Akim/8OsPgWw+TwXdZ758R6p/8kV9&#10;AXy+ZcKgyNx6irMMf2eFV3Z29zQB89yf8Er/AIEImf8AhC7r/wAKLVP/AJJqKb/gld8C5Ldtng26&#10;3lTjHiHVP/kmvfLu8advLRcn0HerVtD9ni+Zj0Gc9qAPmm9/4JSfBlbZfJ8G3jSH7xPiTU+Pw+0V&#10;M3/BK34J2Gmu8ng65kkBHP8AwkWqEY/8CBX0XdTNMwWNdwU5yDViWURRbmx9PWgD500//glb8EWX&#10;dP4LnwRkAeItU/8AkmrA/wCCV3wHYf8AIl3X/hRap/8AJNe7XOtx7Sg78VPa3SGBVVg2Bzg9KAPA&#10;G/4JYfAjDY8FXXA6/wDCRap/8k04f8ErPgTn/kS7r/wotU/+Sa+go1Vlxn8AakoA+ef+HVnwIz/y&#10;Jd1/4UWqf/JNQ3P/AASu+BrnbF4LuPQn/hIdU4/8ma+jKaDhsfjigD55h/4JUfAmNct4NvGOOc+I&#10;9U/+SKguf+CYPwEhU48F3RYf9TFqn/yTX0XPzgCq8ViklwzMobjuPpQB84x/8Et/gnqAYw+C7jap&#10;xk+I9T/+Sau2P/BKP4GxIGm8IXkjkcj/AISLU8D/AMmK+ixtThV/IUSPsQn2zQB873P/AAS1+A8C&#10;f8iXdZ/7GLVP/kmqum/8Et/gbezM3/CGXPlKcH/iotUzn/wJr3i/mku5NiAsx9K2LW2WzgCKMAcn&#10;3oA+cNU/4Jb/AAMt1bb4Lux6f8VFqn/yTUukf8EsfgXNp8bSeDLpmbOSfEWqep/6ea961i4XJ+lW&#10;tG3DTY9y7evX60AfPY/4JY/AtpW/4oy7wOAP+Ei1T/5Jpsv/AAS2+BSbtvgu63YyAfEWqcf+TP8A&#10;nmvfprsrI0agFnOB7VasrP7Mu5izMwBbPrQB88WH/BKf4IA7p/Bt1nkbR4i1PH/pRU83/BLP4DxF&#10;R/whd1z/ANTFqn/yTX0MH3Se1R3HM6etAHz3H/wSu+BcjN/xRl0F/wCxi1T/AOSad/w6u+BLPj/h&#10;C7rp/wBDFqn/AMk/WvoTAEfzNjIqrPqsVorYKkjtmgDwf/h1X8CP+hLuv/Ci1T/5JqGX/gl98A4T&#10;83gy6/8ACh1T/wCSa9ovNfkvZPLRSW7KneofseoXDbVt5F92wMUAeMP/AMEyfgBGOfBt5/4UOqf/&#10;ACTVZP8Agmb8ApJx/wAUfebc/dHiDVOfr/pNe/jwYsg/eXUzf7oArWtrOO1iVVVflAGccmgD5+H/&#10;AASu+A7DP/CF3X/hRap/8k0v/Dqz4Ef9CXdf+FFqn/yTXvd9qK2i+rVJZKy248zO48kHtQB4B/w6&#10;s+BH/Ql3X/hRap/8k1S1j/gl58CbKD5fBd1ubp/xUWqf/JNfRyS7nb0WqM9sNSv9pPyqN315oA+f&#10;dM/4JRfBF4t114QvlfPCjxHqeMf+BFXk/wCCV/wHJIHgu6O3r/xUWqf/ACTXvmp6mtinbf1xUeiL&#10;IyySOu0SkMvPUUAeCzf8ErPgXs+XwVdbv+xi1T/5Jpqf8EqfgVGu6TwbeHvx4i1TA/8AJivoW5l8&#10;oA1FcSSSq2F20AfP/wDw6z+BBVj/AMIXddOP+Ki1T/5Jot/+CVPwK+83g285/hPiLVOP/JivoS1g&#10;8tR68H9P/r0+ZyicUAfN+o/8EvvgTErCPwXdfKOT/wAJDqnH/kzUunf8EqvgZ5Ikk8H3jbwCB/wk&#10;Wp4H/kzXv62zT3SrtHkry3uas3L+VEFVfvDaPagD57/4dc/AT/oTLr/wotU/+Sart/wS3+BUk4Vf&#10;Bt3j28Q6p/8AJNfRtnB5Fuq9ce1L8sbfKF9elAHz2v8AwSr+Bap/yJd0zHsfEWqYH/kxTh/wSt+B&#10;Cp83gu64HJ/4SLVP/kmvoJ5Ocbsc/pjNM3rJ68HvQB88XX/BLX4F/di8F3Qb1PiHVOP/ACZqaP8A&#10;4JW/AmOLMngu69/+Ki1Tj/yZr3q5vWt8eVGHbnv3qm8N5fSrujaNcdjQB4Pc/wDBMj4BxK23wXdF&#10;v+xh1T/5Jo03/glr8D7weY3gm4EZ6f8AFRapz/5M19CWeiR27bm+c+jfN/SrkjiGPtwOBQB89n/g&#10;lb8BwP8AkS7r/wAKLVP/AJJqu3/BL/4CCUL/AMIXdc9/+Eh1T/5Jr6AS++1yMmccYGKdZaasMvmb&#10;mLYxgigDwR/+CWHwHVM/8IXde3/FRap/8k1Wk/4JX/A15Pl8G3Sgnp/wkWqf/JNfRzjcQO3eoyu5&#10;v7vp+tAHzu3/AASu+B5OF8F3XTv4i1TPf/p5qm//AASy+Ckt4oXwdchM/MB4i1P1x/z8V9HX981r&#10;GoijLtj8qq6PLJLPNJMvlxqd2W4C0AeHp/wSr+BCqB/whd2fc+ItU/8AkmvLv2mP2Nvgb8GbPS9H&#10;0D4a33iTx54qd7fQtITxFqu2Rlxvnmb7SNkMeQWJIz0yOWX2z4r/ALeXgXwBqM2iaHcTeO/GWfLt&#10;9B8Po15PLIeMM6ApGAfvZOVH8J6VF+zj8EPENl4q1T4kfER0m+IHiGNraCyjm8y28OWG4MlnDjgt&#10;wC7jO4jqfmLAHjfwE/4I7+A/DEF7qHj6G48Q69qjbvsVjrmpQ6XpS9khHniRj6u5JPGAOS3pVv8A&#10;8Eq/gWOZPBt3u9P+Ei1T/wCSa+hLS1+zgncSW6+1Sr1zQB89L/wSt+BJH/IlXX/hRap/8k15P4z/&#10;AOCG3w7vYfFM2i654ss7rVEU6NFca3evDosmSW+7MDMhyAFfJXb1Oa+2o+5JJ/GmIzEsxHGeDmsa&#10;1CNVWlfrs2t1bo/633PSy3Nq+Bm50OV3cW1KEZr3ZKS0kn1SvbdXi7xbT/HD4n/8Esbb9nXS/FOg&#10;/FjxF8TrDRtamW+8M/EzwjPqWp2/h5uklnqVkrM6xZAZZdm3DlTKpUVzfwQ/4JueHPHXhi+8MfDv&#10;4nfFn45eOtekW2TxS9rqGgeE/BluT89zO0rN9omVSSsMUjM7KoIjXc1ftgB59zt28YznrVhzgYqq&#10;dGMYKnq15t3+/cnEZlVq4uWMtGMpNuyjFRTfaKXKl2VrLofmr8bP+CD8fhLwHNd+A/HHizXNS023&#10;L/YNW1Gfzr/apOFljdQJGxgAqAxPVRXzj+x9P8NfAfxTn0X4veG9W1PR72UW0l1PrGow3GiTKSpL&#10;Ikylkzw6kblxkdCp/bSR8tj3/Kvjf/gox/wTsg+PTXvi7wbbwW/jS1i8y5tVwia2qgcegmA6N/EB&#10;g9iPj8+yrG0Wsflc5c0dXByk1JeSbf3fdZn9F+E/H3DGZ058J8eYWiqNdKNPExpU6dSlLpzThBO1&#10;7e+72ek7wbt31j/wTC+AOs6XBeWXhOS6tbuNZoJovEmpvHKjAEMpFzggg5yOxqKD/glV8Eri5bd4&#10;NvI417/8JFqeT/5MV8h/8E7v+ChV1+zNrsngfx/NeL4PVpI43mieSfQpwTlAgBbyywIZMZVuRj5g&#10;ftO7/wCCoPwLtLSSX/hOoZfLQtsTTbws+B0GYhya9fJc/wAPj8J9avy8vxJ/Zf8Al2Z+deJfhHnH&#10;CPEKyJxdb2tnRlBN+1i3ZWSv719JRV7Pa6abrRf8EqPgTEuP+ENvG928Rap/8kVieLf+Cf8A+zD4&#10;BhaTXdN0vRY1IUtf+Mb+3AJxgZe6HqPzr5N/aJ/4Ku/Eb46eJbrRPh6l54a0W8b7PaxWcPmatdg8&#10;ZLrkozf3YsEdNx6nD+Hn/BJ34zfFpU1TVrew8PjUC0zy63et9qYnnc6IHcMSejYPXOO/g1uNJVqj&#10;pZVQlWtu9l+X52P1jLfoz0MswcMfx/m1LLlNJxp3U6j6tNXSTXaKn5n19p/7FX7JurWqz2p8OXML&#10;EgSReObx1OODyLvFcN8ZvhL+xn8EbGQahDDqGoeU0sVjpniTU764lwM4/d3JVCR08xlB9a8Z1H/g&#10;ij8UoLgLa654JukxlnN3cR4Ppgw1xWp/8E4vGXwk8ZRn4gaN4ibwlGT9o1PwpapqzAZx9zcrRr6s&#10;68f3TniJZ7xDU/d08Fyy7t6fp+Z1U/Crwfwf+2Y3iZ1aUdeSELTfZaKT9fdXqtzlfif8afhXe3jx&#10;+D/hDDY24JCz6t4m1a4kceuyO6QKfbc1eZ3niW0ublpE0Oxt1bpHHfX5VfpuuCfzJr9Cvg3rn7N/&#10;wUsbePSfhb478R6vGAFuNR8LS315cP0yokxGrH/YCivZ9M/4KS/ByxRLfVptX8IyRoAttq3h+4t2&#10;UAAAAIjDjkYB/hPaiPD+fYhc+Jxrg+0VovucQqeL3hRlEvq2ScMLEU1pz15rmfnaUar19V6I/Io+&#10;ILY/8wm1/wDA29/+P1JBr8MzrHHotrJI5CqBd3rMxPQD9/1r9qPC37YPwg8Z3EUOneO/B8087+XH&#10;FJeRwyO2M4CvtP6cnivTEgtQFdY4exDBRT/1UzT/AKGE/uf/AMkQ/H7gK2nB+H/8Dh/8oPwEPgnW&#10;tTP2dNP153nPlqsX2gOxPAC7TnP05r2r9nr/AIJNfE7456jay3ln4h8IaFI486/1fUruGRUzyUgM&#10;gkc46ZCqePmHWv2VNzGv8S06KQSx7hXTheEq8ailicZUmuyk1+N3+Fjxs9+kNlVbCOhkvDWCw85f&#10;bdKnUa81H2cFdf3uZeTPmrwl/wAEkfgd4Y8M2djdeHdW1e4tYgkt7d+ItS866YdXYLcBQSecKAB0&#10;Aqyn/BLb4EzXJVfBd1tGP+Zi1T/5Jr6EvrwIm1SPejTIdqlu7AZ/z/nrX2UYqK5UfzPWrSq1HUnv&#10;JtvRLfyWi9FoeCf8OrfgR/0Jd1/4UWqf/JNQv/wS5+AqSqn/AAhd1uY4x/wkWqf/ACTX0Q4ZzQkC&#10;xnOOfU1RmfOt7/wS6+A9snHgu6z/ANjFqn/yTUCf8EvPga67h4Jusep8RamP/bmvo4zxzSBPlbvi&#10;ptvHSgD5r/4dh/AlfveCrkH/ALGLVP8A5Jp0H/BLf4G3YzH4Kucev/CR6p/8k19IlQR0FGQg9KAP&#10;naL/AIJUfAvGZPBt3+HiLVP/AJIqOT/glp8CVb5fBd1/4UOqf/JNfRQl8xDimxx+Y5Y/lQB8+wf8&#10;EsPgTKu7/hC7r2H/AAkOqcf+TNNm/wCCWHwLVgF8FXP4+ItU/wDkmvokAKMdKZI2B70AfOMv/BLT&#10;4H/w+C7n/wAKLVP/AJJqtD/wS0+CV1d+Wvg+6XaMn/iotU6f+BFfSfl+aef4jj/P+etTJCsZyFXc&#10;epx1oA+ex/wSs+A8a/8AIl3Z+viLVP8A5Jqncf8ABLv4Fs+2PwXdZ7Y8Rap/8k19HyS7aYkYAZ2H&#10;v/WgD51h/wCCVnwNSI+Z4Nuy/PH/AAkWqcf+TP0/Orf/AA6t+BH/AEJd1/4UWqf/ACTXu9nJJd37&#10;SkYhCkLz3zVm4n8shR95ulAHzsf+CWHwLknYDwbeKqnHHiLVP/kipoP+CVfwJCZPgy8bPr4i1T/5&#10;Jr6DCdOMc1KBtFAHzXqf/BLX4HfaY4ofBt0rP/1MWqf/ACRVqH/glZ8C47VfM8F3RkVfmP8AwkWq&#10;df8AwJr6F8pIhvYDcvQ+lJHI0w+aPavbJoA+c7H/AIJZfA+4udzeC7rysH/mYtU6/wDgTVmX/glb&#10;8ChImPBd1tzz/wAVFqn/AMk17zbWkhk8vcyx4JyvWrrx/usdSBjmgD58P/BK34EEf8iXdf8AhRap&#10;/wDJNRn/AIJY/Akcf8IXdf8AhRap/wDJNfQkCkhVJ5UVIdq//qoA+drb/glb8CyzFvBt0cnKj/hI&#10;tU6f+BNSSf8ABLH4Dxj/AJEu6/8ACi1T/wCSa+hYm3bvrTXXe30xQB88n/glf8CzNx4LuduO/iHV&#10;P/kmnS/8Er/gSuP+KLuv/Ci1T/5Jr6Glfb9aCuVye36UAfPaf8ErvgQyD/ii7rp/0MWqf/JNVbj/&#10;AIJdfAtb1YY/BVwSVyc+ItU/+Sa+iuW+XkY9PwpogSO8Vv4tvU9hQB8+L/wSs+BpCFvBdwvdseIt&#10;U/8Akmkf/glj8C3IC+C7nn08Rap/8k19EXL7Ym+hplgd0I+n9TQB8+Tf8Er/AIFonHgu4z2/4qLV&#10;P/kmmxf8EpvgYSrN4OvPUj/hI9U5/wDJivoogFvwxTjQB87zf8ErvgSq8eC7r/wotU/+Sab/AMOq&#10;/gaT/wAiXc/+FFqn/wAk19DOueWz9B3p0j7I89KAPntf+CVnwJCj/ii7r/wotU/+SaB/wSu+BB/5&#10;kq6/8KLVP/kmvfLdmnmbKsFXue9WHcKMfpQB8+f8OrPgR/0Jd1/4UWqf/JNB/wCCVvwIH/Ml3X/h&#10;Rap/8k19B7jsPrzVLxR4gg8J+GNR1W6YLa6bay3crE4wiIWP6A1dOnKpNQgrtuy9WXTpyqTUIatu&#10;y9WfkF4//Zo8J/ED9ti68G+FbXVNL0W48QJo8EcOs3rLEiOIpJAWmYn7rvkn8ulfoIP+CVHwJAUH&#10;wbee+PEWqf8AyTXyX/wTP0ZviH+2dDq9180mn295qr8cF3/d+nrNnt0/Cv06UbucnrX7d45YHBZZ&#10;j8Hk2CpRh7GjHmcYpOUno3JpJydop3fd9z9n8bMDgstx2DyjB0ow9jRjzOMUnKT0vJpXbtFO77vu&#10;fPn/AA6s+BH/AEJd1/4UWqf/ACTUc3/BK74EjP8AxRd5wO3iLVP/AJJr6Iyce9RGPzELN3/Wvw4/&#10;FT53tf8AglX8C5H3N4PvOP4f+Ei1P/5IqxJ/wSw+BCD/AJEq6/8ACi1T/wCSa+hvu/zNV5f30gX0&#10;PGKAPn5/+CWfwHA48F3P/hRap/8AJNUpv+CXvwNHTwXdevHiHVP/AJJr6QSHc+75gOn1oeBVVu5I&#10;OKAPm2L/AIJa/BK6OE8Gzj0/4qPVOf8AyZrB+Lv/AAT4+APwa+FXiDxRqHhC4NtoNlLdOD4j1QCR&#10;1X5IwftP3mfao92FfWBeO0iG5lX5cZ+lfOP7bg/4XD4v+FvwlRpDaeNNcbUtZRGwJdOsV86SNvQO&#10;xXaf70YoA4P9j/8A4JafC/UP2b/Cuo+MvDeoan4i1e0/tG6ll1/UkKCYmSOPatwANsbIuOuQa9GX&#10;/glt8B3lZV8F3XH/AFMOqf8AyTX0RHGsUaqqhVUYAAwAKCVTnpQB88f8OsvgOnH/AAhd0fr4i1Qf&#10;+3NNf/gln8Ceg8F3Gf8AsYtU/wDkmvoZAuc7vaiMLvwGPzcigD52k/4JV/A5ung26HrjxDqn/wAk&#10;VYP/AASt+BEaf8iXdHA/6GLVOf8AyZr6EVcf4ZqOaTdLs/GgD5//AOHV3wIVefBd1/4UWqf/ACTT&#10;D/wS2+AqnH/CF3Wf+xh1T/5Jr6Ff5u4Vcc80jlQv3u/WgD53X/glv8CZASvgu4xnH/Ixap/8k0tp&#10;/wAErvgazt5ngu529v8AiotU/wDkmvoS1Xy48hs5OeuKkLsw6fligD54n/4JXfArPy+C7zv08Rap&#10;6f8AXzUq/wDBKr4EJuz4Muz9fEWqcf8AkzX0EI8E/L196cU8xcN9CB3oA+eY/wDglf8AAh8t/wAI&#10;Xd4PTPiLVP8A5Jpz/wDBK/4EqOPBN0Sen/FRap/8k19Cs4XrSK2eTwO1AHzlc/8ABK74GiJivg26&#10;GOMjxFqnX/wJ/wA4qaL/AIJXfAkWq7vBd1u25J/4SLVOuP8Ar5r6Ann2w4Vd27Jz+NQWF1Ncsw8v&#10;anHOenWgD59tf+CWnwMbUGV/Bt3s2Egf8JFqnt/08e9Fx/wS3+Bc9wscPgy7G7qf+Eh1T/5Jr6KE&#10;1tFK0nnRbs7CS44I5I+tRx69ZXEs0cN1bzTW+PMRJAzR5GRkDpkcjPUUAeBr/wAErfgTFF83gu6L&#10;Y/6GLVDn/wAmKr3P/BLr4DpEWPg27QE4GPEOqcf+TNe/Rag17cFf4R6dqR7Fr2+2sGWFVyD2JoA+&#10;Svjf/wAEuf2ftA+Feta42j+KtBj09RczXdh4l1SaZEDKWVI5Lkx5YfKMjAznip/2b/8Agnz8EvjD&#10;8J9M8QXfw71jTZLxWCx3PiDVFaVAxCSj/SOQ6bWyOMk44r1r46/EmbxZ4lh+HekaSNWt9YjaLWJm&#10;XMKWjEwzLFIDtWeIsjsHxgYABYgV2fwV+GA+FXwv0Xw7HdTXUWk2qwfaHPzTHksQCTtBJOFz8owO&#10;1AHlM3/BLH4EHKr4Lux6n/hItU9v+nmqNh/wSs+CF5MxbwjeKkbYIHiHU+f/ACYr6S8lbdP4m54H&#10;941Rk87ymjgj5kPJB6dO/wDnrQB4PN/wSz+A6Dyl8GXjSEYH/FRapkf+TNOtP+CVHwLihxJ4Nunb&#10;uf8AhItU/wDkmvedN0qSOdZpXbdjgf41faRU+8QKAPnz/h1Z8CP+hLuv/Ci1T/5Jor3175UJ5HtR&#10;QB7V+wh/yY98Gv8AsRtE/wDSCCvVq8p/YQ/5Me+DX/YjaJ/6QQV6tQAUUUUAFFFFABRRRQAUUUUA&#10;FFFFABRmivzu/wCDkvxZqnhv9j7wdDp2o3tjDqPi2KK6S3maMXCLaXLqr7T8yhlVsHjKg9QK2w9F&#10;1akaa6ux3ZZgXjMVDDJ25na+9j9B31uzjba13aq3oZV/xoOu2K9by1H/AG1X/Gv5Q/LW5DSSL5kj&#10;AncwyxP4065hjkgj3KrEDAyM4r6H/Vt/8/Pw/wCCfpeH8L/aNL6z/wCSf/bH9YFvew3YzFLHIPVG&#10;DVJmv5S9O1q80yaKO1urm3RmJKxyso6egNdFo/xN8SeHy32DxBrlj5gG/wCz38se/wCu1hmm+GZ9&#10;Ki+7/gno0/B2pUbUMUtO8PR/zH9SWaK/mf0P9sz4weGpYfsPxW+JNutum2NF8TXpjQYwAEMm3GO2&#10;K7rwn/wVP/aI8HRhbH4teKmIyAb14tQ69f8Aj4ST8M9O1clbIa8F8Sf3/wCRU/BDM3/BxFN+vMv0&#10;Z/RNRX4R+C/+C7/7Rnhh42u/EPh/xAECjy9S0OBVfGQc/Z/KbnqcMOnGOa9R8G/8HJvxG0W7hXxJ&#10;8OvButxyLgjTru501twBycuZxjODjHAB9cjzKmDqw3PIxng3xJRV4QhU/wAM11/xcp+xdFfnL8O/&#10;+Dj74e6uijxR8P8AxhokjY+bTp7fUY19cl2hbH0U1718M/8Agsl+zt8TWhij8f2+h3UpAaHWrKex&#10;WIkn70rp5PbJIkIGRkiuPnXU+ax/h/xJg1evgqlu6i5L743R9QUVg+Afip4Y+K2l/bvC/iLQvEll&#10;xmfS7+K7jGeR80bEc1vVSd9j5KpTnTk4VE010ejCiiiggKKKKACiiigAooooAKKKKACiiigAoooo&#10;AKKKKACiiigD4X/4KYwef/wUR/ZUB/h07xo35W+l102pXSwxbc/NXM/8FMGI/wCCh/7K+37x0zxq&#10;B/4D6XW5Jocl5PulkKqfQ80AV7JbW9Z1m3ZPQlsVIsWmaZd7liRpOCH4bH+FSXHhe2NuyxqyyMPl&#10;beeKih8FWvlr5jTM+OTvxzQA/UvFtraw/LJlz0AFVtK05tdjkmuUZY3BUI643ZHWr2m+H7HT5vMh&#10;jJkUFdzMWx61osdq59KAPg/wI8P7P/7e3i7SbkR283im2ttXsSTw8sbtHKg93YM/ToM555+4tA8Q&#10;WviOxE9rMsy9GwMFD6EV8j/8FG/hfHoPxT+GnxBhkaNf7fi0O7KStE6rcqwVy46IjRk9Ry5HevQP&#10;2EPiRqnjfQLx9Yg+yXXmyw7NjoGEbDbjedxwGIyeSVOec0AfQJjU3G5vvL0pl4WK46c4+tOc751K&#10;j7vU0koDv078fyoAbpsHlw7mUbyTzUd/dszrHH95jj61ZmLhPl5PbAqrpUJ82Z3HzBtooAsW0X2O&#10;2wzKWHU1HbD7dCfM+YZ6VHq995K7ak0uBre1zJjcx3cHNADZ9Pgt4HZYYy2Cfm5qhY6Rc3MYf7R5&#10;KNkhVya0fKa+k3NxGp4H97606785IwsKr6fSgB0CraQqrSbiOrE9aeknm52sMA1iroV7PPukaNY8&#10;/d38/wAjWnp1pLZrtYx7evHJzQBYYnt/+qjbsX5eTTu1ND4HdvXAoAY0bMWwe+DT1Xy1x/k04HIo&#10;IzQA0Dy1/nVW7vNsLfw9cZqxK/GKz723kuJogVypbn2GaAHaLaM0n2hiMMCoH41du5vKjNKiJZQB&#10;VG1V6Cs27ne8l8teWbpQA+x0/wC2N5sw+XPyjPWrt1ci3T/ap0KfZ7NVP8CAfpVO1iW8b5sk9zmg&#10;A0+182fzmU5U8ZFXpT90f3jihmWGPPRVqA3Ckbs+9AE8abRn1pkzbGyewqtJrtvGuNzHA9Ky73xD&#10;lWGV2mgC3qetqibV/h71mWmnz6y58v5Ex99hxUun6BNqkqyTL5duwzjd8zV0cUSwRqqKFVeAB2oA&#10;q2GiW+nqu2NTJgZcjJJq5nFR3FytsmWOKzZby41jdHbrtVerk4FAFi5vzLeRwwt8zdfarN1P9mg3&#10;VFp2kx6duK7mkbqzHk1V1yZrh1t4/vscfSgCnp4/tbVSG+7GNx963pDhG+lV9J0xdLttvVzy7epq&#10;a4YrE3GeKAGgCO0LY6rk1V81dPh84gl3GMVaClolHGcYPtTWtRcBd2QBhh/n8qAM/TrF9Tn8+bDR&#10;jI2sOtayFQu1CvyDGB/DVG+1gI/lQ/NJnGT0qTSbSS3EjS43SHPB6UAPuLWS4P3lCj261OqBfrUF&#10;3fLGjCkst8qbmxtPQUAWVPLfWkde/uP50uVQdlocZH4igBIYvKXHvTS/z/j+dOlbavv2psUXGW79&#10;qAHZ2qKbK+1OlO2Kvb8qilfef6Y5oAar7l6c/wD68f0/KpUtwv8ACuOe1EMZQc4pzS84H3qAGpAi&#10;tu2rnOfpUlNiDKDu9ahuZ5FbauKAJJ7pYBzWbPeyX8wjjHU43Y4FTLp0lyf3jYXnIB5q5b262sQV&#10;BgfzoAr6dpQtUzJtkk65x0q5nFR3FysC8/hxWTe6vg9aANS6vFtk55qtBqP2h2ZVO0d/esy1im1t&#10;maMqI1bDZOK1ls49Og4ZunJILCgCjPqTNdBVjkZcdAPT/PWvnW6n1T/goF491zRrPU7/AEH4O+Fr&#10;ttM1GWxl8q68WXi482EOOVtkyAcff3d8/J137X/xlvvCXhK38G+EfMuviL4/Labo8EJIeyRhtlvZ&#10;GH3EiUk7j3APQNj0r4GfB/SvgL8KdF8KaPEsdppNuI2fHzXEp5klY92dyWP1xwABQA74V/BDwj8D&#10;9F+weE/D2l6FbMAH+zQgSTY6F5Dl3PuxJrpYl8x9/pwKkfpRnFABu5qG6v1tv9o+gqJ5GkZwvr19&#10;KW301d2+Tls8fNQBNb5cAldvsae67sfWiWURj3oQ5XPrQAJGqduabOcf0qSmysqrubtQBVL4UttJ&#10;79P8/wCfyFfTraSfU3mkTC7flz26VafVIIFxk9OwqM+Ibde7flQB+UP/AAWF8Eab4J/bEkn0y3W1&#10;bXNIt9TuwnCvcF5Y2cAdCREpPq2T1NcPPrHxO/4KQfGjTtJhVb6+htwsFvGPJstNgUKsk79lydpZ&#10;zkszAD+Fa+gP+C7/AMNm8OWmifFpbe6l0exsG0vVZY0LC2KOXgJHbeZJEB4G4KOrDP52/BP9se+/&#10;Z/8AEmpN4n+NHiz4NTa7bRSwWfhDw1a6zdRAMdgunmZGAwxYqhAJHQ4Uj8frZDWxGd1sLNuFGcrt&#10;L7Wl9El0vq3or662P9H8t8WMsynwuy7PcNTjicww1B04SnZ+xbkqbcnKSa5uRcsIvnqKL5VyqbX7&#10;mfsefsQeFf2QvCax2ESal4kuowNQ1iaMedMcDKR944sjIUHJ6kk17Io3A555wBX53/sNf8FTPEOk&#10;eJNH8NfFvxh4d+IXg/xlo99rfgj4naNprWK6ylijSXlnfWSrmC8hjVnKKo4XbhiQT+gXhfxVY+LP&#10;DthqmnzfaLHU7eO7tpdrL5kUihkbDAEZUg4IBHev1nC4OlhaSo0IqMVsl/W5/nxxBxFmOeY+pmeb&#10;VpVa1R3cpO7fp0SWySsktEkaCwqD0GKIoFiHyqobuQKQXS+tI10pPy/rW545D9mknlBZhtU8inXu&#10;mQ3yKs8MUyqcgOgYA/Q1YjPH69KdQBwPjP8AZc+HHj+ymg1jwP4XvEmj8tpDp0STAc/dkUB1PJ5U&#10;g5NeJ6r4V1z/AIJ6XseraLca94o+DchEeraXczNd3nhb5uLm2PVoBnDpyVHOTyR9VEZFMkgWeB45&#10;FWSOQFWVhlWB6gj0oAyfCPiXRfHvhyz1bRb6z1TTb5FlhubeQPHIpGRgj6jg8+taV5J9ntjt4+gr&#10;wbX/APgnn4Z0jVptW+HOueI/hbrUzb3k0S6ZrKZv+mlq5KMvT5V2jis+Dx9+0J8DYFj8SeE9A+K+&#10;kwcHUfD9z9h1PYD9+S2kAR3/ANmIAc9e9AH0Ja2Jc+ZJz3AIq2q7FwO1fPK/8FGNFeNY1+Gvxmk1&#10;A4U2KeFXMwfoU+/jI579qqPdfGb9qncPLuvgr4HmUxybsS+JdQU8HbxttMjjP31PIz2APoDVvGOk&#10;aBciG+1TTbKZl3COe5SNiPXDEHHFZ9/8UvDkcJ2+INE5/wCn6L/4qvH/AA//AME4Pg/o+nf6Z4XP&#10;iC8c5mv9XvZrm6uW6bmbcBn/AHQB7Vcj/wCCdvwbuJVP/Cv9FWPOTh5eR/33QB6fpPxE8NCESt4g&#10;0Te3rfRcf+PVs6Z4n07W4Gksb6zvo0bazW8yyKp64JUnnkfnXkn/AA7s+Cn/AET3Rf8AvqX/AOLr&#10;D8R/8E0vhrcj7V4Vh1nwBrkQ/canoOpTQyRsORlGYow9RgEgnkcEAHvq3DSP0bb64olbzH2/wj2r&#10;wb4K/HLxL8NPiXD8K/ilcQXWtXCu/hzxJHGIbfxLCuMxsoOEukyMoOo9eGf3h22nHQn6igBRJgbV&#10;+vSpo849F6AUyGLPzH/9f+fSnuTjjqePpQAEGo3XLYxjPsKmHApCPnH0NACIoXtjjFDnJ28nuQKc&#10;VzUbjGRwq4yxoAUqCf8AV/yqDUboxxhAMNJ8o6VYCKR91fyqNLdftDNt5Xp7UAFhbfZLRUP3hycU&#10;1T5ku7b83QCn3T4XA/GiGNgnHy57kc0APCnjJ6U5huGDTSnQZ+Ufr+NDsVHTdnpQApAI2+opHOxA&#10;B9KANnJx+ApE5fJ5btxjFAEGoTta2bMuQc9adYCQQ7pG3buRx0ougtwjI3Tvz0qS3uFmVtv8JwaA&#10;I4mJvJMZ6D8KkkGT6t9Kjjci6l/ACpl5Jwy++BQAImwUA/O34UEkjHRvpTAoIJUbuwz396AFU+ZL&#10;nHAFOkG4Y6ZojTYKjuJ/JG7cPl5PHSgBs062Me5uWzginRRFyHk+92HpVKCN9Yk3SZWFTkY7mrd/&#10;dC3hPzYY9KAHXTKI24UttIFFkjJbruwvsB0qDTLU8yycs3K81ZaZvNKgfd/WgB7YA5o5H+1TJSSp&#10;x2GTUg4FAGb4u8X6Z4D8MX2ta1qFlo+kaXC1zeX17OsNvaRKMs7uxAVQOSScV598PP2z/hD8aPFk&#10;Og+Efil4B8T65OrvHYaXr1td3LhF3MRHG5Y4XJJxwB6V6k5IX5etfGniHwh4k8b/ALPX7Ymk+E0u&#10;rjxFf+KtQhtILVtlxdE6Npm+KMg8SOm9EPZmFHf0v+X+ZVr/AHn0b4B/al+GfxM8XXPhzw38QPBO&#10;veIbFWa40zTtatrm6iCcNmNHLDb0PHHetOL4teGrn4ey+NF8RaL/AMIhHatetrP22P7AsCZ3SmbO&#10;zYu05bOBg5r5R8U/tL+CPHHxD+Dmg/C2T4X+JtP0bWtNgi8Jwabc/wDCT+EQztDcXLRQyKbBILZ2&#10;3LcQqDh1bIIFQ3Hha4h+OF1+zKtvN/wj2reL1+Iown7lfDDSm/nts9MNrKG3KDH7m5HbrVv6+79H&#10;f5E/1+f/AA3zPt6EgxKVO5WGQfWvMv2zvEh8MfsrePbpWVWOkTWyktt5lHlfn8/Tv0r00ndkKwz3&#10;9q+cP+Cpvig+Gv2S9QtlVs63qVrYZH8IDGc5+vk4/EV9TwLgXjeIsDhkviq07+nMm/wTPqOB8C8Z&#10;xBgsN/NVhf0Uk3+CZ4d/wRt8LG48e+NNcYfJY2EFkDnqZZC+Mf8AbEf5zX6AR/d9OScV8if8Ee/D&#10;32b4FeJNS24a+1vyQ2eqxwxn8P8AWNX1yLdRX1fjdmDxXGeMfSDjBf8AbsIp/jc+q8aMc8Vxhi30&#10;g4xX/bsUn+NyQHIpsX+rX6UbWX7u0D3pN6xIBnt6V+Un5aE0oRDzzj8qgt5w0jbcZqndXclxJ5aY&#10;ZmOOam0nS5LWVpJSCzeh6UAXiWMmOnGenWhk7k9qryTsuoBQR93ofwp99dfZoSfb0oAZPCt0FSTB&#10;C44968A8M2ceo/8ABT3xJLOglk0nwLbR2Zb/AJdxJdEvtHQZPfr26V7bDdXGq3G1NvBBb6V4j8IJ&#10;h4u/4KIfFLVbHbJp/h3QNO0K5mDAqbpmMxRSODtUEMOqsMGgD6KJxVO9uPMfYo6GluNSQHarc9Kr&#10;XCzAYXbuY9KALEkoC43fMenNTwgxr90nPtVWw0byz5k3zSZzweBV8DaKAGLL5nZh70yC3+be34D0&#10;qVX3Gkd9n1PQetAC9P60xbdSq57dfenIpA56k5qG5v47dfmJHP8A+ugCaOJUHQdc9KcBiqun3zX4&#10;ZhwqnFWPOXLDn5fQZoAPuuT2OBTjUccnmen0x/WnPJsHv2HrQACMA5+8fU0OMHdjngUxN29s+oFP&#10;fG35uO/9aAM/Wr7yz5ahtzDAx9f/AK1c78XfiMfg18INU8SR6beatNY24kW3t0Ls7HABb+6gJyzd&#10;gCa6RrNp9UhkZfljGf5n+Zrjv2ivhxq/xF8IwL4f1abR9d0uY3llKoMkbOFOFaMsEbPYuCFPOKAP&#10;Jvgb+zXa6l8ALMeOBqC6xrGo3XiG/V5fKeKa4ieE7uOP3LZIPIYn0xXO/wDBOG2+233xEksZmk01&#10;tUhgtUe4a4aKOMSBCWxyChQA99nYAV7L8E/jJo/xG0O4t7fWrHVvE2h2iJfxRDcGuPKBYoq48xd+&#10;4fJxkY9K8Kh/aFvP2e/CdzrEkyr468bSskHg9dNW0sdHmWXYXlXPm/Qll8zdwMAEAH0947+IXh74&#10;IeFrjV/EmqWtlAqFgHYeZOQM7I06u3sB3HSvEfi/+0n4l+NPw28N6T8OdC1qzuvHHmQXeoyRgDRV&#10;jlMU8blSdjjBO5tvyEFfmPy9R8O/gZqnjDR9LuPildWXirxFaz3UqIsS/ZoYbhEVrdxtAkVSm4cA&#10;BsdcA16sthDpMS26LFbxqPljhUKq/gBQByvwM+EVt8HfBlno6zxalfcm81D7MkM9+25mDSFRliN2&#10;AzEtgcknNeiRwgxqP4V7AYH5VWtNOhZ1mVSAvK89fc1YurtbVctQBFq0v2a139xxUFxcyJprSLuU&#10;7d2Qp/nVDU9TN02M/L2FbGnzNdQfMoEfRfcUAQ6JHN5AlklMnmAEKR0qe8h3x8Y3duOlTH5E47Dg&#10;VBBdb/mb6dKAKS6JNO26SQJ7YzRWiLhXOFNFAHs37CH/ACY98Gv+xG0T/wBIIK9Wryn9hD/kx74N&#10;f9iNon/pBBXq1ABRRRQAUUUUAFFFFABRRRQAUUUUAFfm7/wczf8AJpPgH/scV/8ASG6r9Iq/N3/g&#10;5m/5NJ8A/wDY4r/6Q3Vd2W/71T9Ue/wv/wAjWh/i/Rn4u2wzD+Bp0w/0aP6UyA5gb6GnzHNvH9K/&#10;Qup/SeB+NEkf/H3D/vN/KtBfvfgKownNzD6ZP8qug/P+ArePQ+qwHxy9f0RIP9Yv0NTR/wBaiH3h&#10;9DUsfb61w4o+nw4+AZT8Kq6iuby0HTLNzn2FWovufhVW/XN7Z9Ty3T6V81iOvo/yPRqfw16x/NGh&#10;Ecxc+gqSP7pqKP8A1H4CpU5X8a+TxG3y/wAj6SgT6Vq11oGpQ3ljdXFjeQ8xz28hilj/AN1lII6D&#10;pXvvwu/4K0/tBfBCBf7P+JGraxbqwJtvEG3VY5PYvMGlUf7jqa+eWHAqrq4A0yTd0wK+RzatOlh5&#10;zpScWovVehvichy3MrU8ww8Kq/vRUvzWh+pHwS/4OSby1e3g+JXw6gnjYqJb/wAM3WxlzxxbXDHP&#10;PrOODX2p+zx/wVW+BP7TElra6D4803T9YuuE0vWs6bds2cbEEuElb2iZ/wBDj+eO5RWgA3Y2uh69&#10;BnpXJ+KWMtpGv3upI7/fPStqOdYiElGXvK9v6Z+d519HLhfMqUquB58NP+6+aPzjK/3RlE/rQByK&#10;K/mz/ZH/AOCmPxm/ZVS3g8M+ONSk0S3Kr/ZOrOb+w2kfdWOTJjBbH+qZDz1r9LP2Rv8Ag4m8E/Ep&#10;rTS/inoU/gnUpRg6rYbrzS3PTLp/roRnjpIvcsBXpYbiHC1Jck3yvz2+/wDzsfgHGX0c+KskUq2F&#10;isVSWt6d+ZLzg/e+UeY/SCisjwN4/wBD+J3hi11rw5rGm69pF4u6C9sLlLiCUezqSDj9K1695NNX&#10;R+DVKc6cnCaaa0aejT80FFFFBAUUUUAFFFFABRRRQAUUUUAFFFFAHwv/AMFMX2f8FD/2Vm27saZ4&#10;0/8ASfS627nVJ5vljik6Z4XmsX/gpewT/gof+yuW6f2X41/9J9Lrb/4SGC2+Xa+e5xQBVg1mSyLu&#10;8bMo4JPanS+MoXG3kU251nTpl2tCW3HOPU03TYNN1Gfy0sTnuW6CgBt54jU22xcKG54NWrW0f7Is&#10;jtNukHQgcfrU0XhWxjl3/Z1yOgJJFXhB++3fLtUYUY6UAfMv/BT+NtH/AGY7fVnDtHpHiPTb6VGO&#10;GkVZsYX/AGvmHXHGa2f2IfG8PxQ0z+2orT7GJBclov7jGb1/i4PJwMnJwKxf+Cr+sQr+yvfwMrN9&#10;l1Cxu5gMcxrcIpGO/Ljj2q/+wN450/xN4em/svRZ9JsVDRLvQDziu0mXIAB3Fjk4+8DQB9HTHbE1&#10;Q2p3KvrjJz/n6U66cNFTbU/IvckA/SgCwxwP8KiuJ/IhLfxYyBT13c7vXjFRs+dzMDtXt/jQBWsr&#10;UzTGaVflxxuH61JFqK3V75S/MuMk4qtdalNdHZbxyc8Zx1qbRdPawt2MgXzHbJI9PSgCXUJzHHtX&#10;ktxgdaltEMduobOfeqiw/bNRY5+SIgketW57lbcfNQA2+k2wMPUVA920kKpGrHcoHT/69QSCbUt3&#10;l7Qo4yat6dZPZphnDcdAO9AFO6vf7ItlBbc55IJPFR6Zr016x8uLeo9B0q1f6DHqNwzSMdpxwKnt&#10;7a305CsSRx55wvegCZHJX5l2015Mnp+TYrD1bXJUnZVLY3YAA60/To9Q1G38zzFiXJADgg/yoA10&#10;XcOntntj/P51JHHsX37n1rPa4m0hVaeTzg3ACjpUltrH2lhiORQe5HFAE2ov+4x3zTrS28leeWz1&#10;oYLN0w30xxUr/doAqahL5rLGu7rzgVYt4Vt4Qo6LQkSxuzBeajuJ2d/LjB3noegFAFe9ufPmCL+g&#10;qOPRmuWLSSSKvpjmrltYpbLuOC3UtUN5rCxFkVWLDjNADorO205NrMrd/nwT/KpoYIW2yIkfswFV&#10;IdOku5VkuNuzH3c81Ot1m6WGFflT72BwBQBaqG7vFtI8saW7uRbRFqxkg/tq62yS7VbJCjqaALFi&#10;P7ZuCzbvJjPpwx9K1VUINqjaB2ApsMKWkIRFCoo4A7U2G481WbnigBLu5FvET3xxTbaJbWJpGbLO&#10;MnP8qrx5vrwbl3RqCTnoaTXrryo1UH60ARee2p6gFXdtXk4HStVztQ/SsTww7SX0zfw7fzOa1r6Q&#10;pA1AFe1cF2y21c88/wCf8mnX+orFHtj+ZmOMAZp1raqIl+Xrgn34qSOzjiKttXcvegCtoth5EbSS&#10;IyyE/wAQ6CrNxfRwK2WG70qC/wBS8tSse5m9RVRdJlvT5kjqqtycjqKALVraR3p87cWBP3e1WL25&#10;+zwn+92GOtOtYUt4FWP7o6VG5jLbm+YjgUAOtVLosjE7mGcHtUwGKjSYPgKKcx5C9+v0oAbs82Qn&#10;naOPrTmkbdhVzj3oj+7+J/nRhi/+yOnvQAiQ4HzMx+hxRGBngEbeOe9KXAOOp9BTXuOD1B+ooAc7&#10;7PqegoRgqjlelV3nVOW+b+tRnUF8vcWVd3ToKALjSYHY/jTY4udx79qp3WpraqpZmbd0AUc1C3iJ&#10;FT5VZfyoA1ugqveX6QJ94e3NZU+vySRHbvHvVKOSbVLpY03ZY4LEcD60ATX2omZ8LuYt2xVrSdC8&#10;2TzLhZPlONjrgN+tWtI0NdPVWfa8wz8wzVye5WFfVj0oAJJFt0CqPm7KBXCftG/G2w/Zy+EWqeLt&#10;ThkvvsIRLayhIEl5cyFUjjX6sck8kKGODjFdxDBn95Jhj1BPbpXzh+1/dT/Fz9on4SfDO22m1fVj&#10;4p1JjyvkWQJRGGDkO7Ec8ZA60Adb+yz+z3qXhTUNQ+IHjuaHU/iV4sjRr2QRqItGgxlbK367UXgM&#10;QTuIyScZPtNIgKoATuPr60yefyV/lQA2RfMkI3NxjipAuFxVWFZLmTdu2qevHWrTuI1yegoAjjff&#10;M3safLKI1/QCq1rIZZ32+uc1NNFlecdfSgCOPDnqS31FSGYr2quZTGNq9SfSq7WN9cncJEVewIx/&#10;SgCxLfqjHc2PasvUta3Hau49gPWppPDd1NndPEM+xNT6T4Yjsm3zbZpQ25W54/CgCppWjyahuafz&#10;oV4I4A3ZrUtNJh0wlt7tu4+fH+FW2O1SfQVSbzNSfb92MdTjrQB8u/8ABaTw7qPiL/gn54k1DS9N&#10;OvQ+E9U0rxJqWlhPMXUrGyvobi4iZTwy+WjOQeCENfhj/wAFHP2IPFmtftI6h45+FvhXX/HHwo+J&#10;Miar4Q1XQLGfUrcwSquLNjGHaOeFt0Rikw4MfSv6eJLaGSFoWjjaORSrowyrL0II718deIv+CJfw&#10;90/xtqWsfDb4gfGT4Iw61M1xqOleAvFDabpl1IxBLeQyOEzjohCgYAAArP2cefna179dbXXpovuO&#10;mOMrKg8MpvkbUnG7s2rpNra6UpJPs2fiV4J8I/EP4EeCvDfw71htd0TX9N1a88UyaHeRMsmjq9k9&#10;sS0Lj5GmDKuMfNn/AGa+utG/4KsfEHXPgbovgrWIdU1bRbNdLi1WGzsbrR9SuNPt5YPtNrHcoqAe&#10;ZErI20FmVmAPNfrZ+yx+xJ8Pf2PfDOoWPhHTLia/1qYXWsa1q10+oatrUwGBJc3MmXcjJwowq7jh&#10;Rk5t/Fb9jP4XfGa0mTX/AAXoUk0/LXdvbi1ugfXzo9r/AJnHrXzeMynMeb2uGxGt72d1Fu7dnvdb&#10;JadD9v4d8QuDfYfUM7ylcjgqbnHlnUilGKUoN+zandOcnzNNytZJI/OD4M/HvwP+0d8SfD/g3S7b&#10;xR4V+Hup/ELS7y28OahfXVukMQ0jUY71UfcDHaS3BtVMRKq7O/y4kOfXrTwJD4C8caT4d+Ieg/ET&#10;VPhbo2r+MotE0PS7bVL64t5V1C0OnTi3tt1y9slu9ykE+DFC0i/MhaMjlf21f+CSV38I9AvPFXw6&#10;u77XNFsl8670uceZe2iDkyRsoAlUckjAZQM/NyRX/Y1/aj8D/H2DQPhv8eNG0fxF/ZLND4Y13VE3&#10;SWvmAK1rLLkMEcKq5Jw21VfOFI8/A8TYihi1gM4goSfwyvpLZK/S+mj016I+s4o8EMnzXh6XFnhz&#10;iZYqlT/jUWrVKe7do3crK+sW5NxV1Oepu/Azxf4j8G/s7+F9WfQviPr0HjX4ItoujtYaXd6tLLqg&#10;ubt1juJIVdYZGjniImmZEO1vn4rM1X4WfFa9+KumtqU3ijS9Y+xeGB4PuYPAmr6xdWEEdjZi6jjv&#10;YtRtrGxIuVuvtEd7GDIjHcZVKxr+lmhaBY+F9FtdP0+ztbHT7CFLe2t7eJYobeJFCoiKoAVVUAAD&#10;gAAVcByK+6vrdf1q3+p/LfSz/rZfofnXrNj40vv2+dG1q38MeKtLvrf4kPbX0kfhfXLmU6OUlhWa&#10;XWHn+wfYZUMbLaQwsIiylmDK7V2n7JGs+J7jxn+z34YvvDXxAsbz4eaHrem+K7rUtFvLWxhu/LhS&#10;JRcSoI7kP5bskkTOmMfMCwFfblxcLbx7j+VY9zrDPMRH+QGaS0Vv62sD3uazXIBNQkNdS9WVfXFQ&#10;2FtNdL5kh2g/wkVoKojHFIAJEMfX7o796hkmMvG3v6U923daekShB8q/lQBGcGPGex/H0qUrkr7U&#10;xVUuPxNSUAVNSnZUCpuznsKmt7f7PEfmbnnJ7U8oqn7v5CiblKAOJ+OfwD8O/tB+BJtC1yGQDeLi&#10;zvbdvLu9OuF+5PDJ1V1PfoeQcg4ryezsv2j/AIIxta2v/CG/FnRbQkW8t3cPpuuTR5+VZHP7gsB/&#10;EcknkmvowQcfw5+lEhMa+vvQB88x/wDBRLTPBLLb/ErwL46+HVyp2yz3WnNfaaD32XMIO8D1CV6p&#10;8M/2ifAnxiRH8N+LtB1iRwCLeC9QzpnpmIkOCfcV2Txq8TLs3bhg5HX615b8Rv2HfhN8VZGk1jwL&#10;of2h23tcWURsZ2b1LwlGP4k0AerU1nwyjBOf0r53P7AVx4GXd8O/ip8RPBrIMRWkt6NT0+MenkS/&#10;1buaT7f+0p8JZiJrHwR8WNPVflkt5f7E1A4/vK37nnjhc9KAPoum7lz/AA188D/goRB4LIT4hfDX&#10;4i+BduFku5NNN9p6t3Anizu+oXnn0r0H4cftc/DL4vRR/wDCP+NvDt5PMQqW8l0tvcknt5Um2T9K&#10;APR9wJ6ilJCio0ZWjDLtkU8gjFMcmUfxexK0AJu8+42j7uOuOlWKjhgCHd/F9KkoAQ53D070tFIy&#10;71we9ACJJvJx09fWnEbhQOKKAIWi85MDKqOB7+9OggW1Q49ckmpANoqNSZGP8OO1AEKp5k7MOhPU&#10;flVkJgDH8NIAIxgZoEuWxQArLvGD/OgsFwPXgUpOKi3b3+Uc9iewoAUyM3RW4PXNcr8Vvinpfwm0&#10;XT73WvtK2+ravY6JD5Me9vtF5cR20ORnhfMkUE9gSa61V2rivFP28/hJf/Gn4O6LoWn2uq3DTeMv&#10;D1zdtpt3JaXVvaw6pbSTzJNGyyRmOJXfejBl25BzR29V+Y0eiTfFLSNI+LOm+BW+0LrWo6Nda5CB&#10;H+5+zW81vDJls8NvuYsDHIye1aGl65Yawi3kd9azQtL5KOkysjP/AHQQeW9q+Pf2hf2Ptc8BfELX&#10;tR8C6P4y8dwal8MNZ0h4PEnirUtbiluJb/TWW3Q3V3uUvClw3lpLEJfLCswyCPMPhJ+zx468E6l4&#10;s1ux+HvipdA0zxV4O8SWumx+HtM0KXUo7SW8S+ktbG2kEayIhhJWRvOkCDqDGtVGztf+tWvyFLTb&#10;+tL/AJn3/wCJ/jV4Z8G+M/DXh7UNVt4dX8W3k1hpluPmM00MDTyKSOFxGv8AERksoGSRW9FqtvfX&#10;txbwXEMk1qQJkRwzREjgMO3rzXwz4d+B3iLxJ8ffD/j/AFr4W6taq3xb1XVLb7bYWt1faRZ3eg21&#10;ta3rqHbZGt1FGzbWJjaMEjKcY37BX7InxG+G3xB0Wa8tNd8L+LtD8PX9hruuXfh3TY9N1S+l2bZp&#10;Z4Jhc6sHmU3CtIVZQG3NGzlDK8/60uOVun9an1v8Yf2qNP8AhJ8SLHwjF4X8beLNc1DTH1fyNBsI&#10;7ryLZJREXcvKmPnYDAz1rS+C/wC0XoPx8sba70KHWPJmjuhN9rtTavp9xa3H2ae0njYh0nSUMCpU&#10;rhSQxGCfGfEH7MvxE8bftWaDqOtePvEemtY+CLqxuvEXhPT7XS4byd9RjkS3aG5F2FxEM8Nklc5G&#10;dtcP+0B+w7rXhe/1HRfh9o+savpk/ga/jvp7q/BuvEN1ca9ZX19bS3DsoM95Cl0uWKp+8xlVGALz&#10;8/1HZX08v0PtT/hIdP8A7I/tD7dZ/YMZ+0+cvk4zj7+cdeOvWkPiKxjSFpLy1jW5wYS0qgTAkAbe&#10;ecllHHdh618KfFf4Py+IfAFrH4P+AOoeE/A954wGpXdhNo1tqlxGV0toReQ6C062kQaULCS+/kNP&#10;5QZhKG/sq/sfeJr2H4Qw+LvBtzYv4N0XxylmdasrSQeH7yfXLWXS38uHNuki26s0fkDYgQhMACjv&#10;/XQnsfXnxG/aM8P/AA58WWOhzLe6lq2oafqOowW1giSsy2KwtNGSWULIRcR7QxGcnkV2jarbxTW9&#10;s9xDHdXC7o4WcCRwOpC9TjvjpX5n+Jf2SNc1D4SwaP4f+BeueGvGGk/CXxN4a8Rav5Nqq+I9XntL&#10;ZE2yxyM92000csgnkAP7zGQxdV7T4rfsk+OfEP7Y/iDVbrSfEt1c6v4k0TU/Dmu6doumTrpVjbQ2&#10;YeM6jM4uLJYpIbovDGpEyzHaHMrgUkr2B7X/AK6H3p4r8U6b4A8J6lresXkGm6Po9rLe3t3O22O2&#10;hjUvJIx7BVBJPtX5Xf8ABUr9t3xh8VPhb4O1R7HwT8M/AfiK/k1Dw03iy7lbXtcgSLaLt7RGjS1h&#10;dZgVVneQggsqdK+2/wDgrBpd1q3/AAT5+JC28E11Bb21realDEpZptOhvbea+XA5INqk4I7gmvw3&#10;/wCDiPwn4rl/4KEX/iq9abUvBHirR9OuvBt/AfMsZNOFtGNkJHyjEvmsVHXfu6MCfY4cziplWZUs&#10;xpR5pU3dK7j0a3jqt+nZnucO5rUyzH08wpR5pU7tK7XS261Vr3dvQ/WX/gkB+0dJpnw60H4f+L9F&#10;j0PVvFi3uueGNXtLgXGk+LII32Ti3kwGWeIKC0T5JTDqzKDt+5ZG804Ayp4HoT/hX42/8Em/h/42&#10;8I/sd/s46J4khvbbWte+Mh8ReDrK4BW6ttBi0+Q384U8pbupn9AxuEPPmDP7LO+wcDLdhUZ9mVTM&#10;cwrY+rfmqScnd3euursrtXs3ZXa2OXOczqZjj6uOq35qknJ3d2rt6N2V9t7EM/yjau4noSTnP4VB&#10;/YgdstNJVi2TE8mcMeOfT1pl/dNGwROGPevIPNJbWzW0XC8+561Fe6ktuPlxnvUlwzCD5euO1Zcd&#10;obu4IZlKry3oBmgCxDfwqsl5NNHDHCPnd22qg9STwK8h+IX7evwX8J3skOofEHSZJrc+WyWAkvst&#10;ycAwo47Y64B615/4Z8D2/wDwUP8AiBrGs69JcN8IPC1++naFpVvcNFH4huYzia8mdCC0QIwgB5Ho&#10;Qwb6G8D/AAe8J/DDTYrXw94b0TRYIAQgtLKOMjPXLAZJPckknvQB4XN8U/iV+1qn2H4dw33w08CK&#10;Nk/irVrPGpaipBBWzt25Uc/60kHuCpGD7J8Afg5oPwK8Cp4f0FLhozM91dXVzMZbq/uHOXnmf+J2&#10;7n2AAxXUTrNqErRqeF5JNWrGwjsl+XG49T60ASfu4P7q/Wo/7QiEjBmX2NSyW6S/eUN9arDRYTKz&#10;Mu5ewz0oAbJq6s21e/FSEsYvm3dOuadFp1ujbljTI7069n+zwHHHFAEaOIxzu/PbUqyxgFg3P1ya&#10;xIHuNVnMatgY5z0ArWZV02xLE7mXqcdaAJJnCRs0jbeCQu7FY7btWvvLQtt9ccAUQG51eSQK21Se&#10;c1qaXpSafH2aU/eb1oAdNjT7T92vTt1zVC0WaSV28uT5v9nrWqyK/UZ7UGT5sD/9VADBKttAu9gv&#10;Hc1DHfq/z5XauRnOKlubVbj/AFnK+map6xF5dt5MKY3DoPrQAiakJ7sqrZy38NS6pdLbxfe+bPSn&#10;aZpcdrAjbf3pUFj70690uO++9wfUUAZhvprrPlpI3bIGf61e0nT2hHmSNJubqp4q3BbR2y7Y1Cj0&#10;FSFsUAfKf7Sf7NHgvwN4rtbjw/b3Fr428fXd5a2gbVJbW3jaaNjNKAqn7u/CplVJkGcgYrT8L/8A&#10;BNDwx4d8b2er2+v63eW8NwJbq1v1jmN6oZHCl1CEfMucgZPHpz2v7anim08CfDGx8RXPh+TxAmg6&#10;pBOypfyWf2UNlfNJj5cBig2HIO4E9K9V0zWYb7Sba7t2M9vdxrNFIo4dWAIP4jFAFiOGOwX5Rt3c&#10;fWoW0rzrxpmb7wxjHSjzWu5lHKqpzyKsS3iRNtPWgB7/ACR/KO2BWHqcziUrhtxOAMdTWolwXlHD&#10;fjUiWMYcyMuXY5JPagCromlfZod8ufMfPynsK0GbatRT3IjX3qCJJboN820fSgCc3GQ2BmmWiNt/&#10;2cninRQiCMbtrGphwPSgBghA9aKPM3HC+vWigD2X9hD/AJMe+DX/AGI2if8ApBBXq1eU/sIf8mPf&#10;Br/sRtE/9IIK9WoAKKKKACiiigAooooAKKKKACiiigAr83f+Dmb/AJNJ8A/9jiv/AKQ3VfpFX5u/&#10;8HM3/JpPgH/scV/9Ibqu7Lf96h6nv8L/API1of4v0Z+LdvxCfoakm/494/pTIP8AVH6GvsH/AIJS&#10;/wDBLW6/4KE+J9Q1TWtRu9D+H/hmWOG/urZFN1qE7Lu+zQlgVQhSrO7BtoZAFJfK/eYjEQoQdSps&#10;f0LUzLD4Ci8ViZWhFf0ku7PkVDtuoewy3P4VoopbDbTtxnOPzr9zPi5pv7Hv/BJfRtLg1bwT4fXX&#10;tQTzbG3/ALMGta3dKp5l82csY03L1Z0QsMDkYHmQ/wCDjD4T2UbafafC3xcujsSvlYso8xn72Yg5&#10;TJ5+Xdg+teXDOa9RKVCi2l1/pHBlvHGYYq9bLMvnUg3o3JRvolpo09ujPyBRlkIZWBBB5BqeMcD6&#10;19X/ALafxr8P/wDBTb9tzwPpnwz8NyeF9L1pLLQokm063trp7qec+dcTCFmDBFZBkucLCTkA1+2e&#10;hfsl/DDw9odnp9v8PfBZt7GBLePzNEtnYqihRlimScDknk1z4zN5QhDnhaUldq9rfge7nniYsloY&#10;eWKwr9pVTk4cyTgk7K7trf0Wx/NBD938Kp6kD9ts8cctnjtgZr7S/wCCwv8AwT0X9jD41x694as2&#10;i+HfjSV5NPVATHpN196SzJ6BcZeLPVNyjPlEn4v1AZvLPd0y354GK4JVo1Yc0ez/ACP0vJ86w2bZ&#10;dTx+Ed4zcfVO6un2aejNCP8A1X4CpI/uH61+on/BvT+yjo/i/wAEeOfiB4m0PTdYtrm5h0LTE1C1&#10;juI18tRNO6q6nqZIV3D+4w9ab8ef+CeOr/8ABR/9vXxRJ4ZstI8B/CnwG8fhuTV7awSNb64gy10t&#10;vCgUSyrPJJEzk7V8sAkldlfMVveirHky8VMuw2c4nLMTHlp4eN5VXLS+nuqKV3K7tZO+j00Py8Zs&#10;ioL2FrjT22K0nQHaM96/chf2S/2QP+Ca3h+1uvGUPhltSkXdHdeKWGraldkHO+K12t0I+9DCMdzW&#10;W3/BeL9nD4fw/YtI0/xUdPhxtOm6BHBB6cI0iEcAfwjjFfP5ngac6EoV6igmmu9vPoc2F8ZMfjJe&#10;0yDJ62Ipp/E7xT9LRmvxv5H4iXjbYVjZl35TgfMQM9+9ct4nxHp0OB14B9AGNfo9/wAFh/8Agpf4&#10;D/bU+Hng/Qvh/puoQrb6m+pavc6hpyW9wWiTy7eNXVm3KRJMxG7jYn0r9Ev2TP2O/h3+y3+w34Vj&#10;8ZeEfC0154b8PHVfEF7qGjwTTRzFGurrczqWIRnkAyeAoHHSuWjlyq13GnO6jZ3sfVZv4yVsiyLD&#10;Y/NcvlCviJyiqPP7yUdHJtwW7asrapp3P52dBZo4WMbP5mVzjCjHvn6dvetpme4s1NvndgY3DOAe&#10;Dx6HaTzx/Kv2Eg/4LMfsbToGj+HF0QxC5Hgqx/D+OpU/4LKfsd79i/Dm63ZxgeC7E/8As9eZUyfD&#10;OTf1mP8AXzPYqeLXFEtf9WsR/wCBf/aH5efs5fta/Ej9k3xQusfD7xNfaKxdftduCZLO8Az/AK6B&#10;spJwQPu7hu+Vh2/W39gf/gut4O/aM1HTPCfxEt7fwR40vnW2t7mMs2kapKxwoR2y0LMeiSEqTwHJ&#10;IFfnR/wVU/a58A/tafGDw3dfDLw7H4d8K6HpzW7INKgsZrq5klLTOyRZG0KkKgseu7p386/YH+CU&#10;v7S/7Y3w78GK0z2uoaxDLqCgFVS0twZ7gcfdJiidR2yV7nNZYLHV8Jifq+Hnzxul5O/bt8ieMuBs&#10;k4r4cln2f4N4PERpzm2re0goptKbslPRJ2ktL2TT1P6VaKANoxRX6Uf5whRRRQAUUUUAFFFFABRR&#10;RQAUUUUAfCv/AAU1uY7X/goZ+yu0nC/2Z41HT/p30ytaV9OmctJI30xgVh/8FRNPbU/+Cg37K8St&#10;sJ03xoc4/wCnfTK1h4AV1/eXku7/AGVGKAA3Vi2q2vkM24NjPpW/DAIVAG5vcnJNQabo1vpUIWGN&#10;Qe7EfMx9c1azigApGOFP0qG71GGyj3SSKPbNYV94z+2S/Z7NHkkbsoyTQB5J+3l8Mpvil+zX42jt&#10;TEbqw0qa82upYSrDiYqMA/N+7+X3x9a8U+BGveNvDcfhTWo/EcFx4Y8QQw3FvbS83sKyx7liDc7g&#10;hI3ZY8IeB0r7I0fTLqaO4+2Wu6O4QxvHJghlPBBHvXwb4H+Evla/rXgn+1JdPvPhT4wkTSZHUyH7&#10;DO6ywrg55IBIzxxjOCTQB+gPg/VJdb8MWd1OoWWaPLY6E5Iz+PX8atxfLdt9B/Osb4WzyS+BLFpP&#10;4Q6gn+6GIFadjL9ovZD1CjrQBcZNxHXjtTWRWOz8SB/WnNIEpV6dMZoAOEWql5cO52IOo71Ykdm+&#10;VfXnFEUAjbd1b+VAEdvb/YrdjyXYZP1qOO13lpp+nUDPSrR/eN7DvVe9tvtoK79qp7UAVZtTkuZ/&#10;JtwvzeorSiDLCu77wAzj1qnoln5FtuZf3jMeSOamu7wRgrQA6SVnHy/dplpF5atJIPm/Piq8mprD&#10;AvIY+melVoVuNTmA+dYWPLdhQBfiu4ZLjaMbiePl71Ynl8qPNQRxx6VEi/eZmxk9TT78f6O1ACtB&#10;vIaRvu9h0psjR3cZiAZl4Bx2qC8nea6SKPI3DNWYo1sbbrlsZye9ACWunR2f3A34nNSuTn5fvGob&#10;JnlO9t3zZxVV9OuLi6+aRlQ9welAF5Y2BPH605V8pKjtbX7Ih/eO/fLHpUh/eD+tAFeTzLlwB93v&#10;2xToLKKw3P6jkmpwAtQXcLXW1QdoB596AKt3cSaizRQfd6knjFXILePT4G2/UknqakhiWCPaowKq&#10;6hIHZVLbVIOTQBRvrmXU5mjgTdjrzwKsaNon2LbLL/r+Rw2QBSHUo7ARwwKsjHAOO9aMjbEzQBHe&#10;SbU2j7zcYqK4ufstmo3c4xSQ/wCkTF2z8pwMVm61fPPc+THlucKF5oAsQ61DZ2pG7MnJ6VmoJddv&#10;WWMBlDAyHIGAa2bHQIbM7n/fP6sOlW0aGJsL5ak+lADbKzTT7ZYo921fU5NNv3AiYd8VK86o2Mjd&#10;0xmhlDnDflQAluMQrnrgH6U6Xkbe57U7pTW4Bx1OOaAIIbdYFKjlmPen7WkGGwoPb/PpRJIlsGZm&#10;Hy8jJ6VlrNLrGoptO2KNux/H+lAGxEnlIF9KzWtZbqfC/dB5JNabNtXNQRTeXESF3Zb86AHW9ktu&#10;mOfU81Iu1Vz90daZbys+4tgegpXkBbb9OKABH7AdyTntTvm/2abE+V4U9c/nzUd1eeUdvQ/XmgCT&#10;YqD5txPc+tQyqsiEc7fQH6/4VQaC51O82t5scPr2qdvD5Zv+PqbbQAk1qryFY8tzjk/h/n60ieHU&#10;lctKW9gG/wA/5NXbGxWxh2hmf/abrT5rlYU3ZB9s0AZ6+GohcZ+fy15+9yakvvD8d4yYyuD8xz1F&#10;OXVpJWIjhMmO4qxatJMu6RdhzwuaACPT4obfylXavtUqBVHyjA9qWmqhGee+aACR8cLgt2FQx2Ci&#10;dZGLblGAM8f5xViobi6EK9aAIdWvfs0JXuw5r51/ZliPxU/bR+K3jZ8SWfheK38G6a/XDJ++uh9R&#10;Lt6f3q9i8eeNrXwJ4X1TXL5l+x6Nay3025toKxIXPP4V57/wTf8ACFx4a/ZN0G/vlb+1vFU1xr98&#10;7DDSyXMrMrH6xiOgD3Zm2jJqnc3i+YvTAPWrFySsLYqG309V+Zm3E89OlADre+W5bEbA49qklhMy&#10;7W6e1OG2MfwqPao2u+TtXdigB8USwLtUf/XpW+ZaiikMrZYbQp71XvtT2N5aDp1PpQBZDx2UXzNw&#10;T1xVe612KFflOT706a3W7g2rJ8xrMh8NNeSP5k21VbGBzmgB0vipi4Vdu5jgVoW0l9I671hVT19a&#10;nt9OhtR+7iRTjGccmpqABhuGKhkdbKDjovTJqSWURLk1mXDvqVx5KNjjJPoKAEtrdtSn3HmFWIbn&#10;r/nNaaosEaqo46CkwtrD8oVQO3SooC0rNI27Hb0oAlZhF/Os+5vmu5VjTBZjxVqe+hjJ3MpP1qnY&#10;Xv2q/XbCp29WB6e9AGlEi2sKqfoT61+eP/BTP/gmwmnQ6l8Svh7YrHbRh7rXNHhXAhA+Z7mFf7vU&#10;ug6csOMgfoRqw/cK39w5o02Q3lmWkUbZCRjtjpXk5zk+HzLDuhXXo+qfdf1qfoPhr4k5vwVnEM2y&#10;qWminB/DUhfWMl+T3i9V1T+G/wDgl5/wUQi8YaXp/wAM/HF8q61bhbbQ9RnbC30YACW8jf8APYYw&#10;pP3xgfeA3/dF1cC0gJzyB3r8zv8AgpH+wTZfAvxnF4+8Jtcaf4f1a7DS2tuNo0y8JZ8xsMeXG2Mq&#10;ADtYEAgbRX2D+wT+0Y37SvwXhm1OYTeItAdbPU8gAytg+XNgcfOo5/2lavc4b4J4lo8NSzvHwTw8&#10;Kns4zUk5PzcVqknZJys22tOr/T/Gzhzh3McNS464OusPiH++pWt7Kq97dEm7ppaKVnF2kkvWZp59&#10;WlKxrlscnpWjpejx6cNw3NIwG4k/yq0kaxj5VC/QU7NYn83la5vtrKseGcnGKlRGZfm2578Up8tD&#10;u+UH1pPtAx60AIR82B6+tIsRYA4Xn61DDK11cFWXAUnkVZRCBgs3vQAqKVPb86dRQOKAG52n5jSO&#10;/wDD+ppXLFtq8dyfSkEZ8zPQfzoAUyfQL0Ge9IF3/wB3r2pQMuzH+Hp7UJwgZmPTJoAVmC9aAwNV&#10;jfrJJiNgzYwMVYhJZAxzyO9ADicChW3Cmn5pcenIFOoAK83+JX7KHwz+Lksj694J8O6hcTffuRar&#10;DcP/ANtY9r/jmvRJXJO0A9cH3p0cflj370AfO0n/AAT0t/AzCf4a/ELx18PZozmO1ivjqGmjv81v&#10;MTu/Fse1DT/tLfCrG6P4f/FGxRv4GfRtRkH4/uBn8cV9EucN/Fz6VDccYzu455NAHz3/AMPBJPA/&#10;y/ET4X/EHwSqgtJeLZjUtPjAzyZ4f1wpxXofwy/a++GPxdESaD438P3lzN922kuRb3J9vKk2v+le&#10;gWY+0Jvx8ufzrhviX+yh8Nfi8sjeIvBXh/UJpBhrj7KIbkj/AK7R7ZPyagD0JWDqGU5B5BHegtiv&#10;nV/+Cemn+DHaT4c/ED4g/D5hjZa2upteacvoDBNnd+LUfZf2l/hSSI7nwD8VNPiHHnI2i6pP/wB8&#10;/wCjr+tAH0Osm5uuPan185S/8FApPhu0f/Czvhj448AWzMEm1IQDU9MgfjOZoeSORghSTzxxXt/w&#10;++J3h/4r+HI9X8Naxp+uabL0uLSZZEB7qcHKsO6nBHcUAbXzO3+z256U8DavpURnDNt+XH1qRjuX&#10;5efxoATYsh9fxpyoFpI+I1+lD5IP4UAKUBpETYv8z606igAByKa7jeo96HJ+6vU9/ShItrevORQA&#10;7O0elNiXalDngfWgvh9vU9eO1ACY/eL3bqfYUsg3L/hTQGY/3eckipAMUANEShs/5NEi7ivpSqCM&#10;5OefypGPzL9aACJcJ7tyT607tTY/9Wv0okUFTuzjuKAEB80/7P8A6FTgu3pSB/UFfrSKWlO77q9v&#10;f3oAivLWPUopLeeOO4gkQpLG67kdSMEMDwQQehr8c/8Ago1+zP8A8KT/AGhW8M/D/wAU6lovhixs&#10;IpLXRNRt11Ox0fzXklaGzDsrwwgvuEe4qpZgoAwB+yQAjWvyw/bOb/hYf/BQDWrNMSfatXstNHlI&#10;WJIjgiIx3OQR7mv3HwCyuji8/rVcRzctKjOXuylF3vFbxaezfU/bPAnLKOLz2tUxF+WlRnL3ZSi7&#10;3it4tPZvrqfav7Hf7Eum/s/2dl4m1nWta8beP7jRrfS31jV2jB020VVIsrOGJVit4AwBIQFpGAZ2&#10;cgY9wljuHY7VQD3PWraqEUAcBRge1V7jUPKkVVXezdBmvxTEVnVqyqS3bb+93PxnEVHUqyqPeTb7&#10;7+uv3klrAYky33m646VFnzr/AI+6F59ulT7maDJ4bbVTT+OW+Uc81iYkmpz+VbM25VRVLMzHCqBy&#10;ST9K+ZPib8V7z9rnULn4afC+6upNIupVg8W+LrcZsrG0+bzba3k6STyD5flyoVjzyWWXxBdXP7f/&#10;AMU7jQbGe4h+DPhG6MWr3cEhj/4S69X/AJdo3XrbRnBdgcMSMfwsv0j4Y8Lab4K0G10vR7C00zTb&#10;JBHBbW0QiiiUdgo4FAFTwH4E0r4Y+D9N8P6JZx2OkaRbrb20KDARR3J7sTkknkkknk1qTMMqop0r&#10;Yaqt7erEdzH8M0ATEeTEWxu8zjB/SmaZGzLvfIOSB6GqcVpcarJukZ4Y8ZX3rTt4Vs4ljDfTJoAk&#10;NVb12K4X7tWHfy1yajwX/Mf1oAh0qFli3MMZYkVHrMMlxtVF3Zz0NXo0EabR2pxOKAK+mWv2OyjR&#10;hhgPm+tLf2n26HZu2jNJNcudwRCfehpXgi+4ScZxmgCZFW3hC/wqMU0XKt09M1FA0jqS6n6GiKIv&#10;cMc/LjFACxuzD5qdH8hP3aUxN5y/SnsrN8ufl7nvQBBJI7jnb1qWWZYl3NTkClPlXHpkVBeW7XTB&#10;c7QRn8qAHi/jK53fpUcuqxovBGamjtljgEeAcDGcdaRYYYV27UH4UAQw3M1xHvVV29s0x7eeeX5l&#10;AHfnrVj7QpU7cEDinLMzbvl6e9AHn/7Snw4tfiL8EPEekXl1eWdrNaiaWa1tzczIInWX5YwQXJ2Y&#10;wCK3vg/JZyfCfw8mmtdGxt9PhtoWuYTDMVjUR5ZDyrfL0PStrWNFt/EejXmn30KzWd9A9tPGxwJE&#10;dSrLx2IJ/OvK/wBk7VtB03Q9b8D6Hq0+qR+Cb57OUy2QtRDuJJjVclmUSCTLtjcc4yMGgD11Rud8&#10;5646+wpjWscsnIb5fXpUkabF9SeSfU0PJsLewHSgBpt13Kf7tMupWI2rt/E1LGG6sevb0pxOKAK8&#10;NqsS5b73rmpIE2I2M8ngUqky/N91e3vTske/vQAjHHXFAKyrVfUpmiiXarEk4+lNt7aR4vmZlIJ4&#10;WgCG41H7I7LGPmJ70U2w07zriSSb+E4APeigD3b9hD/kx74Nf9iNon/pBBXq1eU/sIf8mPfBr/sR&#10;tE/9IIK9WoAKKKKACiiigAooooAKKKKACiiigAr83f8Ag5m/5NJ8A/8AY4p/6Q3VfpFX5u/8HM3/&#10;ACaR4B/7HFP/AEhuq7st/wB6h6nvcL/8jWh/i/Rn4uQD9yf901+rf/BvL+3R4R8A+FtV+DXia8tN&#10;D1XVtWbVtCu7hhFDqTyRRRvaljwJR5KsmT84cqOVAP5SQnEB+h4p8jbYI8ZDLgj2r7bHYNYmm6bd&#10;uqP3vMMlpZrhXg6ravZpro1s/P0P3a/4Ks/8Eem/br8VWfjvwn4ih0TxxptgLB7XUQzafqcSF2jB&#10;ZctA4MjfMFcEYBUH5q/H/wDaK/ZE+I/7JniX+zfiB4T1Tw+ZH2W926eZY3hH/PK4TMbnGDgNuGeQ&#10;DxXuH7Gv/Bbb4w/ssPZaRq17/wALE8JRERjTtamY3VtGB0gu8GRcAAASCRQBgKtfrx+y7+1z8Kf+&#10;CnPwZ1JLGxtdVtVVINd8N63axyyWhfJUSRncjoxUlXXIO09GBA8GOIx2WpRmuaHTt9/T5ny+DzTP&#10;uEYqniqarYaLtdbq+2u69JJromfmN/wb4/AH/hZn7ZV74wuoVk0/4d6U9wjEZC3t1ughHp/qvtTe&#10;xRfqPef+CuP/AAUj8Q/s0/t9/Diz8KXkklt8P7L7brlgkpWLVPtrL5lrKucZFvEjIxB2NMGHIrrv&#10;FXgq1/4InftE6L4k8MyKvwF+LOrxaR4g067bzJfDF7scw3MU7ZkaAIJGKuTtVHGSSmPyt/at+N8v&#10;7Sn7Svjbx3I7yR+JdYnurXePmS1B2WyH/cgSJO33eg6VhH/bsU6017tv+Bb16n0eR5fT4o4ilm9e&#10;PNhfZWin3a5XFrpJNzfzTT2Z+/Hxl+G/g3/gpR+xdNY211Hc6F440pL/AEfUPLzJYTld8E23qrxv&#10;gMnB4dD1Ir+dP4veA9V+EfxB1Dw34htW0/WPDt/NY30JGfKliba2D3U4yGHBBBHBr9Sf+Ddj9rmS&#10;e38QfBjV7nctur674f3n7qlgLqAf8CZJVA5+aY9q6z/goz/wTX/4XJ/wU/8Agr4u0+xZtB8ZX6x+&#10;Kdi4jV9PT7Ruc/8ATe3iMXPeEd2rzYt0Jypy7P8ALT7zyOG82qcHZti8jxjvRs5wb/urmT/7eirP&#10;+8kj65/4J1/AX/hmv9iz4feFJYRDqFvpaXmorjn7XcZnmB7/ACvIV+iisf8A4KX/ALZn/DD/AOzB&#10;f+JrGG3uPEepXC6XokEw3Rm5kVm8xx1KxojuR3IVcjdmvWfFHxl8PeDPib4V8H6hfCDxB4yS7fSb&#10;baT9pFrGsk3PbarA89a+Df8Ag468JanqPwE+H+tW6zSaXpOuTQXmzJWN5of3TsOg/wBW6gnoXA78&#10;+ZP3abUeh8BwjgY5zxThlmq93EVHJ30UtZNr0lJOOnmtz8mfiD8Qtc+K3jO/8Q+JNVvda1zVJDLd&#10;Xl3IZJZmPuegHQKMBRgAAACue1P/AJB7+2D+tWSckfyqtqWDYtuxjjOfrXxee/7rU/wv8j/RPL6U&#10;KShTppKKskkrJJdEuh7n/wAE2/2fv+Glv22fh34bnhFxpcepLqmpKRlDa2mZ3Rv9lygi9f3or9o/&#10;+Crfg74kfE39h3xh4T+Feg3HiDxV4sWLSjFFeQWphtJHH2ly0zouDErR4zn950IBr41/4NvvgR59&#10;94++Jt1b/wCpSLw3p0jJ3O24ucH/AMBhx71tf8Fev+Cz/j79jL9ptfAfw4h8J3MemaRb3Gqtq1lJ&#10;O6Xc7MyopWVAFEJhbkHPme1ezgfZ0MJz1dOd2/T/ADP5b4+lmnE3iHSy7JYRqSwUVJRm3yXi1OTl&#10;aztdxi0mrtWPiHRv+CKH7UNjF83wvvEZgM7dd0zBOO4+0/59q4H9or9iD4sfsh6Tpdx8QPCM3hy1&#10;1eR7ewLanZzNcGNQzfLBM7DGVyxGACBnJ5+idK/4OLP2gLyKRmtfhvuQD5TpE46/9t+e359a8G/b&#10;Q/b2+IX7fGvaDfeNpNHg/wCEbt5be1tdNtnghTzWUySMHdjuO1B6YUV8pj45aoydFyc/O1vyP6R4&#10;bxfiTVzKnHP6OFhhted03Uc9nblvNrV2TbVkrnirzN9nZnmkWRsBQy7TFxnPGeSAcn39q/Tb/g2q&#10;+Abaz4/8d/Ey8tnWPRLOPQNPdlOx57gie4YZOAyxpAPXE56A8/mTNakXChCj7gwZiMELjBwOh98e&#10;vav6Ev8Agjn8AW/Z8/4J+eBbO5h8rVfEsDeI9QyCGL3eJIwwIGGWDyUI7FDWnDOGVXF872ir/PZH&#10;zP0kuJllvCEsHSdp4qSh58q96T9LJRf+I+oKKKK/SD/OcKKKKACiiigAooooAKKKKACiiigD4W/4&#10;KZ3K2v8AwUP/AGVWb7v9meNR/wCS+mV0ra5boPmkxXM/8FN7JL//AIKGfsrxybtv9meNDwcf8u+m&#10;VvN4QtXHzNMf+B0ANuvF9vCPlO6s2bWdQ1yXy7WGQK38ZG1QPXNdBDp1vAy7Y13L0OKkkuI4F+Zg&#10;uKAOZj8A3F7Pm8vD5fdY+p/H/wCtW7pvh6z0hg1vbxxyY27sfMfxqL+2pLm58u3VGPvWhGCFG772&#10;OaAFZwnU45xX55ft9+D4rP8AbZjum1pvDNj4q0ZGa8JPly3dqvG8KQf9UyAHk54x6ff2vXIijVeP&#10;Wvkv/grJ8L31/wCFuh+JkVtnhm8juJpEUGQQMxWUAd+GVsZ/gNAH0f8ABPSTF8ObFHvGus5LP/Ec&#10;YHPucZ/4FXYxwx2UR8tQo6nHevNf2c9Ug1D4fQw6fM88ccccsMjNzLGyLtb8hk/Wu4e11C4JVm2r&#10;/vCgC7YkyDcecEjNTyPtHqT0AqKztvsVtg/MepPrUqxqpzz+JzQAoGxeO1I/K9fl+lOqNo/tH3uF&#10;7AfzoAje6ONqqw7dKdBblTubbyOmOlSKFiQdAPf1olk2en0oASeXyIi20n6VlGOTUp2C/LjqTVq6&#10;j+1NsXv78/r/AJ/pZghWyt/90ZJ9aAK1pocca/vQsjfpVi4uks48eg4HpTo5ftEeR9096opZrdXQ&#10;GWaNev1oAIbSTUJ1mkO2NSGA/vVcvz/o5qvqm5RBDGdoZtv4cVLcxC3s9o5A9aAHxRAyb/SnTR+a&#10;VBGVz3qFPOaQLhQvU4NTtiJV9qAFY+UnTj2qGe5ZU43Z7ALTljMg/HqTz+VEhVW2r8zNwckn8KAG&#10;x+bLFndtz7VIV8qLC9aVm8mDLH7o60yxlaaHcw2lifxoAkVAifN9T7077oqNpGKHjH+fSgT57L+Z&#10;x+eKAHf6wfxCoZ7aOU/Mq9+tSkM4+6v4MaYLUEjd+XagCHT7JYbiRtozwBx0qxdSrHEc0/AXJ/Os&#10;zVrxXHBoAr3N/JFEwj3bW5JAqfw9YOpN1Iyt5q/KO4pNMm/tDcm1TGvyn8RzWkStpAAPlVRgCgCv&#10;q199mi2r8zN2xTdPsTbxNNMVkbAYcfdpmnQNd3bXDH5VJCj1qeYtdzbVH7tT8xzQAW0HnymZ9pDf&#10;dHpUF7dma6RYfv8ATpnFS3lxkiGH73TAqS1tVsI2ZjuZjktigCRiY7f5j823k+9Z76ytuu07jt70&#10;ajqe9vLj+ZmOF96jtfDX2lN9y0is38APT8aAKrXE2qXSrGHVWPpkD61q6RpTad5jO4kaTGTjpVmO&#10;OOxt1VflRBgVDZ3r3VzIBt8te9AEt42ITTNuflX1ou1eQ7VFSwrsWgBI4QsfzdeppiR+a7Hbx05p&#10;zo0zbT90dcVIFCrt7UARXdz9ji+VdzE8KO9R2tgrp5kq75Hw2T2p32VRdq3P+c067L+XtQfe4oAd&#10;NcLbp/QVFb3D3U+eVReoI60yPS1kjBZm3H0NWJH8lOP1oAiuLhml8tPXFUntt10UdtzBc7R0FWFy&#10;ru7dWNFjZML0zN90rhcUAW4LeO2XbGoUe1P3VV1C/FmPqKxbzXmPC5/CgDflvI4hyah/tmHPWvLP&#10;i78f/C/wT0y3vPF3iKw0OC65hjlYyXE4zjKQoDIwz3C4HcivP7f9qrxb4+XzfAPwX8ca9YTEi31D&#10;WLqHRYJh03qJAWK5Ix0JGfQ0AfR02uxoPlqlbpcay7FcRovdgefpXhEXjv8AaCvpNsPwe8NadIPm&#10;8298Wxzxkf3dsa7sn16cGpZ/gX8ZP2g0uLH4keKtE8IeErhds2jeD95ub5D1jmuZRlVIJDCPIbno&#10;MUAY/wAbPFH/AA1x4sb4ReCZotR0OOeKXxt4hgO+2srZWD/YopFOGnkK4O0/KMg5+bb9P6Xplvom&#10;mW1laQrb2tpEsMMSD5Y0UAKo9gABWT8OPhloPwk8IWuheHNLs9H0u0GI4LZNoz03MerMcDLMST3J&#10;reAwKAGXH+pb6VWuL/yEC7W+YdqsXb7YTWXZ2jX97uJ/dxEE+59KANSILNCrMvUdxUUkixqQkfPs&#10;KluYvNQDcV57U3y1tELDcx96AHKuI24xx/Sq6WaXEm7YB3z+lTNzbtu43DNQJYLNHt+bH1+n/wBe&#10;gCWd0hRtu1WxmsezN1qV4dsjIEbJJB6f5FaC+G4M8tI3OetXo41t4+PlUdTQA4cCop7nyhxy1Mnv&#10;FxtT5mbpimR2jCRWb73pmgBksTzct37elOsLIQXDSD+JcVYSDByeuabc3aWke5jjt0oAg1WXYV7+&#10;3rWZea20eFX5ccYxyah1PVNxqXQdFN9ILibcqqQ0eGHJz3oAisNMuNYDNu8mMHGWHJroLOwisUxG&#10;iqSBk9zU2cCmTy+VGTQBW1edRbstV9Kv/Lt4YVVmOWzjtyag+xzalOf4U65z1q3YaXHo8Zldzux8&#10;xJ4oAwfjj8N4fjL8HfEXhuaNT/a1jJDEWA+SXGY3/wCAuFP4V+f/APwSu+JUnw5/aXuPDt4zW8Pi&#10;W0ks3icYxcwkyJn3AEq/V6/SSDUlvRJ5XzBMY46mvyn/AGwdHuPg1+214gk0Gc6few6nDqtrIg/4&#10;95pkSfIHTAdzx0xxX9DeCslm2W5rwpW+GtSdSPZSjZX+9wf/AG6fv/g1JZrl2acLVtqtNzj2Uo2V&#10;/vcH/wBun6uNdqi5/UVSk1GR920Nge1fPt18O/2kfClv/aEPir4f+LHt8M2lSac9ibpe6rKDhWPQ&#10;Fvl55r0r9m79obR/jpomoRw2l3oPiPQ5ja61oV8R9s0uYZ+903I2Mq44I9CCB/PO2h+APTQ7mzSW&#10;95OUUeo61caFY4jSXF8kK/eG6khLta/N/F60AR29swdvut82eRxU0sEjniTjrzTomBDbdvXP1oaR&#10;lY524AzQBHcpIIT+8x05xQshjVV+Y8DkLTZrjfGwbgUWmpRyyeXv3MOAMUAWRwOai+07FxtY/QU6&#10;4OE9OaIfu0AR+czLt2yHd1O3rUN+ksyLDGdrfxHt781allAQgN82OPrVeyt1hu3b5mbbyxoAdY6X&#10;HZpyFaTuxFPvLvyEwPvHpjtVa+1RS/lq3y9CazbmZp7gRxtu3Nge9AGrYPJP8xZhnjpVrbt+Zmzt&#10;9e1VkKaLp43/AOOTWPfa212wHy/hQBuG9AlKqjn14pJ7r7PCzsGJPH3eBVAanHptiqqxMzDJ54FQ&#10;6fDcao8chVfJ3ctnBoA2IH8xN+GXjABFV9Sk8qFVzmSY46dabq2rLbq0at8/f2rP0+K41S7jbb+7&#10;jYEsTjNAG1ZQG2tlQ9Vzz60klzulVV59T6U+4l8mItWPJqQilLcUAaqMQvp04xn2qUIo/hX8qz7K&#10;8N0V2+vPqP8AOf1rQmk8uPd0oAZeIs0LRsqskgIdSMhhjpXgnxA/4J6eFb7xA/iLwLqGqfC/xZIT&#10;m/8AD8nlW82f4ZLbIjZO5C7cnqTXuklzGzMxbIXk/T/OP1pqySXnzL/gQPp/n60AfN6/HH4yfs0k&#10;L8SPB8fxA8ORD5vEfhOLddRIP47i0bHOOSybVUDGTXsnwS/aS8D/ALQ2kNd+D/EFjqvkqDPbrmO6&#10;tv8ArpEwDrzxkjB7E13EMXlJjJNeO/G79iPwT8atdXXI4bzwr4shy0Ov6FKbK+R/7zFflk6Y+YE4&#10;yARQB7E77e1Ak3Dhe+D7V8zP4k+PX7L7MdY0+2+NXhO3OftunILPXbePkcwDKykcfdyx5yw7el/A&#10;39sDwL+0DK9poeq/ZdatyVudG1JPseo2rDqrQty2D1KFgPWgD05Oh+tOpDxzSBmI+6v5/wD1qAA/&#10;6wfQ/wBKFLMv92hQxbLY6YAFOoARkDDpShdvQYophk+bH9OlAD6A2TUc02FO30qukbOf73c0AWTL&#10;82APp9aVF257t3NMSMW0eaYbo/w459qAJo/9Wv0pxG4YqOJ2KcKvHHX/AOtUg6UAHUUjNtWms7KO&#10;do980iKuR8xZuvJP8qAGkM7ZO5VA5JGMV+Wmj/8AFw/+Clqttkkjm8dNIAx2sI4rosB+Cp+lfpv8&#10;QPF9r4E8Gavrd4f9F0WymvZhnG4RoXx9SAeK/N//AIJmeC5vih+14ut3Cho9FgudVnOPl8x8xqPr&#10;ul3D/dr+g/Bf/YcmzzOamkYUeRP+9JSdvvUfvR++eDv+xZRnWcT0jCjyp/3pKTt96j96P0znuSvT&#10;Ix7c1FZWWT5knzE9iKkgsFi+bnceoNOvLjyYjt++33fev58PwMlK/Jt6DGOO1fM/xS8aal+178SL&#10;v4XeCdRuLHwfo7BfG3iKzlG6QNk/2dbOMgu3IkYfdGQe6tf/AGgvjHrvxd8YS/CH4b3EkevXCJ/w&#10;k+vxHMPhe0f74DA/8fLrkIoORknIPK+w/CD4RaD8CvAVh4Z8O2Udjpunx4GPvzP/ABSyN1Z2PJJ/&#10;lgUAaPgTwNo/ww8JafoGg6fDpukaZEIba3hXCxqP1JJySSckkkkk5rVaXYu4huuB70pO0ZHP9ahd&#10;fPIz69BQBXmunup9satjHpT4dK3S75sPt6DFWIFWL5QxZuhNLdTeRAzenrQBHe3QsoAFHsB6VBpQ&#10;diHkZiWzgHPSqwt5NUmLHIXuRWlHHHafKu76cmgCUqG61DPN5Ywv8J6Cn3DsIzt6kcVBbaftbzJP&#10;venagCWPfJ/FjtjH9ad5bN8rHP4dad5q+/5UFuKAE3CMfdb8qRwWXPqMUbh5nLHgYxSTzbUPp0oA&#10;exyh6/h2pscYLE7eMYGajt1aRmLBlB5HzEVOq7B3/E5oARtyD5Ru9B6UBGyCzdPQYpS2G/DNAIZf&#10;b1oARJBIMj9RQOWGfvc/lSKq52/3RSrGEOR19Sc0AK33T/SqxI649/Wpnh81vm2j6d6jVVjQzSFU&#10;jUbvmPCj1J/zigAt4vJiyFDEnIHpXNfFr4v+Hfgb4Qutb8RXghghXKxou+a4bnakadyTwM4A7kDJ&#10;ryv42/tvWvhmbXNF8O6D4s1a9s0a3Or6dYpc2dpK8eY3VslZMFlO0gA89ehi+An7OWk/GD4OeHde&#10;+I1jJ4q8RTma68/VBIk8EbysVgP3WZFHIVsqGdtvykUAZOnfHT4ofFbwXrWreCfC1v4k8M+IJnh0&#10;k6hLHY3dhHhlmEqiRQ6hvuFGJx1OeB2H7HX7KUn7OmnapqGoag13rniQRvewx829oVLsERmJd8Fy&#10;N7HnA49fZdN06DR9PhtbaGG3t7dAkccSBUQDsAOAKldyflX06ntQAGXbu9jgY7157+1L+0j4Z/ZC&#10;+APiX4j+Mria30HwzbC4nWBQ81w5YLHBEpIDSSSMqLkgZYZKjJHfRKqlmz8oOASf1r8Tf+Dq39tR&#10;dZ8V+EfgTo14rQ6OF8SeIxHIci4dWS0gcdPliZ5SDnImiPGOQD6e/wCCfP8AwcZ+Bv24P2jLP4b6&#10;l4H1TwFqevSSxaHdTaml/b37qpdYpCI4zDI6q20fOpIC7skA/oq4ab2XPAPev41fA3jXVPht410j&#10;xFot3LYaxoV7DqFjcxHa9vPE4dHB9Qyg/hX9bP7Fn7Uml/tj/sreCfiVpPkrH4o06Oa5t433Cyux&#10;8lxAT/0zmV1yeoUHvQB6pGnlr/M+tOOc+1ICQPmwPxqsJvMLH5jzx8x/kKAJrhdwX68fkaLZ98X4&#10;moBZtNJ+8+Vcfn/n8asoqwqFHHpQBHPkyxrkqGzyO1FSllA5ooA9j/YQ/wCTHvg1/wBiNon/AKQQ&#10;V6tXlP7CH/Jj3wa/7EbRP/SCCvVqACiiigAooooAKKKKACiiigAooooAK/N3/g5lOP2SfAP/AGOK&#10;f+kN1X6RV+bv/BzKf+MSfAP/AGOKf+kN1Xdlv+9U/VHv8L/8jWh/i/Rnwj/wR9/YM8L/ALd3xu13&#10;S/GWqSWPh/RNKabyLS+S3v7y5kO2Lyg2SyoBI7EKwBWMEYevpP40/wDBs54ktb1n+HvxI0XULMnK&#10;W3iG1ktJYV7AywiQSHHfy0+nevy80q+m0yeO4tZpre5gO+KWJykkbDuGHIPuK+gPhV/wVX/aE+Cl&#10;hbQaL8U/Ek1rCAFg1Z49WTbgfL/pKyEAYGNpGO3U5+rxWGxvtnUw9TTs/wCmfs+Ky/O5Yr2+W4hR&#10;Vl7slpp52e78ke2R/wDBvD+0IdRjXf4CWNSSZTrMmznj/nju9+lfoJ/wSl/4JZ3P/BPeLxF4g8Te&#10;JbHWvE/iC2jtJUsA62Fhbo28gPIFaRmbBLMqgBcAdSfzV/4fv/tLy+TH/wAJppiH5tzjQLLc/HfM&#10;WPyAryf43ft6fGP9o+wmsfGnxE8Raxp9x/rbBZltbOXthoIVSNh9V/WubEYLMsTFU6soqP8AXkVW&#10;4e4pzelLBYyvThTk1zcqbbtZ9l2T3R9ef8F3P+Chvh39ofWdF+GHgfUoNY0HwvetqOr6lbPut7q+&#10;VXiSGJhw6xq8hZhlSzrg5Q1+eMZ4H1qFThl+nAqWM8fjXdTwccNQVKOvd92fsPCuQ4fJ8DDAYa7U&#10;b3b3be7f9aLQ9D/ZQ+Odz+zR+0V4M8d2rSf8U3qUdzOifemtydk8Y/34XkX/AIFX9LWk6pb65pdr&#10;fWkqXFreRLPDKhysiMAysPYgg1/LLD938K908O/8FSP2gPh74c0PQdG+Jmt2ek6VbJZW1uIbd/Jg&#10;jQIigtGWO1QBkknivmcww7nLnXY+Q8S/DuvxBUoYrByjGcVyy5r6ptcuyezb+8+iP+CuH7bOs6H/&#10;AMFOdO1bwperHP8ABxba0syWLQyXP+uuQwB6N5ggcDBIjIz6fol+z5+1R8I/+CqX7P19od1HY3Um&#10;p2Yh8QeFr2bbeWTcZZcYZkDAMk8eMEKflcFV/AfxR4s1Hx14l1PXNYu5tQ1bWLmS+vbmU/PcTSsX&#10;dzjjlmJwMAU3w/r194X1aHUNMvrzTdQtH8yC6tJmhmhb1V1IZT7g18/U91X7rU9zNPCLCY7KcJhK&#10;VT2WIw0Uo1I91q7rR2cryTTTTd11T/TH45f8G4urJrk03w38fabJpsjExWXiOKSKW3GRhTPCriTj&#10;PPlr0HXOa86u/wDg3L+NF5D5X/CVfDNFYgMxvr04GeoH2Xn6HFeO+Af+Cv8A+0V8OtP+y23xJ1DU&#10;INuFGqWdtfuvv5ksbSH8WIrS8S/8FuP2k9R0eWOPx7b2TMR+8t9DsA689iYT/Kvn80qYFUJOvGVr&#10;O6Xbr1N8Bk/inQ5aFLG4eaW0pJ3+f7v87n7DfsP/ALNNn+wl+yTo/hG/1Gxml0WK4v8AWNTUeVDN&#10;M7tJJIS2MKq4UFsfLGM1/Ot+2d8brj9pP47+LPHVx5pbxXq1xfQJIfmjgMpEEX/AIVjT/gNdf8av&#10;2rvib8ebNU8YePvFniK3ldd1rd6jI1r2/wCWAIjHT+72+teK+JRt0+3ZdzHHG7HJDn/61ceMx0a3&#10;s6dNWjF/ofc+FXhjisgxWMzrNa8a2JxG7imkrtylq7X5nZ7JKy+Wj4TbeZFaRY1VAwLdOmPX0/Ct&#10;Cd5dPXbHmYlvnRsNjI9znaeP88Vm+HY91gxYleVIPqcc5Oc4q+H8uJVmw0jnLYAY9jgfMcdeg618&#10;dW/iM/oSolz39ND0X9kz4JN+09+074G8CRQvNH4k1iG3vCn3orQAtOwH+xCkrdcjafc1/TTZ2cWn&#10;2cVvBHHDDAgjjjRQqooGAABwABxivxt/4NxvgIvi39ofxZ4+ni32fgrTFsLQknat5dkjcvbckEUi&#10;t6eeOua/Zavv+FsL7PCuq/tP8Fp+dz/Pn6T/ABJ9e4lp5XTfuYWCTX9+dpS/8l5F8gooor6Y/msK&#10;KKKACiiigAooooAKKKKACiiigD4W/wCCmdwLb/god+yuzf8AQM8a/wDpPplbsmtbV3bl+lYX/BTO&#10;1W8/4KHfsrI4yv8AZnjQ/wDkvpddIfD1mwwYc/8AAj/jQBkXPiKWaUxwJJI/oik1YtdEvNThD3Uz&#10;Q7v+WYX5se5rUsdNg0xWEMYj3ctyTmpvNX+9QAy3tIbQBY0VeOw5NSs20ZqvFN592dv3VGM0moy4&#10;gKr8zNxgUAc94k1Qfaw33tp4HrWL8ffCUnxP+C+t6TdWvlx3lu8LgjJCurIxx7Bs/hXV2HhSN5fO&#10;ul8x+Cqk8JV3VLyFLeSORd6yKVYdiD1oA+RP+CVWuroXw4XR7yZf7QsL270u6RmwYJY5BhSOvIAH&#10;bk19j1+dPhHwhqnw5/4KC+KotLuLO1XUbddZEM5YedG7qswUj+MSqWB9vrX6H2919phjZfm3qGzj&#10;g5FAEh/fR/3eaSMZc/MW2013aMBQwzRG7Bf9o0ASOeMA45oJWJPYVEpZu/pUqRhB79z60AMWEnB+&#10;7znB5x/9enmJSDkZz1zTicU0ru78dfrQABVOGwvsaZPH5x9FXrnoae7bVpqLv5bpnIHrQA0jcu1R&#10;s7/SljSOyi+8FHqe9PO2BP8APNU5bOS/uAXb92vUd6AK0t015qcW3JVHHIrQ1H/j2P1p1vaxW2fL&#10;UL64NRahvkTatAEts3mLuxz/APWpZHAb6f8A1jTkTyk/nVeV90mM9/SgB/nt5WFHTgkdqfDBs5b5&#10;m6/SiCHy1Gevb2pztzj1oAinHnOq9s9aevEu0dFz/ShBmT2Hb/P+eaVGUL8vPPp1/GgCvcRyT3ke&#10;Nypg5PrVlI1iH9aS4fy4Wb0FJBKJ41yOwNAB54Z9q/MR1x2pyn2202K3jgX5VAxTiN4+lAEVy7Op&#10;Ve/HFUo9E864DStuTByPetJVG7Pfp9Kcx2igBirHbR/KFRfYYqlPI2oS7EYbe9STxyX7fK2xV7H/&#10;AAqa1s1tl4+8Rgkd6AJIoVt49qLtX0qnc3i2u5YxuaQ44PQ1anYmNtp/Sq1rpm2dpJsMytlcdqAH&#10;2cK2Vv5knEjcknr9KoXV7LqMvlwqWPtUurXDXcot4xls9RV61s4tPiOxdvcnrmgCGw0pLIFmw78H&#10;JH3fpUgmNxcMinCqM5FRyTNeSFIz8vepBH9mg2qfmxycUAU9avPL+VTu4xxVzTrZbS0X5cMVyxxy&#10;TWdptnJNqCSSLlVyfoa07yXyofrQAyG5M12QPu4qUfLIKi0+JRHvx8xGM+tLMc3H8XTGaAJfMwzd&#10;8ngD6UjbmbHIz706NNoz/EevtSluaAGxw+Wf73PFI7ZYVIxwPT61GqbzuPT370AOQ7h6L2o8sZ5+&#10;b602W6SL7xrNu/EARWC7s9M8UAajBAoB24XoPSqt5rEdqvDK30Nc7qfiv7PayySSqsMSl5GOFVFA&#10;JJJ7ADnmvBvGn7asHiXxFJ4b+F+i33xN8SrxINMO3TbEkkAz3Z/dgdOVJU9NwNAH0Gkr6/e+Wu7Z&#10;n5mAztFcn8fPj34f/Zu8IwyXMP8AbHiK/cWukaLaKGvtWuG4REXkhc9XxgD1OFPm+gfsqfFn4lQN&#10;e+Ovixqnhf7Ydz6L4NRbSK0Tn5BcsDIzYOCSDyOrYBr0D4J/sW+A/gZ4kbXdPs77WPE7qVk1vWbx&#10;76/bIIJDtwpIJBKKuQcdKAMH9mb9lVtFu5/HvxHs9P1r4m69KbqaWRRPFoUR4jtLbOQiovBZeSSR&#10;kgAn3Ce+WH/a/GodTuTF8oqrb2Ul44ZvlXPIPWgC02sKGxt/Wmvqz5+WFmwMmpTaW9mu/aF2jGc9&#10;apw6ys1yqJGyseMjmgC5ZzzTsfMjaMZzz3qzQOBQTgUAUdUkYjamWY9hViytFs4dq9W5Y+pqvbtv&#10;1L6A1aeQkfKPz7UAQ3krO4Rc/hVhzsjyfm21FGq267m+8eppbiQyQttB9OlAEIuWuZNoX5RUk0zi&#10;P5Fbmi1gEWPU9ffrVgDaKAKSaZJkFrqQ+wq2SsSfM35mqd9qflNtTr34ptvBNesryNiMcgetAFmJ&#10;oy37tVZu5Apwj8pvMZj+PQUkLRxymJFwQNxxUepMdm3P3u1AElyGljXYxXdzkVk6pp00a/6x5Dx1&#10;Ga05LpbW1XP8KjOfpWFda5NNdfuy25uABzigC9YeFfJuVlmkEm3+DaNp4rXRBGoVQFUdAB0qDTob&#10;iJG+0TCRj0wMYqd32CgCK7nKDavLGq1zGVADybV96TdJNOzL7jmmPpNxdyL50i7QefWgBh1n7MVi&#10;hj8zGBx3pmsLcGwMrMy9Bs9KtyyWuiJuC4YjGB1NUbO4m12+PJWFeo7UAaVjaR6RZsGddq5ZnbAw&#10;Pc+1flje3Y/bK/b8WSJZpNP17XUUYyWFjBgFvb9zFn2Jr7m/4KHfGtfgz+zNrBhm8vVPEQ/siyx9&#10;4GUHzGHptiDnPY7a+df+CQvwh8/XfEPjy7izHYp/ZVgSP+Wj4eZh7hdi/wDbQ1/RXhbTXD/C2Z8X&#10;VtJSj7Gl5t2u1395x/8AAZH9BeGNNZDwxmXFlXSUo+xpebdrtd/ecf8AwGR95yXZW58tf4h+VfOH&#10;7dfhef4P6xoHxx8O23l6n4PnS38RRwHy31fS5WWN0fs5jJUrkcZz/CMe/QXDXmqoqkd85HGK5f8A&#10;az0A+J/2XfiHYqrSSTeHL/ylDBdzi3dkGTx94Cv51P59Oy0A2+o6Zb30Mi3Ed5Es0cn8LIwBBHsQ&#10;adLqPm3Cwqv3j61wP7LHi5df/ZZ+Ht9vVpJvDlj5hClRvWBFcAH0YEV3Gh25uJWumPHKqP60AaSA&#10;RJz+JNRtLuDdB2yT/nms/W9V2sFjY7lODx1NZs+s3ENsjbpFzxnA5/rQBvG289vvcdceo7VV06zW&#10;C7kPzff+XI564rP0681C7bCs0Yz3XGa1tMsriBmeaVZC3TjpQA3WbtkQrtZQDw3rWeNd8uAr3z3f&#10;k1o6tYSXUHDbvmyFA9qZpmgpFZlbiNHZmJoAyBqNzdN+6E0mDj5cnFTwHUBuzDP8w7k1t2mmwWBb&#10;yY1jLdSO9T0AUbGxWK0VpI18xiAdwyRk1X0vR2F9JNN8u1sx8dfetagHJoAo6lozajJzMyr/AHcZ&#10;qeDTYYFGI489c7RU+ajkuVQ4oAjutPhuWjLqvynPTrUyIsCbVVVX0AwKpvcvcXCoueDycfdqxeNs&#10;h/GgB0lnDM25o42PqVpwCW6YG1F7DpUF5frbp6NjiqlnI+qz5LfJGQT70ALrd2ygqPu+vvUNj4cZ&#10;28y4bv8Acx1+ta5hRl2lVIznBokmWMc0ANigjtx8qqvvjFU9Znk+7GjsMZJA4qQvJdSDbwqmpL+4&#10;8iD73zUAUotAaRBumZe5AFaUMS28KqvRRUCatHJ0WT8RSRztPKd25VHb1oAc7yXR2qpRfX1qeNPL&#10;Xg7qaTkbdrc+3WnbPl/u+4oAao3yHP8AD2/z/nmvOfjp+yL4B/aIVZvEmhQtqkQHkaraMba/tyPu&#10;lZUwTjqA25c9q9KVdowKGbaOaAPmU+FPjx+y2u7RNSg+M3hC2P8AyD9TcW2vQR+iT8rMRz97JPQK&#10;O3ZfB39uvwP8U/EZ8P3jal4L8VoQp0TxHbfYLtieybjtfPYA7j6V7Ikh5/8AiTXI/F/9n7wb8f8A&#10;Q/7P8X+H7DW4V/1TzIUmt/8ArnKuHT/gLDPegDsgc0hbb16etfNdp+zf8Wv2b5Svws8bWfiTwyow&#10;nhvxk0kv2Qdlguo/nAA4CthQOu481b/4bc8UfDdvL+JXwd8aeH448ebqWihNb09B/fd4sFFPphiO&#10;BQB9DjnnLD2NMA43H7o7jv8AT/PNeZ/DH9tb4U/GEIuh+ONCkuHIVbW7m+x3JPoI5gjN+AIr1DAd&#10;lbhlxwaAI0Usx+9+dSqoXp9KXGM+9QSXWx2/r2oAWaA3J+8yrn160sdssS887fWl8xm9vwoCl2G5&#10;j9NuKAJBwOKM01nx/npRGp6n8KAHEZ/DmgnAppf5sYP5UpYKKAPnT/gqB8Sh8Pv2WL+xik8u88T3&#10;Uemx4OGEZPmSkexRCh/364D/AII7fDltJ+HXijxTMmG1m9SwgJHPlwKWYj2LS4+qe1eXf8FdviX/&#10;AMJP8dNH8MwSM8PhrTw8qf3bi4IcjH/XNYT+Jr7a/Zd+FsfwZ+AXhbw7HHsns7FHui3P7+T95N/5&#10;EZsDsK/obN7ZB4YYbBbVcwqe0f8AgVmvwVP/AMCZ+/5tbIfDTD4Larj5+0f+BWa/BQ+9noIG1R3r&#10;xL9qH466toOr6f8AD7wHEuofEjxRGfs5ZS0GhWpO2S+nP8KpztByWYDg/dOz+07+0rF8ENJs9K0e&#10;1XXvH3iRvs2gaHHlpLmQnHnSAcrAnLMxwPlIyOSIv2Xf2dh8FtNvtW1y7/t7x/4mc3PiDWWBYzyE&#10;5WCLPKwxjCqvAOM4HAH88n4Abn7O3wF0v9nb4dx6Lp8k2oX1xIbzVtUnYtcareOB5k8hJJyx6DJw&#10;MDnknuiuct+FObIHy4pxOB/hQAYph5j2qfu8HFMDtM2B8oHWpUXYuP5UARwKAu7GeoHsKqajcSMV&#10;Ajb1Iq9F/ql+goeNSOe1AFbTg8ke5lMYI4AqWd4bY75D83XmpM7AFX04qvc6etw+6Rs0AWVO4bsd&#10;RVedXn+6zJ06dcVYACL7KKQuFH1oAakGynOfLQtQJQfX8qafm+ZvuryBQBXtzJJdSMd3Tj9KmWHe&#10;3zemOe9VYJftF7JGuNqgcHv2rQJwKAEJVB2UUwzhRk/gO9VWuWuLjCn5VPpT4v3s23Pyjkcf5/PP&#10;/wBYAlRDMct0OQff2HtUjvt46segqO5uPs8fGS3YdabFG0o3NjnnB5oAkQ7TtA3MoAJFO287v4sd&#10;+1KnA7fgKZJJkFVB5BA+tAC7vMfjop5P4UkkccyNCyB42XDKRlSDxg/WpFG0YHApoA3n+9jmgDxn&#10;9nGPVPhb4t17wPrV34etrGGZ7nw9ZRG2gvprTcwMnkQ8eXx95hvLb89sezK2f4SPrXzt+0bZ3Xgr&#10;9r74b+N5EurfQLO2k07U74RFre2EhdI1cgHG55gBngHB46129r+1RZeMfB+r6l4P0HXPElxptvHc&#10;xWv2drY3ytcy27BCwJDKYXYqyg7cd84APUmlVfr6U0jMbFzx3A7Cvni4/ad+JXhTU7PWPGXw6t/D&#10;PgxrlLS6lGoJdXkRlOEdVVgSqnG75MkHjoa+g7S6g1TTo7i1khmguYw8UsbBkkUjIII4II70Ac/8&#10;XPipo/wS+F3iPxl4hmNrofhXTZ9UvX4ykUMZkbGSAWIGAM8kgdTX4of8ErP+CT9j/wAHG3xJ+Pfx&#10;a8f/ABE8Q+Ddas/ENvJFDY2cV6hjukmaOIlyp2wxwxxqB/Co6V7r/wAHTH7aY+HPwG8P/BXR7xV1&#10;bx9Oura2iMd8Om27jykI9JbhcjrxbMMc5rq/+DLvV5/D/wCy3+1Bf2rBLqxutNuIWK7grpaXrKcH&#10;ryBQB8c/8E0v+Dcm4/ap/bv+OfwJ+K3ivWfAut/BmKGQ3Gl2UdwuqLLKVimXzCP3UkXlyoepWQZA&#10;PFe1/wDBt3+01H8JPj58V/2Y9S1KW6s9N1i81PwxJPhWke2mMF3GB/eeNIpgo4HlzHvX69f8EiP2&#10;lPhz/wAFM/hron7UGg2NrpfxK1bw5F4J8bWtudot7q1lE/kspJJVXkkkifOTFcqGOVwv8qN9+0Jr&#10;P7KX/BS7XPiLoB/4mnhLx7f36Rltq3KC8lEsLH+7JGXQ+zmgD+r6W481giqTnkGnW9t5a/N82Tnk&#10;dK5r4J/E3Rfjf8K/D/jTw/dR32i+JtPh1GymRshopUDLn0YZwR1BBB5FdPNLztXr60ASA5qKFcnc&#10;x3NjP0pYlJjU8AkenNCgRNycnGAAO1ABLuLDhvTjrRTi7McL+JI6UUAeyfsIf8mPfBr/ALEbRP8A&#10;0ggr1avKf2EP+THvg1/2I2if+kEFerUAFFFFABRRRQAUUUUAFFFFABRRRQAV8of8Fe/2C/E3/BQD&#10;9nvQ/DnhHVNF0zWtB1yPVUGqvJHbXCeRNCyl40dlYeaGHyEHaRxnNfV9FaUqkqc1OG6OnB4upha8&#10;cRS+KLuj8OY/+Dbv4+pHt/t74U9CP+Qxff8AyFTpP+Db34+NCq/298KSVH/QYvv/AJCr9uNW8Raf&#10;oIj+3X1nZebnZ58yx78dcbiM4yPzo0nxHp+vbvsN/Z3mz73kTrJt+u0mvU/tzGb3/BH2NPxBziHv&#10;R5f/AAE/Elf+DcL4++dGx134U/KSf+Qzfen/AF5VYH/Buf8AHsH/AJDnwr/8HF7/APIVft1Xgv7d&#10;H7aN1+yl8Oobrwt4P1D4keLb69Szg0XTnI8gHDPLcSKr+SgXpkZZmUdNzLpTzzGtpRa+5Ho4PxK4&#10;gnVUKLjeT/lXp1dkfmF/xDpfHoMP+J58K/8AwcXv/wAhU9f+Ddb49Af8hv4Wf+Di9/8AkOv2A+AP&#10;jrXviJ8LtN1TxTpuh6L4iuE3X2m6Vqo1OGwY8rGZgqhnCld2BtByAWGGPaZrGpnOKlpJr7kdL8Xe&#10;I6UnHmhdf3U/1PxNT/g3Y+PKL/yG/hb0x/yGL3/5DqO4/wCDdX4+PcQuut/CvEec51m9HUY/58q/&#10;ZPSvjD4R13xC2k2Pijw7easrtGbKDUoZLgMv3h5YYtkdxjiujrjqYyrLSTNJeMnEyVnKHR/Auh+K&#10;Uf8Awbu/HZY8f258LumONXvf/kOnp/wbw/HZR/yHPhf/AODe9/8AkOv2Z1LxhpOjXXkXmqadazAA&#10;mOa5SNgD04JzUmkeJNO18yCxv7K9MOC4gnWTZnOM7ScZwfyrhlS5lqdkfHLiqKunD/wD/gn4wH/g&#10;3f8AjsR/yHPhf/4N73/5DqO8/wCDdf473Nq0a678LlJ7/wBr3v8A8h1+2FVb3XLLTbqCC4vLW3mu&#10;jthjklVWmOQMKCcnkgcetefiMooV4OnUvZq2/Q6Kfj9xbF3jKn/4Av8AM/Faf/g3X+PUkCKNe+F+&#10;5SCc6xe44z/051ja3/wbX/HzU7dY4/EPwrj29zq99/ez/wA+f9a/cyor2+h021ee4mit4Yxl5JHC&#10;qo9yeBUxyTDJp6/eddP6RnGUVyxnT/8ABa/zPw8sf+DbP49WkTD/AISD4Us+AFY6re/L6/8ALnVy&#10;T/g3B+Ou5WXXvhfu37mDaten14H+h+/ev2zt9Zs7vTftkV1byWe0t56Sq0eBnJ3A4wMHP0p2napb&#10;axaLcWlxBdQMSBJDIHQ44PI4rnlw3gm7tP7ztf0muON+en/4LX+Z89/8Ev8A9iS4/YQ/Zji8K6rd&#10;6fqHiTUtQm1XV7mx3NbtM4VERGZVZlWKOMZKjJ3HAzX0XRRXs0aMaVNUobJWR+HZ1nGKzXHVcyxs&#10;uarVk5Se2r7Louy6IKKKK1PMCiiigAooooAKKKKACiiigAooooA+GP8AgpfJ5X/BQ/8AZXb00vxr&#10;/wCk2mVv28rXUmcnb7GuX/4Kib/+Hg37K3lqzMdO8acKOT/o+mVuWd5cQOqfZZj7HO3+VAGoYlPW&#10;RsegNRm3V2wpY/j0rNv9Ta5niSNmXeduN/fNa1rbiwg+aQt7t2oAcFW1h2r79+azYdTjgnZpDyp4&#10;71YudYhTcflboOvWuY17VVXLD5Tz0PvQBs6r4jTf8rjCjr61g3WtyajdrDD87scAZqzpngObVoYr&#10;i4n8tJBu8vB3Y966u10q2s1CxwQpj0QUAfFP/BQX4Uy+C/Gfg/4jRxyW7eG72JtTlgyzmyeQCQ8H&#10;kI3JHpIx6V9F/AX9onw18RNP/s3TdQhvJNOZbYzRPvikYjcuG75BwCMgkEZyK7P4meBNN+IvhO60&#10;vVIVlt7qNomyM/Kw2sD6gg4Ir8+PAmu3H7H3inxL4Pi0e61PUPDF07zvExQ3+nvta0uSSGwU3lDt&#10;GBkZ6ZoA/R8QNLcB2+UKKkUqx2jnHBrl/g743uPiH8P7PULiH7PcyIodT1BKK3PuN2D7jtXReYto&#10;+C25mP0oAsEhS2eBx1okk2r256e9Q/aYVf5pk45+91NSxSrP8ylWxxkHNACqm4fNnJ7ZpxO0UhbB&#10;X3oZdxHtQAgHmHJ+72FKzYx7mkaTa2MFm9BQWyV7c9PwoANm8/N+GO1NuLgW8ZY/lipKrPIJbtVx&#10;laAFsofLDyN96Q7j7U2J2ubtsf6sCppj5cW0L7AUcW0PC/QCgBLtm8van3m6UttB5SDruxzk023h&#10;IO5s57D0onuR91TuPsaAC6vFtl+ZvwxVeJ5ZzlVG3PPsKljscyb5Duz1B5xVgYU7R+VAEUVtx83X&#10;0qTKxDv/ADpsjtj7rDnt3+lN8rYu52J9vX0oAjuIzeSqM/J3qxHGsMe1ei0Rqc7mz7D0okkAGOp9&#10;BQBBNcgPwee1PjdQPmbr0w39KIYARuIU7gfxqXHGDQAqjaKCuar3E/2NSQHkb0qvFqUzNn7NN1/D&#10;+VAF9hxxSlto5pkcrMmShU+lMmYkD5WH40ANurxYIzzj14qnPqEmosYoAuO9WHsxdjDcL7dP8/zq&#10;xBbrbrhVX3OOtAFfTNN+xL5jFvMZcNzkCi4ma6lEcf5+lF7csZPLUH8KIiLZcLiSTGTg520AWIok&#10;s4v5n1NULrWGkuPLt18xifT0p506S8JZpJI+2OtWrOwjs0UKq7h/Fjk0AN0uzaytdrcsx3Go7uYP&#10;Oinpu5qS6vAgKr19RTYIP+Wr8d+e1AFhPkiWmxJzn04qnc6x++Kxo0mORtP61DNqUyRnNtMF6d/8&#10;KANB7tVX5Tz9OlVJ9aij4DfUj/GqEUF1qlzt2zQp13MDgV5n8ev2ivC/wJuItOury617xRffJp/h&#10;7SIftGo3kh+6Nik7FOfvNjjOMnigD1SXxBHn1K9Pf8etUrrxFJcDYMc9l5NeEaL4f/aR+I8X25pP&#10;h98ObOQ74LC4gfVL5BxgSsD5fPOduOnSrx/Yp8deOv3Xjj42eJtRsD8slpoGnQaGJl9HePcWB7ig&#10;DsPit8e/CPwWg3eKvFGi6JJjcLee5DXLD1EK5kP4Ka81sv2t/EXxVRl+Gvwt8WeLInJCarqLLo2m&#10;EdnWSX5pAPQBTXqnwn/Yp+F/wYmFxonhHS21AHJvr4G+uy3ciSUsy5/2cD2r1PKoOy+lAHzRa/sf&#10;+N/j9LDN8ZvFVm3h9ZfOHg7w0jW9gxGNvn3JxNMOpKdA3KsBxXvvgrwPoHwr8OQ6PoGl6foum24+&#10;S2s4FijB7kgDljjljknuTWld6klsPVu2KqQWU2pt5kzNHHn7pX5jQBLcar5j+XCNxbgY61Lplq8K&#10;s0nDN29BU0dtHEPlRRjvjmpCcCgCrPCZr4f7IzViWQQxszdFqCe/WA5rM1PXFnXb0/GgBmr6qZyR&#10;uwvatPQrP7JYjJ3M53HnIrL0G0j1G5kaTawjxhTzmugAwKACkc4Q0pOBVW/nZIW/nigCtZNv1b6A&#10;mtGWTy0qjokG5GmP3mJH0q5Om5emeKAI7QeYnXp/jUkso+7RACq4/ujoO5pske7luuCcf0oAVbiM&#10;d+/pUdzdll2x/Mx45FTpEsY/mfWl2DduxzjGaAKllpgiTMnL55wetT3k3k27H2OKlJwKzb2T7bdx&#10;xKeM/NjsKAJtHhC2ok/ik5NV5i88v95Qecmr1xItlbDbwBwBWLPfPtaNEkZpORt60ARXt3NfTiFV&#10;ywbAArX0HTjY2Y8xdszZ3fn/APqqPQ7YLFlrdomwMlurGtKgAZtoqlJcNM7BR+dJqN6FG2qE+tLb&#10;x4UY9waANWNlsbdTIce+Kp6lryxriNhyOTjkVjG5utRdfJjmkDH72CQPxq//AMIfJKvz3XUdNmMf&#10;rQBFpVouuTyeazCNemDya6GCFbeJURdqr0FV9O0pdOh2q273xirVAH5r/wDBVb4sz/Ef9oi18J2e&#10;6a18KwrbrGnzebdThXfGOp2+UmOoKtX2v+y98GB8E/gLoHhsqI7yztPPviP4rmTLyc98MSoPoor8&#10;/PgNDD8dP+CiFldXEUU1vqvia71UxliYyqNLcKM85A2DHY9OlfqRI3ktN2+Wv6J8Zq39j5NlXCVD&#10;SMKaqz85u6v/AOBc7+fkf0F4wVv7JyfK+FaGkYU1Un5yd1f/AMC538/Ig8PTRrH5e796STj/AD+F&#10;HjLQYfFvhLVNJuJGjh1S0ls5GX7yrIhQke+DS6BEqqW+XzGLH3xxWh5YZMEfWv52P59Pmf8AYV+I&#10;a+HPDdt8IPFa/wBleOPBMRtvsshCpqtoHbyrm2Of3ibMA45BBJAr6QuX8q32RbcjggelcR8b/wBl&#10;zwP+0Tp9pD4q0WO9n09i1peQyvb3VqSMfJLGQwHfaSVJAJBwK82uP+CeFrpVmzeHfip8XNDv41xa&#10;ynxA1xDDjoDEygMnQbcjI4zQB7tpuh7JxLMxMkbcAdBWk0KuqqyqVXoMcCvA/hB8Z/Gfwq+Ktr8N&#10;vixNb6pe61vbw14ptbYW9trW1dz28qL8sVwoBIHRh74Le/UAFGcUEZFHSgAJwKar7zx0qG+m2x4D&#10;c5x1qZCoX5duPagB1NdwnWmy3SxCq7SG4PRsetADbvUtikU7ShlWkY9QPwFV7yzM8e2P71XraL7J&#10;ZqrfwLzQA2a8UNtU0KMtx6d6W1iRx5gA+bpx0qVk3f7vfHegCOGBbYux/j5PtVPUbzDn+JV6VfK+&#10;YWyxAHHFRLaJL94AgjPSgDPisZtT+Z+F6D2rUtoFtbdY16KMZ9abdXK2cOfl4HC1V0adrm4nY7sc&#10;f1oAmkXztQ2kttC54p0tmvcv+dA41En/AGP8KfLGWbqT6CgBCFRc/dVRnrWWEfVNRK8iMDk+grUa&#10;HA9f60W1qluCwVVZupFAEmRGAv4Cobq2EnZm3EDANTB1Y9VNNdcPuyfpQAQQCBfT6ntQ1xt/u/hU&#10;ck7PP5YRsY60XMC8u7kAc/SgBy3QJ5bH4U5nVmXvz0qFR8qsnmOpGfb/AD+dRfaJmlwIJFUe5AoA&#10;v45/zzRUUDsUyytz2PapaAGuCy4/OnUUgfLEYPHegDiPib+zT8P/AIy7m8T+D9A1iduPtE1oouQP&#10;aVcSD8Grytv+CfUPgVy/wz+I3j34fup+S0S/Oo6Wg7A282d2O2X45r6KcknaPxPpSquxcCgD51/t&#10;z9pL4PoPtmkeCfixpsZyZLCc6PqjDuWV/wBz9AgJzSWn/BRTwz4UuhD8QfCnjz4c3C4VptW0eSSz&#10;LH+5NEG3DrztAr6MJwKingjurZlljSSOQYdGXcrA9iKAOU+HP7QXgf4uov8AwjPizw/rTsAfJtr1&#10;GmUH1jzvX8QK67YB/wDrryj4jfsL/CX4pytLq3gXRFuZG3NcWMZsZmPqXgKEn65rjW/Ya8RfDsB/&#10;hr8YPHHhoKcrY6sya1YKPRY5cbfrknFAH0SVVRyfxzUcsoCHlf6189t47/aK+ErN/bXg7wj8TdNj&#10;5+0aBfHTb7b/AHmimBVm4+6nrwareHP+CoXw1v8AW7jQ/FTa58P9es38q5stbsWTypBzjfHuAHu2&#10;3NAH0PDmZ224+mabqG2ys5riZ1jhhUySOzYCqBkn8Ky/h18TPDPxM0r7V4b1/RtegX78lheR3AQ+&#10;h2k4+hry/wD4KHfG2H4Nfs061Gsu3VPE0baRYorYbMikSP7BY9xz6lRxkV7HD+T1s1zKhluHV5VZ&#10;KK8rvV+iV2/JHrZDlFbNMxo5dQV5VJKP3vV+iV2/JHw38HrCT9r79va3u7pWmstW1qTVJw68C0hJ&#10;kWNvQFESP/gQr9EP2k/2hNN/Z38Dx3kkEmq69qkn2LQ9GgY/adXujgLGgAJ2gkFmxhQfUgH4t/4J&#10;r3ei/Avwd47+LnippLXSdKgj0izdV3SXUrsHkiiX+KQkQAAf3zkgAmvpz9mr4Ra5488eXPxe+Ilp&#10;Na+JdSVovD+izPuXwxp7fdTb08+Qcu2ARnHGSB+s+PmbUqufwyjC/wALB0400lsnZN/cuWL/AMJ+&#10;q+OmaU6mewyrDfwsJTjTS6J2Tf4cqfoa/wCzF+zje+B76/8AHHjiaHWPib4mBbULtWLxaXCTlLK2&#10;z92JBgHH3iMkkAV7HEuxfxpxOKK/Dj8UGsGdsfdUdT606kDct9aGbb1oAFXb+eaXPNFMQeYdxyB/&#10;CKAH0wlpAwUAdsmlMnz7e/U+1LjB4/GgBGOxRj6VRu0+1N368YPX/P8AnFXJIjI33sDt/WlihWL6&#10;8849aAKLRXUbbY1RlXsW6VJb2s0z7pgqjOQFq2zrED90dzVOTWFXOFJ9waALM1wsOFzhuwpXUTxN&#10;j+IVj2Ste6gv3tvJzW0zrEnPAFAEcFulnH/M+tU9Q1PcfLX5t3arkb/agefl6cd6bbafHbvnaC/X&#10;JoAqWFhN5m6QL5ZwevWtFUEY/qTmiSVYxyR+Jqq8rXUm0A7RzxQBP9sjLY3UouVLdabFa7EPC7u2&#10;ecVJGmxf64oAd2qNV2uv0J/UU5H3rnn8aSVsHCjL449qAFeTB2ry38qht2LXHtjPXr061MqbB3Pf&#10;mmQIFb/gIFAEWo2VvqgWG4t4bqHKtslQMuQQynB4yCoI9CAaktoEjXbGvlxrwqr8qgewqbHNAbdn&#10;2ODQB5l+1r8YbP4K/Bi+1K+0f+37W8ddPmsRdm1MscoKt84ViOOOB36isL9iu5ji+Gt9bwaB4w8L&#10;wx3W6PTtbt0jjtd4+7bMscZePjJLruLEkkkknzn/AIKL+E9Dstb8N+LdQvktp7ZHiSymtJGg1UxH&#10;zUjeaNW2fN0Vh8wLYK8sPovwT49tfH3gzS9YtJre4h1K0SZXhfcmWUZA78HIweRjBwaAP5lP+C5X&#10;jjxT45/4Ki/FZvFSXUM2l6iunaZBMpVYtPjRRbFAf4XQiXI4JlY967L/AIJO/t8ftTfsafDnx14f&#10;+APw8m8YaR8QXiGry/8ACJ3mr+WY0khXZJCQsfEzA7s846Yr+hX4jfst/DP4/wCvW+peOPh34K8X&#10;X2nYFnc6zolvfS265zhGlQlRnnA4zXZnQY7G0is7G3htLS2jEcMMKCOOJQAAqqOAB0wPSgD+d3/g&#10;n78U/wBuj/gjhqnibVPh78I/HEOn+LrVF1Oy1fwbe6hYMYCWS4KxgGN0V3G7cAVdsg4BX4U+LGpa&#10;3rvxL17VPEdjNpuuavqE9/e28lu1uY5pZGdwEblRuJGD0xX9kEMCwoB3xgnHWuO+LP7OvgL4/WEd&#10;p468F+E/GVnA4khh1rSYL5Im/vKJVbB9xQB8K/8ABr98SfFHjb/gnPdabr0dw2k+F/E11p2gXEq4&#10;32rRxTPGp/iVJpZeecbtv8OK/RlURjwCc/oKyvDvhLSPAXhy10PQNM03RNJsE8u2sbC3S2t7dck7&#10;UjQBVGT0A6mtKOIk7VZtq8Fs9T7UATACNcljx1JNNO5wzfdyMAd6Etwp5Zm5zz605pdr7cFmxnA7&#10;UAAjA/vf99Gikebbj5WLH+EdaKAPZf2EP+THvg1/2I2if+kEFerV5T+wh/yY98Gv+xG0T/0ggr1a&#10;gAooooAKKKKACiiigAooooAKKKKACiiigD8sf+DmU2Ysvgd/aAmbT/7R1P7SIf8AWGLFnv2/7W3O&#10;Pevm/wDY4t/B+r/8FUvhjN+y5Y/E638O28sB8Tf2yY8pbb3+1FzGSotzBgYlOTIAF+bZX6Df8Ffv&#10;2F/Hn7Z2vfB+fwXa6Xcw+DdWuLzU/tl2sG2N2tSNoI+Y/un4+nrXNR/8E+Pid+zP/wAFUpPi98JL&#10;bSZ/hz42IPivR5L5bVl89v8ASvLjIwxEircocg72dMqpOfUp1orDKF9fe66fNem3mfoGW5rh4ZXH&#10;DOa5+Spo37t29E13ad4n37X4Gft+XfwrtP8AgrN8ZG+Lln4+vvD5kiFtH4SltY7wXX2e02l/tHy+&#10;Vs8zOOdxXtmv3zr80Pil+xb+1N8Mf+Ci/wATPjB8HbXwV9l8ZRLYxSatdo5e32WxbMZ+63mW45z0&#10;+tZ5fV5HJ3s7aa26rqeRwriqdCtVlUko3hZXly63XWzt9x67/wAEN7D4VH9mPxJqHwjs/HtjoN34&#10;mliuovFktrJeG5jtrclk+z/L5ZR0xnnIbtivVf8AgqLoHjrxT+wT8SNP+G8epy+LrmwiW3j05tt3&#10;NB9oiN0kWOSzWwmAVfmbOFyxAqf9hWT4+P4W17/hfUfhaPVvtcf9lf2Jt8swbDv37T13Yx7V1n7X&#10;+i/EnxH+zl4osfhHqGk6T4/u7XytMvNRJEcBLDzGQ7WAl8vd5ZZSgfaWGM1z1Jt1uZ66+pwYit/w&#10;p+1un7yd3Lmj03lZXXd2Pxx/4Jo+E/2Ur/4l/DvSfiFH8RPBvxY8P6zGZYNUkWPRtVvhIfs8J2IJ&#10;IAH8shZPLyy7WZwef3YFfkz/AMO//wBrH9uj9oP4c6p8dtN8I+F9J+Ht2jzazbmxa/1WFZY5GAFs&#10;z73fygFDiNE3s23OVb9ZhxWmNkpSUua79b29GehxVWhVrQnGpzSs7pS5ox12Tst+3TY/EP8A4LP3&#10;HgG2/wCCsrP8S7bxbd+Ef+EcsxdReGpIE1Fn8qTy9hn/AHeN+3dnnGcV9a/8EGrP4KzaT8TtQ+D1&#10;j8TLGOabTrfVV8XzWcjOUFy0Rh+zdB+8k3bv9nHeqn7af7Fn7RF5/wAFI4vjb8GrbwmzWeixabby&#10;atdpjcYZIpQYm9n4Oa9+/YVk/acfxPr/APwvuPwWml/ZY/7JOibPM87ed+/aem3GPeuitWvh4wi9&#10;LK6v59j0Myx1OplNOjTmtIRTXPrdNXXJbX1v+R9KZr8Hf+CmHxd8afthftjfEf4meB7hG8K/s6PY&#10;2dpdLL80DR3mwXEKgEOzXQlkzkDyoVJ6AH9pf2orfxre/s9eLrX4cxWsnji902S10dri4EEcE8n7&#10;sTFyCP3YYyAdygHevgL9lD/g3P8AAz/BOxk+MDay3j2aWZ7ldI1VfstrHvIiVT5Z3HaAxPqxHasM&#10;JOFO85vy2v6/hp8zh4ZxWEwfPjMTLXSKVruz1k7XWltL+fXY+8P2P/2i9P8A2sf2afB/xA03y1j8&#10;RaestxCjZFrcqTHcQ/8AAJkdffbmvOf+CvX/ACjZ+Lf/AGB1/wDR8Ved/wDBHX9kX4t/sO+HfG/g&#10;Tx0umXfhGTUf7R8PXtrfLM285jlDR4DIsipFIB2O/IBPP05+0p8ELH9pT4A+L/AWoTta2vivS59P&#10;+0hPMNq7qdkwXI3FH2uBkZK4rL3adZNapNP5Hl1FQwuZKVKSlTjJNNa6XT/BaHyL+xTx/wAG/kn/&#10;AGIfiX/0K/rpv+CBfH/BMnwb/wBhDVP/AEumr5N0v9iD9ur4afAbU/2fNFXwre/DXUmmtl1pdStl&#10;WC1mkLSxKzsLhYnLMWXyWYB2CnHFfo7+wV+ynD+xV+yp4V+Ha341S50aOWW9vFUqtxczSvNKVB5C&#10;BnKqP7qjPOa2xDiqbimneV9O2p6+dSoQw9VQqxm6lXnSi72jaW/Z67HsNFFFcJ8gFFFFABRRRQAU&#10;UUUAFFFFABRRRQAUUUUAfC//AAUvmWD/AIKIfsrM3T+zPGv/AKT6ZXURXMdxIWVWJUYzXG/8FSpB&#10;F/wUB/ZYZm2403xp/wCk+mVoWdvdahbmSFd65x94CgDRtvDxOqx3BVUijYkJk574/pVfxHrslvNJ&#10;GArBTheKIdFvmZQyqq55O8cVr2+kQQYbywz/AN5ueaAOWXQtS1iLcgjjXOPmbH9KvaX8OoU2yXrt&#10;cSAg4DEKP8mulooARVCKFXgKMCloqnqOoeUpVTQBFqztcKQo/dx8sa+Kv+CkPhrWvAXjHQ/ihoK2&#10;6pp1qdJ1NZI/ME9nKwHzg8FVdiSP+mgPQcfX17qzMojUZLHgDuTWf4q+GFp8WPAd3omu2ay6ffQS&#10;REBsPtkBDfmD/KgDK+A3jKG78KRQ7o4bybE7IXDBmIAIUgkErjBAJ6d66fUNWmllwkfzE8V8G/sw&#10;w+M/hn8ftU8JatcrDD4BI0q5PnbFuw2XtLgRlvvugTDAcqOTknP6GeH9YTX9Ft7yNSq3Cbtp/hPQ&#10;j880AZ2l6DNOySXJURnkpk7vxrXVI7GPbGuPYVNu5psswiH9KAALyvbHahkL8E/L6Y60CTIHvSj7&#10;x9KAE+WM+mfQUIMszY/SkJXzf0/GlkP8I6n9KAIbufB2DHvUlvD5Ctuxk9T602G1CyGT+JqklfaK&#10;AGs2fmOcdhjk0iDzX3HkY/zikVTK+49vQ/pUkh2qAOO1AEdzOVG1fvdjRa2vlDc3LHkk09IVjOf5&#10;07JLewoASWTYPemxKwGfU9xyaHb5vxFDOzD5R16GgBGl+fn+HtSxrvO5uvYY6UqRBOfx69Kil1CN&#10;H2qdz+mKAJZnwMDqajVBHFuk2kY6VBLNc+YpWNW3dMmnwxzXUX75VjHXCmgCCLVVmkARGzjJbHep&#10;W1hY1O4ONvqnWrIEdnF2VRSSFbuFlViNwxkDpQBmvr0LFt2/kccCp9AvFngK/MWU8se9WILaHTYN&#10;ueB3bqaW21CG6kKRtll5xigCSSXYQO5pNonH+zn8+Khu5A88YU85xVr7ooARjsWmQjaGZjn39qHK&#10;uh55x0zTpY/NG0/d7+9AFBle5vpAhx6k1cSCOD5j17knpQTHZR/M20epqs4/tVuG/d9OOuaAHDUG&#10;vZQkGRg5YkdqsTzCCPJoGy0hHZVGPrULSC4w3vn6UAFtCpj5XHOWJ/lTbx9yLCgPzcZParBi3svZ&#10;R6U4IqUAVYrKHTIvMcDcowW65qGbxLCjbVVifpUmttG8QRpNpz0xTtMght7XzF24JJ3UAeS/tg/H&#10;7VPhN8JoW8NQq3ijxNqNvoGjCcfKt1cEqrnrkKAzemQM9a0f2Zf2UNB/Z10Pz1jj1bxfqAMmseIL&#10;gGS81GZjudi7Esqlj90HHAzk5J4HXxD+0B/wUS0iw/4+dF+D+jtqU4zuj/tO7IWIEdMrEu9T1BWv&#10;pJ3CLk0ALUNxc7CFX7zHFRT6jtG1RuZuAB6060g+zp5sjNvYcg9qAJE/0SD5j7k1mXF+9/dCOHnJ&#10;6noKlbzNWuNvzJHj5mHer0Sx2aLGvy9gMdaAK1no6od8/wC8kyCOeFxV4nFNZsVXnlkkYqn86AJo&#10;p/NlYD+Gm3bqiVHNPHpkLfN8zcgHvWHeavJdT+XCrPI/QL3oAL64a6uVhjPzMcDnFXp9Ks7CBBJH&#10;5kzgDG85J9qfoGiGy/0ifctwcgjdlQKrWkE2u6v58u1Y7STaAB94j/IoA1NO0yOxj+WMIx64JNWq&#10;KCcUAJnJqDUXVLfmrGcCsnU7nz51jXnccdaALWhHdZt6bzipZb6ONvmycccDpUsMKwRhVGFHaobR&#10;f38x/wBqgCCfU40c/Kx9sVciPmfNyBjgEdKSTy7dzI3yluCac8gSPd2oADIAfp14oZwDj9MU1Jdx&#10;OOST+VKsfzEnj2BoAimlAGFXn6U3T7P7OXc8tJznNWQoUj2GKhvr1bSL/aPSgBLuAXR2t92qt5rF&#10;vYNhV3OBgHFZt7qRdyc4J44q5oWjMJRcTiRJFY7VPpigDUtJ/tNrHJt27xnB7VV1PVVtl2ry1WLu&#10;fyUwOWbjFR2Nl5J8x/8AWsCDz0FAGMIbjVHPlrjnGW4A71asPCi8m72yHsFY4rVe7jifazYY+1PU&#10;5WgBI41hjVVUKq8AAcCh5FjXLHFRzXKwP83pWNret7ImG6gCTUNdZrpYoZPmZgBgVjfH34gTfCb4&#10;EeKvEKzRx3mk6XPNbuy7lNxsIiBHcGQoPxrY8H6XJErXc33plGweg/zivm3/AIK5/EpfDPwA03w7&#10;HJtuPFGorvTON8EGJG474kMNfWcC5I834gwmXWup1I83+FO8v/JUz6rgfJXm2f4TL7XU5xv/AIU7&#10;y/8AJUzw7/gkR8O38R/HvVvETgfZ/DemlQe4muDsX/xxZf0r9E7placcbuR0r5l/4JR/Dz/hDf2a&#10;Z9amjCXHinUJLhG/iaCL9ygP/A1lI9mr6WtYjduzHO3tz1r6zxszxZlxdiXF+7StTX/bitL/AMm5&#10;j6nxmzr+0eLMS4v3aVqa/wC3FZ/+Tcwj3cNlc7zu4XGAOmakTXYZPu7z+FQnQFuJtzM230B5NW1M&#10;WmwqpbAx1PU1+Tn5YTRP5kat6jPNVNSvPssmf4SMYqzDOLhNy/dPesnVpSj5bmgDxD/gpjamx/Zd&#10;HiOGP/SvCOt6brMMkfEsJW5SMshHQ7ZDyeMZr6D+3xvbrNGyyRyKGVlOQwPIIPpXJ/F74bW/x0+D&#10;XiLwvfBFt9esJLVXYH905XKSf8BcK3/Aa5P9ij4nXXxH+BVja6yzr4q8JSv4e16GTHmRXlsdjE4A&#10;B3qEcEcfN3waAPWPtyleM/jUL3ZmfaM/4VcbkU15FhHPFAFOWxac/KQB71bW3VFZQvDHJpfN3L8v&#10;U9BVfT42dTJJu3ljwaAGrYGWZi+NueBntVh41jTCgCiKcSs+P4TioZZd9wy9cAYoAkgjBfP93nNL&#10;d8x7f73FPAES+1Vbu0F4c/N8uen+fb9aAJrPakKqucCnSy+WQo6npTbG2W1twoz6803i4l3g8Lmg&#10;B0SeYfm5Xrj161NTEGzd7cf1/rSlvMOF6dzQBXuoEuJ13Dd2xUttb/Z48KAvTildltkZmPH8qbBI&#10;1wN38J5GO9ADpdtvuk/i6U4Fm9vTimyhZDhuxzTUnWU43cA/Tn0oAkHB9c/pQnzRj6UoJz2/OhBh&#10;F+lADECI+FHNNlZi/wAp796dbJt3Hnk0oGXNAEbuYojtPPrjv9ai8i4nPzSL5f05I/KrQOWx7dKJ&#10;H2D0oAPlgjA/hHSiKYTLuXP41GB5rfrUqrtH40AJvy2KJJNpH5mhV2mkY7T81ADi4BHvSA4LfX/C&#10;mrHvO75uf1pyRiPpmgBVXBJ9aUnAoB+ak3ZOKAG48zlvujoPX60/rQzbRk0xEzjO77o70APopu3B&#10;/i/OmgMWbP8APigDx39uL4o6z4C+FFho/he4+y+KvHmr23hrTJ1+/aPcEh5xyCNiKxDfwkqa1Phd&#10;+xt8Pfhf4NXSV8M6RrMs6k3+oapaR3d3qUhO5nmkkBLEsScdB2ri/wBstf7Q+OfwC00fJ53i5r3z&#10;OuPIgZtuP9rdjOeMdDX0IDsX5iKAPCfF/wDwTi+E+uX39oadodx4R1JQQL3QL6XT3iHqFVvLH/fN&#10;fnz8W9T1r4zfGBfCPh7xB4v8eadZ3z2WgHV7z7VdTA7VZg2ANrFMgnGFAJxg192f8FMf2jpfgt8E&#10;Ro+lzpHrfi8vZIwb54LYL++kHuQyoD23kjkV5Z/wSZ/ZlmtftHxM1a3VVmR7PRFf72MlZp/boY19&#10;f3nbBP8ARXhfhcPwxkOJ46zCKc7Onh4vrJ3Tfzel1qoqZ/QXhnhaHDWRYjjfHpOdnTw8X1k7pv5v&#10;TuoqZN/wT++AHgHxZLZLrXiLxJrXivwXO87eDtcT7HF4fudx3SizJPmMGbiUkjlSQpwB9ulyThfz&#10;I6V5f+0B+yl4d+PVza6p5974b8Y6SN2m+ItKfyb6zbsGI4kj9UbsSAVyTXB+Gf2n/FX7O/iKz8L/&#10;ABvt7WO0un8jTPG9gm3TNQPZLpcf6NKepJwhOcYUbj/P+NxlbF4ieKxEuac25Sb6tu7f3n4NjMZW&#10;xVeeJxEuac25Sb6tu7f3n0ZuYt04HX3p2eKjtLuK/tIp4JI5oZkEkciMGV1IyCCOCCO4pzIG6/zr&#10;lOYE+cNxwx796Uc/h7Um5ixwOnqacV3f/roAblpN3OBnFDNg7V+9/IU3zVQhVx19eKdhiw6D196A&#10;BUEa/wAz6mnDpSMgbr2pcYNADS3O3+L6U1vM8zAZemaeWVTyQKSV9i+/b3oAja180fMR9BTP7LhY&#10;bSvy/XrUhu1B+8Kgk1aNXZdy7l9eKAJN8Nh8qrt4zgU+aBbrbu5XqR61SS3GoXW5jlMZ+hrQxtTv&#10;6UAEMK28e1RtUU2Elh2688U7aGX2qKWT7Ou0dW70ALcRqxXcuf606HbGvyj5fX1oij3KC36cUkky&#10;gbfQigBWZnwv3dwJPqP85pwYInyqfYAUyJQ53bucnPP5f/qqWgCONRKNzbW/DgUL9/CKoHc4pzv5&#10;YwOvYUA7F+YjmgAlfavpnv6VDbMxm/2cflj/ACafckGPI5LAgH8KSyTbCD/Eev50ASTPtQ/3iOKj&#10;BVzt/gXoAOv1qHUbuOF/mb5vpTtOYPHuz1GaAMb4haFpvjLRpdJ1XT7TUrGYfPBcwrJGffBzgjPB&#10;HIrwT4ANpf7OHx51T4eLb+JpLHWLhX0yP7Ql7b2eUL7nVBugV8NtLMSVQs6rgNXuvxA8SP4S8P6/&#10;q8MZmm0vTJ7uOPaW3skZYDABPJGOBXk37BOp33in4Jr4q1ub+0vEGtTywPqE0rS3ElvFIQkbE/dC&#10;sZMKMjBz1OAAfQHywx+ij3psVysy5XdVe2tWljDPn5h61YigEcQWgBBK0itjr0xSqJCWG4U5U8tf&#10;lprqe/8AE3OPSgCMRbnZi3yjq3+FSmRY4+nCjgUydti7VHGMn6VI8QlX5vxwaAK4umubgrGcbanh&#10;j8sHpyc59aVEWFQopxOKAGyRLJ1//XRTj1ooA9i/YQ/5Me+DX/YjaJ/6QQV6tXlP7CH/ACY98Gv+&#10;xG0T/wBIIK9WoAKKKKACiiigAooooAKKKKACiiigAooooAKKKKACiiigAooooAKKKKACiiigAooo&#10;oAKKKKACiiigAooooAKKKKACiiigAooooAKKKKACiiigAooooA+E/wDgpzYrqH/BQ39lSNvujTvG&#10;bEY64t9L4rsYkjgTaiqijsBiuQ/4KapK/wDwUN/ZWELKr/2Z405P/XvplbbaJdXEn7ydVQ9duc0A&#10;WdT1qO0jI3fMeOKi0F57iSSWQSKjAbd3ep4dAtYmVvL3svO5mJ5qZr9BceXzuoAmJ2jmoGuizfKr&#10;bfXHWi/kKQGlWErFkkdPSgCF7p5SVXj14pYbFWi+faxbkkin/ZmX0yx/z/nFVr2/WyXblWb14/qa&#10;AJbTSre0PmbUZlbIY9qj1XXBYrhdpPrmqUQ1DVYztZRHnjccA/lS2nhNpLkveMsqY4VWIwaAPij9&#10;uj4XXeqftf6Fc6betpsvjzRD9llMpWM6hYOWIZlBIHkOOgzuwfavp/8AZY169vPAkNrfagdSeG2i&#10;lW4MXl+ZuBydv8OeDj1zXmP/AAVM8KXWm/AXR/Gmh/6PqHgDWob7zU5KQS5gk47/ADPET7A1x/gv&#10;4x+I/gF8JNN1LXLTU764hUJdXcE0dxvRnJViQTkBdvJ9Bzk0AfYyRsy7t/XrxUkNv825st6cV5X4&#10;J/aHsPFmn6fcQzDyL6ITJIBzsOPm2H5scj869VsnjktYnV45BIAVdejZ7igCXaSw6/jTZJxHwPmp&#10;2wF23AHPTNNigwdzAbv0FABDHgbm+9/KpN3NB6VHszkt83pQA7fiPd7VFBunYs3HbBqQyb+meo5x&#10;xSyyeWvuelADXl2cL9BTgdg3N949v6VHHbEvufmpQPx9KAEB2rlv/wBVNL4OFz15NKx8w7V6dzTw&#10;NowKAIxFufLbse/enGQbc9aTPmn/AGf50qRgdVGc0ARSxvc9GaMeop0dvHA2cLuJ4OOaWaXaMDr/&#10;ACpI4WY7pOfagB6nec7eVqO5uWjO1V3Z7+lSSOIU6fQVXN5sLN/gf60AH9ntIP3kjN3xUzyJaxk/&#10;KNorNutYZTtB+vIqGfUI9v71W3Y4yRj+dAEl7dyXzbYwx3H8qtafpBsoGHmDzG/jC9KzbfWFjbCD&#10;afZhXF/Hj9pHS/2fvDH9pa5cyNJcOIbGxtk8261GY/diiQcsx49hnJIoA9GTTfJu42aZmbJOMdak&#10;1W4+zRK3q2K+ctJ8cftKfE8RX2meG/APgTT5Bvht/EFzNeX0g7bxDhUyCOCAwIOafbftZ+Kvhf4s&#10;0/SfjV4Vs/CdnqUy29p4k0u6a60aabP3JCRvt93bzD6k4AJoA+koxtj/AFoMnp8xzxUcs6vDuRlK&#10;sAwYHIIqo2txQvgL3xnI6fnQBY+x/aJQ7ncvZSKm+WEHaFXuQKbb3P2mLcoIH4GkH7vDN97qB/Wg&#10;A8nz23N+Ap6RiMZ+XgflTfMaXGzp+H/16bNuRMsf1H+FAEoly2Bz9KgmEkkiqrMozyarrqywKf1I&#10;A/xqvL4lVQypu3epFAFt9Phhk824k8zPHzDjNY/izxla6LoN5fXU0djpemwvcXVxIcJDGgLMxPYA&#10;AmsL4nfFnRfhv4WuNY8Ta1Y6LpdqpLzXMm3cf7qKMs7Hsqgk9hXj9t4Z8Rft46jZNqWk6t4M+C8W&#10;y7+xXTiLUvGDg7o/NVWJitRgNtJy2QRnIKAGz/wTV8OXN78F9V8farG6658TNYudauGdCrJCJGjg&#10;jGeTGFUsvtJxXvV/cNM+2NSx9AKmhgt9E0+G1tYY7e3t41iiijUKkaKMKoA4AAAGKLO3Ky+Yf4hj&#10;+VABaaetqNzkM3XJH3aivLlrqURoDjOCRUs++7yikKO/NSWtotsv+13oAIkSwttv8K8/WobWJriX&#10;zGZhtPAI61JcuGOWb5FrM1HxJs4jbavv3oA0ry6VGVd6jB55qtca1HbN8uG981k2y3Wusxh8vjkl&#10;nqaLwdcOwM1xH7hc0AV7m8+23So0uxXbBYnpW9Z6ba6TCrBY1YDBkOMt+NVbLwlbwOrSDzGXpyev&#10;qeef0qTW7C6vQqQsix9CDxigCnq+qSao5tbdd/Ofl74/pW1aWy2sKqBzgbj/AHjjGag0rSI9Li+X&#10;5pCPmc9T/wDWq3QAUEZppmUHrTZbqOIcsKAG3j7Iaq6VbK7F2UHvz+Ip0kjXzbVx+dWI1FtZjb2X&#10;rQBMear2hzLN6bqj0l3uIPMkbdk8c9KdE37+RR3bP0oAhvZWurnyV7MCee1W7w4tm+lMtbfZM0n8&#10;TDnn6U67XzV2noaACyJKZPcCpqRF8tFUfwjFMa4VVzyR69vzoALm5W1hZ27frWNLJNrVxtQNtzgn&#10;sgqeVLjWHO1lWPp16flWgBHp9tgfKqjA96AK9lo8GnRsZNkjNwWcVc3jZuXBHtWRJeyaxObeNl6b&#10;ue1asiCK2KrwAKAKqIb273ZwsZB+vNT3twYk+UZalthtiXb/ABClSHzPmb5sjigCvY2W5vMk+Zuw&#10;Iq28qqDz0ps03lD+VVLkvJAxVl6c0AVdQuvObaG254yayAkTX8fnbWXPOTxU0cE2pzmOPaCBnLGr&#10;uk+EdkvmXZEjK2VAJ20AbNsnl20ahdoVQMDtX5m/8FOfH1z8Vv2sv+Eesd1xHoEMGlW8Sc+ZcSYd&#10;8f7RaRU/7Ziv0l8W+KLPwP4V1LWNQk8mw0m1ku7h/wC7HGpZj+Qr8wv2OfD93+0x+3RZa1fNJ+71&#10;KbxPesv8Hlyeag/3fNMS/Q1/QHgPhYYOpj+KMQvcwlKVm/5pK+nnaLX/AG8u5+9eBuFhg6mP4lxC&#10;9zC0pWb/AJpK+nnZNf8Aby7n6UfCv4b23wy+GWgeG4Nrw6LYQ2e8D/WMigM3/AmyfxrpFVYI9qjA&#10;UcCmi4WmS3GRx/OvwXE4ipiK0q9V3lJtt923dv7z8LxOIqV60q9V3lJtt923dv7xJJ/Its8k+1Ub&#10;G2fU5jJIx8uNsbSM5q3GPMRV9wevvn/P0qVttlAxHHc+5rExHSzLbR9gB2Haue1K5bULjy4lZ29B&#10;Ut9czX0/lx/xHGc8VpaPoy6ZHuba07Z3OPT0oAtQRbbRE+7hQOO1fOnjbUG/Zt/bt0PVlRYPCvxm&#10;t00fUG5Cw6vbg/ZpCegMsbLEAOpDE9K+hbm+Kvtj5bp1rz39pz4AD9o74MXXh97v+z9VhkTUNJvV&#10;HNjfRZMUnTpklTjnazY5oA9IuZxBGT39M1nweZqE55ZUXndivO/2TfjrJ8efh5NFrtsNO8aeF7g6&#10;V4k04ja1tdpwXA/55yY3KRx94AnaTXp9zepajy14bGB7UAToPLULmkdsKflPHemWkDL88jZdu2el&#10;Ej7n/Q0AOghCKx/vdeKQKsch7nge9PAZk+bGcc8dKjW3Zj82PpQASs0h2rx361JGnlrj/JpwUL0G&#10;KaY1JztBPvQAkmQFC5pIYNke3PXk1IW2jmm7twY89OmMUAC/eb6/0FODZOPSmEsCduOWxz9Ka8Ts&#10;cbht78daAI5mW4fZ1VuPapX/AHFvheAowKIYBESf4vWhv3jheeDn6UAMs4NsYZvmbnr2qUKsQPAX&#10;1prNu/u7V7kZpsSs7ZyBg9KAJC+M8fT3prBjtGfm6+wpyjLE+/FCvuJ9B3oAbHGVH3j16U5hkj60&#10;7NRtLuHy7v8AvmgBy8yZ9qa8JeQc/LRCjKPm61ITigAVQo4GKaG3dj6Zo35b7re/FEf3fxP86ABm&#10;2svBNDnIXPc9DRuzJj06+1IqMJM8H3xQAsj7Fpr5b1VccknpSyozKcH6f/rpBAQP4P8AvmgAjQ7c&#10;7jk1JSLkDnn8KWgBoG5yf7p4pWbatJuILeg9BzUck3zf7I5x3NAEhbEfz46ciiMsV+YY9KbCFkXd&#10;gZJ5P/16cSIk/QCgD57/AGmf9L/bd/Z0s5PmtnuNfuCnrJHYoUb8CTX0EYv3gbca+fPj0f7V/b6+&#10;AMMbfvNPt/EF5Ln7ux7NIwF9TuH5V6j+0d8TD8H/AIFeKvEiFVn0vT5Ht9xwpmb5Is/WRlrqwGDq&#10;4zE08JRV51JKK9ZOy/FnVgcHUxeJp4WirynJRXrJ2X4s/Of9qTxLqH7Xf7bk2jaa0kkLaimgacAd&#10;6xxxvseUdtpbzJD7fSv068E+DrD4feEdN0PS4Vt9P0q3S2t41GNqKMDPqT1J7kk1+d3/AASb+Gbe&#10;L/j7qHia4XzIPDNkxR25P2mfKL9fkEx9jiv0fhn3S7c549a/dPHfHU8LicHwtg3+6wdOKa7zklq/&#10;PlSfrJ9z9t8cMdTw2JwnDGEf7rCU4ppfzSS1fnypP/t59yUDYv8AjWb4o8Mab460K70nV7Cz1PTL&#10;xDHcW11EssUq+hVgQef5Vfmf5go70RxsndR+FfgJ+EHzXcfBfx/+xpN9v+F8t5428Bx7muvBeo3O&#10;66sE3Fs6fO3PGT+6fOf9tiCPXPgP+0h4V/aL8OPfeHb5vtVr8l9pt0nk32mydDHNEeVIORkZU4OC&#10;a7gyEjdwqgdSOteRfHf9kLTfidr8Pizw3qVx4G+IdiM22v6agDTcY8u5j+7PGehDc44zjIIB6/Gm&#10;xfUnkmiRN6+/avn7wB+15qnw68V23gv402Fr4T8QTN5Wn69Bn+wtf6YMcrf6mQ90fHOOmQtfQCN8&#10;u/duVgCCOlACQxhN31/Gn7wCP9rpTUDZB+v5U4KAeg/KgBaaJRJnb81EqF0wD/8AXpIohCvv3NAE&#10;Mc7faJF2nj9RSyxNK3Qjd+OBUybdzYprXKqf/r0ACwrEnIX3OOtNEULsx2wt+AqGd2u5FVfuk881&#10;NHZpEgC9R3oAerxq+1duTzxUVzKqyRj7wJI6Z5oit903mNhuo5qSUrFtYj7uce1AD1OR0xVTUJ1j&#10;O7cMqOlWopRMm5e4qvLpSzyZf+fWgByXHnQjapwR1ohs8SbnO7j7p7VNFCsCBVXaAMU0y5ztx2xQ&#10;BJ0FNEm5uPujqahZXlkHzDv+GOKkSHb97a34UALGd7FscEAD3pN2592PlUEZ9f8AOKcyiRMdjQSs&#10;bL2zwBQBHPlo84woBPP0NJaSYs1Y+/8AOn3I3Jt67v8ACiCIfZ1XtzQBmafYf2jK0sjfKrYxjrxW&#10;qAsShRtUDoKZJJFYQFmKRxrySTgCvBviV+3N4MfVLzwr4f1q6vPEV/DPZ2N1YWv2mKC9K7YFBOFd&#10;mkYAYyuRhiBzQB618RviX4a+Eekw6j4j1C10u0vbhLJJZVJV5HzgHAOBgEkngAEkiuF/Zi0bUoLj&#10;xe02kzaPoZ164/s2CWYMGjU7SYo1RUjhIClQpYH5jnnJ4H4RfsMxeIdQ0nxV4+1zXPF10YPNXTNY&#10;jcJBI3JLo7sfcoQBnqDivpSCD7PCI4fLVYwFCquAo9KAJJplgUdB6CkgLSHd61C9q0sqmQ8buP8A&#10;P4VYhy0Q6LkcAdhQA+mY3y89F6CnjpUc0oR19uTQA8oCentTYphID7HFJI+9Nqq2W46YpJI9o2r/&#10;ABn1xigBEnE05UfNs54ouHbyzwRTordIPur+PWnOQY/m4zQBGrMfw+tFPhm81f6fyooA9l/YQ/5M&#10;e+DX/YjaJ/6QQV6tXlP7CH/Jj3wa/wCxG0T/ANIIK9WoAKKKKACiiigAooooAKKKKACiiigAoooo&#10;AKKKKACiiigAooooAKKKKACiiigAooooAKKKKACiiigAooooAKKKKACiiigAooooAKKKKACiiigA&#10;ooooA+Gv+ClX/KRP9lX/ALBnjX/0n0yurd1jHzEKPeuO/wCCm872/wDwUM/ZXaNWdv7M8aAADP8A&#10;y76ZW+dJuNRVWuJvLB6oo5x9aAHahr8cI2x/Mx4GKNCt5t0k0ylWkA2g+lWDZ2tkm9YYgy9DgZ/O&#10;p7ebz4VfG3cM4oAZebTDhu9Niug6Ed1GOnWkc+fcY/hXjkcZqVbZUxwKAHKynoV/CmtDGZfMON2M&#10;c9qbOzAN8wUDiqsuqhH27W2Z27z0oAnuNTjhX5SGrJ1vXd8OB8o9qivNWiVmQRgsTgY5zWW8cupX&#10;4jjhckMNwK8KPegCn8WPh6nxN/Z98YaLIN0mt6TdWyZPCOYm2H8G2n8K5D9jm30v43/sZeB7rULO&#10;2kkm0hLKd1jUM7QZt2LYyDnyzkHg55HavYdS8R6X4X8N3upXN5aWul6XC9xdTlwI7eNFLOzHtgAk&#10;14X/AME1LG90X9iDwfHJbywyTNezoroQWje8ndHHqrKwYHoQQaAOZ/aT/ZP1CHxFpniDwzrUmlX1&#10;jiNZQv7srggKydM44zjBHBHSvWf2efixa+LNLOnC6jnmsGMLAEbopAAXiYZOGUnpk9fau01Xw5Nq&#10;uh3CzN5jSRNiLb1OMgZz1zivlnwL4J0f4Y/HvULxdQk0+41Yx3EOnC8SNZWBbzWWDIYsNuckYGWw&#10;eoAB9h7txHpnr+FDBm44UeoPNJDKs8asmGjdcgg8EdsU4nYtADX/AHUfB/M5pi2ueWJ57cHFSIvO&#10;5vvenpTSWkcgZ60AOaVVX5cH0ANRxxmU7mJ/A4z/APW/nUnlZXBJI9KdQAmNq/L+ppjBnk59OzYF&#10;OL5PClttOHTmgCOOHYOpz7HgU51Ln/Z780CTd0BPvQn8XbJoAXKoB0X0pm9pB8oGOxP+FOLDzOmW&#10;x27UobPYj60AIkQRcdec9KGDNxwB65p1AO4cd6AIzbqf7359advQDqtNkyBjLMW7UGAt1bj6f5FA&#10;Ef223DZ3Jn1xUc2qQmRVVlYt3I6VM1tbxAbkiX/eAqjc31npx3LHHI2c5GOKALV1cW+jWst1cyRw&#10;RxqXlkchVUAZJJ7ADua+cf2arX/hqH9ofxF8YNQsvO8O6SBofghp0GPKjLC5u0HrJJkK/B25XtWf&#10;8V/E+qfttfFG8+GPhe+ns/BOiyKfGms27/60HppsLA8s+GEhH3QMHurfS3hHwnp/gTwzY6PpNpDY&#10;6bpsK29vBEu1I0UAAD8qANB5RHjPesT4geEbP4g+FbzRdU0231PStSiMN1bTqGWVT2P8wRyCARWr&#10;I6+azswxH0HqajW/a5cbY5CvqP8AGgD5VmufF37AEiw6j/bPjD4PMNsNzt+06l4UAxhZMHMtsB0I&#10;GUA9gG9w+D/xa8HfF9Y7jQvFOh61Ky+clvaX0ckyrxkvHneuMjIIGO9d7dWNu9swmiSZWGGDjcDn&#10;r1rxb4v/ALDfwv8AiHC11b+Hrfw3riFpbfV/D/8AxL7q2lIx5mYsKxyf4gec+poA9qvL5bZeMbsj&#10;IqQOrKGYjpivmX4efHDxT8AvG2l+EfjFcW9xpepyNb6F40UeXbaiwPywXY4EMxX+I/K2DycFj9Fa&#10;nq6ofLhw24dVNAF57yNVb5h8vXPaqr6it6wjWRV5z0rAn1GQOy5Yljgj1q7pOhzXsKzNI0HcApzQ&#10;BuSSwQjazKtec/tGftB6Z+zr4A/tKO0fWNc1S5TT9G0mA/vtUvJDhI19F5yx7AdyQDY+KXxX8KfB&#10;3RrrUfE3irStNtrJGeRZp189yBnYke7c7nsqgk56V5D8GfAmvfHb4p2Pxa8ZWM2jafZwPD4N0G4H&#10;760hk+9e3AzhZpV4C/wrjuAaAOh+En7Ir+IPEtv47+L9/D4z8cMBJbWcgzpPh0HBEVtD90spAzI2&#10;SSARzlm93u9VjgHDAmqEWgTzwhnuArd1C5x+tS2/hryz+8m8zn+7/wDXoAmtt0z736dQM1aL7hjc&#10;q++az72KTzFjgdtucNgcL9atxs1kgVmMnH3iaAJBKsUfH+RVC4vrq53pHDuXOM4q7HPDImSydSeW&#10;FO8+NE+Ta3spoAw5NJvp/wDlntz6sP8AGruneGIrOfzZGaaQZxn7o/Cr0l4IUyykVTtpJr+dmWUr&#10;Gp5460AaQG0cU1nxHuApjXS5+XbIfQGq+ozssJblFAzQBUvdbmtpsGNA3b/Oa0rGWSe2VpFVWbsK&#10;x9Es21C889mDLC2CG5zxW9QAUE1FNcbfuqze4qKKdvm3K3HPIoAnMW4c9xSJCsI/qah+2yZ4jk6/&#10;3aNsl0vzZT6igB7XqqG52/WonmM4+TkdqdJZBpEB5Ue3WrCIsS9umM0ANtIzDDtIxgmorY4kmb+6&#10;2f51L5u7orfWmw2/lH6nPNAEiLtH4AU1kVn3f3etOc4H+HejPyHr+NACOpkO3ovfnrSeUZRz8v8A&#10;dA7Uobc/+6etP70AMdltoifuqKxtRvpL+VYo/vMdoFWdauXdliT7pGSR3qXSNK+xFpGYOz4xx92g&#10;CbTrFdPtljHzNyS2OtFzJ5jKimlu59g2r96hYPJXk7m65xQA1UCgKOvTrUF/czooWOJSMcHP/wBe&#10;rW4RL/tdh/n61DCWvJTujaNAOCe9AGaI7wFpPJ+71yf/AK9I2pXThm8lWVRg45/rmt1gu3DY2+9V&#10;rq5t7KP7iN7ACgDEt7q+a5P2e3+faT6DH510FirpaRiRVV8cgHOKh0q/F8rFYwirxwawvjR8XNJ+&#10;Bnw01XxRrMm2z02IsIwcPcSHhIk/2mbAHpnJ4BrowmFrYqvDDYeLlObSilu23ZJerOjC4Wtia0MP&#10;h4uU5tJJbtt2SR83f8FZP2hF8G/DO08C6fcJ/aXiYia+VTlobNGyAfTzJAAPUI4qH/glN8DZvBfw&#10;pv8Axhc2zLqHil/LtdwwUs4yQDz03ybj7hENfNPwZ+H3iD/goR+1NdahrUkv2Oab7drE6Z2Wdqpw&#10;sEZ7EgCNB16tztNfqP4Y0e18PaBa6fYW8drY2Ma29vDGu1Io0G1VUegAAr+hPEKtQ4R4Wo8E4aSe&#10;Iq2qYhrzs1H70rf3Yp294/fePq1HhThmjwZhpJ16tqldrzs1H70rf3Yp/aJYdO+Rd7Nu780+VVhQ&#10;e9JeXOwbV+9TUXci7hu6Z/z+lfzmfz0SW+Nmf4mPX1qV1DD5vrQqhRx9aG+71xQAi7F6bR+FR3M4&#10;jQ0FTtzzjsMcmqU+l3DNxLu3dcigBqaklqzFsZzSW+sXF8zLDEjY98Y/Wmnws0jgvcDGeQE6/rWi&#10;fJ02E7UVB6KMUAfOX7T/AIe1L9nj4mWfxw0G0kltoY007xvp9uNxv9PyAt2FHWWDg57qAMhQ2foT&#10;w3rmn+KPD9lq2m3EN7p+oQJc21zGdyzRuoZWB9CCDUV3qFtrNtNZ3FtHcW90jRSxSAMkqMMMrAjB&#10;BBwRXgH7Mb3X7Ofxk174KXk8kuhtbv4h8GyynLCyeQ+daE9zFISR3KknpgAA+iNQ1BYkwGFR6Yxu&#10;lDYyoOOtQw6HJcT7p2/dqeFH8VaiRrCmEVVHoBigBxbFRvPg8fjT2OF/Coo0Bfj+H2oAcHZx2Xd0&#10;NO/1a/1Jp2OKAMD1oAj8jc3Jb6+ppz8IfpSs4Vf5e9Nfcw6N+lACphi314oaUKPU+lLtwm3p2pij&#10;zDtwQnUD1oAcpLDt7YNRsrTcfw55IqRuRt7kU7OMUAMECjH3jj1P9KcxI6CheF5pWOFoAAeOaRRt&#10;G30FBb2pFXHJ6mgBWYKvNJHnbzx6D0prPmThc46fWpFGB60AB6UUU1+SFzjNABGMIKE4X8TQ2ei/&#10;n6UScpQARnI/GnUUmMdyfagBe9FNeTav3ce5pBu/2/0oAcXC9SBTGkJH8Kg9CTRhs8BsnqTjinBM&#10;NnJJ9+1ADUbGQgH1J605Igo/vE9Se9KAM5GPeloARm2jmov9c5OcKOM5pZZN/A+71+v/ANalRMgZ&#10;4C9BQB8++NmW8/4KYeB4yVkWx8E31xGvUQM1wELj+7kfLnv0rO/4Ks+IDpf7J9xb+Yqf2nqlrbYA&#10;3b8FpcZxx/q8/hWlKu7/AIKrJ/2Sr/3L151/wWU1Jovhl4Ms96hZ9UmmKcbmKRYB9ePMP5iv0Twl&#10;wf1njDAU30qKX/gCcv0P0HwpwixPFuApvpUUv/AU5foaH/BILwi9l8Cde1SRXVdU1ho1z0ZIokGR&#10;/wACdhnnp25r61gtFgbcC3pzXgf/AATGhW2/Y38NsItpmuLx2IXBc/aZAD78ADPoK9/J2c+tc/ih&#10;jJYnizMKsv8An7KPyi+VfgjDxMxcsTxVj6kv+fko/KPur8ERS2okvEc5+UdqS5v1tz8zADOPrTt2&#10;91HzbemfWlktYnfc6qxzkZr4M+FIotRjlfarK3tzgfpUlzcbBtGORT1hjRshVB9cUM0bnkoaAMPx&#10;34D0P4s+E7rQ/Eml2eraTfLtlt7hNyn0I7qw6hgQQeRivAJPCfxE/Yil87w3/avxO+FsBzLossnm&#10;61oEfrbOf9fGv/PM8gYxjlq+monjLFU2/Lxx2qTOKAOP+DXx08M/tAeDk1vwpqltqVmx2SqCVmtJ&#10;O8csZG5HHoevUZBBrrkj2d2P1NeJ/Gb9jxNb8Yy+OPh5rEngL4hYzJeW67rHV8c+XeQfdcH++BuG&#10;c/MQMR/Bv9rya58Yw+Bfido//CC+Piv+jrLIDpmugEDzLOfOGJyD5ZO4ZxyQQAD3Fmx6fiaZNlxt&#10;9smnbfnz7U2Q78j+EdT6+1ADYo2B79P8/wCe1OS2A6lt3fBxTo87Vz83Gc02efy145b+VACMVif1&#10;b3bpUFzqggbHy59OadBG0pbduHce/wDn/PoEgsVMrM6qcgdV/GgBllqUl2W/dqqr1OaozFry/wDL&#10;UkgtgkDpW0sSxjCqq/QVHbWMdrJI4xuc5zjpQAWlotnFtDM3uabd3EkI+Vcn+VR3l0xkEafXIqzK&#10;FC7mUN2OaAKMX2iaU5j+XvzVmG2y2TnHrmplJJ+7j1zTLibYPlGT3oAUBUlUD+6f6U6Rio46ngVH&#10;Db7SGY7iOg9KdK+11+uf6f1oAVm8iL1xx9aqtcyS3ShV4x/n+n6VLqBIhGPX+hqS3g8hT6k9f5UA&#10;V5rN7pl3blVTk89fbqaXVtOlvtLkgt7250+Rh8s8IjaSP6CRWX8walluvLkChSxJ7dqJmZv4WxQB&#10;81/tFfBH4s+IPDV1CvirTfGHhxnSW70q8tItOmljVg3+tjAB24DclQdv3W+6eu/ZQ0T4d/EH4f8A&#10;9v8AhnwXoumw/wBoEIzwpLIZYNqrMpYbk6blBCsCS2AWJPs0qmUFcFlYYIPevBf2P/gg/wAGvH/j&#10;y103WtQn8PtfFYrCbR5baKN88Ok7jbKVw0ZEZIwAxxlRQB75Fu27sA7u5PWng7R6UyLJ+7wijA96&#10;dI21CaAI2lLSDAzg8e/BH+NSMfLX+VRw/vZWbt1H+fp/Onz/AOr/ABA/WgCATtM4H8P1x+tTR2+1&#10;9zevAznH/wBei3jUBuP4j/OpKAGvII8Z7nAFVYYBdOX3tkN2PbFS3QJJx6Dr9aW1j8pG75PP9aAJ&#10;CRDH/Kqb7p15zj0Huf8A65/KmsZLy9ZFZlVTnp0q19l2D735j8qAHQsscYHT1HU0U23kjcEKwkKn&#10;k5GaKAPaP2EP+THvg1/2I2if+kEFerV5T+wh/wAmPfBr/sRtE/8ASCCvVqAPMf2l/wBjH4Vftk6T&#10;pVh8VPAfhzx5ZaHM9xYQaxai4jtZHAVnUHgMQAM+leQ/8ONf2Qf+jdvhb/4Jkr6sqvqurWuhaZcX&#10;t9c29nZ2kbTTzzyCOKFFGWZmOAqgckngUAfLf/DjX9kH/o3b4W/+CZKP+HGv7IP/AEbt8Lf/AATJ&#10;Xo3wx/4KLfAH41/EL/hE/B/xq+FvibxMzmNNL0zxPZ3V1KwzkJGkhLkYP3c9K7zx38dfBHwu8TaH&#10;ovibxl4V8O6z4om+z6NYanq1vZ3WrS7lXZbxyOGmbc6DCAnLqOpFAHz7/wAONf2Qf+jdvhb/AOCZ&#10;KP8Ahxr+yD/0bt8Lf/BMlfVlc/8AE34s+Ffgp4Tk17xl4m8P+EtDhkSKTUda1GGwtI3c4VTLKyoC&#10;x4AJyTQB85/8ONf2Qf8Ao3b4W/8AgmSj/hxr+yD/ANG7fC3/AMEyV9RaFrtj4o0Wz1LTby11DTdQ&#10;gS5tbq2lWaC5idQySI6kqyspBDAkEEEV598f/wBs34R/sptZr8TPib4D8AyaiM2seva5bWElyBnJ&#10;RZHDMBjqBgUAePf8ONf2Qf8Ao3b4W/8AgmSj/hxr+yD/ANG7fC3/AMEyV9DfCX40eD/j54Lt/Efg&#10;fxT4e8YeH7okRajouoRX1q5HUCSJmXcM8jOR3rhvjZ/wUE+Bf7NvjCPw/wDED4w/DXwZr0qhxp2s&#10;+I7SzugpxgmN3DKDkYJAB7UAeZf8ONf2Qf8Ao3b4W/8AgmSj/hxr+yD/ANG7fC3/AMEyV9HWXxT8&#10;Mal8Oz4wt/Eeg3HhJbNtROtx6hE2nC2VSzT/AGgN5flqoJL7toAJzXmf/Dyj9nT/AKL78Ff/AAuN&#10;M/8Aj9AHnv8Aw41/ZB/6N2+Fv/gmSj/hxr+yD/0bt8Lf/BMle1WX7W/wp1P4V3njq2+J3w9uPBGn&#10;XAtLvxDF4js30q2nJRRE9yJPKVyZIxtLA5deORW78K/jP4P+Ovhlta8EeLPDXjLR452tmv8AQ9Tg&#10;1C1WVQC0ZkhZl3AMpK5yAw9RQB88f8ONf2Qf+jdvhb/4Jko/4ca/sg/9G7fC3/wTJXtfw2/a1+FX&#10;xl8Y3Hh3wf8AEz4feK/EFrG802maP4is768hRGCuzRRSM6qrMoJIwCQD1rnNR/4KL/s+aRqE9pd/&#10;Hb4N2t1ayNDNDN4101JIXU4ZWUzZDAggg8gigDzf/hxr+yD/ANG7fC3/AMEyUf8ADjX9kH/o3b4W&#10;/wDgmSvbPh1+1n8K/jDpmtXvhH4mfD/xTZ+HIPtWrT6R4is76PS4cMfMnaKRhEmEc7nwMI3oa3Ph&#10;Z8ZfB/x08MtrXgnxV4b8Y6MszWxv9D1OHULUSqAWj8yFmXcAykrnIyPWgD53/wCHGv7IP/Ru3wt/&#10;8EyUf8ONf2Qf+jdvhb/4Jkr3K1/af+Gl9F4skh+IfgaZPALMvidk161YeHCpdSL0h/8ARiDHID5u&#10;3BRvQ1x//Dyj9nT/AKL78Ff/AAuNM/8Aj9AHnv8Aw41/ZB/6N2+Fv/gmSj/hxr+yD/0bt8Lf/BMl&#10;fQXwl+Ovgj4+6Fcap4F8ZeFfGumWk5tZ7vQdWg1KCGUKGMbPC7Kr7WU7Sc4YHvUfxo+P3gX9nHwe&#10;3iD4geMfDPgnQ1fy/t+uanDYW5fBO0PKygtgH5RzxQB4D/w41/ZB/wCjdvhb/wCCZKP+HGv7IP8A&#10;0bt8Lf8AwTJXtPwD/a3+Fv7VFhdXXw0+Ivgnx9DYEC6bQNat9Q+zZJA8wROxTODjdjOK3fix8Z/C&#10;HwG8Gz+IvHHijw94P0G1IEuo6zqEVjaoT0BklZVyccDOTQB88/8ADjX9kH/o3b4W/wDgmSj/AIca&#10;/sg/9G7fC3/wTJXr3wC/bV+D/wC1VPdw/DT4oeAfHlxYjdcw6DrttfzQLx8zJG5ZV5HJGK6Dxj8f&#10;/Afw78daP4X8QeNvCOheJvERVdJ0jUNYt7W+1Ms2xRBA7iSXLfKNgOTx1oA8B/4ca/sg/wDRu3wt&#10;/wDBMlH/AA41/ZB/6N2+Fv8A4Jkr6G+Knxp8HfArw7FrHjfxZ4Z8G6TPcLaR3uuapBp9vJMwZliE&#10;kzKpchWIUHJCn0Na3iPxdpPg7w1da1q+qafpej2UJuLi+vLlILaCMcl3kYhVX3JxQB8x/wDDjX9k&#10;H/o3b4W/+CZKP+HGv7IP/Ru3wt/8EyV6R8If+CiXwE+P/jb/AIRrwP8AGf4X+LPEO4qum6V4ms7q&#10;6kIznZGkhZsYP3Qeldx8W/j14F+AOj2uoePPGnhPwTp97N9nt7nXtXt9NhnlwW2I8zqGbaCcA5wC&#10;aAPn/wD4ca/sg/8ARu3wt/8ABMlH/DjX9kH/AKN2+Fv/AIJkr0/w3/wUC+AvjHXLbS9H+Nvwi1XU&#10;rx/Lt7Sz8Y6dPPO3oiLMWY+wFdn8Wfjp4J+Aeg2+q+OvGPhXwXpd3OLWC817VoNNt5pirMI1eZ1V&#10;nKqx2g5wpPY0AfPv/DjX9kH/AKN2+Fv/AIJko/4ca/sg/wDRu3wt/wDBMlehf8PKP2dP+i+/BX/w&#10;uNM/+P17FpOrWuv6VbX1jc297Y3kSz29xBIJIp42AZXRlyGUgggg4IOaAPlv/hxr+yD/ANG7fC3/&#10;AMEyUf8ADjX9kH/o3b4W/wDgmSvePi1+0h8O/gF9j/4Tvx74L8Ff2gSLX+3tbttN+0kdQnnOu78M&#10;11Wj63Z+ItJt9Q0+7tb6xu4xNBc28qywzIRkMrqSGUjkEHFAHy7/AMONf2Qf+jdvhb/4JkqbTf8A&#10;giP+yTo2o295a/s+fDG3urWRZoZY9IRXidSCrA9iCAc17j4A/aT+HXxX8Xaj4f8AC3j7wX4l17Rw&#10;Tf6bpWuW15eWQB2nzYo3Z0wePmA54rpvFHinTPBHhy+1jWtRsdH0jS4Hury+vbhLe2tIUG55JJHI&#10;VEUAksxAAGaAL9Fc3p3xl8H6v8OIfGNp4r8N3XhG5jE0OuRanC+myoW2BluA3llS3y5DYzx1rD/4&#10;aw+Fn/RSvh//AOFDaf8AxygD0CiorG/h1SyhuraaK4t7hFlilicOkqMMhlYcEEEEEdRUtAHwx/wU&#10;ulWL/goj+yszdP7M8a/+k+mV0s18SdsfzEiub/4KWkD/AIKI/srbuB/ZnjX/ANJtMrp0tdzM/Klu&#10;lAEUen7/AJpzu/2QeKlS5V5PJj/hHPtTprUTRsu5ueOtRJcQ2MXl+YMqPzoAdCqwS7TycZzUhXcu&#10;7aPmPVh0FZf9rx/a9zsuDwavQ6vBcSBVkHPbB5oAiuIrqYlY/LRff6fSmW3h9TbhZzuKtn5SQKvP&#10;OqLx/hUF3qLWY+ZVGenNAFYeHbGwJmaNmZTkFmJxXmP7Ufxft/hj8MdX1S3j/feVk7jgSEEKqnHY&#10;uyg47ZrtNc8RyXcy29ucySHAGcfrXzD+138V18S3a+AdGvLUalrCG3LSBmAR+GyVDbWbHccJzkH5&#10;gAeCfE/4q+MtW1rwroPjzUY7Twn4qH9r6pbafHJbb7JXO2Byu5mQ/KSNxJPUqen6Q/CfxXp/ifwP&#10;YyafFHa29vBHEkKLsWNAo2bV6hduMDtjHasXxz/wTVt/2kP2LtPsby4utJ+IWnyT6l4e1NCBJbCa&#10;KOMwygYzDMsallHTfnsVPxn8LPGnxh+EnxH1XwHrmm6ZoviHRo8nRr1pLLfAq4SW1dFIeEkA5+bJ&#10;PJGSwAP0GmvFUfLya+Yf24Ph/wCF4ZLfxVeai1jqGjt9oFxan95HID8kZKgna7le2Qc8jNZ/gSf4&#10;ueOr2S41jTrG3s8fKlvDPeTA4P8AEH2jkrzznB4Gc10Hgn/gnj8V/HC3GsapJrOpR3ED2qxF4bOK&#10;SF2z/q3bBYAkbtvA5HIBoA7T9j74s33xS8AR3F3ps+nKVLxRyg7lXeQOSBlWHzDj16jFevM6lfb1&#10;rynRfgb8Vv2bbq68Q/EfxV8P9B8DrJNMLNJwbyYbW2Rb2C/MqgNhDIW2kAc5HpWgapa+ItGs9Qs5&#10;vPtb6BLiF9uN6OoZTgjIyCDzzQBcwzr1259uaMhB0/IVhSfFTw3F42t/Df8Abmmtr11vMdgk6tcH&#10;YpZsqOVwoJ5x0NbuzLHk/n0oAaUJG4gM3YdhSmPH9z/vmk3pn72Occt1qTtQA0Kyj+H8qjuGYDG4&#10;e/096kMiocFlHsTS9M5xQBAJFQ44z7rUwjBX7q/lSCVWcfN/9eldiB8o5oAVRgdNtGNw5FQ/bNpw&#10;23P1/wAM0v2xSf8A9f8AhQAT7gNqbeTgikuLn7HEWkbge2aGvI4VLM2Mn0NV31K3u1KyOAufSgBF&#10;8QQn+GQ/Rf8A69Nk8RRBf4/xXH9abrnjHTvDmi3V9dXUNta2UTTSyyttSJFGSxJ6AAZr5psfiP8A&#10;Ff8AbTvvtPgKe3+Hvw6WUrD4hv7IT6jqoBwXt4H+VYz2Z8HvnOVAB79rvihbW1kkmmjhhjUu7MQq&#10;qByST6D36V893fjXxZ+2Z4n1Dw78Pb6Tw/4FsnktdX8ZLHva8cYDQWAyNx5IMvQdQfu7uisP+CcO&#10;j+IruG48feOvHnxAEUiytY3+oeRpsjD1gjA46HG7t7nPv2h6FpvgjQLfTdLsbPTdOs08u3tbWJYo&#10;YV9FVQAB9KAMf4QfCLw/8CvANj4Z8N2KWOm2K8D70kzn70sjdWdjyWP6AADopZHIwqge5NQae0kj&#10;tIV+Vh8pz1p9y8pkG1OcdM9aAEOlrKq78+p5qXMdhCq/dVegpw3BSW6/WqUsH2idvMZttAFbVdcV&#10;YmXdVzTLPbpg87DeYu4geh5xVewsY21USJho0TH41p3DbIWoA574i+ANF+J/gS88P61pNrrGk6hG&#10;Y5ba4Tcnsw7qwPIYYKkAggivnDSfBnxk/ZYmXT/ClvZfFHwbCzCwsdR1EWerabHxti89x5ckajIX&#10;IyOOgGK+qbS7iSBVLrnvUwuoz/GtAHy7Z+NP2hvH155WlfDDw34JkyCdQ13xAl/DHnusduAxI9+M&#10;9a2h+xF4m+KTrN8Vvir4m8URqTIuk6Oq6NpyNg43CL5pNueGJU8c55B+hpdQhhXl1/OoLPUnvp2V&#10;FURr1NAHinww/YF+F/gS8t9SsPBuk3F/aOWS51FpL2VnznefNLLuzyDjjtivWrWymvtT8yQgeXJz&#10;1GTyePyreAxTUhWNmKryxyaAEmmECgnpnn2qtd6vHbIThmPbFW2XcPxzTFtVDZJZuc8mgCroqs6S&#10;TNj98dwx2qWa2F7Kytu8vHTpn/PNWNoCbf4cYpP49oGMDr/SgCm+lLLtVY1WPPOSc1OllDa/Mq7T&#10;9TS3d6tt8v3pG+6vrUO2Scq0keG7LQA67gW4T5h0Of51UeC6kZUg8tIeR06fpV6WNjHzx/k1SGqN&#10;bWreXGuQ2ACetAFu106GxXcqYZRyck1ma7rEdxb+WueDnJ70+O0utVuVa4Xy4sdVYf8A16T+y4Y9&#10;bWNuYwmQCep6UAaGj2K2NmAv/LTDHnvgVYkOEb6U6kf7tAFWC6SGIbvvZPFSQublc9vekso9vbmp&#10;pN3Qd/egAAESewqGa9VP/rU6O0WNt25j9TxUGpXyxx4Vh9aAJVuM7Sf8/wCeKkVPM5+X3wMGucfV&#10;2jn3ZDN0Ga2dKFzId06KikZA70AXQAlMDFnwO1PUYpEAQn60AI0e4c8nj8qWT7n60q7uc/hUUrM8&#10;m1eaAJF+Td9f6CmyPxzwv061XmeWJG2rk9hnrUVpYSXbeZcbkx0UEfyoASzla+1EOq/u1HzEitCa&#10;URJ/KhFWFNq4AFVXk+0XB/uxmgB0JJkLuR0ptxqKrMqZwW/Si6szdJjcy9DWfFo8ckv72R9voOtA&#10;GmJIli3Mc4/KmtrMIH8X5VUl8Lqzrtll25+bJHT24qvf6KyS+XbmRmAyQxFAC3+sST/Kg3dSAKZZ&#10;+Hrm9ljkuHVYThigJ3H2qxpmlTWkodoxux1yD/WtSIybsMqqoHY5oAbZ2MVhHthXaucnnOa/On/g&#10;qT+0FffEv4xx/D7S5Gk0nw7LGJIohuN3fuvPudgfYB/eL9eMfoB8TfHNv8M/h3rniG7Ki30WxlvG&#10;B/i2IWC/UkAD3Nfmt+wB8O7r9on9r2PXNYzdR6TNJ4h1CR+RLPvzGPqZWVsHsjV++eCOXYbCfXeL&#10;sfFOng4Plv1qNO1vNLRec0z928F8vw+E+u8V46N4YOD5b9ZtO1vNLReckfcv7H37OVr+zD8FrPSW&#10;jjbXtSC3WrTrz5k5H3Af7iD5R+J6sa9askMFou7huSfzqNds1wc87SMVI8okH3lHPrzX4rnGbYnM&#10;8bVzDGS5qlRuTfm/0WyXRaH4zm2aYnMsZUx+LlzVKjcm/N/otkui0IYVWZmkIzzhRVlkwq+xqOIK&#10;z/KW7k+1JPcrHjawPP1rzTzyRvnbbjnvVe5vorIjzNv0AzTY1a7k5OA3f/P+f6u/siGI7t0mV75o&#10;Aa3iG3UdJPyqjdeJ2WT5MBe2RVm58OQzSFjJNknoD/8AWpbTwxb2km8NIzdtxHH6UAUR4rk/2T6c&#10;dakW2vNZG75UU4zk9a21XaoHp6017hI/vMBQBDb6Rb2zhljG4dySf5188/8ABQCVvAdt4J+KVjFK&#10;958NNbSa82Lkvp1yRBcr6nOUx6c171e63vbyol3O3AA71j+KfhtB8SPCWraLrURbT9YtJLOeMNyy&#10;SKVP06/nQB0+m6lb6zp1veWs0dxa3UazQyocrIjAFWB9CCDUksyxD5q8D/4J1eOrrUv2eR4X1l5P&#10;+Eg+HOoXHhnUFkPzAwORER/s+WUUH/YNeyatqZlkWONdzHsKAL32ppnbH3RToW+b5Qd3asaPWZLY&#10;CEqu78627HJgDY+YgcZ/z/kUATIjdWOT+god9lVzJcPI26JRH25qrf6m0LKqqpZuOuaALyv82ePl&#10;HU9v8/0qQbvUflVfTYmaJXkxu64BzViR9o4oAHJx8uMk4+lOUbVx6U1f9odTn6U4jIoAZtLSZ7U8&#10;Dn39cU3esfy7lH40hmB4XDN6ZoAUklsDHTvQU+XsPwoA8tc8s386EUj7x5P5CgBdwBxSPJtHf8qN&#10;hOeep7U0DJXhiOvJoAIcsc+mf15p5bHr+VIzCMZ/yajhLSu2fu57HFAEiyBv/wBVCrgse9OA2r7C&#10;kVt65FACg8VE8u/Cr35+tPzuj+YbaQSKD/THSgBTuwOnvRIu5ce9I0u7hMM38qeKAGmJSOmPcdqc&#10;BtGBSBs0tAATio5JMnC/pTnTee/tSpgLx0HFAAB5afQU3GBufH+FPByKjaRfMyzDC9MnjNADoxgZ&#10;x97mnU0SjG4/KvYnvTd3mnKjI9d2M0AfP9j/AMTT/gqZfTR/Kul/DOO0lDdWeTUjICvtt65xzXh/&#10;/BZvxAk2veAtKG3zLe3vLtvUCRolH/otvyr2T4hXX/Cn/wDgot4P1u4Pl6X8SPD03htpG+ZEvIJB&#10;NEM/wlwQgHQkn8PlH/gpHrs3xT/bSm0Wz/eyafFZ6LAAxYGRvnI5/wBuYj8K/bvo/wCA9vxbDEy+&#10;GhTnNv5cn/t34H7R4C4H23FUcTL4aMJzb+XL/wC3H3J+wt4dn8JfskeBbO5VllbT/tWChBCzSPMv&#10;/jsgr1cjzT6L645NUPCPhiDwd4T0vSLfd9n0u0is4ssfuxoEH6CtDZjpn8TX5NnuYfXsyxGN/wCf&#10;k5z/APApN/qfleeY/wCvZjiMb/z8nOX/AIFJv9RwGBUcpyR/hTZZgp9W74bpUcO6V92OPXP9a8o8&#10;sewydo/keaZ9kVF929Dyam2nzvmPGOx/z71GIRcPu5C9Af71ADY4FtWZlwrMQuew71YlbZHUa2Kq&#10;QdzfKc02+hW4j2ktnrx/n2oAmVmYbuFHbIrkfjF8F/C/x98IyaJ4q0u31Szb54iylZrZ+0kTg7kY&#10;eqnnpyOK6Se2eUKuG24wTxUosFCbdz/pQB8zjxD8RP2HCBrE+ofEr4UwsFOplfM1zw7FnGZgP+Pi&#10;FR1YfMAOwAB99+HHxW8NfFjRVv8Aw1r2l65asAxks7hZNmezAHKn2bBHetz7Cp6liO4PevGPiL+w&#10;L8O/GviBtY0q11HwP4kYtINW8MXbadcbickkL+7OTySVyfWgD22miFVOe+Sa+d4fh3+0d8LttvoX&#10;jfwP4/08fLGfE9hLZ3UK9svb58w9iW5NOPjn9pjTF23Hgv4W6m33vMs9YuLdGH90CTnPv05oA+gr&#10;i7EThAG3N6dqkhbfEp9q+dP+F5/tAI+f+FHaN3Ix4ytj/wCy1Mv7XHxO0mHbqX7Pvi5JANw+wava&#10;3ylR3yuPm4Py9enrQB9Au7Cfj0xjFNlWYgjcv5V4d4T/AOCiXw/1fxAui+I/7e+HetyAbbPxTYNp&#10;+498SEmPHuWGeMV7lZ30epWizW8kU0MigpIj7lceoI6igBtjaeUBIfvMPXtVgqCc4H5UjjbGq/QU&#10;F1Ucn86AFLfNjH4+lIoCnbjoAfrSBvOPH3fUHrSFfn2rx3Y55oAWWXyx70yEebJuPbn/AD/nvTpi&#10;FVv7zDA96SAHzH69f6n/AOtQAl6N8YHvk/kamzULWvmSFmP5VKzhBzQBSWTzbth/tDrVxlZu/Gc9&#10;KajxoWPqefWormdmi+QfXBoAnkk8tc18f/H291r9hvXm8SeHfENrLYeONckuL3R7jTwYV6s0iENv&#10;+VSoOGGSQcdh9bx2TTSbpNy7emMYNJqXh6w1lYxeWVreeTnZ58KybM4zjIOM4H5UAcr4t/aF8I+C&#10;fE2m6LeatB/ampajFpcdrEd8sU0qB03qOVUhk+bGAXX14m1P49eDLG6sbdvFGhvPqV2LG3jiu0la&#10;Sckjy8KTg5GCTgA8HkisMfsz6HP+0RF8RPLWK+i0/wAhYYUEayTsZA88hH32MbKgB6Bc88Y4/wAc&#10;f8E/Ph7qUGoTaNpH9j67dpI9neJfXAS0uGB2yBA+3CsQdoGOMUAb3xW/bY+HvwYur2x1DWPt2q2J&#10;QSWNihmlySFKk8IrLySrMCAOnIz6P4R8aaV4/wDDFjrmj3kV/pt9GJIJ0+6y5weDyCCCCDyCCDXx&#10;h40/Ze8HXX7WnhPwJHDrgkECXuranqc0r/22I0Z2jiBHVghDOG2jaQuCvzfaulafa6baQ29vDDa2&#10;tugjjiiUJGgHQADgD2Hb60AXY22xbtrckkDHvTkTB3Nyx/SnA5FNeURkZ796AI5zkn/d/rToYtgb&#10;P8TE80POqr8rLnsM0JceY2Bzk/kPWgBW2wBmwF7msvUtZEsWxcjnNWdbf9yqqfmY9KXRrAW0G5uZ&#10;H6n29qAHaTp4s4d3VnwTRVuigD2L9hD/AJMe+DX/AGI2if8ApBBXq1eU/sIf8mPfBr/sRtE/9IIK&#10;9WoAK/HP/g5g+IPiL9oj9rr9ln9kPT9d1Dw74Q+MmvQ3Pi2ayk8uW8tTdxQRx+jKi/aJNjZVnERI&#10;+QV+xlfmN/wcM/8ABO74qfHHxL8GP2ivgPpsfiD4qfs+6wupJoJI8zWrRZ4rgLGCR5jRyRHMQIMi&#10;TSBcsFVlpzRb2vqV0dt7aEv7W/8Awawfs4/F/wCCGk6H8KdJHwU8ceHru1uNN8Xaa9ze3SrG6+Z5&#10;yPOvnMyglX3KySBSGA3K3z//AMF0PCGq/D7/AIKNf8EydB1zxBceLNZ0XxLb2N9rVxAIJtWmjv8A&#10;R0e5dASFaRgWIBIBY81Y/aP/AOCz/wC11+338PNL+E/7Pf7L3xq+EPxR1a/tl1vxNrljJbWfhsRS&#10;q8irNNAkaqzIVZ5wvyB1EbM/GR/wcF+Efih8I/2h/wBgnxlqXh7xr8aNa+Es51TxbqHhvQGkk1O5&#10;trjS5ZnEcEYihMzRSFFIVR+Bpq6lFvbmX5Cjs15M/cOvxn/4OP8A+3P+Cjn7bPwB/Yg8FaoLK515&#10;7nxp4nuAN0dlHFBOLYyY6bY47ttp6mSE45Fe1/Av/g42b41fGnwn4Pk/ZV/aQ8Mx+KNXtdKfV9U8&#10;PmOx0sTSrGbidsfLEm7cx7BTXxT+yT/wTJ+L/wDwWY/bv/aF/aU1v4i/GL9mh5PEC6N4UudOsbrS&#10;9UvtNWMosWWeGRY0t47PO3Ku7vnlaXLdq+2/3f8ABaGpWT7/ANfofa//AAa1ftcah8cf+CdrfDPx&#10;S0kPjv8AZ/1aXwbqlrOf38VsjMbQsOwRRJbj/r1Nfm7+27rvgD9i/wD4Lm/GnxZ+3B8FfFnxY8Be&#10;PJw3gbVoi0tnYWOR5XlRNJFFN5cO2Jk8wNG0bEKS+a+gP2BP2P8A4mf8ESf+C90fhGfUPiB8Vvhj&#10;8ftB/wCJr4zudKnnB1KSSWSOa9lXzFWZbmORC7vkpebz1JruvjT/AMFRfjh/wT0/bL+Lngv9rv4S&#10;eMvjl8AvFF75/gPVPD3g+xvLS2tQ0hjgZCsUMztG6LIs0vmI8RIDK4JcneSn5P7+vz6kpWTj6fd0&#10;Op/4N4/gx+zzpf7Qnxi+IP7LvxzutY+H/jC1T7V8Kb7SJrS58JTGRWhnZ55jJKqfv41cRlSsu3zG&#10;KZP5mfs9+NPgB+xJ+0r8ZPA//BQ74D+NfF/xI8UeJLm6HjKTzrhTbykhpY4/OiJjdy0q3EBkZhIA&#10;ANgz9kf8EQv2ZfE3x7/4K3/Fr9pL4Z/B/XP2a/ghqnha50jw/ZahpYs1vbueO3VJIbUgRMgkia4Z&#10;YwYUYKgJJJqbw9/wWJ+IX7NOieNfg/8A8FDP2b/HHxi1611i6m0HV9N8Eadf6Pq1owULHGjrDA0S&#10;kZWaLzH2yBXUMhydn5dfX+vkC6+v6f18z0T/AIJ+fAX4a/A7/ghr+1kfgz8fpPjZ8MPEHhfxDfaX&#10;ZTaU+nz+EJTpdx5trJHJK0gd1MLENHFkpvCnfmvzj/4Jc/F3/gmT4S/Y28P2P7SvgTW9c+Lkd1eH&#10;U7y2i1ho5IjcObcA29wkXEOwcKDxzk19e/8ABIf9h74leBf2FP2/PiRdfDDxB8LfCPxo8MavH4G8&#10;B3NvN9tjhW11J4lSB1EpVVuYoY2KgyYYgY2k8p/wR+/4KlSf8E8P2EfDPwr8afsc/Hjxh4g0W8vr&#10;ifU7TwZuimWe6kmQAyoH+VXA59OKPtO/ZfqH2Vbu/wBD1r/goxB+ztd/8Gs3xJ1r9l7w/deHPhX4&#10;i8R6feRW1wbvzJLtNbsraeQi6kkkGTAoxuxhQQOTXjH/AAQ7/a3uv+CY/wCxf+134J1i9aC98NfD&#10;vRvi14ZSR8ebPq2i25GPbzrjTY8juT3FfTP/AAU6/ai1T/gp7/wb7fGa58G/Az4nfD/UNP8AEeka&#10;bbeGdU0B49Svdmo2Fw88NvEpLR4dssB1jcnpXw9/wVw/4JzfFnxFrH7I3/CB+FfGSx/GD4M+FPAX&#10;i5LLSp5Ftp7N7Ilb3an7kK32NiJNuDa/7JoV3zR/maX3x/4CC6Vn2u/uf/BZp/8ABrJ8E7/4Df8A&#10;BZs6XqTSNeax8GovEj7z823UY9KvUB+iTr15zXi//BP/AOI/7Cfgb4u/H2P9r7wnqniTWrjxrct4&#10;ce0j1JhBbia484H7JNGOX2feBPHFfqZ+yz+zbrXwl/4Oo/iFfWPhPXrHwDY/CSx0fTdVbT5V01/I&#10;s9IhSFJ9vllgISNobPyHjg18Zf8ABKb9tDV/+CXHxG/aCsPHP7K3xq+In/CceNJdR0660zwg80UE&#10;Uctwp+aZBkNvUgrkEUSabVuz/wDSh68r9Y/+kn3H+wZqP7FvjT9gH9qrX/2QfCWoeGrdfB19p/iW&#10;S7GoK1wy6deSQALdzScANKcpj73OeMfnD/wbN/txeKP+Cafxp8E6V8QGez+BP7UEs9ppWoyP/oum&#10;63aXBtVkJPCEt5cco/uT27k4TA/Vz4Kf8FLbf/goZ+zL+0N4V0H9nX4rfCO6034fancRt4g8PixT&#10;WJZbWeJIYQi5klyfugE88V8u/sEf8Ejbz9vX/g2c0/4V+KfD+oeE/iRo2taxrnhSTWLKSxutO1FL&#10;mUxB1kVXWKdSY2OMbZAwBKrVJ2bl5L7tb/8AAE7OKj5v8lY6L/giJ8GvDP7Q/wC3t/wU+8D+MtLT&#10;WvCvinx42napYPNJCt3BJqGsh0Lxsrrkd1YH3r54/wCCjX/BJL9nj4I/8F6v2Vvg/wCF/hvaaT8O&#10;fiFYpN4g0ZdUv5U1FjcXaEmV52lT5Y0HyOv3frXt/wDwaEfCf4qfD74kftR6l8WfDPjLQ/EmvX+j&#10;zXN14g02e1l1K5EmpGdw8igStvbLMpPLA9xXoH/BVH4QeLPFf/ByV+xr4l0vwv4i1Lw7ounRrqGq&#10;2umzTWViftV6cSzKpSM4YH5iOCPWlTjaVOPovwDmuqj9f0P0b/Y3/YP+E3/BP34f6j4V+EHhCDwb&#10;oOrX51S7tIr66uxNcmNIzJuuJJGHyRoMAgfL0zmvx8/4OZ/D9x8LP+CoXwS+L3xn+GviT4t/st6D&#10;oJsbvSNPuJIbW11AyXPmeaykKsjF7SQB2RZ1h8vdhWx+8Ffl9/wVP/bi/aa/4J0ft/aD40uPBviL&#10;4ufsg65optdZ0Pw9oNtdXWjXZTZI8snlmXgqsi+a6wuJZEyCoIl/Em/60HHZo+af+CWXhf8AYv8A&#10;2lf+Cpfgf4r/ALKfxR1P4G+ItL06SDV/hNqOhSxf8JTFskEwjme5MXMZRjHEZdptxJtBBNWPiP8A&#10;CW1/4Li/8HJfj74XfFa61LUPgx+znorS2fhqG7kt7e/nX7LHJ5hRgwMk9wzM6kMY4I0yBXmPhHwl&#10;Yf8ABW3/AILN/Ab4kfs1fs1+LPgb4G+GmrQax4y8V6j4ei0KHUvJnSdkkjty1v5xVHiUK7SyeeS4&#10;CJke5/t0fCj4wf8ABHP/AILQ65+2B4B+GviD4sfB/wCKml/2f4007QIWmvtHcpCJWKKrFR5ltFOs&#10;jDyyWkjZkJVjS3i5ba/f0Yn9pLfT/go5P/g4P/4Jh/Dz/glb8JPAv7Uf7M+ln4R+O/APimztbmPS&#10;LmYWd/BMHClondhkOioyrhZI5ZA4bivF/wDg5PHjL9tj9sv9kHVvhxbXFv428bfDOLxNodvbTGO4&#10;S5Jkv0jhYc+b8uE6ZfbyOteof8FCP2vfid/wctL4J+AvwI+C/wATfBPw3TX4NX8XeMfGelrYw2Yi&#10;VlVW8t5IgqLK0mwSmWVlQKigEn2/9vL9mTWvBn/Ber9gy38K+F/Ed94J+H/hxdHk1KDT5Z7TTooB&#10;cRRiaZV2IdoX7xHX3opxbaT/AJtPu/zCUkk2v5dfvR8pf8FZv+Cm1n/wVC/4N2/hr4qvJIYfiB4a&#10;+Jml6H4zsANjW+oR2F/mYJ/DHOuJF7Al05KGvdf+C4up61+3z/wVW/Za/YtuNc1TQ/hr4j0y38T+&#10;J47GXyn1T/j5faT0JSGykCZBCvOWwSox8u/8HKH/AAR+8ffs/wD7VV340+DXhnxRrnwv+N2pRazr&#10;miaBp015DpmuW5kLM8USttRxPLJG2AA0twowAAfuH/guZ+xX8YvAX7UnwD/bM+BnhO88eeJ/g/ZQ&#10;ad4j8M2kbSXt5Yo0jho41BeQMlxcxSBFZ1DowUhWIUWnaT/m1+633XCSafLH+V2+/wDyI/8Agsd/&#10;wb5fs7fCz/gnN428efCHwTH8M/iB8IdHfxNpOtaTqF0J5lswJpUmLyMZGaNGKycOrhSGxuDfFn/B&#10;YX9rrV/24P8Ag3e/Y/8AiJ41na816+8Xzadrd0wO69lso72zknbH8UqwCRsfxOcAdK+hf27v+C5H&#10;j7/gq3+y/rH7Pf7Pf7Nfxtt/iB8SIF0PxBc69pSW1loNtIwFwolV2XDAPEZJ/IVFZiRnAHKf8Fqf&#10;+CZXir9lb/gil+yh8FfDOg6z461nwT4sFxrjaFpk98v2m4huri6kxGhbyRPO6qzAZULnB4os+veP&#10;56/Iq60tvZ/keCf8FF9d/wCCVPiv9jnxJpn7Ovh/Wbr423y28XhlNJs/Eay/ajKmd4vj5LRld4Kg&#10;FzkbRnkepf8ABdDwt8QPA/8AwbY/skaT8WV1BfG9h4j0+PVIr8sbyFBp2o+THNn5vNS38pWDfMGU&#10;g85r6s/4Lyf8Ei9R0HwR4a/aY/ZX0BPA/wAbfg+yXtxa+EtPW1m16xAw5EEKgSzxAnKlSZYWkjYP&#10;hFrxH/gvB8ZvHX/BTv8A4IffArxhp/wv8eWvjgePLYeJvDUXh68N5pl3Dp16k7CEx7/s7MysjkY2&#10;yoCd2QJfw/NfmEd16P8AI83034/f8EVTZ26zfC7xK1xsUOfJ8QctgZ/5e/Wv6FPBPhbTfA3gzSNF&#10;0a2Fno+j2UNlY24Zm8iCJFSNMsSxwqgZJJ45Jr8lNN/4OH/Ddlp1vC37Cf7QrNDGqEjwVFyQAP7l&#10;fqv8EviT/wALk+DXhLxd/ZGpeH/+Eq0az1f+y9Rj8u8077RCkvkTL/DIm/aw7MprToZ9Ufmj+1j/&#10;AMENvgiP2j/jx+0/+198Qh4+8D6nZebpFjevc6PF4Ot1yEhR4bkmd1Xy44lULvdmPls8gA/P/wDZ&#10;Y+PnxQ/Ze/4NY/jzrmn6h4g03wz4q8bDw/4CuLqVlubTTLmWCK8aFv4UbE6fJgCQykc5q9/wWO/a&#10;8+Jv7an/AAUym0Px98C/jl40/Zn+EuszWmneE/D2l3thH4rubdjG15PcCB9ySOH2lRkQ4CFGd3P2&#10;F8atV8Sf8Fx/+CH/AMW/h94F/Z78UfA/Vvh7Npq+E/CuqxG2GpCzMc4itkaGFVBiWSJRjG8ryKx/&#10;5dtray+65r9tX7/jY+N/2z/2IPBP/BHr9k79hP8AaW+EkOpaB8RbnUNIm8U6gmozyL4ga6skvJle&#10;NnKohCzxbIwqtHKVYHANfZH/AAcqfDT9qb45/CL4sf2d4g0PwL+y/wCAPCsOt3htyG1bxtfDazWj&#10;hXLLAkhTO7y1OOkpA2/JPj34rfEb/gtr4B/ZD/ZW0n4K/E7wjqnwevtPHxK1fXdJa00/TY7KCOza&#10;ZWPKgwrM22URt5jLGoc/Mf2O/wCC4/hLVPG//BI/486PoemahrGq33haWG1srG3e4uLh98eFSNAW&#10;Y+wBNXWvyNru7fcv1IpfFFPsr/ezxX/gll+yV4P/AG6P+Ddb4RfCzx5FqE3hPxV4aiS+SxuTbTkR&#10;ag06bZADt+eJc8cjIr83f2sP+CC37PvjX/gq38Of2V/gVZeLLXULK1/4Sn4n+ILzWWvl0LSQFKW0&#10;SFQqzyBkwzA4M8HGC9fsB/wQa8I6t4C/4JC/AnR9c0vUdF1aw8PmO5sr+2e3uLdvtEx2vG4DKcEH&#10;BA6180f8G7nws8UeM/2l/wBsH49ePvDevaH4k+Inj5tN0wazp0tpMmmQGSSMReaoJiKywJkcH7Ov&#10;pVu3tH83+iJj/D+5f19x+nfgHwRp3wz8C6L4b0eFrfSfD9hBptlEzmQxQQxrHGpZsk4VQMk5Na1F&#10;FTvqyttD4V/4Kb3f2P8A4KG/srPtZ/8AiW+NBgf9e+mVsy3t5eShY45U3eoIArK/4KWyLH/wUR/Z&#10;XZuANM8a/wDpPpldM2qRDuT+FAFMaReMPmu8fTJqF/DdxKfmul6f3c/1rW3SOu5dv401rj7Ov7z9&#10;KAKdl4bhtTumZZjjHzLxS3OnxvMohkhhPoqDJqLVNaVYSBWdaaxPE37tV556AmgDRvNS/so7XG+Q&#10;87z2Fc/qOtTX8/lwq00zcAKM1rT6Fda1iR3Vd/XPpWhovh230RSY13St1c9aAPL/AI8Pf/Dz4Vap&#10;dWskI1SW2mljmMe9YdkTNt9eTjOOoBFea/8ABJv4MaX8d/itN4k8WLp91d6nJNe7SfLkmCBV8oLj&#10;gEgsQvVQcnrX0h4x0WPxh4cvLRY45Z1RjCJDtUSYO3J5wM8HjpXy1+xxpvi/4MftgltQW1h0vUNR&#10;W9Z7ZB5PnSvFFIEB+cfuywx0yCepJIB+rOo61BptzIVX/VggbeAOMV4l+1x+ynb/ALYXhS31Sx1C&#10;48K+OvB8jXvhbxDbj99p85Ayjf8APSCTAV0IwR6mvU/GES6foL87ptw3Nnvk8fy/I11Hh7ToYNKt&#10;2jj2mSNWPzE9vegD5S/Yo+Ol38VviXqnw8+Kml2/hn4qeELZXvdGYf6NrMWQFv7NukkDYyQMlS2D&#10;xX1ne3kWkWi/KqKo2qqjAFfP3/BQP9mPUfjh4b0XxT4Dki0v4wfDu5/tTwtqQKoZGA/eWUpPDQTq&#10;dhViFyRn5SwO7+xt+0NpP7YnwfXxFNDdabrmmXUmma/odyWjn0O/iwJYJF4PB+ZT3VhnBBAAOa/4&#10;KEeENH8ZfA9/F1/4Nl8aX3gMtd2OltLIsVyJWjinJVAd5ERZlBBG5RkEZFeGfs4fs4fFHVvi7pfi&#10;uHwxb+FvCPi7S7d9X0q9llW70byH+zxwxxMVVZDDslwUAKhl+U4z95WOpxXAuFgWRWhOwFVLkjt/&#10;9bNT6faRyx722yZ7Z3BfXnuT696APkb4+fsxeGf2Mvhl8QPib4R0G41TxBqV1Fe6hJqN1I7RRtIA&#10;4hWKNjgs5JBAHzklgq4pnhnXIfFnhyx1O1kk+z6hbx3EYZQrBXUMAR2IzyOxr648S+G7fxZ4fvtJ&#10;vlSbT9St3tbiIggyROpV1yCCMgkZHIr4l0Hx54X0j47+MvhXoPh+88Lr4EkX7PZzIkaTQP8AN5kS&#10;qxPl5dSCeSJEJwSQADsUULIcD+ED+dR3k/lJ91mPoKe8yp1qA6pDu69PUgf1oAij1F0G7yZG3cn5&#10;eTUqX7SL/qWj7ZbtVPXvG+leFtMkvNSv7PTrOIfPPczpFEn1ZiAPxrxjxt/wUP8Ah7p2otpPhu61&#10;X4ha42Qmn+FbJ9QkfsP3i4jwe5DHHpQB7uk8Ma/6yPPckjNc94++LGjfDbwvf6xrd5b6dpenxmSe&#10;6mfCIOnpkkngAckkAAmvD/8AhNvj18WWx4b+HPh34f6fJ9298V6m1zcle5FvByjc8K+Rkcn00fCH&#10;7Dd54j8UWOvfFvxlc/Ee50t/PstLNmllpNlL/f8AJQ4mYdAX7HkGgDPtv2lvit8bZUm+GPw1tI/D&#10;+4+Vr/i24ezgvUA4MVuuJtrE8PyCB0HOGT/HX44eDw0fiD4KyaoIyA154c1uKaOQccrC/wC86kcE&#10;5xk9q+kft8Y+VfoAB0qZHyOaAPmOT9qL4kagFis/gT48kuWPyrdXEFvF75kJIHHqOTxUlv41/aM8&#10;QR/6L8K/B+geYNobVfEa3OwnncRCM47Y65FfSsl4kZwTzVaXVcNhRmgD5zt/2NvH3xr1KBvjB44s&#10;b7w/DIssnhnw3bPa2N2wOQJpmxK6A4+U9cA5Br6S0rSrTQNMgs7G3t7OztY1ihhhQRxxIowFVRwA&#10;BxgU3NxOnG1frTbiNlAUH680ASTX+37g3HpUaW7XLb5mG1c8Yqa2tfLXnP0zUuwYxgY+lACAhTtA&#10;6Dt2pskixvQ7rAmP61VMMt1NuO3avSgCS8uWZVVd2W44GadbxqsO5u/Ut3ppWRJgF2+nr71V1S4j&#10;dFWRmz1wDmgC69zDaREqU+inrWdeawrnGeM9Kp3lnJe3Xl2aMq45LHgfjVmDwrDb2pa4Z5JMZOHw&#10;AfSgCjrWsLFF8qqoXuO9Jo+nX2r2HnrIsascKHB+YetV5fCNxqtz+7+W1Zgfnb5tuea7CCBbaFY4&#10;xtRBgD0FAGTpnhd7e48y5mW4GPubcDP51rRQpCPkRV/3RinVXur5YBgfM1AEzuI1y3FVvtjSz4UN&#10;t9cVQvruTzdrMdzdFBq1DDe+Uo3QqCPy/SgCxNqUcJx1/rTrebzF3MGT03cVDBpkdq/myMWZeeTw&#10;KjdZtVkyvyQg+uDQBPd3qxgbSvXrT0uFaL5WTd9c1CNEgx8wdvqxqSDTobQ7lTb9STQBHb2rec0s&#10;jCTHQBelTG6wjNtxgZ5qC51JZv3UZPmNwD6UzUB9h05UVcsy7SR9KAMzU9Wkllby9wUnAwTTtF0q&#10;a8lWaRigU52FTz+PapYba7GmLtMO0nIB69a1pbgWkS7zlj6CgCRmW3i7Kqjp0FZOn332zXyw/iQj&#10;p06VJfWt5qMICSRiNucZ6/pVrS9Kj0yHC/NI33mPegC1Ve8udg2irDHaKhjkV5W/OgBtnGwjyxKk&#10;+1EqSMVVX29asZ4qveTNDC2zG7BI4oAa8Myx/wCs3H6VlnS7jUpuojX1YZFaVkbqUK0jR7GGcDrV&#10;ky87RyaAKtpoNvbou6OOSRerFRyas3FwtsmWpw3d8VV1SSNl2s3fmgAXUmuH2xo+31AqxCjKfmJ9&#10;hTY1jsbbKjavWlt5fPG7+HqKAJScCowdmPl+bk4HapM802NduT3Y9fWgBoJkkGVxtpt5dC1j3etT&#10;E4FUb23a8P3vlz0AoArrqqwwHPzc9Kpyau2P3an1OBWlF4cgA/ebnbOeuKtWenQ2CkRrt3deetAH&#10;P/ar24cBVuPm77TVuDw9eBgxuljPXABODW3RQBHbRNDCqs3mMOp9aXYkchkOAzDGTTJr2OH7xqH/&#10;AI/gzOcRelAFoOJFPp9abDOkrMqn/V8HFUNS1aKO2aOP6ZFT6LarFarJ/FKoJoA+Vf8AgrZ8bl8H&#10;/B+w8G2sn+neKphLc4PKWsLBv/HpNgHsjCp/+CUHwbk8E/Aq88T3Eard+L7ndESPmFtCWRPzcyH3&#10;BWvlj9pPxXe/tl/tqyWGks80F1fx6FphwWWOCNipl4z8hJklPoGNfp74Z8M2fgDwhpeh6cnk2Ok2&#10;sdnbp3CIoVfxwK/ozjiK4X4EwXDUdK+Kftq3e2jSfz5V/wBuM/oTjaK4Z4HwXDkdK2Kftave2jSf&#10;z5V/24zSjUQRg8Fu9IrGVdo6enr9fb+dNYnaobr34qRIiF2/dDcse/0r+cz+eyGa1mlIEcu1eQeP&#10;T6cVLFaCOMKxVjkckdfapwAi+grLvLya4uvJi55oA0FCoeNu7np781XuLC4lkytwUX021YtYmii+&#10;fbv7lelRzXeGCp97OKACytZLcHzJfN5zyOlTs4QZNVbjUDar8+3d1rG1DW3mbapOT2FAF6/1/ZP5&#10;cW52bgADJNCaPcXhV5pQo6lQOad4e0iSyMks6r5rnA5zgVoXFwIE96AGw6fDbkFIo1YdDjn86kaR&#10;VYDPJ7VHFOxUu3yrVOW4kubrbCPmBzk9FoA+e9Ys/wDhnD9vB9WmZbXwj8ZrSOymmIxFb61bj90G&#10;7L5sW4L3Z2b0r6IsNFjtn8xwHkByDjpWF8V/g5ofxy+HN74Z8UWa32n3y/MVO2SCQcrLG3VZFPIb&#10;8DkEg+JSfD79oH4C6b5fhvxp4b+JGk2IxDY+JLVrbUZIhk7Bco2Hk52hpCBwDx0oA+lGtIZJCzRx&#10;sx6kqCadLItvHuPT2rzf9mP4+RftDeCrnUpNPn0TVtLvJNO1bSbk7p9MukxujY4G4EFSGwMg+oIH&#10;oGqRySwbYxnntQBnXWsyXMvlxq24nAArTi0+PYvmKjuoGSV703StN/s+Jt2GdjkmrE0vlR7qAEnm&#10;8iPdUFoXucs24Ln86qXN41xJtrRi+6NuNv0oAkppbYduCfpShAp4GKQf6w/Qf1oAE+VfTkmnUUUA&#10;FFNMnHy/N/KgRD+L5j60AKpJ7YpFk4+VWIo8lf7op3QUANPzOv0NKBsTAHTtSBt0n0BzRv8A978j&#10;QA19z9m+hxihclj8zfL144p2/n+L8jSqcigAdti5pkUWRlsZzxx0pXfjv1HanL0/+tQAgRgfvn8q&#10;Vzgd/wAKTzRuxTqAI4oyv3u3T2p7Pt/wpJH2Ckj6bvvZ7jmgBjli+eVC9sZqSP7vRh9e9NLbn79u&#10;1PZQ3UZoAaSz8AFfU0RR7P8Ae+nQelLhY/bPFOJwKACikPI4paAPEP8AgoP8Nbzx9+zdqGoaPuHi&#10;LwVcw+JtJdV3Ms9qd5x3yY94AHU4r4e/ZIW5/aO/b10zXNQhjVrrVZ/EN0mS6Q7N0yqM9g+xR+H0&#10;r78/bV+IJ+Gv7LvjTU0k8mZrBrOBv4vMnIhXb7jfn8D6V8if8EctCsb34w+LL+WaP7dY6SkUEBHz&#10;MkkwLuP90xoP+Biv6C8MV/ZXBudZ/LRyiqMH5yVnb5zi/kfvnhr/AMJfCGc589HKKowfm1Z2+c4v&#10;5H6G+Zx91qEXAGfvY5p1Ffz6fgY3ywTTgMCkblTjrilUbVoAjcedJtP3ev1pZp1gTJ/L1psRZpS3&#10;8NJcW6zzLuGaAKZuZruY+WWRfXFWrS1kgYtJJ5h6fSpURYcAd+KWQ4WgBk10ImA2s2fSojfs2Qsb&#10;5+nSpPKy+eOuDmkaFgTwpoAqTXk0oxGr885q5bwyIo3SM34U6OHZz/F9etAl8yT5f4etADbq48pf&#10;lzn1xVeEyTTjb+74IyRmrU6BivXrT1XYuBQBFHZhTlird/u9frUuc8D/APVUF1cMGCJ/F14qSKNk&#10;XqNx/GgDB8d/C/Qfijpbab4k0nTdcsZASYLy2WZV7ZG4fKeeowRXi91+wXcfDS9kvvhF488RfD2T&#10;JcaVJIdS0aQ9cGCYkrk5ywJIB4FfQ1u24Z6579/xolkIZVXv3x0oA+dH/aF+MnwTbyfH/wANV8Xa&#10;bCRu1rwTKZ22+rWcmJM9yQQvp0rvfg9+2b8Nfjjcra6H4msk1ZjtbS77NnfI46p5UmCxB4O3cPev&#10;TBHsT3yOPTmuJ+MH7MfgD482rL4s8LaTqsmOLpo/Kuo/92ZMSAewbFAHded8xAVm29cULyd2CD05&#10;r5vP7JfxE+DMb3Hwr+J2pSWcAJh8O+LV/tGxdecRpNxLCo6ALk+pqaH9uTV/hJMlr8YPh3r/AILR&#10;TtbW9NU6rozf7Rkjy0ec52kMeDmgD6KB3yZ7LkZ/Knfdyfzrmfhx8YfC/wAYdJF94V8QaRr1rj53&#10;s7hZTEfR1B3IeejAGui8tif4cfSgCQHcKhmjYsW/hUZ+tHmqSI8nb9PvU6RWaP5SPUD1oAbFDl23&#10;FWVTjGO+KdcHZF+NKAIYsf061Wk+0S7iu3aKALUj7Fzgn6VXkumY/Ksg+n/6qlWOQxbWZeRjOKlo&#10;AjRvJh+Yj2GMY9qzJbhr/UUEbbWwQDjcB1rRu4PtMO335pLLT47FW2/ebqaAPmD9nj9paPU/i74k&#10;0bxVoGor8QftotbhdLjmns51hyglEbOywEKArPkBl2nPUV9PWSbgG47jp/n614z+zXpOo6d8Y/ir&#10;b61b2E2pLrEUyajEsfnT28sbNDE5VFPyRJFwSfmdvqfaLp2gg2x43Y4z6UAOaYDhfmbsBSxxbfmb&#10;5m7nFVrS2eEt5hG5jnjP6U6MSS3D5xtGMZ/H2oAmkXzZAp+7jJHrTkXy93uc0A7Vy3bvUf2tWdev&#10;cGgAls1nKs3OOamA2jiozN6Y/T/GpBQBXuLrDbVDH6UVUvLvNwF6DPNFAHuv7CH/ACY98Gv+xG0T&#10;/wBIIK9Wryn9hD/kx74Nf9iNon/pBBXq1ABRRRQAUUUUAFfLP7Xf/Bar9mP9g/4ut4D+LHxPh8J+&#10;LFs4tQNg2haneEQS7tj77e2kj52txuyMcgV9TV+KP7R/w08N/F3/AIPDfAeheLPD+ieKNDuvh27z&#10;afq1jFe2sxTT79lLRSKyEqwBGRwQDS15kl/WjZXRv+t0j9Hf2Pf+CvX7Nv7fHi2fQPhP8WNA8Ua/&#10;bxtMdLeC506+lRRlnjhuoopJFUckorAd8V1/iX9vr4R+EP2wtD+AWo+Lo7b4t+JdPOq6boH9nXbN&#10;c2wSZzJ56xG3X5beY4aQH5OnIz+Rf/Bzl+zL4D/4J6eOP2cf2hvg34V8P/Dnx1o/jaOyuD4esY9O&#10;h1NEjE8ZlihCoxXynjJxlkmKtkBQO+/aLuPtX/B418A5cbfM+HEjY9M2WsmnHVr1a+5XJ2T9L/jY&#10;/Tj9q39vn4S/sQXvg+3+KXi6PwrN4+1E6ToKtp13d/b7oFB5f+jxSBOZE5favzdeDXsFfjf/AMHZ&#10;/wDyOv7G3/ZR3/8AQ7Kv2QojrG/m1+C/zCWjt5fq/wDI+Kfit/wcT/sbfBD4n+IvBvij4zW+l+Jf&#10;CepXGkarZHw1rMxtLqCRopY98doyNtdWGVYqcZBI5r1T9jT/AIKo/s+/8FBdS1Cw+EHxO0Pxhqel&#10;w/abnT1iuLK+ji3bTL9nuY45TGGIBcKVBZcnkZ/A39n/APbj+Dv7D3/BV39uLWPjF8DNW+NGk6j4&#10;91L7M1p4ZstZj0HytVvzJJKbohYVcOo3A87DnoK+hv8Agkt8P5P+CiX/AAXE0v8Aas+CPwbn+CP7&#10;PnhXRrjTbt/s9vYw+ILw2s1uyJBb/uvMZpoy6x7lUW4Zm3sASn70U31V/QKnutrs/vPqj/gqV/wX&#10;X+A+t/DDxd8Jfh/+1FpXwj+JtnrqaJrGtzeGNemuPD8dtdbb4WxhsmWS4/dtGpDBCGYhxwa+l/8A&#10;gmd/wUn/AGff2u/D6fD/AOD/AMXtY+LGteBtIhm1S+1iy1JNQuULBDczzXcESu7yEkhOBnAVVAA/&#10;D/8AYp/ah8P/ALN3/BSP9tE69+yf4i/af/tf4iXohXSvC8et/wDCO+Xqepbi++CXy/O3jGNu7yT1&#10;xx+t/wDwTA+M/h39tLwZ8XtP8M/sp+If2TdVh0iHS01TUfCcWiXGqi8S6UNCyQQmTyGiV2GTgyJ0&#10;yKUb8nN5XKqK0+Xs7Gv8bv8Ag5J/Y3+AHxYvPBmufFyG61bTLk2l9JpOjX2pWdnKG2srTwQtG205&#10;z5ZfGCOoxX0fN+3b8I1/ZMuvjpD440m/+E9nYNqc3iKwWW8gjgVtjnZErS7lb5WQJvVgQVBBFfz7&#10;/s5/Fbxp/wAEGfhv40+DH7Sv7Fen/EXwFq2o3LXXji005ZP7QglAj4vHhkhnj2jdGjPC8e4ggNnH&#10;1N8OYf2c4P8Ag2N/aWb9mrxB461LwheWd3d6npXi65ik1Lw/qDLbK8BWNFVVZEjcFS6tuJDE5AJO&#10;0HJdEEY3movq7H2N/wARPH7DP/Rdbb/wlNd/+Qq+sv2V/wBq/wCH/wC2x8FtN+Inwx8QL4o8G6vJ&#10;NDaaitncWgmaGVopB5c8ccg2ujDlRnGRkc1+B/8AwTA/4KAeC/hL+wb8OfDupf8ABOfxt8Yr7S7C&#10;WOXxjZfD+DUYNdJuJW8xZ2tHMgUEJkseUx2xX7BeE/2zPCf7PP8AwSX1D45/8Kuk+C+g6D4cvdeH&#10;gm60xNKm0+4DyLHbPAiRhJJ5tgHyjJmB75qpWim30IjdtJHonwu/4KPfBP40ftXeK/gf4Y8eWGrf&#10;FLwTFLNrOhJaXMb2ixNGkmJnjEMhRpUDLHIxUk5A2tjov2tf2xPhv+wv8Hp/H3xV8SL4U8I211DZ&#10;Sag1lc3gWaUkRr5dvHJJyR1C4Hciv5p/2dvD/in/AIJyQ/sv/t+a9rVxfah8VvH+rnx3CZQ0i6de&#10;yMqsUHOZYVvphnjPk+1frD/wds6nb6z/AMEWdWvLOaO4tbvxJos0MsbbklRpGKsD3BBBBpSvGKfX&#10;Z+un+ZcUnK3Tdf18j9EdU/aB8IaL+z9cfFO61hY/Adr4fbxTLqv2aZgumrb/AGk3HlBPN/1PzbAm&#10;/ttzxWZ+yr+1l8P/ANtr4Lad8RPhf4hXxR4N1aWeC01FbO4tBK8MjRSDy5445BtdWHKjOMjI5r50&#10;+Kf/ACrz+IP+zfJ//UdNeY/8GoH/AChL+HP/AGFdb/8ATlcU/tyj2/zsZ83uxff/ACufTn7bf/BU&#10;z4Df8E5tQ8O2vxm8fR+C7jxXHPLpSPpN/ffa1hKCU5tYJQu0yJ97Gd3GcHHm/wAC/wDg4H/ZB/aV&#10;+L3h/wAB+CfjBb654s8VXi2Gl2A8Oavbm6nbOE8yW0WNc4PLMB71+ff/AAdh+NdJ+G/7fH7FPiDX&#10;vDtz4v0PQ9WvL7UNDt7NLybWII73TXktkhf5JWkUFAjcMWweDX0l/wAE0/2/f2c/2v8A9qzSfCvg&#10;79jbxF8KvEVraz6rZ+I9a+HGmaVBZNAAfkuIsukhz8u3HfmlT11fn+BU9NPJfie2fGb/AIOF/wBj&#10;z9nz4r+IvA/jD4x2+j+KfCl/Lpmq2J8N6xObS5iYrJHvjtGRsMCMqxB7E12/7Gn/AAWJ/Zv/AOCg&#10;vxG1Lwl8IPiTD4w8Q6Tpr6xd2i6JqVl5NqkkcTSb7m3jQ4eWMbQxb5s4wCR+H3wr/aR0H9nD/gtz&#10;+2hd67+zBr/7Tkep+K7uGLT9L8NR622hlb6YmZleGXyw+doIAztxk1+rn/BI79qDwl+0p488anRf&#10;2Ndf/Zlv9E0qPOq6t4Ph0VtYjlkO63jkS3iLhTGjsuSPunHApR1hzeVypK03HzsW7j/g5x/YbtLi&#10;SKT46WyyRsUYf8IrrnBHB/5cq+j/ANjz/goN8GP2/fC+oax8H/iBonjez0l0S+S18yG6sS4JTzbe&#10;ZUmjDYbBZADtYDODj+bb/gi7/wAFKv2fv2DvgB8RofjV+zrq3xakvvFjXVvr8XhLTdVtdMiMMUYt&#10;nuLtl8ti6swQcHeD1Nfff/BuZ+zz4i+Kf/BRf42ftWeGfhlN8GfgH8RtHew8KaCyxwx6gZJrZ/Ni&#10;ijwojU28rkqAge4KIWCthr9Lky0+/wDU+xNV/wCDmX9h/RNUubK6+OVvFdWcrQTJ/wAItrh2OpKs&#10;MizwcEHpX0L+xx/wUT+Cf/BQLQdQ1H4PfEPQ/G0OkFBfQ2wlt7uy352GW3mRJkVsNhmQAlSATg1/&#10;OJ/wSK/4KO/AT9g/wn8aP+F0/s86t8XV1Dxg9zb61D4T07VrXSI/mTyXmu2XyizchQcHPrX3R/wb&#10;0fAXXfjv/wAFTfi7+1t4L+F03wV/Z78caFJpnhrRikVvHqkjyWm54oY8IED2s0rlBsWSbYpbDEEN&#10;d+1wno3bvb8T1r/gpf8A8F5P2f8A4x/Ddfh58M/2tLP4Q+IE8SW8HiXX4vC+vtqWn2EErfaYrIx2&#10;LKZ2ZVUFmCbdwyc19n/8E6/+CjXwH/bh8K32g/BX4lah8SG+H9nZward6hZ6jHeYkDrFLNLeQxGW&#10;SQwyElc8g5AyK/Ar/gkr+1n4b/Zx8dftBWmu/sd+Jv2nJNT8bzTRahpfhKLW10MLJODCzPby+WXz&#10;uwCM7c81+3v/AAR8+P8A4Z/aM8JeNdX0H9lnWP2Y5tPu7azntdU8LxaJPrqlHdZFCQRGRYyWHOcF&#10;z0zRT1jf5/kFTSVuzse8ftf/ALa3wx/YJ+Eq+Ovi14oTwj4Ve+i00XzWN1eA3EodkTZbxyPyEbnb&#10;gY5I4r5c/wCInj9hn/outt/4Smu//IVeO/8AB4z/AMoirb/setL/APRN3Xz38H/+CmPgHRPhN4Xs&#10;pv8Aglj8QdeltNItIH1OP4ZW0qagywopnD/YTuD43bsnO7OTSjrf1KkrW81+p+p3x1/4K3fs8fsz&#10;/Df4a+L/AB18R7Xw94b+L9st54Sv5tKv5I9VhaOGQOQkDGAbLiFj5wjwH5xg49K/aY/aw+H37Hvw&#10;J1L4mfEXxHD4f8DaR9nN1qotp7xIxPKkMRCW6SSMGkkQZVSPmycDJr8af+DrT4TQ/H7T/wBhfwPo&#10;unweCbfxtrFzollYm0EMegrdDSYUiMKhQoh8wDYoGNmABXhPxT/bx8S+Kv8Ag38/aI/ZV+MJmsfj&#10;T+ztfaNpJiunzNqekxa3ZRROpP3/ACDsj3Dho3t2ydxNErpNrv8A5X+64Rjdx81/X5H9G3w2+Imj&#10;/F74d6D4s8O3g1Lw/wCJ9Ot9W0y7ETxfarWeNZYpNjhXXcjKcMAwzggHitqvEf8Agmh/yjk+AP8A&#10;2Tnw9/6bbevbquSs2jOnLmimwoooqSgooooA+Fv+CmUscP8AwUP/AGVWkO1V03xpz7/Z9Mrfutfh&#10;g/1e1qwf+CmUEdx/wUP/AGVVkAZf7N8aHn/r30yukk0yxHLRQ/iKAMa+8StMfvbfYUyx1O4vAVhi&#10;aT3x1ras7Wzu4m220O1Tt+4KtRW0Nov7uOOMf7KgUActLpd9dkqts44zliBXQ2ki6VpKvdeVarEo&#10;3ksNo+pofWB53lpGzt6A15p+134guNG+EV7JBI9swhmk8zDnyyqHBOz5uM545GM0Ael6T4isddVz&#10;Z3UNx5f3grcr+FN1jV4bC1ZpJFRQOSxwBXwt8GvjN4k+CeuaJcalqk2veEdUskePVNhK2j9XEzkA&#10;7SxI+fn7uOQVrqdU/aC8QftQ+LJtF8D+dBbwuYzqLws6ksAEWFMZLlj0YDKg9OKAOy+Nf7Z5+Ems&#10;w2UytHHqsM8kTx8GMoBsUtgkbycbhwOvvXmOgaR4+8c/HPw74oXw+1oz+ZZPaQ3fmXIhLEozr3cM&#10;2/5SScYwCAW+mfgP/wAEer+58cWvijxvqk11O7B5lvZUnuSvXARFEaH0IPy54UYxX2n4d8CaH8Nf&#10;D0OiaFYx2VtDLnAJZnc43MzHJLHA5PYAdBQBt2Hh5tY8LWsWqRqt1JGjXCpjCOAMqO2Ac/XrWnfO&#10;LfTZdv8AyzQj6cUMWvD8nyxqfvHPzH2Gen160t6ypbtuxhhgkkAH65oA5Tw1bNrHiCbzTKqwpuBV&#10;sYOePrXyz+2VpX/DEn7T2j/HPwvN9m0Hxje2fhz4j6PENq3ySyeXa6lGuMG4iZsN/fUgDG52P0z4&#10;p8b/ANjvLHZr++kIUyKPmb0Ar5u/4KL6ZN8VfDnw1+C9iyzeNfiV4ntNSbcM/wBk6bYutxc3Uo67&#10;VCKqg7d7MQDkYoA+gtflvjqZ020jk3TTeWTn75z69gP8a7bQvB8WiqrfaLqaTGDvfIHfjiptSurT&#10;T5hI1vG0u7IYKN2frUN5rUtzbL5MM8bFgOR1oA1pJliBz2BP4CvAf2wPg7qUkf8AwlngD4f6Z4m+&#10;IWoXVrptxeyXENrLBYDLOWeQrvQcDap3FthwQuK9zEbGORm3fKrAk9z/APW5r5J+Ifx1+IX7d/xS&#10;8QfDr4J65B4Q8BeF5zp3iz4hIguLia4wN9jpYB2mRVOHmP3ScqVIXzADxDW/2jvFHgi41nwV4r8O&#10;Pb/FbUraGHw14c8LTW2rahPcyRMWkuAsrx20UL+WS03DLkhWAJHL+N/2ev2iPhL8Hh4s+L3xgHhH&#10;T9TvILZ9N8OaVBfX1q8m7Cy3GI4rdRjmRCy7iozzX35+y5+xL8O/2RdHms/B+jhL68VW1LWLyQ3W&#10;qatJkkvPO3zHLfNtXamTwoqT9tU+Cb/9njxBpPxA1zTvDfhzWolsvtt2iSbJ2dfKKRtkMyuFbGON&#10;uTgAkAHxD4Z/4JyfDRrqHVvEja98RtSx5i33iPV5b7fuGSQoKxkHrypr2Twf4N0fwHYfYvD+h6Vo&#10;un5z5Vhax20XHH3UAFTeDPC8PhHwbpekQ3Vxe2+m2sdrHPME8yVEUKpbaAucAdABWk58hMKvHtQB&#10;HePIV2qPm470yOw3xBpJH6ZIHapoo2PzN+HFPlBOMNtzxQA2MCJQqDgepqO4bAwScnk4PSpI4dvU&#10;0ohAdW9P1NAFSTTmnbLbh7AiomhmtPlhhaTuSxFXbq78jaACxY44p0cuF+634igCOCeYR5mVY/oa&#10;erRj5t3uKJ5VERLbcrzgmsK9u5bq+WNW2LIwXA6DtmgDoI51l+62aG3EdF/Oqw8vR7RQcMw6+rVB&#10;/wAJLHj7h3fWgDQESryfrzQZFA9fYVVi1GOcL+8UfVhTLnW1il2qGkwM5TmgC6Q2Oijiq93eR6fb&#10;5k2l9vT1qnP4haOFm8mZePvHoP0rnbu5uvEl79ltyzMeWY9EHrQBsaf4kurp3jht1naPliPf8adH&#10;pF5q90zXW6CPqeQSfYelaum6XBpFuI4Y1TgbiByx9TVmgBsEK28KxrwqjAp24bsd6hu71bZDzluw&#10;qPSS0sLSyfekb8hQBLdzeVHx948CobSDYpY7tzDkZ9zS3B8y6A/u1PGM/N/eGf60AVrDS1tpGkb5&#10;pCeCewqz5mWP8KrySabcXUcC/MwHtmsy61OS9lEUIYbjg49/WgCxqE/9ossMPz87ifSr0j+THn0q&#10;vaWiaZbfNtZu7YwWrH1vxCFLKGoAs3usbXPzflVSG9uNauPLh3FQfnfPCiqulaJPr8heTfDCpB+Z&#10;D849q6izsYdPi2QxrGvXjvQAyw0uOwLFWd2bqWNT5WRscMVqG6ufLQ4pljFI/wC9ZsBhkDFAFugj&#10;NMZ/KGSSagN20syhVYc88UAWugqudQQXPlk9eh96deStFGNvWs3T5h/apMhAwpIz26UAa05xE30p&#10;lsVWIdKW6bELfSksx/o6n270AKzbm/8Ar01h+8XK1IqAfX1puB5nOM5oAZe3P2SIYH3uAKXTwwtR&#10;u+9kn9adcQCcLlVODnkU6WQRR/eC+maAEnbbE30qva2KHbI2SSM4PagJJIP9ZuB74pbiCUxqqybc&#10;cZx1oAnkZHXDYx70j3CIMbhUcVmse1Wbew55HJpzrHE6/IrMx4oAfvwg7npSLuLAc456U5x8q9ua&#10;aZgq8fX8PWgCO4s/tPBZ1Gex7YqvJoq4x5sxb61fB3L3FMSPymZmbr+lAEFnpCWcu/zJHb/aPFTy&#10;3ccI5YVQ1PXFgBC//rqtZ6VPqqebKzQqTwpHLCgCzceIY0OFqs2qzTqWRWx61pQ6PbRR7fJjb1LL&#10;nNOWCKVG8tEHOCdtAGfp8LXTb5d3y847VX1GSa7vmhhDNtHAHatxbdVj2gBWIwSBUdrp0dq5cKvm&#10;HgtjHFAFey0CO1lWRnd3HrjFef8A7ZPxe/4Uh+zf4m1uGYQ6g1sbOwOcN9om/doV9SuS+PRDXoF3&#10;eNLqEUUbsuTg4718Q/8ABZL4h3X9o+D/AAnGzLZ+XJq0y9pJMmKM/wDAQJf++6++8L+HY53xNhMD&#10;U+Dm5pecYLma+drfM+78M+H1nXEmFwU/g5uaXnGHvNfO1vmcr/wSO+FH9v8Axa1jxfPFvh8OWv2a&#10;1yvW4nBBIP8Asxhwf+ugr9D4bZt/mzM27+72FeMf8E8/hFD8KP2XvDrfI154igGtXLr/ABGdVaMf&#10;8BiEY+oNe03B8yaNc45rt8XeJP7a4pxOIg7wpv2cP8MNNPWV5fM7PFjiL+2eJ8TXi7wg/Zx9Iafj&#10;K7+YrHMn4ipqjRdrflinOu8/7Pcetfmh+cFeW3a9YbmZUH909afa2Udirbckt1Y9anPSqN1IzMqq&#10;xbn5vagAn1BZ2KhtsYPLU1b23h/5aLVj7HDHb7ZFj2+9Rw6fDLG22OFueu0GgDM1S6junRI2J3MA&#10;fatbTNNXTrcJnewJO4ikg0iGFt3lxs2cj5elSXl0IIz60AOa6jV9u75icYqO6iwd555xiqejL9uu&#10;JJmOdhwB7+tXL6Xam3vQBJKBMNv459KSOKOzjOOO5PrTDdrFF/XNZupa3tBVW+poAtz30kvyxxtu&#10;qg9hLeaqsFw7KrLuOw1QbW7iVtkHnSN6ICcVp2eiXc7RzS3TI2Om35gPTOaAPEv2S4Vtv2rP2hI4&#10;12wrq+l4Cj5d32Q7vbJPWvoevnf9kOddA/aW+PWg3WYtTPiC31dI2/5aW08A8t19enPoSPWvoKa7&#10;WM4oAdPdLB9761m3WoPfOY4VZ/p2q9LDDdPl2UjHTdQDb2a/Ksa9vlxmgCLTNM8hVkkz5hHIOCBV&#10;0nAqjdaoCuF+XnrmpFutwwDuoAtE8j60nRvrUQdmxw35VII+c9/X0oAVm2jmky2Puj86AnzZyT6Z&#10;7U6gBqsqKF3LxxR5i/3l/OgyLCOuMdqPMBTIIoAGk4OCvT1pqFpOo/XFOEm7oO2aY9wsL7fyGaAF&#10;SPaPmPX0NO8v/e/M0ipvO5vwHpTmPT60AKF2+tFIW2/SloAaUy+706D0pXXctLRQA1I/LFO+6KRm&#10;2/jSNl8Db370ANJMh+7wwIFO3Nk8D8TRK+xc/wCRTgdw/wAaAGrkElsUpyOn6mkccD6jrTqAGqnz&#10;bm69valYA8n+HmlpDh/l/MUAIrB/m5HPHPWmsWZsbfrg9ak3fNjv1ooA+N/+CxPxCOkfDPwv4Yhk&#10;w2s30l7MA3/LOBQoB9i0oP1SvM/2d/hw/wCzHo3wS+LWWit/E2q3GieIM8Bba8Ypasf9hWiDknuy&#10;1yv/AAUW8cXPxz/bFfw/pf8ApP8AZDQeH7NFP+snLZcfXzZCn/ABX23+0Z8CNP1n9ifXfBUas0Oj&#10;+HgtiykKwltIg8LA9vniXPsTX9CcbReSeHmV5JtUxEnWmutt1f5Siv8At0/fONIvJeAMsybapiJO&#10;tNdbbq//AIFFf9unsLvt+tAkXH3l/OuB/Za+IF18Wf2dfBXiO/k8y+1TSLea5YLtDzbAsjY93DGv&#10;QM81/PZ+BjfMG77y4+tNlfeNqkHPoakooAbGvlpimp8757D9akJx2pkb5H3T17UAKw+ZfrRN/qzU&#10;e5pJeP4T+X/16klGUoAI/wCL60Bsn5duB1qNSZSyrwuTk1MBtGKAGTttj9z0pIYtsf15+lG8O/TP&#10;HFAZpuPujkE/0oAFRX6HoeoxTmcRrk0M+wfoB61EwadPx/CgAgXe5b+6aUIZAo+bpliTT8mKP7v3&#10;R14ApkLtuPXnnp1/woAkRBGu0U2X5ULcfXNSA0FdxHscigCCFSZcsPf2z/n8qlkUuhHrxTh96igA&#10;pssSzxNHIqujgqysMhgeoIokOB/FzxgUBsD7rUAeK/Ez9gb4b/EDXRq1lpdz4N8RJ80WseGbg6Zd&#10;RNyd2I/3bNkDlkJ9655vA/7QnwMB/sHxLoHxa0WMcWevRf2fqqL/AHUuE+Rz/tS+vSvocS77gYU9&#10;P8f8alJ+X0oA+fvCv/BQPwzpWtw6T8RNE8QfC3WrghI01y2P2KY/9M7pR5bL/tNtHFey+Hvib4c8&#10;YFf7I8QaJqm9VZTZ30U+d33SNrHrzj1xV3X/AAvpvjLQpNP1fT7HVNPuE2y213As0Ugx3VgQa8j8&#10;S/8ABO74M+KHYzeANHtWO5t9k0tmQW9PKZcY7ccdsUAe2EZoB5x6V88f8Oz/AId6cv8AxKr7xxof&#10;l8wjT/EdzH9m/wBzczY79c9TSRf8E/IbEeZpXxa+NOmTN1dPEpkD+gIZORn86APojPNBbBHvXzy3&#10;7KvxY0L5tH/aC8Qr5fKJqeg2l9lj13MSCR6DtTD4D/aV0AKtn8QPh14iXoJdU0KW0f67YCRnkjHT&#10;AoA+hnl2/wB0n0zSMGYdD/n8a+e38ZftOeFk+0XXgv4V+JLdBzaaTqlzaXDfR7j5PWiP/goXY+CZ&#10;vI+JXgHx18O5FIEl3cWBvtNXtxcQg7ue4WgB3xcv77wB+3h8O9S826k0zxRpk2jyQRSHbvjZ2Duv&#10;QgNPH16YPpX0N1r59+NH7Tvhf4jfB59T8B+NdOv7izu4J549P1230+5MQblXMyM6KWC/KFVm4GcE&#10;g+9afqUOqaZb3kLboLmNZY2BzuVgCOn17UAWKQsq9SBTJZPlxtOWHFOjHzM2OtADHDSoW7Yyo/rU&#10;dtb8lslcN+Yx/n8qnWTc3HTGaHbYOByegoAUuFPJFQXkzBP3Y3euO1TIm33J60Oyhfm/KgDLto5v&#10;tB/d9zn8P/10VqRrtB+Xbk5ooA9k/YQ/5Me+DX/YjaJ/6QQV6tXlP7CH/Jj3wa/7EbRP/SCCvVqA&#10;Ciivn3/gpZ/wUh8Ef8Esv2co/id8QNJ8VazoMmrW+jC38P20E9350yyMrbZpoU2ARNk788jg9i9g&#10;Sb2PoKivyh/4i/v2fbK3hu9T+E/7SWjaTIU36jeeFbFbWFWIAdmW/J2nI6Ak54Br6c/an/4LgfBP&#10;9lz9g7wf+0czeJvHXw18c6hBpulzeGbSGS6aWVJ3+eO5mgCbDbyo6lt6uMbeuDZXDd2PsKvxl/4K&#10;Tfs4ftUfCr/gvdof7S3wS+BcnxW0bQfB8WkRCbV7WxtpppILmCVSXlWQFBMD93BOOa9Bj/4O5/gj&#10;NGrp8D/2pWVhlWHhCwII9R/p9fbfxv8A+Clvwq/Zn/Yq0X48fEPVLzwf4O8QaXZajY2l/b/8TWeS&#10;7gE8Nmtuhbdc7SQUUkLsclgiswT097t+ug0/s9z82fGn7E37Y3/BcD9q34U6j+0x8M/C/wAC/gn8&#10;JtV/tmXRbfVo7++8QT5jZ4/3cshO8RrHuYRqiPJjexxXpH/BaX9g74/eGf8Agor8If2xP2c/C+nf&#10;EPxH8OdLOi6z4VlnWGe6twbkb4wzL5geK7mjIQ71KxsqvyBBpP8Awd0fB62vdJ1TxR8Gfj94P+Hu&#10;vTCLT/FuoaBCbGYE8SYSY7l2hmPlNK3HCt2+xf23/wDgrX8Kf2GP2L9B+PWrf2942+H3ia5srfTL&#10;jwpFb3Ut2t3G8kMqiaaFNm1DnLbgSBjrhvRJrSz/ABen4i3bT6r8D83/AIqfBX9r3/guv+2t8Cb/&#10;AOJ3wBb9nf4S/BnXV12/k1TVVurvUHEsEsiRgrG7s6wJGgWIIm9yznha/b6vnH9sX/gqp8IP2Ef2&#10;VdD+LnxG1a+0vRfFFtBNo2lwwLNq2qyTRCZYYoQ20uqMCzFxGvdxkZ+Pvh5/wdi/Be88ZaHa/ET4&#10;XfGz4R+GvFEgXSfE/iPQUGmToeRI7RyF9m0qd0SygBskgDJf91d/xDf3v6sWf+CNH7AXxO/Z+/4K&#10;VftweLfiR4Fm0nwP8WvE01z4eubua2uINdtH1HUZCfLR2YK0U8ZKyKuQ+MdRXA/si/8ABOj45/8A&#10;BHn/AILH64fhF4N1Xxh+yb8YJFl1S3tL+3VfCUkjNsbypZVdjbSZAKKxa3kx8zqAPt7/AIKV/wDB&#10;XX4Y/wDBLv4DeE/iP40sfFHirwz401KPTdMl8KQ2t60pkt5LhJsy3EKGJo4yQys2dy4BBzXbfFH/&#10;AIKDfD74afsFX37R0M2peJvhzaeH4/Esb6PHHJd3dq4UgRpI6J5g3gFXdcEEHBGKmPupP+XT/hxy&#10;952/m1/4Y/In9lf4Y/t0/wDBMf8Abj/aj8WfD39ldfiNoPxk8a3WpWl3feIrOzUW0d/fSwSIBPux&#10;Il1nDAEYHHWvu39kf9oP9sL9tSX4geA/jV8CW/Zy0TVvCF9Do/jDRvEiXd9aalIY4YvKEUpZHRZJ&#10;Jg3GDCBnmvrP9kX9p3Qf2z/2afBvxT8L2eraf4f8cacmp2NvqkUcd5DGxIAlWN5EDcdFdh715T8X&#10;/wDgqz8Pfgt/wUl+Hv7LuqaL4yuPH3xK0j+2tM1C1tbZtHghxeHbNI06zK/+gy8LCw+ZOeTtfLZc&#10;j9BOV71F6n52/s8ftFf8FIf+CcPwv1f4M+Lv2bdQ/aWmtru6XQ/HD+JWvI7qGd2b/SXbzHmi3OSF&#10;lMDqh2HAAwz9kH/gip8av2ev+CJP7U3h/X9AsZPjF8f42vbbwfpNxB5OmhT+6tw4cQLITJKSquUV&#10;RGu7IIH6K/8ABTP/AIKs/D3/AIJV+EfBes/EDRfGWtWvjnWf7DsE8PWttcSQzbN+6UTzwgJjupY5&#10;7V7d8ePjboP7OHwR8V/EDxRcNa+HfBuk3Gs6jIoBcQwRtIwUEgFyFwoyMsQO9TK3K7+j/BlR0krd&#10;7n46/sDfHn/got+wT+yF4I+EWlfsUWHiDT/BNpJaQ6hd+LLSGa5DzSS5ZVnIGDIRx6V1X/BUrwr+&#10;2p/wVR/4J1/D34Z3nwFm+HviLxt43P8Awmtvaa1a3Fro+kWrxfZpJXaYF1kll84qm4j7F0GQD99f&#10;8Ewf+CqHw1/4Ky/BTVvHHw2t/EmmWmhas2j32na/bwW9/byiNJFcpDNKnlur/KwfkqwwCKi/aN/4&#10;KqfD/wDZj/bt+FX7PevaL4yvPGXxehE2j3tha20mmWw8yWP/AEh3nSVTmJvuRPwR74uWrtLy/wAy&#10;I6K8en/DHwd+1V/waCfs+2/7L3jVvhZZ+Nv+FnWuiTzeHmvdf823ub+NN8cboyhcSMuzkgLvz2rr&#10;rP8A4J6fHL9v/wD4NyrX4B/FDQZvAfxm8K28FhpY1i6hmivv7OmR7J3kheQBZbcCAsTkMGYjHX7I&#10;/wCCnn/BUnwD/wAEofg74f8AG3xC0bxhrWl+I9cj0C2i8O2ttcXEc7wyzBnE88KhNsLDIYnJHHUj&#10;xb9vT/g4k+FX/BPX45ah4E8WfDT45a9dabp1tqc+qeHtAs7rTFiniEo/ey3cRyqn5sqACDyetQ2m&#10;mn/TWo1o13/TY+JdU+Pv/BRXxH/wT4l/ZPm/Y9uV1268L/8ACASeNzrMQsDp5tvsrSFc+R5pt8jz&#10;ftG3cc7M/LX6e/8ABHn9hzUP+Ccv/BOn4cfCXWr611LxB4ftri51ae1JaA3d1cy3UqRkgFkjaXyw&#10;xA3BAcDOK+Zv2YP+Dpv4J/tafGPwX4N8MfCv9oSKbxxrNtollql54csBplvLPMsIkmljvnKxqzfM&#10;VViADwTxW7+19/wcm/Cn9m/9o7xB8KfB/wAP/ip8bPGHg52i8Qp4M0lbq10iRDtkieQtuZ0bCvtQ&#10;orZUvuBUXzd93+n/AA4rLZdP1/4Y5f8A4LY/sL/Fj9p7/gpb+xX438B+DrzxF4V+GPin7f4n1CG5&#10;t4k0mD+0NPl3sskisw2QyNhAx+X1xn9Pq+Zf+CZf/BWX4T/8FWvhvq+ufDe41ix1Hw3Oltrmg63b&#10;LbanpLvu8syIrujI+x9ro7AlGBwwIHunxp+Kmn/Av4O+LPG2rQ3lzpfg/R7vW7yG0VWuJYbaF5nW&#10;MMyqXKoQAzKM4yQOaXwxs/X7x/FK69D8T/h98I/22/8Agnj/AMFWP2ovil8Mf2Y/+Fm+Hfi54huX&#10;sbm91+0s42tRdyzRzIPPD/MH6MAR6V93/wDBP79sr9sT4+/HO40H45fswab8I/Bf9kXFwmuweIYb&#10;52u1MYjg8tZGPzhnOccbPevn7TP+DxX9njVdF/tSL4UftINo6k+ZqA8M6c9rCAcMzOuoEYXvX2z8&#10;HP8Agqt8Hf2h/wBhnxV+0F4E1q88UeCfBek32qava2tuI9Us2s7dria1eCVkCT7B8oZgrblYOVYN&#10;StaFnskPeV1u2fF//BuT/wAEwPG3wD/YV+OHwx/aG+HLaRYfETxRO7aRqM1vdJqVhLZQxM37mRwP&#10;mVgMkMCoIxwaqf8ABFv9ir9oz/gkn+3B8SPgreeGtZ8Yfsu+JbqbUvDHioX1s0eiz7N8ZeEyCVfM&#10;T9zKFjx5saOMKWNT6F/weB/ATxRpqXmm/Bv9pvUbOQkJPa+FtOmjYg4OGXUCDggivuz/AIJ3/wDB&#10;QDw1/wAFJPgLP8QvCvhfx14S0y31WbSDY+LNPisb8yRJG5cRxyyr5ZEoAO7JIbgY5pb38rCfZ97n&#10;w5/wbs/8Ez/Hn7Pf7O/7Rfgj4+fDn+ydH+JXiiR49M1Ka3uodX0+SBo3yIpHAU7sYODWT/wR5/Yb&#10;/aH/AOCQf/BQr4h/CO38M614y/ZR8Z3Umo6B4jF/bMvh+4Kb4mkiaQShio+zzbY8M6RSDC5r7w/4&#10;KUf8FHPBP/BLf9nD/haHj7SfFOsaD/atvpH2fw/bwT3nmzCQq22aaFNo8s5O/PI4NfEtt/wd0/BC&#10;8ijki+CP7UkkcoDI6+EbAqwPQg/b+h9aUd9PQctterufMH/BOTwH+31/wSi8XfGW18HfslJ480v4&#10;jeK5dZS61DxJZ2pjRXlCbQs/IZXB5wRX6c/8E0/2rf2pP2h/Gniez/aB/Z50/wCC+k6bZRTaTeW+&#10;uRagdSnZyHjKpI23auGycZzXEf8ABQb/AIOHvhD/AME4/wBo3Tfhd4s8D/F/xN4m1TRLfXoB4Y0i&#10;yvIjBMZQq4lu4pN6+S5YBCAMcnnHIfs5/wDB0z+zj8e/jp4f+H+qaD8Wvhfq/ii5istMufGegQWV&#10;nczSNsjQyQ3MxTc+F3OoQFhlgMkEOy9P0FPrL5/qbX/BzX+x38Sv24v+CbkHgr4VeFbrxh4oXxdp&#10;+omwt7iGBxbxx3Ad90zouAXXjOeeleM/DT/goD/wUi+Gvw58P+HYf2F9HuodA02302OZ/GFsrSrD&#10;EsYYgT4BIXOPev08/aS/aB8O/sp/AHxh8SfFs00HhvwTpNxrF+YVVppI4kLeXGrFQ0jkBEUkbmZR&#10;kZryv/gmX/wU7+HP/BVr4BXnxC+G8HiDT9O03VZdGvdP1yCCDULSdEST50hllTaySIykOcgnoQQC&#10;PVL1/Qcujfp+p8Rf8FTf2V/2hf2+PEn7Avjv/hVE+n+IPBPiyPX/AIgaVa6jbPH4VDXOmSOC7yjz&#10;QqwSn93uPyH1GeD/AODnn/ghP41/bO8VaD8ZPgP4bk1zx9dxpoXi7RrS5htX1i1T5re7JldEZoii&#10;xsCcsvkkD93X3D+2/wD8Fu/g3/wT5/bC+H/wZ+I1v4tstW+Ilrb3lprlva2z6Lpsc9zLbK11I06y&#10;oBJESxWJwqkEnrjtP+Clf/BTzwH/AMEtPhN4Z8ZePtI8W61pfirxDD4btI/D1tb3E8dxLDNKruJp&#10;4VEe2FgSGJyR8p5IN0rd/wAdFYNU9e34b3O4/YT8A6x8Kf2Ivg74X8QWMmm694b8EaNpepWjsrNa&#10;3MFjDFLGSpKkq6sMgkccE16tXzj/AMFH/wDgql8IP+CWnwz0/wARfFDVr4XWuSPDouhaTbi61bWp&#10;EALiGIsq7V3Ll5HRAWUFssoPy/8As5f8HQfwb+Kvx30D4e/EHwD8Vvgbq3i6SOPRLzxppKWun3pk&#10;bZGGkD7ow7EKHKGPPV1p35noQo8sUj9LqK+Hf+Clv/BfH4T/APBLf4++H/hv418G/FTxT4i8TaMm&#10;uWY8KaXZ3kZhaaaHYfOuoX8wNA5wqkYIOeoHnn7O/wDwc7/CP9pP48eD/h/pPwe/aO0nU/GmsW2j&#10;Wt7q3heygsbSSeRY1knkW9dljUsCxCsQAeDSjrsVLTc/SWiiigD4V/4KaW/2r/god+yqp/6BvjQ/&#10;+S+mVvy6D515y7CDb0B5zWJ/wUsbb/wUT/ZV99M8aj/yX0yuoht9kjSbm+bs1AEeyPSrbbGuM8gd&#10;cmoZLa41AqW/dRtyeecUt1fr9qXYvmMvQDvUczXGo3Cx7WiVTlj6CgC3a6ZDZvuRTuPGSSa8z/az&#10;urO5+Curi+W5NmsUwuPs4HnGPyJN2zPG7GcZ716Lqd79kiEKbmfHHrXIfF3weviD4ZX0N8vmxSEG&#10;aE9HRgY2U/g56UAc5/wTR+Bnhv4rfAK3TV455kjhs445I5djwu/mGYgjjaWPAYHAUZ5zX11+z/8A&#10;sZ+D/gDfPfaPazfapNxUyBF8rd1wEVRkjGSRk4r5O/4JUXt/4W1a+8O3todPtYomSGJ4dhkWCVfL&#10;kzvY8rJISTjJPQDGfvPxRc3F1pr/AGdZFLAGMr1xn72PfjA/Hg0AbbnYvy/QccVTm06GFlYoWdpA&#10;24knByKNJsV0iw+aSRhgM289D3rK8QeNFsmVYVjkww6nrzQBr6RbskbNJGobPytj5iv+eKzfE0bX&#10;1zHukVbePO4DOSMAk/X29q1tLvWv7NZHj8tiSCu7djFcd4j1cWf9pJNMVZkIiHvhun6UAYlr4f8A&#10;+Eg8XzMs8NvY6ewnllZjtCrgkAn6dTgY5rw/9h2ym/ad+PnxC/aS1WFxpt80ng/wCCx8s6LbTHzL&#10;tQe9xOrHPBAVxyGzV/8A4KD+O9U0H9m3wP4B0O7Ok6n8bfE1j4Il1GPmbT7S7L/aJkXqSIlKdseZ&#10;njAr6B+GvgPT/A/w+0nwroNl/Z/h/wAO2cWnWUa4+SOJQqgnucDJOOSSetAGppOm/b51nmYsu8FQ&#10;CRjgn+grc8pF2rt4Xkdar2jrvCKQfLcA49kI/pVLxl4y034YeBtU8Qa9fx2ek6LaSX19dSnCwxRq&#10;WdvwAPA57UAfP3/BRb41+IbDwtoPwj+HrN/wsj4xSyaXZTqG/wCJFp+P9N1GTbyqxxthTwdzZGSm&#10;D7P+z78D/D/7N3wg0XwT4Xs0s9H8PwCCMAfNM5+Z5XPUu7MzMT3Y14N+wH4T1L4ueJPEH7RHi63N&#10;vr/xIiS38N2dzt3eHvDiNm2i4JAef/XuAeSy9Ocdd+3T8P8A4i/EzwLb23gHx83gnT45Jj4ikiiX&#10;7RLZiHduhk2743DLj5XTIcnPGCAQ/tj/ALZep/AK+Twv4S8G6p4k8ZarBHcWjeWI7COJ2dHmaToz&#10;RMIyyNsyJkO7GSPKfiv4ds/2ptQ8HeIPiDoOmjXfDcG+O0t5XktYZnClwc48wBlBAbge/OaWnfED&#10;w94U8KRwap41s7pfD0NvYXWoarqUQlL+UvlmV2IBdkAI9cE84NafhHx7ofj/AE/7VoesWWrW5LAS&#10;Ws6yq207WxjqAeM9KANymvtVgzfh7U3yxGvLN+dG5D/E3PvQApnXHGSewxS58tMse9Rtabmzvbr0&#10;60x38lxtVpGX17UAPacxcvwG6DvQ14hThsUPcRxjdJtU+9VTqVvuH77r2HAFAFpSqfMec9x0FDSM&#10;8ZO5euCB2+prL1XVfJbav3sdf88/nVOG0vrzbtjlEZOMseg+hoAsatqMG3922W7tjGak0XTbgXCS&#10;yKqxN82M/MfSrem6DHp7s7N5zHoWUfL9KfqGt2+mkLIy7m6Lnk0APvtKi1Dl9wbGMg1W/wCEVswv&#10;3HZveQ1m6V8RLTxIlw+myLeLa3ElrN5J3eVKhw6HHRgeCDVqW71C4X5bWRR7kCgBb/w8sVpugURy&#10;A87nJFVoILnSoPtEkkKx5wf4j6elaGjWEhDSXS4boFYg496uErO2zarx98jIoA5Wa6m8RXq26ybt&#10;x6kcAV0Gg+HodEjLL800igSNnr+FXkgSL7qKv0GKcTtHNAEd1N5MDNUcSTmL5ivT1qC5vUkm+bHl&#10;rnr/ABGpdNvJLzcxj2xjhT60ANj07e4MnJ69atsdq1BNKyXHy+lTEkJ82PfnFAFe3HmStu5yf8/1&#10;qeTzC3y4/E//AFqRNq/xL1z1pzSgd1/OgCn/AGP9pZmmYkn+6asQWkOnRtsXaD15zmo7+7aK3Yrj&#10;p1z0rBvNVkPy+ZgepoAu+INbWOJlVuKzvC2jrrkzXU3zRxvgJn7x9/aotW0vbo0N00jO0zhSoHAH&#10;P49q6uys0sYfLjUBc54GP88YH4UATAYFNf5jtp1RT3Ah+tACXUHnR7V4qSNPKhVf7oxTbYNtJYd6&#10;LidYl5NAEMXmXExz9wd6mkdLVdx4rOm1r7PFtXb35qgk8+ou3lK0m307UAal3qKOOG+mRVDTFW81&#10;fa3I2k9etWIfDrSxDzJGRu4x/wDXqzY6PFpcrS7mJ24JbsKALjIGXB6U0SLEAvpTbiXgqvLY59qb&#10;bWrKxZs5oAnD5FVPMZr9QDxnmrmMiq+5LRjzlmOee1AE5OwEk8VnSltSu9gb5R19quRt9pwen40r&#10;TRWv3mVTQBIi+WgUdFGKgvpSiDa205qV51VN2eoyKrA/bG69D2oAmRczZ7//AK6cLZEbdjpz1oSP&#10;Eme2KJhuIFAAwEn6D9aEjG/OO5P454poOCo9x+P+etOkmWFW3MF6nJ7UAQ3mqR2jbSfmrKv9caUb&#10;cjrxgVfk1G1iVm3I7dRkf5+tRaRAL66kuGjURsMKMUAP0rRRDiabDTZyvJwB9KtTajHC5Xnd6AVY&#10;PI9KYQsS5bHTknqaAIIRLcvuZl8kg9Opq0BtFNWVWTKkEfWqL3ZkLdevQdqALE2oLG+M/XiorrU1&#10;8s7WqK1iLEs31yTipiohTcV98n/DNAGfpkyNqylmO9ido/Cvz3/4LAux/aY0VcttXw3AQM8D/Sbr&#10;/Cv0H0HT/tN79o3fLExG3HU4/wDr1+dv/BW+O6X9qS1afd5LaFbfZ8kY2eZNnH/A9/Xn8MV+6fR3&#10;inxfF9qc/wBD9u+j9G/FkX2pz/Q/QP4J3Kx/Bfwjk/8AMFsv/RCV0MVwkk+7dll6ACuc+E+nw3Xw&#10;p8MtbM8dq2l2phDfeEflJtz74rqYLRbdcL+tfjOZyvjKr/vS/Nn4/mUr4yq/70vzYplUGgzjoPvH&#10;jHvSvGD3xzmkyi4xjIGBXCcITOypgY3NTbaDyQWb7x64p0Y3vu9D1z/KnSsV6d+3rQBRukk1G48t&#10;W2w9TVsLHYwYUbVHb1p0K7U6etRXdr553MxVV7A9aAIV1NpXKqVqpfbpflDKzMOAK1YIlRcKBlRt&#10;zimC0Ju/MZs4BG3HWgB1paraxbVXGeT9aq3h824IyMDnmrV0+F25xuqlKY7Rtzv83oaAKusXSrCU&#10;3ZbrQvhr7TbcthmAIbJ9M/8A1qIr+FpPm8veenH5VsQg5Y7ty8bfTGO1AEWl6bHpdosajlRgt3NS&#10;vOqvt/ipzSBTz3pskqxLn5aAPH/2i/2Z7zx5r1j448E6pH4Y+JWhxGO2vim631OHqbS6UffjbseS&#10;vUZqD9n/APaSg+MGqXnhfX9Pk8I/EXRFA1PQLl/mIwuZ7dukkLZyCCcZ54wT7DBI13cbv4V6GvNP&#10;2mf2dtP+N1hYX9rfTeG/GXh+Xz9E1+0TNxYyd1YceZE3RkJwQaAO/vdGme4UQ7Uj75Y1aTRIABuD&#10;M3f5jXmf7KXx21L4r+HNX0fxRDa2fjzwXenTNetbcFY2bkw3EYPPlzRgMp9Q2OAK9Ourtok+Zdo+&#10;tADJNGjOdqfQljU0GnxwqPl578ms+bxXHbfeApV8R/aIdyxsqn+KgDWAwKKoQX6Thfm+b0FWVkGe&#10;fyJoAkkbZz+nrTqhV97H7u7oMnp+FTZoAry2f2gNu43enanmBYodq/L/AEp5LZ7Y+tNmZZIyu5ef&#10;egBqXChcdSo6LzVWzhW5vvOGCqjHHrU09zHDb+WWBYrtAzil0m2a0s1VvvZJPtQBPI+0f/WqOPc5&#10;3bl9jjP5U1JGuJG+UYU4zmpmGNvsaAG7GMqltrfh0qSikJwwoAWmtIE606kCANu7mgBM52ntTmbY&#10;uT0pr7sHG38aaib9rN0HQf1oAbGA78Kuckkkcipsc0AbRTfMUD7woAaVYy/w8dyOlOG4dcfgKVWz&#10;9e9BfaeaAGGTY3zN07AU6NdqD9frUZPOEztzyQetOyyjG0t+NADo1xk9yTmuJ/aN+NVn8APg5rni&#10;e6MbyafARawsf+Pi4b5Yk9cFiM46KCe1dojbQFwPpuya/PP/AIK1fHseK/iHp/gSwmZrPw6Ptd+F&#10;PyyXUijYpHfZGc5/6akdq/QPDHhF8R8QUcBJfu0+eo+0I6v/AMCdorzZ954a8JviHPqOBkv3a96p&#10;/gjuv+3naPzOb/4Jr/Cu/wDjf+1JJ4t1Pdc2vh2R9WvJ3H+uu5S3lD/eLlpP+2dffn7S8/l/s4fE&#10;Jo2KvH4b1EgqcFT9lkrjf2GvgUvwB/Z60nT5rcxa5qwGpapuX94s0igiM/8AXNNi46ZDHvXRfte6&#10;n/YP7KXxGuEVMp4cv1AY8HdA6/1/OvQ8XuLYZ9xFUqYf+DRXs6dtuWLd2v8AFK7XlY7/ABY4qjnn&#10;EFSpQ/g0f3dO23LFu7Xq7teViH9iuFLf9kb4arGiop8OWTEKMAkwqSfqSSfqa9Mfp+Irgf2V9I/s&#10;X9mT4eWiltsPhzTwS33v+PeM4/Wu+YbV/EdfrX5efmg6ig57U1gzcfdHfB5oAaT5p2qflHU+vtQ8&#10;qojKvUDgAdKd5fTnCgYwKPliX2oAEiWPpUc0uflB/H/PpUkp+u7sAcVHFDvO5vu9vf8A+tQA+AYX&#10;gYBPFK4LD+H8RmnFto5pvmr/AHl/OgBpiVRz83rnvQpSNmx17+1RzTs2QvqO1PCMI9oXn/e5oAbJ&#10;JGSxbd+XapYpFkT5cfQdqjjswj7i276+tSNKB05bsKAB03lfQHNACwx+w/Gh2YDjb9SahvJDHAu3&#10;LFuMjvQA6C5WY5GfTpxU1Q2EJt4MN1yaV5d7KF+7nt3/APrUASswRcngU2NiwyePShvkTu3IxTgT&#10;3FADZGVV+ahRmMbvTmhiNwHfqKcOlADUQI3A+93pJhuKqehbkevBpVGxfxJoZdxX/ZOaAHUyZsL9&#10;7bn2p9NK5kDegIoAColX26/WhBtXv+NOpqpt5LEnvQA244HJ7YUe9NRxLIoUjavIHc9vyp0ah8sf&#10;mzkfhSxptdqAHs20ZPAqOaFLqPa6q8bdVIyGHvTpeU6gfWkmYeWRnrxQB4J+1r+xh4F+I/ww1+80&#10;/wAC6PJ4sis5JLCexgFpcGYDKktGV3H03ZrwX9lyw8T6j8G5Ne8O/GzxJ4XvNDIiv7HxRbrqWkuz&#10;s4jELyYIDbei5ZWyMHjP3pbn5ehyQGJPcmvK/i9+yN4U+KHnXVxb31vdwxKLOO1uzFDA6q4BSIgx&#10;IzbxlthIKqeoOQDiT8bvj18J5Nviz4ZaP44tIuDf+ENQKydv+Xab52PsuOlbHhL/AIKK/DTX9VXS&#10;tYvtS8C642AbDxPYPp0iZ9XbMf8A4/zXK/sX/tbeIPix8QNR0PxTNosMe6VNJW2ikeW6ZCS4WTcw&#10;aNEX77DLFh8xOa+hPHvgLQ/iJo/9n6/o+m61ZSHBgvbZJ4+fQMCAffqKALnhrWbTxDpMN9p95aX1&#10;ncDdHPbyCWOQdMhlJBH0q6ZPKPzHrzXgGrf8E5PB2l3smoeBdY8WfDPVZGLtL4f1OSO3kY9nhcsp&#10;X/ZXb2qi/hP9oz4Surab4n8G/FHT7fOIdYszpeoMozgLJEfLLdtznk8mgD6MeZVTPPTriqttLJdX&#10;AIIKqO9fP837ed34CbZ8T/hb468CRof3uoQQDV9Ljx63EPf0wp45r074VftQ/Dn4wLHH4Z8ZeH9U&#10;uJDlbZLpY7o5P/PF8Se33aAPQBRUMn75lCsec9KKAPaP2EP+THvg1/2I2if+kEFerV5T+wh/yY98&#10;Gv8AsRtE/wDSCCvVqACvym/4PGv+URdr/wBj3pf/AKJu6/VmviH/AIL/AP8AwTo8ef8ABUH9hCH4&#10;afDu88NWPiCPxNZawZNcupba18mGOdXG6OKRt2ZFwNuOvIqZ6r7vzLpuz17P8j8uf2s/+C337RkP&#10;7H3hn9nHxt+zX4d+GNv8ZPB8PhXQ/FHirXyumXVpLbR25uhI6JArBHV8tL+6LozDGM6X/BZv9hLU&#10;v+Cb/wDwbKfB34V61rFnrmvaX8Qra/1K5s2ZrQXF1Dqdw8cJYAtGm8KGwN20tgbsD9Sf2+v+CTuk&#10;/wDBQP8A4JhaX8FfEz6fa+LvDehWQ0HWVBePStXtbVYlkVtu4wuQ0bjGTG5ONwXHxt+0T/wRk/a0&#10;/as/4Im+Cf2c/Gmv/C2/+IPw88XWl1putNrt5Ja3uiwWtzFEk0htN/nxmdYwAhDRopLbgc1U1vbe&#10;6+auRT2jfs/k7HRfDj9u7/gqFZfD3QYdN/Yv+Hd3p0OnW6Ws7eM7FWmiEahHI/tAYJXBxgda86/4&#10;OCo5vjf/AMFa/wBgT4c/EK1jXwNrmrW91qmlSsGs7u8mv7aOaB+SrjCRxc5+WZgD8xr1Hw/8Ev8A&#10;grr4Y0Cx021+I37La2un28dtCGt7hmCIoVcn7FycAc17R/wUW/4JB+J/+CpH7Dvwx0/x14u0vwr+&#10;0d8N4INVsfFuixv9ht9WMcf2pFACSC3kkjRgyhXRoo2AO0o1c1pKXZ3FHbl7qxlf8Fzf25tH/Z0+&#10;Hk/wz8Y/sp/ET49fCnxB4dOp6/faHbzx6Po0EErHZPPFERA0YhWXfvQouDkAZr4M/wCCtf7QXgH9&#10;pn/g1r+HXij4X+AX+GPgX/hO4LDS/DbXf2r+z0t5tQib951bc6s/PPzc17h8Xv2Sf+Cr37Unwbvv&#10;gt4v8dfAXSfB+sWL6Prfiuz3fbtas3XZIrgQkgyISD5cMJPI3DPPYftW/wDBvl40v/8Aghf4K/ZR&#10;+Gfi7QNd8R+GPE0evXOseIDJptpc75buaYIsSTMoD3ACqckhcls1nKPuv1X5/oik9V8/yPnT9r/R&#10;rP48f8F6P+Cfvw/8cxxX3gOw+HOkara6feL5lpc3hivJcFG+Vt8tnaqQR8wRQcjiv0y/4L0/C7wz&#10;8VP+CQnx5tvFFpZ3Fto/hS71mwedATa31qhltpIyeVfzVVcjBIdl6MQfIf8Agp5/wQ+1n9tv4I/B&#10;fXfA/jK1+Hv7QXwK06yh0DX1LmzuHhSImGR1XzFVZo98cgRtpLgoQ5x8/fHH/gnv/wAFLP8Agpl4&#10;Es/hB8dPiB8G/Afwre4hPiLU/DSPJqHiGKJww3RqoD/MocJm3QttJBwFFVPei4Lu/wAXuTT93lk+&#10;y/A+Hf2x/EeqfF7/AINfv2LYvEU91O3/AAsS50WKV2/eGzhl1S3hCk9kiVUXsAgrqfEXxm8Sf8Eu&#10;v2U/2vP2BvitqMs2nL4du/EHws1e6O1NStJZFlaBOw8xA0oUcLNHcrkkgV+kP/BVv/gh1rn7Qf7A&#10;vwF+B3wJk8M6PpXwb8RWd9/xUF7LB59rDbzRu++KGTfPJJJvbKqCzMcjpXRf8HBn/BEqT/grb8DP&#10;Dtz4NuNB0X4teCbgLpWoapI8Nre2UpHn2s0kaO4AOJEO1sMrDAEjEFSzUrdW/ustfv8A1Lhpy36L&#10;8bvT7j1f/ggl/wAoc/2ev+xSg/8AQnr80v8AguH44+Jfw3/4Ocf2d9b+D3g/T/H/AMSLD4eRNomg&#10;X14lnb6i5l11ZFaV5I1XbE0j8uuSgHOcH9cP+CYX7NHiD9jj9gD4U/C/xVPpdz4i8E6FFpt/Lpsz&#10;zWryqWJMbuiMy8jkqD7V83ftRf8ABLP4kfGb/gvl8Df2nNJvvCcfw8+G/hj+xtUtrm9mTVZJsaqM&#10;xRCExsv+mw8tIp4fjgZctaifn/mZ09KTT3t/kflT/wAHAP7R37X/AMbPA3was/2kfgH4X+EOgWXj&#10;JZtIvdL1631F7+6MeGiZYrqYqAmWyQBkde1feP8AwduftcR+AP2PvA3wLsdasdF1b46a/Ba6hd3U&#10;4hgsdJtpYnmllc/cjM72+SeNiS+hr2b/AIOCv+CWfxH/AOCpHwy+E+j/AA5vvCdjdeCPFR1vUDrt&#10;5NbI8HlbMRmOGUs+exAHvXK/H/8A4IpeJ/26/wDgtEPjH8cbXwL4n+AfhXwz/Yvhrww15PcXVzL5&#10;f3rmExLGq+dNcy5WRjlIRg84laqz73/Bf8MXs7+X6/0z44/4JFfHT4R/8E+v+C+PiL4O/CHx54d8&#10;XfBL46eHLGPSLrSdRju7a11i2tyyJI6kgSNJHeLt6n7VD7V7H/wV2Oz/AIOcf2HWbgfYFGT6/ary&#10;u4/4Kff8G3+heMtL+Gfiz9kPwz8O/hH8Uvh74ph1kXUrzWNreQpiRSzRxysZI5ooWUbcYaTnpXov&#10;/BZb/gkj8Tv28dU+DXxj+FHirQfAf7QPwbdLqzF3I8ml3TFo5miEvlsf3cyNsLRFZFkdXUA5D5tY&#10;yfR/h/TFbSUV9pfj/SPEP+D0M/8AGv8A+Fa/xN8SbbA9f9Ava+9v+Cn3H/BJb47/APZL9a/9Nstf&#10;nj8Tf+CUv7c3/BWr4rfDjT/2tPEXwn8JfCf4e6rHq9zpnhIvJd61KOG+X5gHZN0e9pFVBIxWNjkV&#10;+pX7cXwR1X9ov9iv4rfDvw7JY2+teNPCGp6Dpz3kjR20c9xayQxmRlVmVAzDJCkgdj0rOcf3cl1d&#10;/wAkio/xIvt/mfHf/BqV/wAoSvhp/wBhLWv/AE53FfJfxI/Yt/be/wCCQP7bvxs+KH7Kei+E/jN8&#10;OPivrr69rWhXCxXV/ZytLNOsE0HmxXJeNrqZUNvIxdGVnXPA/Rj/AIIhfsN+MP8AgnR/wTl8H/Cb&#10;x5daDeeJtBu9RnuZdGuZLizZbi8lmTa8kcbE7XGcqMHPXrXxTo3/AASi/bS/4JaftIfErWf2PvFH&#10;ww8T/C/4n6q2ryeGfGRkSTR5iWIC42giMMYw6SgugQOhKBhtP47rt/kZ0/gs+/8Ambn/AAQt/wCC&#10;hnwT+L3xs+Pmqa58DR+zt+0Fo1jP4g+I8e+8kTVraKUyXNz5EgDwyRyvl4fLLDzVKs+4gez/ABZ/&#10;4LU/syft4/ss/HLwH8J/idD4t8WH4ZeI9QFguhanZnyItPlDvvuLaOPjcvG7JzwDWF/wSG/4I8fE&#10;r4B/tH/Fj9oT9pbxR4Z8a/F/4wWR0q90/SIfM0uxsnMZlifdGiyFlhhj2KmxUixufcSPqT40f8E+&#10;fh3c/s+/ErRfhv8ADX4Z+D/F3i7wjqvh6x1Gw0C101ke7tJIVV5oYt4jLMpbAPA6HGKiovct5fia&#10;U3ad/P8ADQ+Tf+DS22jvf+CK3hWGaOOaGbX9aR0dQyupumBBB4IPpXwh+xbptv8ABn45f8FdPhr4&#10;TiWx+H2m+EfE1xbafb/8ethLD/aEcccYHChUllQAdogP4RXtP7Fn/BL/AP4KgfsF/s6Wvwp+GvxK&#10;/Zz0Hwrb3FxPDNMZ727tXuHLySK8lgQSCSQCCOOhr6Y/Y2/4IVaj+yB/wTu/aG8GzeLrTx18dP2h&#10;9C1WLxB4nvQ8FnNe3NpcxwxhsNJ5Ky3MjtIVLu0rttHyoCpqm1/K1+Aqelk+6f4nwf8A8EMv2tP2&#10;8vhX/wAE3PBui/A39mLwZ8Svhva3mpNp2v6h4mtbG4u3a9maZTFJeRMuyUugygyFzz1r9ZvBn/BQ&#10;vVP2af2CtL+LH7Y+kaT8CtbbUH0/VNPsTLrNvZO9xIlqAbM3LMZI1ViQSAWIOOlfn7+xV/wTh/4K&#10;ifsBfs8aP8L/AIc+Pv2abPwnoctxNaxXrXN1MrTzPNJmRrHJy7tj0HFfoX+xR8CvjV8Qv2dtY8P/&#10;ALZ1v8IfiRr02tm5sLfSdLS70lbNYovL8yKeBFMyy+cc7DgFefS5O+xC03Pzm/4OOP8Agon8G/8A&#10;gon/AMEWtZ1z4N+Mo/Gel+HfiFo9jqE6abeWP2eZoLl1TbcwxM2V5yoI969k/YX/AOCmH7aGuwfB&#10;/wAJ6p+xTeaV4Duo9H0q68UnxMjra6cywxNf+VsyQsOZdue2K9U/4LRf8EeX/bH/AOCfd18J/gJ4&#10;Z+GPw/1a+8UWGuXK/Y00WxuFgSZGLm1gYtJiRQMoeM8ivtr4GeC7v4b/AAT8H+HdQaB77QdDstOu&#10;WhYtG0kMCRsVJAJXcpwSAcdhUw05vVfkVPVJeT/M/Dn/AIK7/F74gfAj/g6S+FPin4XfD2T4qeON&#10;N+H8f9neGUvBaNqO+HVY5P3hB27I2d+nOzHeuB+Ivx0+L3/BzB+3R8P/AIK+LPAng34AzfA/WpNX&#10;8R2mpas7eItgeMXEdvFIkcjsqxD5ETaGZHdwoWv0m+Mn/BLT4j+P/wDg4I+GX7UljfeE0+HPg/ws&#10;+i31rNeTLqzzm21CIGOIQmMpuuo+TKDgNxwM8n/wV/8A+CLHj/8AaI/bA+GX7Sn7NeueF/Bfxs8F&#10;3kS6rJrNxNa2WtW8QPlPI0MUjM4XdA6suJIZNpI2AGaeijfu/lq7FT1bt2X5anmv/B2/+1Za6L8A&#10;fhd+zrb+ILDw7dfG7xNbHXNQvLgRW2maPbTxZlnYkBIzcPC+4nG21krxX/gjF8f/AIU/sN/8F5fi&#10;Z8DvhN428PeKvgj8bdMt7/wvc6VqSXlra6nb25m8gupKq3/H7Ht6nEHtX1F4p/4IoeNf25f+Cvl5&#10;8c/2mtJ+HOvfCnS/CEWi+H/B9rqdzqJhuhFGGEqvBEpjE0t9KGBySYvl4OMb/gpT/wAG5unar4i+&#10;EPj79jzw38OfhP8AEj4aeJ01ic3Es9hZ6lChSVC7RxyszpLCgC7QCk0uT0Bqn7ru+u/o9Pw3Jlqr&#10;LotPXf8A4B80f8HIH7Hrft9/8F2vgL8I4dS/sm88ZfDS7hsrsjKRXUTaxcQb+D+7MsUYbHO0tjnF&#10;fLH7bf8AwUS139ov/gkv8OPgX8VPtFh8cP2e/i9p/h7WrW9b/Sr6yis9QhhuGzyzRlPJkYZyVjcn&#10;96K/Z/8AaV/4Jm/Ez44/8FuP2d/2lLW48I2fg34Y+GJdL16ykv5jqBuZE1EEW6CHZIga7j+ZnQkB&#10;uOAD87/8F1v+DbjxH+39+1x4Z+MnwZvvB2g+ILwRR+MbXWrma1iv2gKeRdRGKGXMpjBjcMFBEcZz&#10;ndl0vd5U++vyd0yqjvdrt+lmjnP2j7K3+NP/AAeL/CXQPG0Md9ofhHwYL3w5ZXYDW7XEdhe3SSqh&#10;4LrOXkBHO63T+6Mfpt+3H+yh8Bf2rNA8I2Px40PwnrVhpWtCXw+ut35ss37xSARRMJIzIzxhz5OW&#10;DeWGKkoCPnz/AIK+f8EadU/bv+I/gP4xfCbx4PhV+0B8LsJomvvCZLW+gV2kW3uNoLKFd5CGCuCs&#10;sqMjq3y/NniD/giX+19/wUp+L3gWT9tL4yfD/Uvhj4Bvk1FPDHgu3kX+2plxu80/Z4FQuuUMh3lV&#10;ZwipvLUo7KL6P9b3JlvzeX6bHk3/AAXe8XfET4Y/8HGX7MOrfB/whYeOviFpnglToOgXt4lrb6jJ&#10;5+qqUaV5I1UCMu2S45UDPOK+1P2Qf2w/+Cg/xF/aQ8K6L8Xf2VfA/gP4c39w6a3r1l4ptLufTohE&#10;7KyxJeyMxMgRcBG4Yn3Hnf8AwVy/4JN/tJftA/8ABTH4TftA/s7618LtBvPhf4YTSbMeJ7mdfLuR&#10;NeZIhjt5UaPyrkAZYHOeOATvfB74bf8ABVa0+LXhebxt8QP2abrwbHq1q+uw6fbTi7lsBMpuFhJs&#10;1HmGLeFyRyRyOtFPaz7v8wqb3XZfkfppRRRQB8M/8FK1Df8ABRP9lXP/AEDPGv8A6T6XXSX7tLHh&#10;G2+/rXN/8FLBu/4KI/srDj/kF+Nev/XtpldWsIU+v9aAK9jp62q7m+96ntSTTPLK8cL7WByTtzir&#10;bIHXBpgRLZCcbR3oAr21j9kczTSb5P73pXPfEuW6uvBWoSRMAq7QUPGRuGeaueNPGUXhbQ5r6bb5&#10;cXADNtDHk8n0ABJ9hXiWk/tp+GfiVDNpZ1Kz33UTNArI9qG9CpkAD4Yfwk9D6HABa/4JCWSeHPH2&#10;oWtx9nur66u71JmtZQ0ME2YmO0jqNqbcEDluhABP6bRlpLjftwmMA561+X//AASR8MW+ofHbXtZ0&#10;v7ZHpb6jdzRRO2IxGqiMlNpKsvmSlQRwQi8nFfp9DeRi3X5ugGcAtj8qAM3xXNN8kUcgRGUlyegH&#10;rXnfi3W44GjtYfmulkC+YvO9s8AfQn8fyrU+IHjiOFJI4XXZgrIcY3H29v1PepPg34KkmlGvXwhf&#10;7RH/AKImdxjGeWPbJxxQB6BZWi6fZxxL92NcZPU+pNcJqdvHqvxDs43USQtJ8ykZBABPNdrreoLp&#10;9izH7zDArL8J6EVka6uE/eMweP6Ef/X/AFNAHyX8DRdftxftZ6t8VNYZY/h18GNavfDPgbSIwGjv&#10;tQjXy7nVJSV+b7wWID7pXIwVJf688P8AmLpLfK6tJKSMLkgHFfKP7Jdgv7OP7cXxQ+CEiu3h3xTv&#10;+J3hiQNhbeO4lWG8tcYxhZxlAOigk8mvsCC4WWBmjUHGcAcbvT/CgCrpWmSWO+SRtzSSF2yOcYP1&#10;7mvkf9uHX7j9sb9oTQP2cvD8zf2DYm38S/Em+if5bfT0cPb6ccdZLhwjFT0TY2CM498/a5/aSsf2&#10;UfgDrXjK9tm1C8tVW20vTYgTLqt/KdlvbIACxLyEA4BIUMcHFcb/AME8/wBmXUP2evg5NqXiyRr7&#10;4leP7n+3/F1/I255LyUEi3B7JAp2BRwDuI4OKAPbl0vbFFDCvkwwpsRQAqxgDAVQvTjj2AwMZrN8&#10;d/CvQfif4Kv/AA/4g02z1bSdTQJcW88KtG+CGX5SCOGAYehGa6CQsq5BUY5OapyT3U8e6ELhuFYj&#10;H449Pf8ASgDxuw/4J1fBm0+FGl+C7rwfZalo+ksGia8uJGupHBlYF5gwdsGeYhc7VMjbVGa8V/ar&#10;/Zf8D/BHxf8ADXUPBHiTwT8P5fC8UlrdaTqniH7EdX0/krgOzNcSIzSgburTZLfLg/YsOhzXo/0x&#10;uM5IVuc18e/8FPdB+F+l+MvA6+NPB7ahHfNLFLrt1cz29npcWCVj3ghHkdxny/v4BbopoA3CPPfl&#10;fu80lzatKPkby/X3qj4b0zTfCWgWOl6bELfT7GBYbaJWLCONRhRkkk4A6kmrVxqSww7/AMBQAS2U&#10;7D5Ljb7bagfS7rKlbr5s8/L0p6a7CE+Zju9MVDDqdxfzOsPl4Xue1ADrjRZri32tcKzZznZijTPD&#10;yWm4zbZmJ4yv3avW4dIV8xlL9yOlRyXuZQkY3MaAEbSreSbe0as2c9OlSz3CWsRZ2VVUZJPAAqF5&#10;Xs4JJpGjVFG5iT90DqTXmuteH7P9tX4b63pfh3xjqHh+HTr2OG6ubWLm8iPJCnI3Qum7aytglcHI&#10;BFADPjJ8dvEnwz1i3jtPAeueI9L1ZYF0y70pTcfankSRmBCq2MbUA9Q5PavWfh9/wT/1TUf2tfC3&#10;xO17VIptA0jw7ti0eVXWdL+XzQyyR8psWOUZO4sXUDaAoJ9q/Zc+BVj8CfhhpujWcMi29hAkFr5s&#10;5mkEQXILHpuJLE44GcDA4HbeIvE8WjQH5g0hHGD0oA+G/gZ8BvEX7OGqeNtA8Q2apHceILnUrC/W&#10;SLbqUErfLIET5o+EGQ5JyT2GB3U2pQwD5mpn7V3wf+KHjT9oHwJ4t8M3F3P4Vt7S7t9fs5LoLa20&#10;a4ZZDHnc0rbiBhTjylyVBOWW1jbxos+7zMch92R+FADRdzX022NWjQj7xU4rP0L9l/4jfHXx7qF5&#10;NrV94L8D6TbIdK+xyQ/atUvVYN5+cMfKK74mjlG3BRgGbOy9e3t5eQXMemxxzXSxN5CN/HJg7R+J&#10;xXq37GXw98c/BX9l7SdE+Imqzar4qWa4kuZHvDdeUhlby4xIeoCBT7FiKAPnP9nHwn42+GXw1TRv&#10;iFdX194shu53uZLq/N9Kyl8p+93NuG0jv3ruts1+n/PNT6jrW1+1v+zR4nufi34R8feA0vNW1Tem&#10;k61phKPHJZtl9ytLKogVfmZtgZncQ8EA15D4gs/i78C/iZ421Tx1DoF54D0nQW1G0vrGbyLZJY1Z&#10;hDtbdNvdsozFWxhCBg4oA9JXS4sDcqt9RT57uOzjA9sADtXlGhfEjxx+018Gor/4UWujL4huL4WF&#10;xHez7l0w4JcneqEsBsYZQ5D/AHTXQ/HD/gn/APGzxj8DPDdhofjawtfFWkQTRa1cLJJaJrRZo2Vl&#10;ePcylAhUfKN+9iQmcUAdNLrCCZn+92GD0qteeIyT8p247muP+FB8OxaPYeHNH8SaJqX9j2ixSJBq&#10;Mc1ztjwru6g5zu+8SBy3vV39nbWm/ac+OGp6D4b0uRvC+iWZlutdn8zyZpWKeV5LD5XRx5uO/wC6&#10;PQUAdLoupTahdbdzOuOc9BWvLdx2/G5fcZrkfC1j8UIvjvqmg6z8M7jQfCNrNef8VTcX4+yeRAkj&#10;xzOBkKsgQcgnBcZ6HDtGu18fadHqej3lpfabcs/lXEUm6OTaxU4OOcFSPwoA6K8b+0YmVXT8+lR2&#10;nhyFBmbbK3X2rPj8O31qDI0kHy8j5j/hSAXtykkn7tlhG4nd25oAv34gupo7JUVVVg4OePw/Otau&#10;Y8KW8l7q32iRcxqhKHPfOP6GulmOImx6UANmuFgTcxqrZBryYyMP3a8AEdakWxFwEZmb1wDU8xZY&#10;/kHzUAK7bRWVqSzSyYXOCfyrSwQvzH5v5GqWoPPhPJVfm/SgBmn6DG8W6cCQknj8f8/nV+3tYbNT&#10;5Uarnk7R1qvYQXZBW4MYQ9l6j9Ktw26QD5Vx+NADlO4dMVT1mcC3Zc/WrF1ci2jyevasyKWK7uGE&#10;zN60AasaruYj73QnFLnJ/GqNxr8McfysxNTaVefbbXf74oAkaXecLuGe+KaLLPLNuOO4qwBtFQzX&#10;kcKE7hQBIB5MWPQVXitFuH8yRVY+mOKq6ffNqV4wVsxry1XrkM6bE6nv6UAK0Ec57FVGMDtSqkdu&#10;vyqq/Sm21ktvEy8/N97mmnT42cltx9BnpQBIJsrxRlvf+VOVVQcVG83ysPQ9+1AEcs4t1aRidoHb&#10;/Pt/KsdjcarP5a7lByRkcVavBc3TbY9gXPBJ5zWhp8EkMWJNpbpkDrQBV07w5HAuZ9szHnkdK0IY&#10;Et02xqqL6AYp1NkfYPegBWfAqJ4PtLKzfdBztPepAvc0obNAEF1KtjB8qjrgAVXt9LkddzMBk9CO&#10;lTPdRpcEs3GOM0S6pGqfK3NAE0UHlRhQxGBjjpSC3LH5mznioLbVRcttB+bHpUsmoRp35+lACafZ&#10;rYRMisDuYtXxH/wWX8EZtvBPiSOP7rXGmzyYHOQskQz17S/r07/Z1tct/aG7cNpJzk9eK8b/AOCk&#10;fgEfED9kbxAyR+bc6GYdWh4zt8tsSHj0ieWv0TwnzhZZxbgcRJ6OfI/SacPw5r/I/QPCvNv7O4qw&#10;WIk9HPkfpNOH4Xv8i7+wN8Sl8c/smeD5GLSTabanS5Qo+55DGNAf+2aofxr2J79mXhHXj0r4w/4I&#10;4fEVLnw54t8JyyHzrO4j1S2Q90kURyY+hSP/AL7+tfbDLuPf86x8UMleV8VY3C2sudyX+Gfvr7r2&#10;+Rj4mZO8s4nxmFtZc7kvSfvr7r2+RDFu8vJ3bmqSOHA+bn+QpZJVgA9+KN/Lfhgfia+BPhRWYjop&#10;oA2HOCzHuKC+Ov8AKgDLbqAHL05600/PJ7L/ADpGYs+3pSlgg/oBQA5RsXA6CmSTKp25+akaRnX5&#10;dp3e2R+dV4bDzFy/8XU55IoAhvtSWBh824gevSsO7u5L2faoZmYgHaM4rb/4R2H5mkaTHbDVZ07S&#10;4bAFoVZS45JPJoAr6Z4chs4f3yxzSBshivStLpTZJBGuTVd5Zph8gVd3qfxoAcpWa8bODtHFRi3E&#10;0wY48vuKntoPIj5+8eppQuGXjv8A40AG0Qx7VwqqOvpWLrN4GnKjn3rYmjEgbPPOP0rJi0lbvV5l&#10;k3bFGevfj/69AHgPjMf8KA/4KE+GfEHzw6H8XNObQb8lfkXUbcBrZj/tOu2Nfq1fROurJMqrGu45&#10;I4/CuA/a3+Ak37QHwibTdMuY9P8AEWi3kOsaFdOcLb3sBJjLHBIUgspI6Bs9qd+zJ+0VH8eNA1G2&#10;1DTJvD/jDwxOLHxBo8vLWNxzhkbo8T4LKwJyPXqQDt9L8KQQp5lzGs0zdQ3zKv0q7Np8S2xWK3hz&#10;2BXipbuYwRbh64p0G7Z83rQBjQ+HJ2lZvOSPB4CgnFWo9FuAw3XR/Bev61YnvWF3HGu3k/N9KTU9&#10;TWyhbn5gKAGSXkduwRWLvnGAOtSQ3DXUmCrjb2Zao6XG0Ia8mAWMrkYPNXDq0MVur7v9YMjjqaAJ&#10;p51tkLM+NvbiqMviKNQw/eH8RzWXf6jJqdyEUb5G4VVrTtvCsIg/fbmkPXD8CgCDTI/7V1BpfmVE&#10;ww44zn/9dbFzL5URPei0tY7G3WOMbUXpzVWYm7uNvp6UAT2sWz733m+apHfBHB60hiCEKo/M04Jg&#10;/wAP5UAC/LGM8UgPz/xNt46UpVif4eOnFCDaOTknmgBSuSPalpGYIuTTBJu9Ov5UASUhO0D8qgku&#10;GBxxR8zgY2n3Gf50ASFmJ+9xyeBnijYzD7/6U6KPYPc9TS7vnxg0AIE2j1x2AqIOTcD734j/AD+d&#10;T0AYoAQnHY0jS7exoIDn7ue1NSHywMfeoAp+J/Edr4P8Lahq18wis9LtpLydifuoil2P5A1+YH7H&#10;3gq6/a0/bMj1TXJGmWO7k8RakSu4SBJFZY/QKXZFx/dyBX2X/wAFNfiU/wAPP2VNVgjcrc+JJ4tI&#10;jKnGFfLyZ+scbr/wKvLf+CPXwwex8H+JvF0sf/IRuo9Nt2PXZEN8hHsWkUe+w1/Q/h/J5BwHmnES&#10;92rWao0317Nr/wACb/7c8j+gOA5PIuB8z4gXu1azVGm+vZtf+BN/9ueR9qeUqybsDceM14f/AMFI&#10;9X/sn9iL4gTLH5m+zig64H7y5ijz+G7P4V7bdH5QvUnt6182ftj6tH+0X4w0n4HaBILi81C7g1Hx&#10;TdRRmWPQ7CFhMoc5wJZWVAqnPB5GGBr+eD+fz6E8EaWuh+DNJs1YyLaWUMIYjG7bGq5x74rTPzcU&#10;iRrGu1FVQowABwKZJkfKMbm7DvQA9/mIXpnrTqbs+XjCn1px6UAFRtJmUYJ9KV87fmYKvc0kKADd&#10;jGf5dqAFZdvQ8sevpTlXYoHpS0UANcncoH8qaTvkwwbC/wAPr9akrDg8d2beP7nw7Is1tfRW6XMJ&#10;m2ql6hALGH5tzhNyBiBgFsZyGAANoRqCCB0GBRhY8npnkmnFsHHeq9y26RVz9eOlADjMXOFz+FEU&#10;QjPzZLYz9KdF0+UDb6nvTkTyx7nkn1oABHlgxLHHQHtQQjN/DnP61XmuXllVYunQk1NFB5ZyevSg&#10;BZWwp4P19KVAPvf3uTRvUnr7U7PNADWUs/8AsjnHvSuSF+Uc0n/LRvYClLAEc9envQAipt9yepp1&#10;FFAEdzcC3jLGmW0pn+Zty55AqhfzG9uVjU9eOK0Ibfyo1XjgYoAkck8AHqOaHbYhPoM0oQA9KRyv&#10;Rse2aAHEZ70xh5j7f4QAcetPzXD/AB0+O2n/ALP/AIYs9Z1jT9UutOuLsWs8llD5pswVZhI4yPly&#10;oGc9WHWgDuKC2K8zP7YHw2/s3R75/FVlHa628kdo7xyrudNm4N8vyEeYv38Z3DGateIf2o/h54f1&#10;3SLC88W6L52twie0MM4mjdSQBvdMrHkkjDkHKsDggigDvozvkLfw4wD60sx+TaPvMMACpGQxsVZS&#10;rKcEEdKYjrK5KsrFCVODnB7g0AOAwKZOu+LBGQSMj8afTXkCUAfH/iv4k6f8HP8AgodCrX9rqltq&#10;FvHZJC9/9jt/DnmhfMUrsKHIUPtGCzMMkE19eS/PIP8AZYY/nXjv7cVrbaf8DtS1iHTdJutW08pL&#10;b3VwY47q1CMJC8DspO9SoIUdQDXq/hS/j1Xw9Z3EV3HfLLEv79HV1kIGCcrwTkHOO/pQBo1Dt+Ys&#10;eisSfyp002w/r9f8+tNij8wfN93Ocf3qAJq8v+Kn7HPwv+MBZtf8EaDcztybmCD7Jctn1lh2ufpu&#10;r1AnAqF08yf8Ovp1oA+eE/YN1rwEGX4d/GDx94RgJAWyvZU1ixiXuEilxtPvkmivo1RtGKKAPYv2&#10;EP8Akx74Nf8AYjaJ/wCkEFerV5T+wh/yY98Gv+xG0T/0ggr1agAooooAKKKKACiiigAooooAKKKK&#10;ACiiigAooooAKKKKACiiigAooooAKKKKACiiigAooooAKKKKACiiigAooooAKKKKACiiigAooooA&#10;KKKKACiiigD4Z/4KVtt/4KJfsrE8D+y/Gv8A6T6ZXVGRnIwu0N39K5X/AIKVru/4KJ/sq/8AYM8a&#10;n/yX0yurkmCDv0zxQArfIOv5mq8sPnPlmKqvU54qtfXEkMEkzyeXHCGdyR0ABJr5g+Jv7a+pXfxE&#10;fwho2i6hd3ccgSbc32WJUOPnL4ZiuGHIAHpuoA1P20vifH4qsY/B+it519qyy2kfly7SqkKJJTx9&#10;1crwcbgSAwJFeueAv+CUOj/FT4EeG7y6MOn6jbhXtUuYSCtupHlkuhDgtguc5BDDgHmsP/gnp/wT&#10;/wBU1vxte+OvHUjXEOouJZCd0cd5ggrFGDgtGMDLlRkAKB1NffGu+LrXTrZ4YeqrgYGFA9qAPIfg&#10;f+zhoP7MugtY2MkMl1cjdczpEI4zhmbZGg+6pLEnnJJyT0A1PHnxH8iCV5LqO1s4VLs0kqxoB7kn&#10;GT6dyeKb4/8AEjeH/Cl5rupXtvp+nW4AYux3vu+6qqB8zHsM+5wASPz9/aJ/aT1b9pTxV/wjPgW8&#10;/wBFj3JcXMUwI04HADkgENI4LAFN2wrj1JAPcPj/APt9eFvhXDHc6Vdf2peWLpI8NxGq+YeoVIt4&#10;d+hPO3hSea2f+Ce//BRDxT+0V8VrrS9ejt49LmkktoYXSOO4s5I4mflUUbQdm3ac8nrwa8m+B37G&#10;mh/DeSS6UXQvtQyJZJ5TLcMjENtZsYAyBwBn1Oa8s+NPwZ8cfs8fFC/8beEbx2tnK3N5avK267ZT&#10;y8Zx8u1duAGBXB6jAoA/XFbr+1NQ85l3Qo21Vxncfb1rQtS19Eq/dhXIJVvvf7IPoO574r51/YG/&#10;aum+O3gGa316FIdUtYBKs5dWknjLMrB2UldysMZXAIYcAg5+iorqS9Maw/u1Q5ckDkZGB0PUc47c&#10;dKAPk/4M7viH/wAFhPjNq0kJjb4e+DdH8M2ccoCtsuyb15Ixj7pZSu7P6cD6u0rbawqrMiBRgZbl&#10;s96+f/2n/wBk7xVe/G/Sfi58H9e0fwv8Qra3Gla3DqcDy6Z4m0/IKx3CId3mxkDy3XDc7SQACPl/&#10;9uD/AIKM/Hb4GeBJ/AXjT4e+HfBOueNdPkjtvFOha62qDSLVGjiu702saGdFSN2ZHJBU4xuZSAAe&#10;4eCdQj/4KA/t0zeI1jkuvhR8A7mSx0l3A+za54mJKzXKdnjtY8Kh6b3DqSDX1yNtzdN825YccDoG&#10;5/UcVwn7Kvwc8LfAT9nzwl4X8FGGTwzp+mxG0uEwTf71DtcsRwWlZjIT0y/GBgV3gcW7RwxqzY6/&#10;7K+pP+c0ASsodSrDKsMEHvTXuI422tIqn0Jptzc+SAqgtI4Oxcenr7dKY8MzFd0kBJ4GYT/8VQA2&#10;S6kmkKRqGXqWRgf8MfrXFfG/9n7RPj58PdQ8O+JZJ2sdQAKyRMqy2ki8pLEzA7ZEbJVuT+tdhe21&#10;2sP7maNGyBgR4HJx6mq1vot8HzLeLJt4X5c8fiKAPjD48+APEn7On7R/w10Hwxa6vr3w717TJNKk&#10;jUfap7G6h+ZZZJNu7aI9gyzHIEhxkDKeHbD4pfFL4gx6XofgC40nQLPUDa6hq+sfuV2RX6wTGFDt&#10;Mitb7pUdSwJGO3P3Fa2nkxASbZG/vbQKhnvoNMVvvMc8gHcc/j9RQB8dfGH4LfHDQPi1Z6f4P0Hw&#10;jeeEGjhlutav7nayHc3mxCISCQnaF2nZjJ6+mjZ6na31xdRwzQyS2UpguERgWgkHVGH8LDPQ8819&#10;NTG58X6hsVZbe0Q4fcCp9wPevFdd/wCCe3hHw/8AGq+8daTrviPQZtUbfdaVZyRCxvJCsnmNIhQs&#10;7SSOjliSwKEAgEBQDir67+faG+WmXWpQ6HYyTSttjjUyOxBJwBk8Ac9Og5rF/Z1+GHxu8S/Ey403&#10;4ieEdF0Hw7HC4h1uy1CGbzpBIqp+5E7OA67iPlGCO1W/DP7IfxTufj1a6lb/ABC0268MQ3YW6s59&#10;O3RtAryHCgAfvWQRcggIzNw4ALAHDfAHxTF/wUA03xZpcegeJtP8MWsiw2Gq203kveyK2d6nGUZG&#10;CNg7lOQGxyp+tvgT+yzovwg8G6To9narZ6VpcRWHT/vgFiWYuxJ3EszMfc/hXfeC/AelfD3S/J0+&#10;ztrPILS+Su1XYkszY6AsxLHHUkmpb7xJlxHbKzyE46UAXNVvksbRunTAA7VlaBo630hupDvyQVyA&#10;QP8A6/8Aj6jhYdJuNVvA00n7tSdwGfy+v8v0rZmmj021H8KoMKM8mgDJ8eXFpN4bvrC4aVY76F7e&#10;QQzNDKFdSGKupDK2DwykEHB4r4a8M/s9av8AslX3iG11TVo0+Hcs7XulXF7P5R0+MjLxYYkLGoKD&#10;cWyzbmIG7n7bs7OTxRrLXEu5bNQV2FyDuH0/TPpXnf7Xf7H/AIR/asTwxF4wuNfk03w7cSTjTbK+&#10;MMGolgoxMOp27eGXDDcwDDJoA8d8MfskeLvib8UdN8S6z4mufDfgDTbeC406y0i+db7U7hJhKJnb&#10;YohXChSAZNyMQNpbI+nb3XV1m+CnmOMbjzx+NLp3h+aSwsbVStvY26pDFGWYkRoOFBPJwq9cn69a&#10;1tP0EFI2Vtqt97lt3HHHPU/Mc9u3rQBk3N1dancR28O7YxO8qwz64wT1PUk9u/aqetfBGw8Z2txb&#10;60FvrG7ULLaTxJLHKO6urAqQcDjFdpDZwWbllVUO3Gc9AOw9B9Kj1e//ALPs2fKg44JIGKAK+maV&#10;pPgywS1srSy023jyVit4ViRc9cBQBVg6rGIt+eO3PWuRTxQt5dq13KWjwRtD7c/X0qS48d28o/0e&#10;3utq8MRhgPx5/nQBxXw1/ZI+FXwT+IV94s8O+C7PS9e1ZJYri5FzPMJVlkWRwEd2RcsqnhRjGBgc&#10;V3/gbwro/gKzmj0rTrHRbGa4kuWgtIVijkllYu7kLxuZiSTUbeJLa0t1uJ93l9QqthmPp/8Aqx9c&#10;Ulr44tfEl8lpDHJuk4Abg492Bzj8M0Acv+1B4s8QXXwC8XW/hLQ4/EGuXVg9rbWLy+Wtz5hEbjdu&#10;XBCMxB3DkCviX9mj4Rzfsr/C3VPFfjDSdd8GjVLuHT7ixv7wXkMTq/lo0YVN4DyyPtyz5UqdxGDX&#10;6QjQI4LOQKW85gSWDHr7DnH8/rXn/wAXfBF7N4J1a9k0seJF0+B76LS0iEs15LEC6LGr/L5hKjac&#10;jBxjnmgD590Dx3pfjLQYdS0i+s9S0+6BMVxBKJI5MEg4I9CCCOxBFWI9QW7jaMeUrMMAV45+yx4o&#10;8N6x8JvEt14J8K+LGt/DupiG70ObLXGnvK6KAqvKVjjyWO3IwVkO3I56X4TfFnxB4/8AEVxa33w5&#10;8ReELGzRHN1qTBfMZyDGgTGcshLE8gYweoyAemWtutrAsa4+X0FOlOIm+lMuLtLYfNWdc6pJezrD&#10;Ch+Y9SOBQBpwkJCgz2FR3M+RtXLN7VWGnXTDDTrx7dKsP5dhDu/iHU5oAYjmFf3n3ic4/wA/jUqS&#10;hV+Vc8DnPWqtuzTnLbsE8ADntVqDG9lChcdsc/iaAILnVGtSd0WPeqstxdThmWOTaOvbFLftJcam&#10;Yo26Lkc/TmtCGGSONV3rwOhX/DFAGLd/bNi7o5Pm6CrGj6GxVZrjesm7ITjp71pNeIsuz0GSey/W&#10;vP8A4S/DDwn/AMFF7XxBrljq3jrw7beE5TpthqtlNJaW9/I6yHzYwGAfy32tzhvuhgAcEA664khk&#10;1u3VflC5Un1Na3ywIB8qqOAK0fAn/BPHw5rXwj1bwXrev+JtdtrqYvcatNdBNQLMwkDI+CoKuq4y&#10;p4POa5LxB/wTm+KPw/8ABsel/Dr4pW+rL9oklEvixGkmt4thEcSSIkm4bjliVGAq7cDKkAh8bePt&#10;L8FaTLqGrahZ6bZQ4DT3EwjjB7DJ7n06msuL4jeG7j4fr4suNe09PDe0P9t84eSQW2gFs8HcQMdc&#10;8da9g+Df7Benv8Jp9F+Ma6J8QNQk1aTUI5SJVhgjD74k5K5K5YHCqpQhduN27t/Fv7EHwu8aeGtD&#10;0e68K2Mej+H2JtbK3Jit2Uo6FJEBw6nfu+bJ3KpzkUAeKaDqNnrGi2t5p00N1Y3USy280TBklRhl&#10;WBHUEHOasSTrFJ83HFZP7Un7OvjP4BaP4B/4U3btrWh6TdG21zRriSN7m8ikYESiVgMYJkLEFSCy&#10;nDDcBwPxY/ab0X4eeKv+Ef8As+rap4kaQxLpdjZSSXDsIxIVHAUt5bAhQctnAGaAPUPtys2FxT2h&#10;3DlmFcR8Qf2Svid4o8eeGvGWh+NV8M6LDYxtPptzaXEgupBKXKzQEoArIwBYkOCCBjqOLuvhJ8Q/&#10;CXxW1ibRNU1zxp428QXl6+leE0uJG0fRLGWQi3vbuZmVYo1RRtQgF3BC5+YgA9qdlEfy5NCxYC7u&#10;Sf160fsyf8E4vFvw58ZTeJviF8UNQ8UXmqaabe80y1i8q0tp/MQo0TNkFVUOOIozlie5FP0T9gbx&#10;d4N8f2/iHVPi7qmqaWt40t1pH9nhIzbjzwsauZCN3zwZOwf6s9c0AKsYB6DmlZwvU4rgPhf+0Rpf&#10;xZ1jxPp9np+p6XqHhfU30+7sr9VFxEASEdgpKjdtccE8oe2K62SaS65Vh+dAGg06qPvCsvUdZVH4&#10;pJLS4lRju3bR09adpmg4YyXGG3DAXJ4oAhj1Wa8bEUbt9KcEviP9S35iteGBbdflyB7kmn5oAx7f&#10;R5rpQ0zSRk/Tj9anXw7GD80sjflWjRQBVFlHbg47DAx1qrqMoitS3K84H+f/AK9aTIrAg/xdazfE&#10;RUWXlL1yD1+tAGPaw3GqXW2FW2K2Gccban8e6TYWfwz8RJqUm7T5NMuRdtJ0EXlNvz042571r6Fp&#10;v9l2JUsGLtvJ/KvhP/goZ+37b+NbDU/h34Mbz7GST7PquqI3FztbmGHHVCQAz/xDIAwcn7bgHg7M&#10;OIs2p4XAp2i05z6QjfVt9+y3b2PtOBOEcfxBmtPDYJO0WnOfSEb7t9+y3bOD/wCCTf2z/hqz/RUZ&#10;rf8Asa5+1kPtCRbo8Ej+L955Yx757V+mTP8AvlWvlj/gl7+yxffBzwNeeLdet5LTW/E8apb2sg2v&#10;aWgO4bxjIeRsMQeiqnQkgfVJXDbuOK+o8cM/wmbcV1amDalCnGNPmW0nG9352bcb7Ox9L41Z9hc0&#10;4oq1MG1KNOMYcy2k43u/Ozdr7OxDffKqnPRs1Tv70yQ/us7ugx14qa+laQhVYHd2qS0sRb/6xtzc&#10;96/IT8mFt/Mjj3Mucjpmon1pY8htoYdqZqOrrtaGMMzngFf6UtroiPCPtG5264LGgCudfUMT39qk&#10;i12OUfM2M9s1a/sS1x/qRz1wTQNGtST+6XnryaAIJfEEcafLtJqBPEUk7eXHECx6AVcGiW5kLNGC&#10;e3zGpILC3s/9XGqYoAxxbXd7cKNkiqzfM390VuWtv9lgWMMzbe561CNWjNyse1sscA1PcSeXExoA&#10;gvpdwCDuamtkAX1xwKrwRMz7mzuPAHpVrzNvyqrHb6UANuJvKXt+dVJ72VAzJHuKj8qteQzn5m6j&#10;nFPCKq7QAB6UAZv2u82fLanb1PPJ/WhHvnmLfZlTdwSSOB+daE1wsHUH8Kr3GsRxRk8+2aAJndbG&#10;EszM31NfN/iO5XwX/wAFKvBt9aLHar4+8NXum3yqNi3UloROjn+/IFwueoUDnHFe6NcXGu3QhjPG&#10;DlyOBXif7cdgvgnxH8E/Fka/vND8cWlhPL/ct7tGjlYnBwPlXt3GMUAfQ2pDNt+IqZF2DH5U5huF&#10;Qy3qxnHU0AQ26N9umO3jI5ovNFjvp98jNj+6KRNTVCxZWO70p8V61xdqqhguMnIoAnuIFuYWjb7r&#10;cHFMkgUW3l7tq7dg/LFSs4Qc1RnummuVEe7G4Zx25oAn0/Tk0+BUX5iufmI55qSe48n8s09jharT&#10;oZopGDe1AFebWFRTk03TdTR5No27mPHvVFdGm1K7OTtjjYbt2fnFbVrplvZHMUYX8TQA+4baA3Tg&#10;9/pS253QqQdwPIPrWLq+rM9w0cbM2eMAdfpUllrjRW6xtBNwuAcUAa7TYPH6nGKd1Gcc1z13rMzz&#10;4j8zdj7oXJq1povr2Lc0rR89GUg0AaCwedI2Wb5cd6fczrZ2+7+FcdBWdcaj/ZTyKz+ZI3T/AGTU&#10;MZu9XBXlV7lgQDQBqWf70eYy/e5H41JLcrEevfFV5jJp+m/NIXZRjOKy7V7rVJyqsyrjJY5xQBtC&#10;581tq/TNSeX/ALTfnUCj+z7dWfdI/QkDJqle66ztsiDKxOPc0AaOw7RtJOeetIIWZ8klfxotUaC3&#10;VpWy+OT6UNeoB/8AXoAkjj8vuaVjgVEt2p7NzUct5tbbznrgigD4n/4LL+I2TSvAekiRtss15dyI&#10;MbSVESKT3yNz4+pr3T/gnjosHhn9j7wakcm43cU13ISP4pJpGx+HA/CvmX/gsbIsnxI8Gbc8aZNk&#10;n/rrX1v+yDEp/Zb+H43Ku7Q7XjP/AEzBNf0FxZ+48Lcoow2nVnJ+t6n+Z++cVfuPDHKqMNp1ZSfr&#10;ep/md14q8Z6f4J8K6prmpXEdtp2k2sl3cSsfuRxqWY/kOleOf8E6PDl0v7Pa+LtZt2j8SfELULrX&#10;9SmkjKyS+ZKwhHPOwRBCo6ANx1yaP7U8TfHf4r+Efgzazyx6ZqcbeIfFzQOVkTTYWAigLdhPPhT3&#10;ATPQ175YWcOmWdvaWccdva20awwxRrhY0UYCgdgAAPyr+fT8DLS/eanY5zTQ2B91qiuLkqdq5FAE&#10;rOEXJp1QwxyHDMynvjFTUAI67l/HNLSMcD8aWgAqNF3Jks3PNOfcV+Xr6+leO/HrSpPjL8WvC/wt&#10;0nX/ABF4T8Qa1by3tvren3M0VvYKpAAuVVkWSOTDIpDFlkMYxh+QDqvjZ+0J4V+AWjfafEGqRw3M&#10;sbPa2SktPdEdlUAkDOBuPyjPJr5z+PXw6vfDn/BQbwRexX3iq2n8XaHYazG9vOGk0UzvIhiO5ZB5&#10;I2PujIAJdhwOv6F/CH9gbwR4B8H/AA/j1bTbbXPE3gVDMNXkLtJeXUit50j72ZmVnZnEbEqrYIA2&#10;jHL/APBSD4VeOtT8I6b4w+GFrYN4i0Nn/teP7PbrNqOnpFJKEaRxvdUkBKwqw3NMSCpGaAOajnd2&#10;xt3HABp0MPO5hgg8Vy3wO+IafEf4aaRfST20mqNZwtqEMTx7oZinzbkR3CbiCQpOQPfNVvj38f8A&#10;Qf2dfCEGseIGvDBdXSWkUdrGskruwJJAYgYVQSTnt3JAoAw/E/i74hP+0jp+k6JZ+H7rwTp8MUmt&#10;yw6hbyX1sZlk8vzYjIJIuVBACHcuTk/dHpU9xufGePavG/A37JXxm8QWviz4leFdTXTf+Eq1Wy1P&#10;StFlv/Ni1bTQko8ySOSP93LKrQtEhkjKhnDhNq49Q8I6ldeJdHhnvLK50e+2g3VjcOrT2cn/ADzf&#10;aSNw4/MfSgDWt8KN35Z4FNndpvuj7pwSpzirCRLGMKoFOHFAEcEHlpyT9M8CpBxTZJPLHr3oXcB8&#10;23p2FAASEf8A3uAKPlWTr8x6DNJEvG5uWYflWF4f/Yj0P9or9pXQ/GmpeMpYpPCNrtbw/Z3Kx3II&#10;kDxysVO9Ym3OGBA3FUGSMqQDL+Pvxij+A3w2uvE0+m3GqWdjJGtxHBKsbxq7BA3zcH5iox1+ajxX&#10;8cvDng+00WTV9UttFj8RaaNW0+TUG+zR3FufLwwdsLn96ny5zz04ONz9ob/gmR41+O1xqmnn4lwW&#10;fhe6uZWh0+TT/M3w+XC0IkK7PmjnWRupyCvOeB7l8a/2HPhz+0L4V0DSfE+htND4ZRItNe3uHhks&#10;4wYt8SsD9x1hRWzzjOCCc0AeL6ZpxjZZpPv88Z6Very9fiV8TIvi3Z6PdfBrxB4V8KyXM0X9qapc&#10;hxHFHwOY1Me48YG8h+SuQDXp0cnmA49aAHUY5oooAawJdfQc1k+NW8QW/hq4l8NXVrb61CVkga5t&#10;VuYpAGBaMxsyq29dygMwGW5OM1sZ+XofpTQ2Wx7A0Adt+y/c+Ef2uPgbo8vir4faPZa34dVLO/06&#10;fRjHBYzxlflhZ4kRk3QxttiLIpRFJJQV6BqH7KHwx1vw42jzeA/Cx0+O4FwIl06OPZLv83erKAwO&#10;4kkg8knPU145/wAE6fiz48+Jfjn4qWPiGNoPCPhXU49O8Pq2nfZ/O/eXDSuJDhpPl8rnkYZSMc5+&#10;pG2w7mPG7k+/H+AoA+YrP/gmrJpnxYtdetfi18R4NLhd7qWwF7+9urp7p53keUEJsZHMRQRAbcHO&#10;a8u+Dn7NuqfssXHirw3qGsw61bza3NqVrcqH84pKqHEpbq2AMkdya+39Rv7i38KXVxZxSXF5DbO0&#10;UaruaSRVOFAJUElhjkgH1HWvhf8AZ70DWNC8BXl14mhubPXtU1C7vNQFzGIX3tIRvKCWVE3KoYhH&#10;xlicZJJAPQGfZx95vSqdvrOn362csN7aTR6gu+1KTKy3QxuyhB+YbcnjPHNWP2O/gT4wvP2tPGHx&#10;K1xIU8HXGhW+leH4lkinGoKXEjygclNjpJ12580YyBXXfs9/8Eyfhr8APjDF450GfxPcX1rBLb2l&#10;jfX63FjYCRQjeUPLDnCgqNzsoDHjIBAB4f8AFfxR8O/if4W1zwtrWveF7oKHt7q3m1CJXtJVyMn5&#10;tyOjfQgivPf+CZPiW11D9nVtJjuo5rzQ9RniuI1JPlB2LoQehVvmII44PfJP21qX/BPL4Maz4/1f&#10;xReeAdJu9a17z/t008k0kc7TEtI3lM5jDkkkMFDA9CMCvmP4MeL9B0P4h+MPhxYeGbPwfqPg68Ik&#10;022/eK0JCqkryCNA8jKFJI3ZBU7m5wAekSLvkYf7NSVGJFzu9qdknp/KgAUnc36Ukr4U469M0lxL&#10;5K596IZfNTd70ASAUVXMsk77UyvrRQB7V+wh/wAmPfBr/sRtE/8ASCCvVq8p/YQ/5Me+DX/YjaJ/&#10;6QQV6tQAUUUUAFFFFABRRRQAV4/+1J+2j4f/AGUNY8L6dq2g+MPEWo+MJJ4tOtPD1gl5PI0IQsNj&#10;SIxJ8wYChuh6V7BXx5/wUN8Q6f4T/bN/Zj1LVL6z03T7PWNSee6u5lhhhXy7flnYhVHuTR1SDo2e&#10;t/s+ft2eD/2hvG2o+F7fTvFXhPxZptv9rk0TxLph0++eDj94ibmBAyOM5wc4xzXh5/4KWW/xd+IO&#10;ieIfDHhX9oC88H6C1zBeWGheDIbqDV7rKhfNuluGwkYB/doFJLZLY+Wjxz460P46/wDBWT4W3XgT&#10;VNP8QR+E/DmoSa/f6ZOtxbwQyRyrFG8iEqTvkXjPBkFeG/8ABPq01Kf4G3jWv7Tel/CeL+3Lz/iR&#10;XFvp0jg7l/fZnkV/m+mPl4oWv9edg/r8D7G+LH/BRjw38IvEXhLRbrwP8UNW17xjokeu2mlaXoiX&#10;F9bxNuzHNCZQ6yptbcoDBcHmum/Zx/bZ8G/tL2/iNdMj1zw/qnhFh/bGla/ZfYb7T1IYh3TcwC/K&#10;38WRjkDjPzH+0naeK/GH/BR/4Mr8P/GGif2/P4Fma21+5tlvLO8UfaN8uxDtPmKCRtOAW4qh+0x8&#10;I/Ev7HnwG+J/jDxB4s/4TL4s/HCe18LQNY2QtIY1cFPLhjByW8kMM8chBjOSTpf1/OyDrb0/LU+m&#10;/wBkr9vzwP8Atmatr1j4Vt9es7nQUimkTVLaOA3UUjOqyxbZH3JlMEnBG5eOa53xn/wUy8N+F/i1&#10;4n8G2Hw++LnizVPCNwltqUnh7w+moQQs67lOVmDANhsblGdrelfLPws8Waz+zF+1t8FdY1H4b+Jv&#10;h14du9Fg+HeqXGqNGYtSlOTFNlDhWMu1m3dlPvWpovhj4wav+15+1PqXwf8AF1n4f1bR72wnn02f&#10;SoLs64fKnMcaSShhEy7ZAMKQxkAJAGaP+D+AdPu/E+ptG/4KH+EfGPwPXx14Z8N/EHxZbx6r/Y15&#10;pGjaIbnVtNuAhdhNBvG1QAMsGIy6j1xzfwz/AOCqnhf4s+JW03Sfhv8AGZ/st9/Z1/dP4cT7NpU2&#10;cMLl1nPk7OrBhkAHiqn/AASG/wCEX1D9mvUNW0fUNU1DxNretXF54tOpBVuotUOPMUooAVMYZfUM&#10;c4OQOc/4Jz/8ev7Tn/Y+at/6C1D0fyv+X+YR1++35nReEP8AgrP4b+IWgxapoHwl+POuaXOWWO80&#10;/wAJrc28hUlWAdJypwQQcHgiuy+Ln/BRHwR8EPiv4G8HeIdN8U2mq+Pba0urRjZxLFYrcSmJVud0&#10;oaNlYHcArY96+N/+Ce1nqkv7LOgta/tT6T8MYfPuseHp7bTHe0/fvliZ5Fk+f7/I/i44rov+Cmng&#10;VfjL+1RZR6ddR6hLB8JLrW9Pu7dgwnktriW5jkjZePm8sYIODu9DQ9N/60uG/wDXnY+sviP+334J&#10;+GP7Umg/CK9tdfufFHiD7OIpbW3iaztzMWCLI7Sq4OFycIeGHWuSv/8AgqP4aHjnxJoOk/Db4zeK&#10;LjwrqU2lX9xofhtL63SeNipAZJsgHaSNwBI7CvjX4aeJ7z49ftKfCn4xalbtb3njj4lizhVh922s&#10;7O1iTHtuMn4iuw/Z7tdQuPjx8eDZ/tBad8G1Hjq93WVzBYSHUT5sn70faHU8fd+XijXr5/p/mLm7&#10;f1v/AJH118Sv+CiPg74NfC/wX4s8WaF428OWPja+ewhttQ0xILzTGRyrPdRNJlEwu/5d5KkEDnFd&#10;v40/aZ8O+B/jL4D8Dzxajd6p8RIrubSri1SOS0CW0PnOZHLgjcv3dqtk+g5r5P8A28vB+mfF7wv+&#10;zX4b1bxZb/EPTta8XJpV/rlo8SrqgYeXI6mElFbkj5ScEV5v8DNQ8WeAv+Ci3wT+EXjETXV/8KZt&#10;bs9N1Nh8up6XPYO1o491VGX2AVeqmiOrt5/oD0V/I+j9c/4K1+GfDXiTT9H1D4U/Haz1XWGddPs5&#10;/CqRz35TlvJRpw0mBgnaDgGve/BnxotvF3wW/wCE3m0PxNoFotpPeSabrFj9k1KBIS4YPCWIViEJ&#10;UFuQynIzXzt+2j/ykb/Zh/6+dW/9Ex19J/G//ki/i7/sC3n/AKIep5vcb9Rr4rHzvon/AAWD+H+p&#10;eHrLXrvwV8XNH8J3sgjHiK98Nj+yo/mKZM0cr5G4FflDHIIxXe/H/wDb98J/AHxV4U0ZtC8Z+Mr7&#10;xpYvqOkx+F9Pj1FrqFRuLKvmqzfL83ygjaCa+W/g9+0B8P8Awt/wRPufD+seJvDp1u58OatYxaQb&#10;6J75rma4uRAPIDb87mRs44HzdOa4zxZ4V1zwp49/ZH0vUvGi/DDWbXwXdK+u3ccLf2QDC7KjrOVQ&#10;EoViwxGC3qBVP4rf1s/8hJ6X/rp/mfe37PP7VMP7Q2q6lax+Afid4O/s2JJTL4p0H+zYrncSNsTb&#10;23MMZI4wCK0fih+0toPwl+L/AID8E6la6tNq3xDmuIdNktoka3iaBVZ/NZnVlBDDG1W79K5L9kCa&#10;e0vdctb7486X8ZrmZIpYordLGOTTEUsGbbbOxIcsoy3QqMda8s/b78Sad4R/bq/Zl1LVr+y0vTrS&#10;91d57q7nWGGFfJhGWdiFUZIGSe9HVD6M9/8A2of2mdB/ZL+FreLvElrq95pq3cNmY9NhSWbfKSFO&#10;HdBjjk5/A1yPx7/bx8PfBf4l2/gfTfDvi3x942mtheS6P4csRdTWUBwQ8xLAJkEEDk4IzgMpPaXW&#10;tfDP9qLRbrQP7V8IeObKForq4sra/hvhGUcNG7LGxIw6ggnuK+af2b/Gej/BX/gpj8fNN8a31lo2&#10;r+LP7P1DQrnUJVhS9s0R9yRu5AON0Y2g8+U39w4Otg6XPYPh1/wUG8EfEP4U+NvEq2fiLS734dWs&#10;t14h8P6hZi31awEaM5HlM207tjBTuAyMHaar+Ov+ChvhPwn8PPAOsWGheLvEmq/Ey1+2aB4f0yxW&#10;bU54tgdmdA+1QoIyQx74yASPlX4ueILH4t/tL/tS+KvCM8OoeFtO+F1xpOo6jasHtbu+8lMBXHyu&#10;QsbrkZ/1Z7Yzcv8Aw14B+InwR/Zl0HV/GXiL4ZfEL/hFUuPDXiizxFZw/ulEkEshdPmYgAAEHLAZ&#10;w+Ct1f0/X/INvx/T/M+nfhz/AMFEPCPjvwJ8QNUutF8WeHdW+GNm99r+ganZLDqUESxtIGRC+1tw&#10;U4yw5xnAIJ57wj/wVH0bx1Z6fd6X8Ifj5eafqmxre+h8IiS1kRjxIJFmKlO+4ZGK+e9F+LvjE+Dv&#10;2lvhr4o8TeHviUvhvwHdXkXi7TrWNJpMwbRbTyIPnbDdGLFTEw3HtsfsVG+0/wCCnw5vJv2sdD0H&#10;T7eztJZPCs8Glq1tGpBa0Z3kEoyAVyRuGc9acd/u/X/IXl6/p/mfoVRQrbhkcg8gjvRQMKKKKACi&#10;iigAooooA+Gf+Clf/KRL9lbH/QM8a/8ApPpldUqsVXOFxxyOorlv+ClX/KRP9lb/ALBnjX/0n0yu&#10;r653YxQAk8CXUDxyKGjkUqynoQeCK+av2sf2Ybi/01dY8MlbbW7B1ntLwj94rKHHlucYZSrsFLAh&#10;Sc8HDV9ME8cc1DLZpdRSJMoaOQFSp5BB45oA5n/gmx+05qHjzw/b+DfGx+z69bjybaPzR5kBU/6p&#10;x1Xcg3IDkAHA4wB9jTaLa+GtGuZ2RpGZcsGfP4Cvyl/aJ+Etx8D/AIsp48037VLB5ZW9t4pxEJog&#10;CqysTxlPlyOpwCOev1p4T/4KF+HNV+BljqGrXV1PqVvp4djxHFdLt+SV5GPy7htLZHUNx0BAPK/+&#10;Cqf7RN6/irw74WsbWO5WYx2P2NflTzLhSzuDyMiNogNwIGWOOSKb+zv8AdD+F3hiFtNsY4mlYzJu&#10;+ZhkkhmY8sfTPQYrxvwN4mvf2ufjxc+LFjP9m2d1NHa87RJOwy8nllTiMKwCkOGATGOTX1xpditp&#10;Yxwr8qxqFHtjgfyoAnjt1s0Yr95+59a8I/bZ8M3ni34Tawsd6dPVYWEjrg4UfOwwSoIZEYcso55I&#10;BNe8TXkdunzSLkep615T+0np8/if4data6fdLa3dwjCEgjduKMoIB9z+tAHWf8ElbfT/ABH8K5oN&#10;NsxaxNbWZEjNukCFZdynGR95SexJbnBGB9yWtutpbpGv3UGPrXwX/wAEX/Ggj8JNo97Ytp98tiiK&#10;joUYrbM0RHPJOGU+ud/pX3tJEJA2S2GHODQBheOvHOi/DTwhrHijXb2HT9F0K2kvLu6lO2OGNFJd&#10;vc4GB3J4HWvyo8B/tLap+3Xc/F/UvCPw+8ReOviT8YbG48IWNzJa+ToXw80B90MaTXTDHnMGa4cI&#10;CGYR4OQy19Pfto3c/wC3N+1R4b/Z00tpG8H6D5Hij4jSwsyBbZCGtdOLKRhpiVYjOQpRhypA+yPD&#10;3h+z8I6Lb6bpen2un6fZoI4Le3jWKOJR0AVRgfhQBhfAL4Yf8KR+BPgvwWbz+0T4R0Gx0U3Xl+X9&#10;p+zW6Q+Ztydu7ZnGTjOMmule6V5FVd24kYOPvDv+HvUshVoG8z5Fx83OMfjUEMrGc4hI3IMZ4wOc&#10;Z9+vHagCaZpN6hFXnOWP8NOdxHHukxx3AqMpJNINx8uNR0U8saRrEPIGaSQlenTj9KAEkv4wBhu/&#10;fjA705bkyTfu8Oo6nPT8e9MNmskvyzSLgchWNRXIKSpHH50jdyGxj8SD/h+YoAi1Bri8mSOILtU5&#10;bIwQM46f1OOhNTwaTDZXHnZbdjBLck0yN5rIljG21uTudcfngfmTVTVNWmVB5Nu0jbht2ybhk+nb&#10;PfGDjrigC/c6kI/ljXdIecEYz+HX+lYH9g3muak1xcMi2yncgDYVuTzx9M++etOuNb1iMzRR6MzR&#10;klc7/vE98981oR219rEWLlfsX+wjblxxx/n/APWAZ+raLY2Vvx500gyh2tjJ6nnpken+FaHg7wmn&#10;hOymjWRpWmk3sx7cYAq8IYNMtl8xl2rxvcDPJz1+tPurxUsGmjZWAGQQcg0AZd81xq+ovBHtWOFg&#10;GLHHH/16t6TpCW0Yb5mX+EMc59z/AIdqZbmSa1jkCbWkAIPqccf41ZV3aFY4/lLZIY9EXP8APHag&#10;BbicW6+XH+744IT9AO56/lUSaOs8f777zY4B6D0J/i+p/DFWkt1Rw2WZlGAWOcVHcTs5KxhjtIDF&#10;ev0H9T2oALm6h0i1y3yqOnPWseyafVpmcKOTkE9x6n09s+nTHTWXTVf5pj5ncqeV+nPPH1qZZ1G1&#10;Yxuz0A7AcUAUrfRvNXNwPmODkNyfrx/U+2K0PliT+6q/pQy71xzz6HFQTgSBYU6rjvwoGPz7cGgC&#10;qbb7fN50zMscB3A5wD35HpzXM+KdYk8T3i2Gmx+ZsOSwx64yP9nmtTxNqZngbTbFPPmuMqTn16kn&#10;0/nWh4W8OR+HNNVWEbXGP3soHLd+voKAM7R/hjY2G2SZpp7jqzbyq/hitmDQrW2VlVGXcc/fPH09&#10;PwrL1XX7i9JjtY327sBwev8AnNY9wdVWRTDFdTN/snADY9c9s/jQBoeIPh7pF1J51zJcR7uMrJx9&#10;On8qteGvAOl+Hrj7RaJIZOV3vIWz2NZum+Db7W4/M1K4mt1yf3SkFj0wc8j1rppNQtdN2wtIqkYA&#10;Gf50AU73xfZ6ferbby0zNtwc8Ekdfzqv4o8VyaHa+Ym3qB864GD6c/8A1uvpTovD8xu5ppGR45nE&#10;gUoGZBzkc9+SK4HXvAmvav4haCFbhbXd/rpRwBx7/wCcUAOttc0/RbTUk02xsdP/ALWu31C8+zRC&#10;P7TcOFDSt6s21cnqcV80/wDBRX4WyeK9N+Hurf8ACxrHwbY2uryfbDLqj6bcXcbKhAgbG1pFCPjc&#10;QBuznsem/wCClF/4i/Zd+Btr4o8O6pP5JumsL+Y26Sy2/mxOIZUUqVwkgUtuPI4HJr5l+OPjjwxo&#10;H7Pug+JvHEKfFK+17F5aw6letpc0VlNJA8qW6x5ZQuIvlBJVnLA7QVIB9PaJYLYaXbwqZZFgQRo0&#10;0rTSELwCzsSzNxyWJJPWna5b61caDqH/AAjumNrGuJbSPY2e4KLiYKSikkgKpbGSSMDvXNfB3x74&#10;b8W/CjQ9Z0E3Fhoeoxr9lhv72S4mgZmIMLSykvIyvlQSSWwMZGK0fgj8GviJqX7Z994n8QLqGi+D&#10;9B0zyNEtxcssWovOoDOVVgGHDllkUlSsRHY0Acn8HPjpqXjr4b32qeIfCuseGdW0V3t7+yuoDDvm&#10;jXL+V5hBxyOGxgnGT1qn4W+MGq/tD/CvWde+FHh+fxdqmlXENq+m3DfZJFeVtoJzwQF+c/MAF5LD&#10;pX2B8aP2atD/AGivD2k6T4gkvl03S9Qh1GWG3dY1vTGGxDLlSTG27LAYPAwc5NdB8J/hZ4f+D/h+&#10;z0XwzpNro+mWtusUcNvGPuryAzHLNjfxkkksxJOaAPmqT9nD40Rfs9aTqjSeFofiJbzyT6hpCfNY&#10;3EJ8zZCJS3yOB5WSCwyp5INc5eXXir4DfDG78T/GCPQ/DNitxZ2cL2JkuB5sturSBghkIAn81AxI&#10;Hyjk5BP3DOwkPlj7/D4+h/riuK/aA/Z70H9pH4M6x4J8QLMum61EivNAQs0Do4dJEJBAZXUHoR1B&#10;6mgD5ptt0utyMgVhszk9O3v/AI1NfXt1aMu6Szj8xtqb32lj6DNXPi3+zN8SPCvinRfDvw5h0mbw&#10;gkVlaz6hqF2PttnCXlSbDM5LNHEsLBjGxZnPBwcL8ff+Cdc3xr8IeALHUviBNp974ZuFvdXu7HTl&#10;B1K4RVCSQqz/ALhgQ5yd4+c/KAAKAOI1b4rr4Y+L/hHwja6cuv654q1OOGezWYxRwwYd23SBWCuy&#10;o+xWwGCOSyhSa+vrvQNH+G3hmPSdB03T9F0uFneOzsbdIII2dizEIoAGWYk4HUmsXTvDPgvwr43m&#10;8Taf4f0y18TXFmmnS6jFAqzSQoxYL8oAGWY5wATwDwABcvrDUPFUzbYZI4QCd5xj2HXqaAMvU/iI&#10;vhrTzDprZe53ea0i5bJwBgdOx9epr0TwVaz2nhezW6ULcMm+Qe555ryj4W+FbjxV49+1SY+w6U+5&#10;84Id8HC4P59O1e1sdq/SgDmvHN00Ubbewqxbx3R0+SG3WNo9oAyxLA455xzj/PpWT42laWBmxx0z&#10;Wr4B8PXGg2MxuZTJJcMGAz90Y/8Ar/pQBl2/gW81KaRbxmhjI+Uo4PNU/h3+zZ4V+GnjrVPE+n6d&#10;CviDWmDXt5tG+chFQHPb5VA4xnnPJJrvFk3Oy/3adQA2WJZoyrqrK3BDDINUdK0qw0CS4jsbWG3k&#10;uZDcz+WmDNIQBvc9WbAUZOThQOgFSalqa2gCr8znsKr6Yskl200z7fl4XPWgC5dKzED73y+vX1/H&#10;t+NZviFI7mGOGRstNk4TPOeMf0o1fW1j1BYE2tu4zmjzVSeFmj852cbfY8c9+/f1WgDzP4w/sm6L&#10;4/8ABOtx+GI7Twv4o1owtPrllB5c07ROpIkKkbiyIYi53FVfIyRXkngb9kz4mfDT4V+ItU8Za7oP&#10;irXrG3N1p1ppkBgWdljJMBZgoyzgBWI5zzivqHV/FF/pD7Y9JeSPIVCrcH0GAKy9P0rU/GGpyNqU&#10;V1Z2e3lN2PMI7Y7flQB8V/AT4+3/AMYfBt1ql94evvDk2n376bdW90p+WdFRnCtgZxvHUAj0716D&#10;aa/DOPmbDZ6AV9EfGb4c+Fvit8OL/wAJ6nItvY6gER2tpBHJGyMrLzggjcoBDAhhkEEEg+QfDb9g&#10;LSPhF8HfFlno3jDVNc8YeIYW8jXtanEq2tyI2SA7VH3FLKSDuJx26UAcvJfNcvthwalEM2xPu+/P&#10;8q5/4V+Evib4K8O3Vp8TrHRodSt7uSC0v9Ol3RapCmB520D5cnoPlJBGUXv0pvI1H31z6ZoAckex&#10;aJnEUTMao3GurD0AP415p46/aEh8E/FC10XVlgsdLvbVJ11GabaiMxlBDDGAo8sfNn+PsATQB6Je&#10;ap2XpWWJJtYvfJhxuxuOTjAq3NpkV3pSXVrdR3EUkfmpIjBo5FIyCpHBB9as+EtPjgsRcf8ALWTc&#10;Gb2z0/SgDwD/AIKT/tOR/A74QHw1pczR+I/FULQRFDzaWvCyyE9iwJRfck/w14//AMEvf2QrXWBH&#10;8SvE1uJIbeUroVrKgKO65DXLAjna3Cf7QLdlNeR/tD+KLz9tb9thtP0mTzLO6vk0XTXX5ljto2Ia&#10;btwf3kv0OK/Tbwb4MsPCXhjTtL0+NYbHTbeO2giUYCIihR+gr+kuJsRLgjgzDZDhPcxeNXtKz+1G&#10;LXw91f4flPuf0VxJiJcF8H4fI8L7uKxi9pWf2lFr4e6/l+U+5qPqUa96rz6tlMVeECKPur+VNkRA&#10;pG1cn2r+bT+dSjYQtId/HzdOen1qw2lxztuk3ewBqxFjyximzS44H0oAYscOnp2XP61XudXw4WP5&#10;t3Ap7WHnzKzlto7HGKm2RWibm2r74oAqfZ7u6I3Ksa5555q2PLsIsdP61Vl1sF2RF3Hsc1WgtrjV&#10;XO5mjjU4JPU0ASzeIFjPaoSl1qXzRrtQ9ya0bXT4dPix8p5zuYDJqdJVddysNtAFS00WOFo5G3GV&#10;efvcZqzPb+eOpHPNVZrqS8bbEuOcZq1FGYINu4sV7mgBqP533eF6Z9P84qVVCDAqtpvzRs3bcatM&#10;NwoAaXJHy/y61XuhcM+I1j9ck1aHFNdio+7mgDO8m+JPyx/n0qlrNw0USxSMjNnJwOn+c1uRyu7Y&#10;Me0ep702UQo2XEe73AzQBDoVr9ksAvy/MxbivB/+Co8AT9ivxNqC8XGj3Wn3tscfdkW9gUe/Rz0w&#10;a9ybxB/pKxrGPmOOteEf8FGp5PGPw28LfDe3/wCPz4meI7PS5FA5jtY5FnmkB7bNiZPoaAPf1vDN&#10;AmPvMoJpILdurY3Hv6CrCosEY9FGKgS484n8R0oAmiRVBZfmpkcrSXTgL8uOG9TxT3clR8v3u2ea&#10;guriZDtih3Hr1oAfeQmT+LHFOtEWKIBeuOT605sRQ/Md3HOaFnXyty7emcCgCG41BUbaPxqq2pNa&#10;OBtGGOasLF9sj3fd3A/nnFR22i7bpZGdmCnhSOv1oAsyXW2FGG35j36VI6s0f+1nNRXwH7v2cGp9&#10;49RQBXstLjsyW+9IxzuI5H0qwrhjUN1cYG1fmZvSmgfZIv70knagCcoqM0mFDY5NVzem43LD94dz&#10;0qtqUjW8OCzFj2zV20gW2t1HQkZJ9TQBVs9HK3rTTHc3BXnv71oE4FQy3ax+9Qz3LyLwrCgCcTrK&#10;So/lUijavH8qgt4fLUZ47nNFzeLGOWVf+BdaAJniWQgt/DVO209XvXl+ZQrfKPWmyXrMP3aNItOa&#10;4uZU2rAy575oAbrjM8SxopLFqis/D5MR85sOT2PQVft4BbR/Mct1JNNS982faq7l7n0oAji0SGF9&#10;y7s9uelNfS/Ony2QpGOD0qe6uGiKjb9736U+J/lA6HGaAPgz/gsp4bWy1vwFqEavtmt7y2Zi2R8j&#10;RMBjr/Gf0r6B/Zb8d6X4S/YZ8M+Ktauo4tN0PQjLcSIR8qW5dSB6t8gXHduOprzP/gsT4fN98GfC&#10;+qCPJ0/WDAW2g7VlhcnntzEvHf8ACvJ/h94mbxr+wr8NfBJl/wBD8QfE218PahEuS0tq0n2pwV/i&#10;UFkJxx0z3r+gs9X1zwny+st6FeUX6N1P84n75ni+t+FmArLejWlF+jdT/OJ9TfsSfD/U5PCer/Ej&#10;xQjf8Jb8Tpk1OaNwAdPsQCLO1HAwEiIJ4By/OSM17NYW0mwlsD5ulTW6bY1+XaqjAXjAApzSsy/I&#10;v0Nfz6fgZIEX+6v5VHFAA+4rzgfnTpJGitt38QX9ar6dLJcR7mUqp7560AXKarbgcfhxTbhsJt70&#10;2JWKA/N0zyaAJCCSF9MEmnVEisZOQwH1p8jeXH247mgBR1P6Vnax4P0nxFq2l32oaVpupXeiz/ar&#10;B7u3Wb7LMAQHUHoR1B7EAjBAIuMzKo+9lugJ5px/dp8zNk9h3oA1P+Cdnx616w+Eo8JfFXWv+Kw0&#10;3VrvT9Lm1O8H23xDaxlSsq7zvlILkbuSV2nJ5r6E8faVa+P/AALrehyN/o+uWM1g5bzFASWNkY5j&#10;ZJMAN/A6t6Mp5Hxf4y+D+oeI/jT4A8ZaXrS6ZqXhPUlZ1ugZbM2z/LMWiCku/lllGCv3854FfRPw&#10;Q/bu+G/x6+Ker+B/Dt9ql1r+hy3C3EUumyCLZA4RpfNVTGELEBdxUk8YBxQB5Z8Df+CR/h/4Q/DD&#10;xNoX/CYeIri68TXdrdG/gUWstqIJRJtUBmzvGVYljwxr039lz9g7wv8Asx2d/J/aWseMNW1ExmXU&#10;dedLiWMRiVUCfL8uFldTknI9BxXtc1yEUbNrHPQHn8KS3drqCTdjDEqCOnTn9c0AMstMisLSO3hj&#10;EccO3btAAOPb9MduK+E/jZ8NPDv7Lv7YfiTxRdfFjRbGw8eMLu48L6hdBrqO4cD99uZ8pHlSEJGN&#10;rFBwor71UbVA9BivNP2kv2UfA/7TfhWS18UaZ/pUOya21Wz/AHOoWMkQk8t45ACTs82QhWDLlidp&#10;NAHidFeU/AL9p/wr8Y/E3iDw34bXW5LXwmVghvdRH7y/hX5Flbcd+8lTkOMngnBJUepLKpcncMYF&#10;AFNfEGnz6xJYx3lnJfwLuktlmUzJ0ILLnI4I6jvV5lZ1wdv5ZrE/Zt/Zl8CP+2Xq/jTVdWt5/Eeu&#10;6YYrTRrmSMeZhY0eWNSd7MEi/h4AZjXZaL/wSj8GaJ8TrTxQnizx9NNZ3yX4spNQia1crei72Mvl&#10;ZKEjyyM52cZzzQBwHwP+Id58e/jvq/g3QvDmurp/h9Zo9S8QXlu8NjBdRso+zg7TuZgxIOQcAEAq&#10;dw9O/Yc/Yp8R/s5+OvH3ifxd4r/t7WvFl0Y4I7VmFtb2qnKPtflZDwu3JCqgG5s5H0bDa+W0nyrG&#10;rNkBOMnuT7mpEgVH3fMWIxknPFACxp5SBRnC8DJzTqCcU0v/AHcN+NAHyP8Atw+IfE2t/tPeBPDk&#10;Lapa+E49Pn1G5lsmuESW5EjBEnYRGFk2xEBC4Y+a3TjdHBarFGvy84AOa9m/ac+AVt+1J8H9Y8FX&#10;t7c6WmrRqI72Bdz2sinerhcruBwQRkZDEd6+dfi98APiB+yJ8BfDtr4Wm8R/FbV4dWZ9Uu5dPe5m&#10;+w5UlcCctHtXcFIEmTxtXrQB1KrtFIDvH41T0jWV1vQ7W9W3u7VbqNZRDcxGGaPIztdDyrDuD0o1&#10;3XbTwpoF5qWoTLbWNhE9xcSkFhGigsxwBk4HYDNAHH/Hf49WfwI0ezvrvR9a1iG4m2XDadbGVbBN&#10;0aCSVui5eWNVXOWJOBxXW69r/wDZXhGTVreCbUFeze8s4rdd736hSyiIfxbsYGK0fgR+wPpviX4o&#10;+LPiR4m1/T/Ffh34leFo9Js7G1jMMaWU+x2BkViXO2OIrIpU5ZiAMKa6z4k/8E1/hp48+KPhXxc0&#10;3iLS7/wfb2Vpp9vZaiPsyxWhHlIyyI5PygIfmGVHPOSQDc/4J8eCfFvg39nOzk8bTTN4g1e6nv5Y&#10;HlumFqjudiBbkl4+BnaAqjcAB3PtF5OqtHklRu5JHHb/AD9M1XhdmiyqrFHH8o52qB2HsB7dcdul&#10;VdR1OGG6hj85ncOByw5PHT9Of/1gA8V/4KJ+P/iR4Z+DVrY/C2CNNd1q/itpNSF3HFLpcQZXMiI4&#10;w4IBVvQNnB7eN+IdQ1jxx8NPE9v4RsB411rQ3j0nUYt/kKJ5RGHy2ACypKJGVCMAEZUjj0v9tn4H&#10;/Ejxp418PeNPAd/cXlt4fsrhNR8PvqD7NQChnjEEWRCZZWYxvJIcoqxlQSu09F+w7+ycn7Nfwwmh&#10;u7i6uvEHiu8k17VZboK0yTusf7lmUDcEOeTjlm6ZoA1/2IPh34g+HH7LHhHw/wCItOttJ1TTbZ4r&#10;iygv57qGAeY+xFklklYqI9mVD7AcquFAFewRxdNwXK/dK8cU1ZI9PgijZgqqoUE+wp0E5nG7Yyr2&#10;3cH8qAJK+Hf+CmviCx+AHxl8Ea74P8EWOrfEXx9LJp1xePdGH7TawiEeUV3Y3HKYcjCBDnORj7S1&#10;rU3s18uONpGkGBg9M8V8g/Ff9p7/AIXL+1DrXw7j0Gwe38A20d1LqxcyTLcSrGfKAMeEwGPRznb0&#10;yCAAO8PTXctha/2lHbRXxiBnjgcvEknUhWYAsASQCQM9cDpWpVO0tvJu+c52nr9auc7vagCG9O2M&#10;N/dNJp8nmW+fc0zVJQkWKTRzusv+BGgC1uwcfyopiwbSfmbmigD2b9hD/kx74Nf9iNon/pBBXq1e&#10;U/sIf8mPfBr/ALEbRP8A0ggr1agAooooAKKKKACiiigArk/ih8B/BfxtFkPGHhXQfEw03f8AZRqV&#10;lHc/Z9+3dt3A4ztXOOuBXWUUAcx8Nfgr4P8Ag3Y3Fr4T8L6D4bguiGnTTbGO2ExHTdsA3YyevTNc&#10;dL+wj8F55Wkf4WeA2dyWZjosGST3+7XrFFAHK6R8DvBuga5oup2PhfQ7TUPDll/ZulXMVmiy6fbY&#10;I8mJgMomGYbRgcmrvjD4YeHfiDqOk3muaHperXWg3IvNNlu7dZmsZgQRJGWHysMDkc8Vu0UAYPxB&#10;+F/h34r6RDp/ibQ9L16ytrhbuGC+tlnSKZQQsihgcMAxwRyMmneHPhn4e8H+JdZ1nStF0zT9W8RO&#10;kmqXlvbrHNqDIGCGVgMuV3NjOcZNblFAHP8Ag/4T+Gfh9rmsaloegaTo+oeIJvtGp3FnapDJfyZY&#10;75SoG9ssxyefmPrTvCvws8N+BxrA0fQtL0seILl7zUvs1ssf2+Z/vySYHzM3cnk1vUUAeS/8MGfB&#10;X/olXgH/AMEkH/xNdnF8FvCMGr2OoJ4a0Rb7S9M/sW0nFmnmW1jjH2ZDjKxYJGwcV09FAHG6T+zx&#10;4D0HTtBs7Hwf4dtLXwvcve6RFFYRommzudzSQgD5GJ5JGCaw9e/Yq+EXinXLzUtS+Gvgm+1DUJnu&#10;Lm5n0iGSWeRyWZ2YrksSSST1Jr06igDjdO/Z48CaRpGg6fa+EPDtvY+F7s3+jwR2Eax6ZcFixlhG&#10;MI5Yk5XBya0tV+FPhnXfH2m+KrzQdJuvEujxNDY6pLao13aRsGDKkhG5VIdxgH+I+proKKAMPX/h&#10;p4e8VeKtH1zUtF0y+1nw+XbTL2e3WSewLgB/KcjKbgADjritbUNPg1awntbqGO4trqNopYpF3JIj&#10;DDKR3BBIxU1FAHmfh79i74R+E9at9R034Z+B7O+tHEkE8WjQB4mHRlO3gjsRyK2vid+zx4E+NV7a&#10;3Pi7wf4d8S3Fihit5NSsI7loFJyVUsDgE84FdlmigDi/hl+zl4B+C+p3F74R8G+G/Dd5eReTPNpu&#10;nx27ypkHaxUAkZAOPapvih8BPBPxtayPjDwpoHiY6bvFr/aVlHc/Z9+3fs3A4ztXOOuBXXUUAcb8&#10;Mf2d/AfwVvrq68I+D/Dvhq4voxFcSabYR2zTIDkKxUDIB5wab8YP2c/Avx/treLxp4U0XxELPP2d&#10;7y2DSQZ6hH+8oOBkA4Peu0ooA5Pwx8B/Bfgv4c3HhHSfC+h6f4ZvInhudMhs0W3uVcbXEi4w+4cE&#10;tknvVPxl+zV8P/iD4A0/wrrXg/w/qHh3SVVLGwls08mxCjAEQA/d4HHy444ruKKAOH8D/sz/AA/+&#10;G3gXUvDOheD/AA/pug6yjRahZRWa+XfqwKlZsgmQFSR8xPBxXPp+wh8FonVl+FfgNWU5BGiwcH/v&#10;mvWKKABVCKFAwBwB6UUUUAFFFFABRRRQAUUUUAfDP/BSsZ/4KJfsrdv+JZ41/wDSbTK6qKPIDN83&#10;HHtXK/8ABS19n/BRH9lU/L/yDPGvU4/5d9MrqknX+J4/oGoAkAxRQDkU15lTqfwoA5f4vfDGP4qe&#10;E5tNa5ms5HBCyxSGNwD1AYcr9RXhugf8E3vC/hpbhpIYbxbhPLaO5keZAM/eAwMMOx6jsRX0w0yu&#10;nysuT2zyaatqv8X3uvBxigDlfhn8MtO+HmjR2un28cMcaBFCRhVAHYDoB7fnXTPKI09W7eg9f/11&#10;wP7TfxVk+D3w6uNUhilkMMbSMI/vbVxkDsCdw57AGvC/DWu/Fr45aLcS6Hbpc299b/aNOmihmuZI&#10;VYxvGJI1LqDsMqnGRlcjjigD0T9pH9q/Q/gtavG8y3WoTAmGKMb5JT6KOgA/vNwMYGTXm+i/DX4r&#10;ftRapfJo9xdaVp0ypNavaQsLwKPmBlLMBHlWCldwOYxjgkH1T9lL/gmp4i8QeNR4g+IU1xqF4GHl&#10;zXMYWSJc7jHAhOIgTyzAA8DA4yPvz4e/DjTfh5o8EFjaCwt7WMqkKnIXPJJ6kk+pJJoA+bf2Ef2G&#10;779lXw7calrt7JJql2kgWF5vMl3yOrSSuQSATt4VSepJJYmvWP2u/wBrzRP2R/gsdcvlfUfEGpj7&#10;F4c0K3VpbzXb9hiOCONQWPzFdxAO0H1IB5P9rL9t7RfgX4xsPDOh6TfePvihrUQOieEdKZWuJTn5&#10;Zrl+RbwA5Jd+ykgYBIy/2aP2SfEEPxVl+L3xq1HTvEfxVvITBp1pZIx0nwbaEY+zWStnMhyQ8vJY&#10;nAJyzOAc7/wRS0iz1X9kH/hYV1cLq3jb4lavfap4n1AgNO9ytzLGkLnJIEaAFUONvmHAGa+xAciv&#10;j3xp+zh8WP2L/iTr3jL4A2uj+LPB/iy9bVfEHw61OdbLZeMFElzp1wcLEzgDcj/KMcB/lCenfs4/&#10;t3+C/wBozxPceGbpdU8EfEDTxi68H+JITY6pHxkyIjHE8Z5IaMsNvJAyKAPcpY1kA3fwncM9M0RP&#10;5kSt/eANV7q0VVVUjUtI23LfdXgnJHfp0qSKyW3GV3NJj7zMfmPvQBNVcM4k8uMliDl3YcL7D3/z&#10;9Zo5N/Hy7l+8AelAkTzWXcvmYyRnnFAFeaC4aT5JFVccn3+lOsrRrfmSQyNjA9hUi3MbS7BIm/8A&#10;u55/KoJWuHeTYrBVPGSATj0+vuRQBa2Dnj73JpkVpFC+5Y1Df3sfMfx6022tFtlGM7sYJyTmleJb&#10;gK3UHnmgCPUtVi0yAvIRx/CCMmmaZrC6patMsciKv97vWVP4eGo3WWjZh05fao4z+XPT19q23RbO&#10;w25wqJtGeT6D60AYviGKbVotqyBVznb7dz/n398ampQLHpMkarhcABV+tQWtpJIV+T5T1JbGBnB7&#10;ck9Pp+NXr2aOGBjI21fXvn2oApRXLCCFRlFVVUYGcZGPz9B2HJq9aK6QKH29OAB90env9agt763A&#10;bMsa8jhjt6cZwee1JcX8crBFmjjjP3pC+M+yn19+1AFqUFomAOCQQD6URqqRhVUKo7DtVWTTobho&#10;8LmMgnKnr0xz1x16USaaIk2xRwsp672Ix/PP40ANnuWuZNkTMQ3I46j16dPc9fQ1Yij+yxZILMfv&#10;Ed6hsYZItwMS7WJDOz/O2OM4xjHoM9Ka+lR3E2GhVYlPB3fM3+A/HtQAzVPEMenwtmOdm6YRQzZ/&#10;z61jQazda25jt4ZLfdld0oOB19ueQO/J68V0UGmwW33U9QMsWx64zUzSqi5OeuOBQBl+GvDf9hpJ&#10;JNIs9xI29pdvPv8AQVNq120itFG21uh98j/PFU9Q1+Wafy4Avl9CzMF/njH/ANcU7TrBpGZwsc3A&#10;BPnbV9/u5yfXPt+ABX0HRrhJV3Sq0R5YdOOen9T74rdeSKyX+Fc84HfoOB+VLbx/Z4MN1yScc8k5&#10;/rWPKn9sXyn7xUkKS2CB6464GPrnj1wASX/ifCbYYZtzNtVmX5TUcNnbWbLJNHJNMuXztJP1x1/H&#10;GKvf8I/bmPaQ5Pc7jz+HT9KsWtjHYhvLUqG5IyTQBjRaxfa7PttVezVTy0qfeHtxWrptvcQK32iY&#10;TMemBgCob7WNq/uNpb1c7MfniqUmtXrr92EfSVP57qAE8eabpfjDw5eaJqen2msWOpxtb3FncxCa&#10;KdD1VlIIIrMg+DfgvStN0CGbwz4fb/hG4RFpnm2UcjWACIn7osCVO2NBkc4Uc1qaXbSRzeYgWSTB&#10;yQyts/X/AD+tN1DTJLyYSXDeXuO3lwAo98dvyOeO+QAfPXx5/wCCf/gz9on412PifW7rxBLpenwR&#10;RxaFbXJt9O85JGYzMFGcsGC4UqcKOegr6H8PeH1Rt9wfNli+VQdzbeMdT1I5B9+5q/b2NrokMKbW&#10;bZ0ZucepJ6Dv+FC6zbWsP7yRV3MTj+IAkkZHXkUAPkuVgkhURvGuSMBfboAOvrx6UsAiil3CRSuM&#10;D5unT/Afl+eVcPc6tJLLaozqMqCTt3dcAZ7cAn3656DEXwTqV0rXFwjtcZO1RImR9e2Pz/CgDe1e&#10;O6vNTg8m4hjiznJXfxz+GeP/AK9cjqvjXWBrFxDa/bJo4TtGyInj14Hfk1taXB4mtSVaCBVyBuym&#10;7A/H3roBcymWOFWj848y7QPlHFAHnb+Lry1Ba4jmjZj/AMtFKkn8a3fA0UfidLia6/eRqNqjd90+&#10;uK1/Evw+s/E1uoupbpmj5DK2Cf09v5+tWND8I6d4Ns5jaRtGrDLM0hY/maAKsnhaxlvY9lrb7VkA&#10;x34Ld/8AgJPvx6Vm/Ezxrb+GbNrKFWFwRvJBwqZB7+tdFpy24ge93IygF/kztXryvTORjnHPXvXj&#10;fxe8ZW2papJLuDKyhVyNvQUAdd+znK1xpOqyc+Wbv5flPzfKM89PTpXo0gyKy/A1vFb+E7DyY441&#10;khRyETaMkDtWs33aAOf8YwRx6SQ23dnNZvhy71bxSjyQ3q2sNu4jKeXnIxng/wBKd4igufEGpfZL&#10;fG5gSSx4UCuitWtPD0ENorbOAFGCxY/gOtABGZ9Ks5Gnk+0NnjYmDWD4i8YS24WNUk8zGdoU5rq3&#10;fYhY9FGaqWbRXEsl18ucbCeM4HrQBh6Bo95qscN5NJ5QJ3CNlO78af4u1X/hHrKSTzfmOAMDGTz2&#10;/Dr7itO58R25G2GQtIf7qniuR8farBeGO3+aRlZckjucZ/PP6CgDO8MPqnjDWN0LSwxrkm4KEp9P&#10;Q59K7nVNRtPC1pFLeFnlx95F++Rjt09Ks+G7H+zdMWEQ+QqklV45B55x37fhmvOvHeqX3i7WYdLR&#10;ZFd5jEpAA2jPJ9OMUAbz/G/T2m8uO2uJWXkheSPyrD1/4t6lqN3t021vI0YABFhLMT65xXXfD34c&#10;2nw+09vLZpLudR9pmZid5Geg7Dmt211CG8RnjbdjgnBGKAOR0D4WyfblutUuo7rcNxhCkAMfU55/&#10;KtPWtFg0ewh8sxW6iUbSB82cHgE9Pr2rQbxNBJfw28O6R3fa2FPy/Wsnx9p+qatbrDbQedHv3fKy&#10;r+pOfXtQB49+3N+zLf8Axe8O6Fr2i65NoPijw3eLFBcqzMs0M7LEY9pJjL7mXazowUFxgbty+HfG&#10;DUvEH7NHgjQb/wCImk3KS3wjt7i80sRz24l2AsSC4YY6YAyT93cOn2d8UvL034U6mbhordvKXbMx&#10;2pbTF1EcpJOAEcq5JOBtycCrOs+JbPVtNaP/AEe6sbyIqdyCSKaNhznI2lSD05yD+BAPj65+A/jr&#10;9onwnp//AAhvl6HoesQLcHXL9WhZ0JQhRE2JdrIW+ZVGSMbkzvH0Dpv7Enw8tfhVp+g+INF0/wAR&#10;XWn2D2kmtXdsi6hI8kflyTLKBujcgnaVOU4wcjNeleD2sxYRx2arFDboIkhji8uOFVAAUADAxjoO&#10;mas61dQy20luzMpPBGw8/j0/GgD4d+PfwxH7GGgabb+FLXxf420nUHdp0x5x0yNBGkSgIAFXysKA&#10;sYUmJmZ1JxXkn7Un7Vdt4H/Yzk1rSpJodS8VK2m6fHIVWaAyBt8nysfux5YMCRlkPQ1+gWh3GmR+&#10;O2ivJd0kU4WzIBYE7vy7D86/M3/g4i069tP2hvBMzW9xDpdxobiByY/JlmWYiQqF+fcFMIJfjG3b&#10;0Nfo3hLkOHzfivCYPFfBdya78icrfNqz8rn6H4VZHQzbijC4TE/Bdya78icrfNqz8rnHf8EiPgL/&#10;AGhq2tfEDULf9xaKdM0wt/FI2DM4+i7VBH99x2r70SNYx8qgfSvG/wBiGwtdP/ZV8D2+lrG0LaYk&#10;8pQgfvZCXlz6kOWB+lerm8+wja3De9Y+KXEVbOeJ8XiauijJwiu0YNxX32bfm2ZeJ3EFbOOJMVia&#10;uijJwiu0YNxX32bfm2XZn8tM1SjMlzNw3y55qK41tZF207Tr+JFKqwLHrnP+Ffn58CXty28aj8MD&#10;vTRgplhgbQOe/rQsPn/M/wCHNOS1VG3DrQAya42DaqsPTioGsJL1o2lkBQc7QKuB1c/T9KbcSMq4&#10;XlqAGx2UEP3Y41/Cklvo4DtA3ewqJdNV1LSMwOfWnIYLIZGencdaAI1SS++Z22Rqc896cy+f+7hw&#10;kY6kDrSNM9821fufxY4yPxqwTHYQf3UWgAiiS0j479fellfC96htrneC3ye25tpxT1nyf4SR0Pp+&#10;I/8ArUAOjkCL8qt19KTzSD6c+nSpM+XFn73GfrQi4HzdSc/SgCJ5mUt97CjPSpYpPMX7rD602a4S&#10;3XLNio7C7+3Ql8YAbAoAkunMcLFfvduK53VruRQWZssa1b/WY49yqTuXI6dax4bVtb1Iru+785z9&#10;RQBq+HtI+z24kmRTPuJB7qK8JuR/wtz/AIKVwR8Tab8JfDBkPGfJ1HUDgA9hm2APrxXuXxA8c6b8&#10;MfA+reIdYm+z6XotrJeXL9wiKSQB3Y4wB3JA715D+wj4QvJvBOvfEjWoWttc+K2oHXXt25NnZ8rZ&#10;w56nEJDZ/wBvGBigD2248yeQxrgcZyafb262qerdc+tMt5GknLBfl55pZG3XS/7pzQBORnFLjmmt&#10;IEPP/wCqkd9y/Kd2T270AMuR5qlf4e5p0dqqQhdoHGCaUR5xuACr0ApXOG4+8aACNfLiAX8qV22r&#10;QPkTnsOtIUWTn+RoAqyQtNMMv3BxinyWrTAMrBanWJUbNKDnpigCpJA1su5TmTB5qW1iZI98jB2I&#10;znFPwSNzfw5/H1ouXKRHaO3rQBUtQ15f+awG1QQKtzKrryQKh0qJo7X5l2kk/jTprGJ+W3fL70AJ&#10;9mU/3SeOvvUroCMbeaVEAjAXOM96RAyr0+bvk9aAFkXCjb8o747Cqq2KT3B8xQ2Oo9audV96ZFFt&#10;bd6jGKABUjtlwqqo9AKjkv1j/gc9ulOeDzbrcfuqMVLvG/b3/lQBRxcX6nnavvVq3gW0j/mfWpao&#10;6lc7mEQz83tQAy5vg06hQWbd2q3ZqWTzGbcW/KodPsY4vn+83rn/AD/kV5z8eP2vfB3wGlXTbq6l&#10;1rxVd4Sx8O6Sn2rUryRvuqI1zsB/vPgEA4yeKAON/wCCn1rFefseeIZHQM1tc2ckRz91vtMaE/k5&#10;H418k/8ABN3wzrnxQ+N/hXT/ALHcS+E/BOoXfiK7nxmJLmW2WCFTn5Q25AwAyxAboBkevftfeHvi&#10;l8Rv2aPEXizx/qFn4L0W0WGSx8IacVmkmZriNUN7cHIZhncEjwudpOCCKT/gjHPMvh/4gLIdtqLi&#10;xMeQAN+2ffz9An6V/QWSr2nhJj0/s4iLV/Wlt97P3rJ0qnhTjk/s14tX9aW33n20y/McAZwMZ7Uq&#10;osS/qSaQP5jfL90dT6+1Eis/Hy49fSv59PwURpgQwKn0xihJVxgDGO3pTiPLTao5PAzUbQBiFIZu&#10;OWLUAEn72RR2/wA/5/OpugqMCO0TPQdzSLOZY8rt5GRz/wDWoAXzgE3c+/tTI2a4fdjG317f/XpY&#10;gzspZcjk9eBU1AHG/G7WfHnhDwPJqfgXwPd+Nr3zfJkjgf8A49flZgxjHzyD5SNqc5xyCRk+PHxI&#10;1T9mnwZ4B1TxT4c1Bh4sihXUHtsLHo9xIi/uD5hBaTczZXjCRu2TtwfDf24fDsOuftA/CuzXT/E1&#10;rqOq38cUGrWyPNbIqyjPlxAPulj3lztj3AMhy2Atfq0r7FUN97H50Afnn4Q/aVm1/wCOdn4VvtBv&#10;NJsfEGhQ67oF3Or+ZqMLqWbcuMR4w45PWM8/MBVz47/EC3/Za+GmueMvDcOmaF4gkljIuoLa3jlu&#10;5GkBfO9dsj+X5pAfOT2JOD61/wAFHf2gLr4Mnwdb6b4X0+6m8T3v2K68Q38DfZtGtkZCRJKuDHvZ&#10;8qGO0hHNeT/tS/Ey6+DXwM1rxVY2On6hfaQYJLWO7j82FZWnjRXK99m7djvtxxQB9weC9QuLvwJo&#10;lxqlv5eqXFhBLeRyIoaOQxqZN20YyGyMAYz0rSW6km3Y/dhTgAIfl+p6focV53+xp4wvvil+y38P&#10;vEeryvdalqmg2c91NIQzXE/lKJJWwAMswJwBgZ4r0yz+4/8A10b+dAEamXcuWfg9NnH86oeLPFkf&#10;h7T5XVozKqFly+BwM89cD3wfxrTOnwk/6sfgayr7wBp+px3Cz/aG+0o8bMsrKwDAg4I5UgHgjBHX&#10;OeaAPgj9nPwdrUV54y17X7eGz1HxN4jutTdPLhV1VtoILRj5l3q5BJ5XacKSRXqyW4QccfSvLb7w&#10;H4D/AOCd/gPxP4J+MPjOfXPDPip508J22nW1y+qWdu7OJmdwBGGTfE4OeH3kA5AHG/Cr456T8LNb&#10;8N+HrVvH2veE/Fl9PZaF4l8QTwtHdeSAFEQVAxR9yAFmLBmKkAowAB6f8D/AHiDxl/wUU8M+MNHu&#10;LXV/CXhuxu9J1dbS/wAtpNwbe42tcR5ALO7hAACRjJAwDX3jX586Bd6X+yr+0Nrnxet9SvFs7zRZ&#10;Brug24z/AGkEKBbhRkcpxng8k8jcc+4fsQftyeIP2ztKvtWk8A3Hhjw7azSQwalJfiZb9w52pGmx&#10;S21cb2DbQ3AzyFAPpQyqp5ZeuOtUJtQa6mVIstkDgHr369vr7HvUEzxybvm3cZPOBj8c8ep6enNW&#10;tF0+O1h8wK25icFienbjtnAoAswWoi3M3zySfebHX/61KVZ5crt2YyCByTTpJFiQs3QegzUdtM8w&#10;ztjVe2GyQfQ8UAQJbiHU0AP8OfyBH+P+RXjn/BQH4hfEb4d/AC4uvhfoJ1/xHNdRwywiD7QyWpDe&#10;ayxghnb7q4Xkb8jpXsUzCHUI2kk+6vTH3jz2poubV54tu1dr5YtxtGCBnPTJIwKAPjnw94tt9TuY&#10;9NvprWy8TQ2UF3qOivcRtfaZ5iI4WaNWLIfnXqBnI9RWb42+B2lftMeNfD/hHUfiFeeDWaQ3r2Nj&#10;dpDdatGjoQgBYHIK5DANtbnBxXtP7TX7CFt8efipovjbSfFWseE/Eml+VbyyQjz7aa3EgMmISQom&#10;ZMpvYOu3GUJCst34f/sBfDX4ffGy8+IU1jJrXiy5MUkNzqc3npp8iAjfAjcISNvPJXYNu3kEA9ej&#10;0j7HBa2dqxWCxRIlViW2qMAAkkljt9fx61cj0/bNuYq3GD8uP64/SifUI4l+Uq5PX5uB9TWZceJI&#10;5ZGjEhY91TPQdgcA/U9h70ARazq3lqVhKCQZCDoqe/5ck9h07kR+GfDjfaXuLpvNk+UnOQQxUN/7&#10;Nj8KybC4j1XxVax/OwAJI3mMDrznqOxA9fau0CQ6Zbs3EcY+ZiTnPH5npQBMBiq11P5Z8wYLIMD3&#10;GRn+n0OKyNV8dQW6t5LbsD+73rMv9W1C7tztj+XBbhl927d+On0oA6iO1+3JDJNsY4DfKvXj19Oa&#10;sxQpAPkRUzydoxWHov2+eJRIF2BcfeVv1HB5zwOmMcZrZFwsA2yvGp7ZfrQB8wf8FC/FnxRttf8A&#10;h/ovw71Q+G7TWL65k1jV1sxMYI4DCyR7sHBYGU4O0NtC7hkg8P4T+EXhvwL4s1zXNH0m107U/Eko&#10;m1GSDcqTuCTkJnYvLMflAyWJOa9W/b1/Zy8e/Grwbp2p/DfxXcaT4i8PPJPbabJKqWOqFyuRIcff&#10;Chgu/KHdyBww8d0b4gXnhjxtpvgPxvFp+j/ESfSRqlxp9ncC4t9m9l+Rx/Fhd209ATgsATQB1UYZ&#10;rnd/s0+eTyoi1JNcrB941n6nq8ZhwrUAEqNeMvzD5m5z6VoGaO3QD5VUcADtWDZLJq02FDNHHwec&#10;AVrDRIQPvSf99UAJf6iixfK1FU9ctFtlQJu5685zRQB73+wh/wAmPfBr/sRtE/8ASCCvVq8p/YQ/&#10;5Me+DX/YjaJ/6QQV6tQAUUUUAFFFFABRRRQAjusaMzEKqjJJPAFeBT/8FP8A4I23jc6G3jWEyLcf&#10;ZDerZztp6y5xt+07PL/4Fu2984rq/wBt86qP2QPiR/YvnHUv+Efu/L8nPmbfLO/bjnOzd0rx/wCC&#10;Ot/CHRv+CWXhm48Wx6PceBU0S3GsQhd3mXeV80bUw5m87J4+bPSvUweFpSpe1qqUveUUo2vqr32d&#10;/JaX7nx2eZzjKWOWCwk6dO1OVVyqJuLUWly6SjZdZS1sre67n0Nqnx08K6N8VtF8EXGrKvibxDZy&#10;X+n2awyMLmBAxZxIFMYxtbgsCccdq6uWVYImkkZURAWZmOAoHUmvjbxFdaTdf8FMvgHNoKmLQ5fA&#10;t0+no0bx7LcxTGMbXwy/JjhuR3r0v/gpt8cW+B/7HXii4s5GGseIkGgaaqcu81zlG2453LEJWGO6&#10;ilUy+86NOne9Rde/M4/oPD8UKOGx2LxVuTDyaXL1Spwnv1bcmla11bQ7z4CftX/D/wDadGq/8IN4&#10;ih13+xHRL0LbzQmEvu2HEiKWB2NyMjiuW+Mv/BRD4S/Afx1ceG/EPiSRNXsQrXsNpYT3YsA2CPNa&#10;NGCnBzjOQO3Svjf9jv4ueFfgj+2j8PbHw3a69pmheLvC1t4W1k6npklis+qwrlJ13D5i7Kq+o8w+&#10;teg+IPhV42tfjL8XPFHwD8beDfFGnanqUieMPCuu2uPLugreZFvdRuU5cffRRkrk7ePTqZPQp4hx&#10;m2oON1fTW9rN2aXW2nbU+Tw/HWZYrLI1MPGEq8ajhNQXPpyc6cIOcHPRxUrSbXvNJ2sfWnjH9qj4&#10;f+AvgzbfEDUvE2nxeEb5Ua1v490oui+dqRooLM5wflAyNrZAwcY/wE/bb+G/7SmqX+n+Fdea41TT&#10;IftFxY3VpNaXKRcfvAkigsvIyVzjIzjIz8o/a/BP7VH7DPwpj0zUdJ+DPiKHxOW8MWqxPcae2qwy&#10;OCighv3btIGBbO1jj5uQel+DXjnxz4G/bg0fwn8ZvDfgvV/G2s+H7oaL4u0QbLh7eNJHaOZRtGw7&#10;ZAMomDjGRyMpZVSVKoteePNo2lpHytaXW9padjqp8aY2eLwzXJ7CoqV5KMpJyqLZvmUqbba5FOm1&#10;K+sl09Tb/grZ+z6rYPxAXj/qD3//AMYruta/bV+GXh7xr4T8O3viaO31jxxa215okDWVxi9iuW2w&#10;tu8vam4jGHKkdwK+M/8Agmt4Z+O2qfsuWM3gHUPhTb+HTqF2I016zuZbwSeYd+TGNu3PT2qv/wAF&#10;NvBmoeIv2tLe7h8n+3fCPw0TxFBJACFSezv2mZkHXG1ZAPY10vJ8J9b+rKTsua75k3ouq5Vb72eV&#10;T46zxZJHNpU4ty9naPs5RTUnraXtZOWm2kdbO3Q+4vFH7WXw/wDBnxt034c6l4gjt/GWsLG1rpwt&#10;Z5DIJN2zMioY1ztPDMO3qK4vx1/wU3+B/wANfGWqeH9a8bLZavo1y9neQf2VeyeTKhKsu5YSpwR1&#10;BIr4q8GeKx8fP25Phz8XfLeOHxh49n06xDjBFpZWVqiYHYFncn3zXoP7PGg/FzWf2oP2hT8NL34e&#10;WltH4xlF8PEttPM7Pvm2eV5fAGM5z7UpZLh6avVbuoJvVL3uZRavZ7em5VLxBzPFz5cHCPLKs4Qa&#10;g5t0/ZOpGXLzwu2td0knsfWn/DdPwqHgzwn4hbxZDFovje8ksNGupbO4jS7mSTy3U7owYwG43SbV&#10;75xzXX+KPjb4Y8G/EfQfCOpaoLfxB4mhuLjTbTyJH+0pAm+U71Uou1RnDEE9s18bf8FGfhJrXxa0&#10;z9nvwZ42vNJi1zXtdubDULrRY2S0jkdFAeJX+bAypwepBrjf2f8A4ueIvF37enwU8E+NoZo/G/wv&#10;h1vQtUlfJF9GLQm3uAx+9vjHXvjd/FWFPJ6NSj7aEntNtX6R5uVp2V1dJPTqtjvxHHeOwuPeBxFO&#10;OsqEIys1eVT2bqRa5naSjNygrte6027a/S5/4K2fs+g4/wCFgLxx/wAge/8A/jFe1fD/AOL3h34o&#10;/DO18YaFqH27w5ewPcw3fkyR740LBm2MocYKtwRnivmj9rDTreP/AIKW/s4xrbwqkker7lCDDfuO&#10;4r6i8fwrB8O9cSNVRV064wqjAH7tq4MZRw8aVOVJNOavq0+rVtl2ufTZHmOZ1sVi6WMnCUaEuVcs&#10;JRbbhCd23OWnvWtbpe/Q8Ntf+Cs37P15dRwr8QYVaRgoL6VfIoJ9WMIAHuTgV1P7RH7cHw+/Z98I&#10;2F1qnijTLW88S6fLeeH3khubi0v9qgoxkt4pMRkumTgnByAa/O/wF8Rvij4E/wCCa+jWcmi+BR8J&#10;/FE93o1zrslpPd6lpCzXUivNNGGCgB9wRlVsYXoxGfYfj98NNW+Hvxi/ZP8ADPw51nQ9U1LTtFvo&#10;dJ1PV0aSwux5EbGV1TJ2MpYqATjK9hXt1cjwsKyhd2vJbp35Yt6tR913tdauzPz/AAviFnFfAyrc&#10;keZwov4JRadapGKSi6jdRWbcZJxV1Z76e9/Av/go/wDDjWfhFd6hr3xD0/XdU8N2cd54gvNO0G/t&#10;7W2EkqxLsRot5QO6pnkn7xCjgezePvj94Q+GHwj/AOE71zWobLwo0MFwt/5UkiukxURFURS7bt68&#10;Bc856A15p4V+CnxM+J3ww8deFfi1efDy7svEmltYWLeG7WeJoGdXDPJ5o52kxsuOhU+1fHPwp8b6&#10;h+1F4N+CX7POqLIdS8H+JbtfF0LZ/dWemE+VG3+yyuY/96MVxU8uoV5ylB2UWnKzTSjZttaLazW3&#10;VHvYjinM8to0qOIipTqwap80ZRbqqcYKMlzzdmpKXxXajJ37foR4c/aU8E+K/GeseH7PW0/tbQNN&#10;h1fUYJ7aa3FnayxrIkjvIiqMoykjOV7gYNee+D/+Cm/wX8dePLXw9p/i7/S9QuPstnPPYXEFpdy5&#10;2hEmdAhJPAJIBPQ8jPjGpWnh+7/b0/aatfFGoHR/Dd14GsrbUbxQc2kD2sKM4wD90Nnoa8u8WW3j&#10;79lv9n7wlfeJj8P/AI2fAOzubSXSnaA2uoWsTnEMkYwrLIAx4JkIyQcAEi6GU4edk27yUbK6V3JX&#10;sm1Zvsm16nPmHG2aUU6kYw5Kcqqm+VytGnU5U5RU1KMWrtzUZpPTlPqT9r//AIKCeD/ghc6h4Rs/&#10;G2g+H/HdvLa+b/a2l391b2UEhR3kxBEwlfyj8qb1GSMsMGvVP2ef2hvCP7SPgZ9Y8H68PEVjYz/Y&#10;Lm7FnLa5uFRHYbJFU9HU8DHzYzxXx7qNj8RvEv8AwVH+Kb/DO68G2l8/h/TJLk+JbeaSEwmC3wEE&#10;fIfcR17Zr7I+AWmeNtJ8AiL4gT+F7nxD9odmfw/DJFZmLjZxJ827rn8K5cdhaFHDw5fiaT311S6c&#10;u3b3j2uHc6zHH5pXdT+FGU4K0Ha0JNJ83tGuZ9f3etrX0Od+Mf7cnwp+AHjOHw94u8Z6dpOszBWN&#10;qYpZmhDfdMhjRhHkEH5yOOenNaXxh/a2+HPwF8KaVrfirxZpum6brgD6dKge5N8pAbfGsSszLhlO&#10;4DA3DnkV89ftn6x4X07xz4s+HPw58J6Xrfxc+LFksOv3k7k2+kWhTyxcXLuSsZCNlUUDJ2sQTsDY&#10;Hgv4UWPwj/4KEfBfwbqd1Dq2m+HfhnJaWE9wA0Nxcq8wldAcjJXdx2XA7VpSy3DypRqS5k7N20u0&#10;o3utNFfRXvdanJjOKszpYurhqapyjzwgpJS5YSnUUVGbuueSi+aSjy8srRbd7n2d4O+JegfEDwLa&#10;+J9G1ex1Dw/eQG5iv45R5JjGdzFj93bgg5wVIIOCDXFt+2Z8NR8DZ/iT/wAJLG3gm3uDaPqS2dwy&#10;iTzRFgII/MI3kDIXHfOOa+bf2AvgHov7Rn7Iuu+Htcm1RfCFr8QdRurO0sLxreHULRMBYJCvLW5d&#10;3YqCMsgOeK67/gkZpen6h+wTYQ6lbWlxYJqmoNJHcRrJEAs7HJDAjjGfwrOvl9ClGpJtvklFW0Wj&#10;v11107WXmdWW8T5jjZ4WEYQgq1Gc1J3fvwcF8Onue9f4rtdrXfpnwd/4KEfCH4/ePrXwv4S8XLq2&#10;uXqSSQ2w027h3qiF2O6SJVGFBPJr2ivlf/gnV4YsfivrPjD43SabZ2kni7UJtM8PQxW6xrp+k2zm&#10;NAoAGGkdWZz3KivqiuPMaNKlW9nSvole7T16rRLbb1Pe4Vx2NxuAWKxri3JtxcYuKcNouzlJ3kve&#10;32a63CiiiuE+jCiiigAooooA+Gv+ClP/ACkT/ZV/7BnjX/0n0yusd9i5P/665L/gpUcf8FFP2Vff&#10;TPGv/pNpldZHGFA4+b1oAR9zLwrA/WkWDH3ju74PrTpDhDSq25cjP5UAKTjtmmop3bm69h6CnUwz&#10;c9DQB4N/wUG8bSeD/gzdPHaQ3nmRNHslXdH+8ZY8sBztAYnGeeK+kv8AglV4Ls9G/Zv863ZPJuJ4&#10;oQiMGykcEZXccZOS7H0Ofc18x/t4+NLWx8BR2sWtWmmXk58qK5YswSRmVlUBFc5xGTjHQ9s5r6Y/&#10;ZB+I3h/9mD9jjUPFvjrXLPQ9BhvZJnvbuT/WbY44sKMbpHZ42AVQWY8AZoA+n2EdirP5Sxqq5Zht&#10;UAD16V8hfEv9tPxh+1d431D4ffs3w2d7/Z8n2fXPiJeqJNC8PHOGFsMFby5HJVVzGCFPzAlkx/7O&#10;+Iv/AAVVmaTVU1z4Yfs9tIPL0xVNv4g8cxjBHnN/y7Wj/wB0Hc6/UMv1t8MPhlovwe8G2Phnwvpe&#10;m6FoelxCO3srSHZFCPQAdSepY5ZiSScmgDz39kr9i3wr+yfoV9NpJvvEHi7xERNr3izWJftGpa3K&#10;TkvJISSEySVjXjpkk5Y+wQackMm/LO3XJx19fr7mpowwHzFW+gx/WmzQxzsgfB2ncAe/+c0ANZXk&#10;uGHmtGqgYCgc9eeQa87/AGj/ANkfwD+1f4ah0/xtoMOoTWR8yw1KFjb6jpcvaSC4TDxsGw2AdpIG&#10;QcYr0SaXM6RruLZDHH8I96WO4V3bDFlDbeF6GgD5AvvEHx0/YNvYhqraz8fPhPalhJqUMCnxhoUf&#10;DZlXIW/RVzllUScknAAB+iPgT+0X4F/aj8IR+IPA3iTT/EWnxsBKLeQrLayEZ2TRNh43H911B713&#10;B/cyj/pq3Pscf/WrwT4+/wDBOzwb8XvGf/CZeHb7Wvhl8RozuTxN4Xm+yz3BHIW6i/1VyhOCQ67i&#10;BjcBQB7xc3LB/LiG6YjPsg9T/h3/AFpYrNYoyoZtzHcX/iJ9a+SbT9q34kfsbXC2fx+8PjxF4Rhl&#10;KQfEjwvZtJbKNxAfUrJcvbNwPniDR84A6mvpjwP8QdB+L/hyx1zw3rGm69od9gwXVjOs8Mw2h/vK&#10;SMg4yOCOQeaAOiWPCbWdm9zjI/KobeTzzuWSTaDgE7cPj04zUWuSFLZeuM8ntjBznv09O2asxp5k&#10;fz7GUgYGzH6GgCu9zJMzBVbCna21v/rfyqSK6ym1EyVGMBhx/X9KdcQo/koVXZv+7jjoT0qRYETo&#10;o45HtQBDaBkPzKVHOc459Mc+lF5N5Zjwu85yB69h+pFSRFpwxbbt3EKB1GDjrTRa/vVYlflOcKuM&#10;n3oAPMFnbIH+8AFAH8R9qbNE958rAxx9Tk8sfTjtU0UqzruXkZxnFNdpDJtUbRjJYjP9aAIxA0Fv&#10;HGsm1sgbgoGfoMY7elSRWyxSNJlnkYY3N1x6U3YsLmRvmkbjIXn6D9aj8p7iXa7YVlBdfz4/nn1o&#10;AsSyLBGzNwqjJpIS7biy7eflHcD3/WgW8aniNBjp8tVtTvmt1Cx/eJwTjOPQfX/D3FAE1xdR2sZ+&#10;7leig0sU+Idz/KT1HPFVobCaZxJM/fO3j9RjGf8AOaLyXBIbbI33ciPnPpyefwBoAfHKnnGSSQRh&#10;SSEL8jjqf8O1RXl19tjZYyPLHXHOfw6/hjn1pEtFl2mXzCoOdgjbj9B+gFWzaKEHl4X0yM49/r70&#10;AV9K0lbU+Yw/eMcgH+H/AOv/AJ9SbJudxYRqZNvBIIwDVaW7e1f5pGbBwfk79cdOfzqS2tlm3SSL&#10;uZjwHXG0ew7fzoAr6hLPdP5Kx4OM4DfqT2/yecYqykbWMe1I2kJwSwwu44x7dgKnSNYh8qqv0GKV&#10;WDdPXFAFE3E1/GrLDNGPXOOPpkU6TEcYjmMxVuNrMg3e3XNOupI428yaMYzsG4A5GCeP1rMLS32t&#10;x7X2RlSoX7wGM8dMf04xnigDWiljG1lVEXueOKLrU4LOEyNIm0f7Qrnda0TXG1KNbO6iFu55LKD5&#10;fqfu/p/kcz46utR0wrY3E63kmd48lPmHHAIx7/rQBua78VI7aRlhjDKo+8HIyfyzj8qytG+JN5ql&#10;6zWumXV/5JG7yyzKpPrwf8jvipvBXwn+3RfataRmEgzHbhyu0Hu2Oc+2a7TSND0/wvbNDZW8Nqsj&#10;ZKr1c+56mgCppnidby1YanHFp8mRiKWT5iOucHHera6ppkzA+dZsVbeDuXgnv9aqeI9Dt79DN9gh&#10;ublhtDSNgLx3xXJQfDLVr55plltbIM52Q/MQB9eaAO7fW7OJeLiH6BhVb/hJGkudsNtJLHwS49D3&#10;rgtC8Ca5q97cCSaG2ht32qzKx80ZIyOPbv613kelroenLukUrGuMlQST360AFx4pFtndCVx6v+tS&#10;DxFZpb+aJId5HIU8/wCetU7u1tL8p9oxIGPA3L264ww/rjPao4vCel3VpLthRpFG0ATHOR0zg8E0&#10;AU9W8Yfb7xYYZvKDcZ3cCprzw3c60oja9uVjZcbedrd/8Ocd/aobX4dW8tkuI44rgE7pBIzY9OP/&#10;AK47VNcagvhm2aSa+t5IcbSqkBs+mevcevrQBJ4s1SLwn4TWzRl8xofJUDjjGC34/wBa8z+DfgSf&#10;xT45k1bULKG40iFJEi85FdXlBXsfTJ5x1Bre8W/EXTfE0whW0naRgVTby4JHXAPbjj0z+Hd+BdAX&#10;w14WtbVd/AMh3rtbLEscj2zj8KANZEWJFVVCqowABgAVBf6jHZxNuYbsdKW/Vnh2q20scZqtJoNv&#10;JZEMm6TZ94k9fWgDiNf8VNZ35a33ec3yrt6nPpjvnBrf+H+jXQtRd38lw0knKRzLzH7jJJ/lVfwd&#10;4Ohh1gXszLJJHu8tT/AcgZ/nXXswRcngDqT2oAr6kxWNMHHzipgiQx7cKq9/eo528+JWRlKg5yOR&#10;xWDP4r/tGRbaFX8wkA98fXFAGtfTWdjbyOI7feASBtHJrgr/AFlb3xJJMumtqD53CNRnbj2APoK6&#10;iLwtJd3Ja5dWjBwy5Ix0P8jUz3Wj+Cd3loqSSHDbPmY/Uk0AZ7+KNb1MCFdEuLUOQvmb/uep7fzr&#10;bg0qz0K3WefyzJGDmZ+uSSxxkmsrUfijaQRMsMczT4OFYdD7/SszS9P1rxq6XUtwbe3jlGFcEFwD&#10;k4A/rQB1Oo3k12ix28cu2Tnft4K88g+/XsaLLSWtbPy1/dhjuOB1J7+p/HmjVtdh8OpGnkzSbhnE&#10;SZ2+5+pqW2ebUNP3N+73r91lwTx6+/sOlAFKyjjsbtmWPzJMk/KPqM8Dk+/QdOuc1Nb+IP8AYjbZ&#10;LUD0Pmdfw/EVs22kRxM7SKkjMQckdPw7c/oB6VBceFLTUbwXF3GtxMMYJzhMegzQBjWWvTnS7zU9&#10;W87TdP09GnkkkU/cUFmO3HQYznFU/hN4chPgKI/YV00XV1dXHltB5e9XndlcIQCgZdpCkZAwDk5J&#10;tfFjxHqWnW1jpukNbw3+rymIXE5+W3RVLuQpVgzFQQFIAPPIxVrQNGm8MeGbDT7ebZa6fbJbxl1B&#10;bYihRngAnA5xx9KANyz0+GztfLhWONTnmNQuec9qzo7iS2hmaK3kdVP3pECke+MDP5kn1FYmr/ER&#10;rePZbyOzL1cqOfwxVrRvEf8AwlCpYyR3i+amZJCu334I6dBj8aAM74aWC3/ivXrq4t1kZZlEckiA&#10;srbnJwccds4x2r89f+C1H7LvxK/aB+N1xq/hzwz4k1rRvC+h27RtFFJJA3MzzCFR8pfGwkAbjsxz&#10;lQf1AtLOOwhCRqqqowT3PuapQan9q1swo5MaoSQB6Yr3OGeIMTkeaUc1wluelK6T2a2afk02n6nt&#10;8N59iMlzOjmmE+Om7pPZrZp+TTafqfhz+wJ+3xD8BdObwb4uVl8OmVns7xIy0mnyM2WR1HLRkknI&#10;GVJPBB+X788JX+n+PtHt9Y07UrXUtPvFEsM1tIJI5B9Qfwx2ryn9vD/gizba7YX3iD4fzahq3jDU&#10;L6W6lskjtLSCWFtzBQg8uMMmAvy4LZztJzn4Q8IeNviV/wAE/wD4ww2t9b6ro08ZjnvdGu98UV/A&#10;395GHykr0bbuU/kf3/MeGuHPER1Mz4dq+wx7TlOhPab6uL83vJXT3lGLbZ+75hw7w94gOeZcP1fY&#10;Y5pynRltN9XF+b3krp7yjFts/WNLGFF2rFH/AN8ilS0RGzgH/gIrxr4N/FfxPJ8MvD/xC8XX9g+h&#10;/EbUUsfDukWaxyXUSmQoZsrj5EZgrhmZwF3bU5WvambaK/mrEYepQqyo1k4yi2mnumnZp+aZ/OVe&#10;hUo1JUaqcZRbTT3TWjT80w6CoXkMkgVePeobrUlj/A0W2oRMm7d68ZHFYmRajj8pcc9c801V3SMf&#10;Q/rUKapHPJtTd9cVL8kUbPJtVVGSzcAAdTQA+YZX05GKatsoY7vm9M07aqnoo/Chn29jQAALAnAV&#10;aqzr9pb5l+UD/P8An/ImMbTc8Yz+dPEI3ZPbpxwKAFjAVBhdvt6U2edYSu7G48AetMu7kxYVfvNw&#10;KI7Tci+Z8zDFAEznCHd0pap6ndNvWFchn5zjtRcagunrGpRizDqFoAnltFmPzfMvoeaVIY4k8tFV&#10;R6Cq9vqq3DbdrKf9oVYWRUHv16cmgDOm8M+e5Yzt8xzwtT6VoiaU7Mrs7MMZI7VJdXDoflZQPeqt&#10;xqMlum7zVbtgCgDyL/goz4N1Txp+yT4kj0mF7ybTHt9UnsgMi+gt5klliI7jYpbGDkoBjmvRPht8&#10;StH+KPwz0XxBoEkUmj6rapPa+XgeWpA/dkDhWQ5Ur/CVI7VpwalNeTqv31Y4+7xXzb8QNBuv2CPi&#10;LN4m0mOWb4ReLLwPrunwrlfDN7IVX7bEgHEDYAdB0OMdFWgD6e0mdpl4RlTpu9ateT8w+Y9Kq+H7&#10;qG50G1uLeaO4t7iMSxSxNuSVW+YMp7gg5FNttT+0TlPfA96AL2zL5PboPShmydq9e59KTyv9z/vm&#10;q1zcrApY9O2BQBP5wP8AE36U75j/AH/0pltDtj+bqTmpgMCgBpUu3zfdHb1pSvPU0fx/hSM27IBw&#10;B1PpQA3qSq568mgcL8qsMccYp6Y2/L0+lLQBGsR28sfpT2wevrSPJs7fSo5SX2/X0xQBJ5qjuv51&#10;nTXBuNSiVXO0nkA+lX/Kbb2z/nvVfT7FYWdjhm3ZzQBYml+zxjC+wAojdiPu7fxqDUpwu1f9qpS+&#10;Gxgf98//AF6AJJG2/kTTcNL/ABFV7Y705Y8nJ/LGKGZYYsnhVGST2AoACNiH6VHlgWA3dcV5n49/&#10;bQ+Fnw0DLrXj7w5byq2xoYLkXcynOOY4dzD8RxXBn/godp/jI+X8O/APj74gTMSwnt9MazsgMHkz&#10;SgY+bjG319MEA+hmRyMfNnHrXnvxh/aS8Afs+p5ni3xRp+n3TRlksg3nXco7bYUBfnpnAHuK83j+&#10;Fnx8+PloW8WeNNL+F+j3YO7SfDMH2jUVQ/wPdufkcD+KIke1d58F/wBjH4d/AKc32j6Et5rknM2r&#10;6m5vL+Zu7eY+dpPfYFBoA86/4T34tfthbbfw1pupfCLwDMf3muagoGu6lH1xbQ/8sAw/jJPqrHpX&#10;qPwJ/ZM8B/s4WzP4b0WMapMMXOrXZ+0ahdsfvFpm5G48lV2rk9K9GhHG7rnvinH5368DB+tAHzN/&#10;wVf8Tpof7KrWTSOsmtatbW6IP4gu6U59h5Y/HFZX/BIXwhJov7PmratJGVOtay/lkj78UUaKCD6b&#10;zIPwNeU/8Fhvil/a3xE8N+EIW/daPaNqFxgjmWY7VB91SPPP/PSvrf8AY2+H0nwr/Zf8G6PcQtDd&#10;LYLc3EZXDLLMTMykeoL4/Cv6DziMso8K8LhJ6TxlZ1Lf3Vqn/wCSwfzP3zNovKfDDC4Wek8XVc7f&#10;3Vqn/wCSwfzPTmzkY/GkEm7orEevrTU/fKP7o6/7X/1qkr+fD8DGqpZ9zfgPSnUU0yfLu/h9cdaA&#10;GNH5kg3dOePpTlKhdqr8o44pY1PU/gKd0oAjd9g2r26+1cv8TvgZ8S/j/YaVpfgm40fTfC+pyyw6&#10;1rMziZrdEAJi8oOrMkgJUlCWzx8oJYdU52rx1zU3/BP34W6X8APF/wARrGPxZpcsfjXUYtS07w8N&#10;sEumtiYzMqFjuVlKcqBgQ8gcUAfR/wANfhrZ/CzwBoeiQTXOpf8ACP2YtILy+cSXLLgZLSHnnAz6&#10;4Gc9a34bgzQruRsEctwB9RznFQ2cbTys8io2QM5XJBxnA9AM/ic1ZEuZ2j/2Q386AOf8ffDPw78Q&#10;tGt7TxFpVjq9jZ3SXqR3cYkVJ0+5KM/xLng9q+JLiy8Y/CD9or4ox+I7XUpPhwrLruja2VkezsoC&#10;gDW4ZixyoH3R/FG5wN4Ffd2s2LXUHlrzuUgL/COP69OferGn2CWVkkO1fugN33HFAHzZ+wX+098V&#10;/wBpDRtY1bxp4P0nw54fW5kGl30UjiW9RmBjEcZBDxqvSbdiQkbQRuI+kYYZAsap5kSglnZyrMx/&#10;XvUsFjDbJEscUcaQLsjVV2rGuAAAOg4GKW4ulgTPVjkAepoAkJwKrYa/O5WaOL+Egnc/v9KrGaS9&#10;fYrB+Q2Cvyn3P+z6A8n6VoBudvG7GSKAPLPjd+yT8Ovj3c203jTwzpWuXVm8bQXUsW26SNGLeX5q&#10;kOYy7ElCSjBjkEk5XXf2VPCHjrT9Jt73RdKbTdCdZdIgWyjVdNK4CGFcYjwo42gY47gY9GeyW8kk&#10;3LkNIQx742YH5ZqxEkOnQ7V2qu7oOpY/1NAH54ftI/sY6h+yFqWveLPAPijVvEHjDxBpa2mlWF3b&#10;x32oB0uIWbyw+4yrtDDbsOABkkgsftb9mmyuLX9nPwLNrFjDpuqSeHbGXUbb7Cll5Fy1ujTAwqqr&#10;ERIWygVQDkYHSvOP20/2O5Pjd4w8E+O9C15fC3ijwBNLKL5oVkE9qVLNE24gDDDgk4UPJxzWx/wT&#10;++M2rftD/sv6L4n1yN5NQuJ7mEXkpty1+sczKJtsCqkfQrtxkbMknOSAewR2LXbb2MkcecqpOW+p&#10;ByP0zV6oba1S0iX5VDKuC2OvrzVaz1ZdQvT5OWjU7WJ6DH+f/rUAXTIocLn5m6Cq91dpo+nKz7Rs&#10;XaMdzip13CRi20L29a4/xdrFzqV+9lbjzRldoXGBnABJ/HFAFOCO/wDFGojy/tH2f5lMqgEAjtyR&#10;6/r3rfC3WlWpmNvJdNCpKqcnn2Hb64q34R8Ot4c0xoJJFkeSQuWUYznA/pWo21lIbGO+aAOKa+1j&#10;U7V5Ft7u36FVVmOT3x6CptFGsPeDzI71Y84JcCPH4A/rW1rviq38Prt27mz91ccdzVe48fQwq2LW&#10;6LBc/dBUfUg0AVfEdvcErH50wbOFw2cE8Dnj/wCtn6kHhzw19nsYnZZJGf5txGFPp/Fn0wcfhVGK&#10;W78S3zSIky2+/cWK8hfUD+ldfYWUVlCfK+7IxfPrk5/r+VAGB4X0KQ6n9qI8tYWPVf8AWEgg4Ptk&#10;c9wcdRVrxT4cutaniEd0yRMcOuOFHHI963AAo9O9Q31wYITjjjOfTkD+tAGTovgeHSgRJK12pOds&#10;iDb+VZvjbW5ba/t7WzRJPkyqr6jORj8K6ayErNud9w5GPfOP6frUMXh2zgvVufK/fL0ck5FADtDi&#10;aHRLdWUrIIgGG3aQcen+NSW1qUlaTdKGbqGwc/59qkFwrSbV+buSOi1h+KvE8Nl9nhOoWNh9snW2&#10;hkuJlRZ5GyBGuerHnCjk4OOhoAb4g8cLp95HDar9obuEOSx9Oh/Svnf9sr4G2/jfx74P+KF0sWhX&#10;vgvfbSTTqQbqGXgIWLqBgs4GVY/vDjGKw/2r/wBtOb9nvxdPoPh3wTrHjvxMjW+LmGIyabZNOWEe&#10;4R7pJWyj/IAoBAG7JFd5/wAFRPhRqvxo/ZF1DTdFutJsLiG/tL1rnUbgW8cMaPklWKnDnIAHGckZ&#10;7EA82nM2qzLGoZV7sRwKfc+Elm8sCZgFHzcctV/TxHaaXbhZTOixqBLu3GUYHzZ7565qtd66sUih&#10;c9eQByaALENsulWG2GPcyr/COWNZ3+mNuZlmH49Knk8RLswqybs45FWNNL3ttum3cnGCMZoApPps&#10;97KvzNtxnL0Vs5xRQB7F+wh/yY98Gv8AsRtE/wDSCCvVq8p/YQ/5Me+DX/YjaJ/6QQV6tQAUUUUA&#10;FFFFABRRRQAjosiFWUMrDBBHBFeCS/8ABMb4ITePP+EhbwPafaftH2o2ouZxYGXOd32bf5X/AAHb&#10;t9q98orajiKtK/spON+zsefjsqwWNUVjKUanK7rmipWfldOx5F+0B+w38Of2m/Emm6t4u0m8u77S&#10;bU2VrJbahPaeXFuLbcRso6k1z3g//gmZ8IfA+qabd2Oiaoz6TqUGr26XGsXU8QuYc+U5R3IbbuPB&#10;GOTXv1FaRx2JjD2cajS7XdjlrcN5TVrvE1cNBzerk4pt9NXbskcT8af2fPC37QFlo0Piaxmuv+Ef&#10;1GPVtPlhuJLeW2uY87XDoQe/TocD0Fed/Fz/AIJu/C/4yePdQ8SX1jrGl6prIxqjaTqktnHqfY+c&#10;ina2R1IAJyScnmveqKmjjK9K3s5tW7PvuaY7Icuxl3iqEJ81m7xTu0mk/km0vJtHlfi39iv4a+M/&#10;gZp/w5vPDNsvhTSSJLG3hkeOSzkGT5qSg7xISzEsSS245zk1n/Aj9hH4e/s9eKrvXtHs9U1DxBeW&#10;5tG1LVtQkvrmOE4zGjOcKDjqBntnHFeyUVX13Ecjhzuz3V3rff7+pP8Aq/lntoYj6vDngkovlV4p&#10;bJaaW6duh8ywf8Eh/gbapti8P61EuSdqa9eqM/QSV6Za/sfeArXXLHUP7KuJLrT/AAwfB8TSXkrj&#10;+zSCDEwLYYnJ+c/N716dRVVMwxM/jqN/NmeG4ZyjD/wMNTjttCK2d106PY8k8J/sP/DfwTpngez0&#10;3RZreH4d3s+oaGPtszG3mmO6RmJbMmT2fIGBXLeN/wDgl58HfiF441jxFqWh6q2ra9dyXt7JDrV3&#10;CssrsWY7VkAHJPAGBX0JmilHH4mMuZVHf1fV3f46+oVOGcpqU1RnhqbirWTjGysuVaW6RXKvLTY8&#10;k8PfsQfDvwxo/g2xtdLvfs/gHUpdW0XzNRnka3uJG3MzMzEuCezZArb1f9mDwVrfx90z4nTaTjxp&#10;pNs1pBfRzugaMo6fOgOxyFkYAsCQMegx6BRUPFVm7ub6rd9d/v6nTHJcvjFQjRhZOLS5Vo4JKL23&#10;ikkn0S0ON8ZfAPwx49+KvhfxpqdlNN4h8GicaVOtw6LAJl2yZQHa2R/eBxXV6np0Wr6bcWlwu6C6&#10;iaGRQcZVgQRn6Gp6KylUk0k3tt5dfzOynhaMJTlCKTm7yst3ZK77uyS16JI888H/ALLHgfwR8BJf&#10;hlZaPu8GTQzwPY3E7zblmdnf52JbO5iQc5U4xjArifFn/BNn4T+OPB/hfQtU0nVrnT/BsM1vpCnW&#10;bpZLWOVgzJvD7iMgYBJwBgYHFe80VvHG4iMuaM3du+737+up59bh/LKtNUquHg4xiopOKsoppqKV&#10;tk0mltdJnkf7P/7EHw9/Zj8U3es+EdO1Kzv761NlM9xqlxdKYy6uQFkdgDuReQM1q+BP2TvAnw1+&#10;NniD4haPov2XxX4nV1v7vz5GWQOyu+1CSqFmRSSoGSK9HoqZYuvJuUpu7Vnq9V2fkXRyPL6UIU6V&#10;CCUHzRSirRltdaaPXdanBp+zV4N/4WZ4p8WyaStxrHjTT00vWDPK8kN5bIgQRmJiUA2qAcAZ715f&#10;4a/4JW/B3wx4ns9Qj0nWLuz025+12ek3mrTz6bbS5yGWFmwcHJwxIOeQa+jKKqnjsRDSE2um72W3&#10;3GWJ4dyvENSr4eEmm5K8U9ZO7e3V6vu9WeG/GL/gnR8Kfjv8SL7xZ4j0bUrjXNSSOO4ng1a5tg6x&#10;oqKNsbhRhVA4Fdp+z9+zT4S/Zi8N3uk+ELO8s7HULn7XMtxey3TNJtVMhpGYgYUcDiu+oqZYyvKn&#10;7KU249ru33GlHIsuo4l4ylQhGq225KKUm3u72vr17nz38UP+CXXwb+MnxA1XxR4h8P6jfa1rU5uL&#10;ub+17pA7kAcKrgKAAAABgAV0HjX9gP4V/EL4YeG/COreHGuNJ8IxGHSXW8mjurND95RMrByrdwSQ&#10;cD0r2SitP7QxVor2kvd21enTTtpoc64XydSqT+q071Pj9yPvXd/e011SevXXcwfhr8MtB+D3gfT/&#10;AA34a0230nRdLj8u2tYc7UBJJJJJLMSSSxJJJJJJrF+FX7OvhT4LfCibwT4dsZrPw9P9o3wNcySP&#10;+/z5nzsS3O49+O1dxRXO61R3u3q7vzfd/eenHA4aPJy00uROMdF7sXa6XZOy0Wmi7HN/CP4T6H8D&#10;fh1pfhXw3atZaLo6NHawtK0rIGdnOWYljlmJyT3rpKKKmc5Tk5Sd29zajRp0acaNKKjGKSSWiSWi&#10;SXRJBRRRUmgUUUUAFFFFAHw1/wAFKf8AlIn+yr/2DPGv/pPpldTs84Zbgdh/WuW/4KVf8pE/2Vf+&#10;wZ41/wDSfTK6nexVVXqRnP8AdoAd5SgY/SgHdyO3HPemzSR2cLzSybY41LM7thVUckmvOfFv7Y/w&#10;p8EK39pfELwjG8f3ootSiuJl4B5jjLN0I7UAejSJvbb+JOf6V4b+2x8Y9V+Fvhe1h0Z7Fbm8nht9&#10;t1P5cbmVygzyM4wSQCMDcx4WsXX/APgqV8LYGlXw6fFHja4jGGi0TRZn2tnABaURjHPUEjnvXz/4&#10;y8ffEj9vT402/hfRtDj8FNa3tvdxS3kgu7pHJAgXyxiMMd6sFbOCudwoAv8Aifw1rlhf+C7fXJLz&#10;x58QL6Vz4e8M2Cxj7bI7lBM4C7ljR1bMz7UAiIAyr5+7/wBmr/gnBrHivUdD8Z/Hq8sfEGt6KoOg&#10;eELceZoHhMdSRGSVuLknlpX3Dd03YUj1z9jD9hHwT+xp4MhTR7Bb7xdf20a674ju2M1/qs2MuTI2&#10;Sse7OEXCgAZycsfbqAI7e1W1Tam7HTGen4dB+FFvbrbx7RyTyzHqx9TSLL50jqFkXYcb+ME0+dWe&#10;PCtsPHPt3oAhN2xvDHHtfjucAEdf5inYk8zd5cW7GM7z0/Ki2iUbHj+4UAH8/wBalKBmU916UAMJ&#10;l/55x5/3z/hTHm+xwp5kke48En5dx9qc00ik/uuPXcKqSahNJC0i2+3jCP1/LODzxjjFAEwma4uY&#10;T/CpJwAfQ88j8PxqxJynK7geCKjhnjeSSONo/k6hT0z7VVe/afU5LdDIWhQFguFGT7n6jj60AWJL&#10;eOC0kVl8yNhtKNypB4246Y7V8yePP+CeM3gDxDe+NPgF4m/4VP4sumNzdaVDF53hfXWxwtxZ/djJ&#10;wB50QDKCxCknj6NvoHn1O2iMkwjcZZSeuMn1GOnUVfvJVtrUrjjbtAA/CgD48sv+ClPjH4Eqtj+0&#10;J8IPFfhFYXQS+KvDdo2s+GyhUnzXdCZIs4I8vDsB1xWrN/wXB/Zr8ptvjy/3Y4/4prVOv/gPX1fp&#10;4xZp+PPrz1/GpJpVgiZm+6ozxQB8mt/wWv8AgFqWF0fWPFfiNl5lXTfCuoObf0Lb4l684xnoaZJ/&#10;wWi+D1pbs81n8Ro44xl5ZPCN4qIB1Zjs4AHJr6vRpZ5Yy0Xlqp3HLAnpjHH1qG8sZJrTDSM0m7O4&#10;cAd+n8s9PXvQB8/+Gf8AgrN+ztr+jw3i/FfwvbxzDIW6aS1nHY74pEV0PHRhnFR6t/wV+/Zs0W8M&#10;E3xY0F3ABzBBc3Cc/wC1HEy/hmvY9U+AXgXWLya8vvBfhS+u5jvlnuNIgmmlb1ZmQsx9ySal8P8A&#10;wi8L6OhitfDGgWNvGS6QQafDGisepwq4zjA+uaAPnaT/AILZ/s02bLG3xAuZmhAG+Hw9qckZ47Mt&#10;vgij/h+D+zT/AND5f/8AhNap/wDI9fUcsUdjZra2ccdvHGAoWIBFTJIAAHTJ9Ogq1bwCxgb5mZVy&#10;xzj8aAPkt/8Agt3+zXK6lvHl6oXuvhvVMn/yX4q9rH/BZb4CQwLD4W17WviDr122210Tw3od3d6h&#10;eNjoquiLwP7zDvX1NdwrM0SsNwLYI9eCf6Cq+meGtN0S4aSz0+xs5HXaWhgWNmHpkDp0oA+TJ/jb&#10;+1d+0ZHJH4J+Ffhr4PaTcqRHrHjfVDdX4UjAZbK3GY5R1CyhlzgHIzT7P/glpqXxBgF58Wfj18Wv&#10;HF9ncYtO1FdA0xDgji2gB+YZ+9uBOOnOK+tMs8n35syOwAXACAHGf8+tElv5MyPueZs4CnHX17e/&#10;WgD5TH/BGD4O38Sy3l38SL+8jw1rd3Xi68a4sD1zGQwAJ46g9BVD4BeINc/Ye/bGs/gj4k8X+IPG&#10;Pgf4hafJqXgjU/EF39q1Cwu7cD7Tp8s5C+YGX94mPu5VcfMTX2GXwAccfyr5y/4KV/s76x8b/gLa&#10;6x4TDRfEb4b6lH4u8MSRpvd7m2y7Qe4lQbcdC+zIIFAH0a86xrk9PYZpq3kbLnLf98nmuE/Z5+O2&#10;nftMfBLwr460W3kOl+JLJLwRllZoJOVkhbnG6OQMh90NdrJc28McilT82dyheTnrQBNDcrMCQw69&#10;O4+tF1b/AGqLaWKj2qu2rIm3aq7SMZzgD8en602ewm1BM+c0K/w7Tu/M/wCfrQBOka28TeSoZs49&#10;KzjJrADbYbdfMYHJblc9frgfT8a0Hmh0u3HmMFCjqcknufesk+MZpZGWCxmmxxkA+/t7foaALE3h&#10;+TUCv2hlAUkhlOWJ/L+vtgVoSTR2SIvPZFAFU9J1C9v5S01p9mj7b25Prx/jVm8vbe0O+QpuX8xQ&#10;BPCWaMFuCecEdKjlvYYJNrsqt71h33iiS5ZUiVosHBYnA59aqyW3mHfJcszYzhQMe/Of5Zx39KAN&#10;/Udch0+337g3HABrEbT9Q8Q3MMxXy7WQgk7huK+wqzpWmWduPMubqOZmX7sgCgA+x5/Gl1zxvDow&#10;2wx+dtHQZUD9KAL0FnaeG4S25lVjjLEtUJ8YWe4jzAuD6Ek1xOpeJ7/WZsR295KsjfKgVm3H0H4Z&#10;6ds00X+rXB8uPQ5mUNjiEgDHBz2zQB3VrqVxfzK0O025fG7YRlfxNc/8V9ZcWJtY0b5XBJ/vHB4H&#10;r1/T3qla3niCws/l0qZFxkgf4Zqfwlp2pav4iM+oWc8VtsOfO7kYAGOtAGH8QfDV1buskMJe4mjD&#10;FI2zzn0x1/GqNl8NfENppTX06wR+XGZtjSfMABnkYxn2r1/7HCs3m+XH5ijAfHzAfWq11rNqtyts&#10;zBmk+XBGQc8UAeW+F7XxXrOm/arC1thb3BI3uyLuwcHj8K3vDXwUjn0tm1lpFvHY4EE3youOB069&#10;a76KKOyhVEVIo16Ko2gVJnigDm/CHws03wXqs15atcyTTJszK4bYuc4HA9vyrYl1yCLUo7XdmSQ4&#10;wO1Z/iXxrBoUe1f3kzHaqgZyfSq/gjQJ/Pk1W+V1u7nKrE64MK5/mcCgDS16+W3Vd7FYzyfWoLfx&#10;JavbLDbt5j4wM+tQXGlT+IdVy8gW1hk+YDq2OgxWs4tbIfciVlHAC80AYtt5eiubq5kZVw37sHjP&#10;BGffj9PaqOpPqXjO5jSONo9P3YLKQCwwMnk+9a2oIutKUeHem0jpwcdP1wPxBqXWvE1v4btmXaje&#10;SowiuBx6Y7flQAzUdHntdDtrO1Yv5eELO2CRU2j6enhTSW86RpCzF3b3PoKyNJ8QX3i68hZbWS3t&#10;VYnzBnHHr0zW/qWkf2lAY2mcKcZFAFDULJvEbxLumjt3+c4+Unr/AJFZ9/4J0XRmt2na63ySBUO8&#10;n5sjFdHJAYbdVh2qYxgccdMf/Xqha+F0i1Fry5ma5bBIWQcR/SgCOXw/p/h6+bVpGmWRF2ls5BB4&#10;6CtmKQSxqwzhgCMiuV8QyTeK9YSxhaSO3wSzbcrkdz+ldA13DoWnxpNN/qowMk/M2Bj9aALEjJbK&#10;0jHb3JJ9KisNUj1MbodzRgkFiMDPt61zsl/ceM73yYVaO3TlnHKj+ldDpmnR6VD5Mf16D/P50ALf&#10;3b2y/Lt+bpmmW93PcSrxD5ZHzEHkfrRLa77mOSVv4yQucgAc5/Qf55qSfUY4Ydysr9QNvOT+H+RQ&#10;Bj+LdB03V9Nkj1G2NzGo8wAbt6MvKshXDKy9QVwwOMVxvw2+Kdr4o0Oys9U1L7PeTKIUW/8A3E9w&#10;XbagwQAXIKghc5Y/Sutu9NuNevULeZFHIOnIUgevtz269u5F3VvDtofD13bz2cN9CyAmJ1B37cEf&#10;iGGR6HGKAOf8Sarb+A76aaOKKWVl2qjcbehB+gxXQeCtR1LVNLabUoY4ZC37sIOq4HJ5PfP5V434&#10;T0u88XeZZ2ttKojv7xCpJxBGt3KAMt2UYAHoBXvRK28XZVUflQBX1OOacJHGdoY/M3oKpaxL/wAI&#10;7ojLCGkkbIBP3ucnP4VS1nXppbrbarI7AgAIPyz9azY9O1TV79UnjuIoz1ZsnOO2c0AO8L+D5NYz&#10;dXzTIqSYSPONwA6/nXyX/wAFPf8AgmJ4b+Mvw68SeKtButQb4kTTLfabBeagZV1Aop8yyhRznLrg&#10;qoJw0cajauRX2jrv2zTvDF09j+8u44WaFJm2jfg4BK9s9fzzXnPgTQrv4vaNYa5rGoQ31lbtLnTI&#10;rORSJtrxNHJI7tvVCScKo+dEYMQo3evkOeYrJ8wpZlgpWqU2muz7p901dNdUz1sjzrFZTj6WY4N2&#10;qU2mvPun5NaNdmfkj/wTp+J2m/FDTLj4C+NLi1s7bXLxrnwlqV6JD/YepuPLliGx0dVnjLAKGA80&#10;LkNuNfcGneO7f/hIb/wrPqEd54l8MRxw6qETapk5UuvbBK7sAnaGXOCcV8v/APBYL/gndq/wb+I9&#10;x8VPA+j3EXhXU5Fn1KLT4mzod2oBab5fuxSEbt/AVyRxlcwfsnft++AfiZ4tmuvi1ayaL48bSmsL&#10;bxRazvDZ6myqpj+1onMcjGNFMqkIy8ME2qR+7+IXB8eKcLHjTheHOqivXpx1lCaWr5Vq/wC8kru3&#10;Ok1JtfuHH/CMeJsNHjHhmHOqivWpx1lCaWrtu/7ySu/iSak2vr7TdJk1AGScuI2GV2tg/lim69bR&#10;aXbRr5yRLJIqAyyhQWJwBz3JPA713Oj/APBNnwb4g8cWPiv/AISnxheaYzpqFtY/2gDC+bj7SmW2&#10;ltoBCDaQ20Z3bssd3xJ/wTc+Hvi74w2vizUpNeuYrCOP7NpTag5tYpEOfM3kmbngFRIFI4II6fzj&#10;toz+edtGeBp4t8Ua54sm0LwZ4Xm1I2q/6Xq11JssYCYw6HI4Kv8AMoO4NuU4VgM1Y+D/AOyj4ytv&#10;iv48TxLNpereC9bhuJUju9UuXaSeRS0QQRAHyk3eU6vtG1QVB5LfdN1p8eo26xAx+QvBTYCCPT2/&#10;CorfTLQz+WscJWEfc8ldozn2z+VAHwX4T0W6/Y8+Heh6P8SdXZLq/cmC/kla4tZCUDOqy4+VUPB3&#10;hQpb+6Qa6aL4ueG7vxFFo661p6ajcwG5ht5JNkk8WGYyIGxuXapbK5+UZ6c19WfFv4d+G/i3ocnh&#10;7xBoNjr1qwM3lXEO7yCBgSIwwyOM8MhDDPBrzO6/4JufC1/FsesJY61axR6V/ZcliNVmkt5kEXlK&#10;8m9mdnWPCcuVZVAIPOQDgbW6jvrdJoZI5oZBuR0YMrD1BHWiWfYOK5my/YS+KnwV/ZvmsfDWuW+v&#10;eJtJ1QT6ZZRRxxxXNmXy8TebJEiMzMzEFiFUFUKkhhmweMfEHw1n03S/inp9j4V8Qa7cmLSrSGVZ&#10;vtMZaNFz5cko3CSVVJDFeVJ2kkAA7C13STbj8zZ+mBVtkD0gVYwf4e5qrPPJKxVQy49M/wCf8KAL&#10;WxI23cA1BciK4kTczZjORiojbSRjcWZuOm6qpS5nb5YWjH97vQBc1HTlvIl/1jNu657VXvtAVID9&#10;n3tJ2y3FWrTT3gZWeeSQjtnii71OO1HY/jQBl2vh65eX99gJj+F+f5Vcj8Mw5+ZpG9t1OjuZ72eP&#10;EciR5BJPGRV6SQRrk0AMhhjsLcKvCL6nNUdZ06z8W6XeabqFrb32nXkLQTwTRiSOaNgQysp6gjIx&#10;U+Gv5DztjU4zirARIY+Nq8YyaAPmv4DX837Lfxsuvg7f3tzJ4Y1xG1PwNcXTbvLj+Y3Gnbz1MZwy&#10;A87T7gV9DaLpP2c+dKrCXJxz0Fef/tW/Alfjz8LPsen3H9n+JtFuE1XQNRThrG9i+ZGz/db7rexz&#10;1Apv7Lnx/b48fCU3l9b/ANneKNFuH0nX9PPD2N7Edsgx12t95fY47GgD0K71byrl426ZwAO9PsLS&#10;SW486YcEfKp7UumWLKzyyBT5mMAjpVi5uxbjjrQA6WdY22/xGlUmT/d9fWqdrE80nmMr+2cc/nVv&#10;5v7rfmKAFfCjHdj+NIE3/wC4vQetCI28t09s9adGCF565JoAdTJD8x68AYAOK5f4qfHPwf8ABDSf&#10;tnizxHpOgwspZFupwsswHXy4xl5D7KCa8c/4bh8QfFmRYvhL8L/EviyCQj/icasv9j6UV6lkkk+a&#10;T6YU8jr0IB9FJBt69fbipAuB/jXz3/wtT9o64/dp8KfBdu8nyrLL4mDxxE/xMqrkgdSByR0pp8Rf&#10;tQahuhj8O/B6xduBcTX97JHH9VUbj+HrQB9BGRhk9scCiEOqNuA3ZzXz2LL9qnOPP+Aaj2XVulJL&#10;+z38cviKfL8U/GW10Cwzta28KaOsMsy9z9okO9D16AigD2fxb4r0bwPavqHiTWNL0WxTnzr27S3i&#10;456uQP8A9VeO6x/wUT8I6pqkun+AdD8WfEzVIzsK6DprtaI/YPO4Che+4bgOas+GP+Cdvwx8P6x/&#10;aWr6XqfjrWM4a/8AE+oSalK+fVWxEeeclK9r8O6DZ+GNKjs9PsbXT7ODKx29tEsUUYz2VeB+AoA8&#10;BXVf2lPi7L/o+n+CfhTpjjcHu3/tjUgCTgbV/dbguMg4579QFf8AYC/4Twq3xM+JHjj4g7juawa6&#10;/s3TWPr5EJ9fRhX0LvZzkg9cVI0ZVV53NkZoA4T4a/sv/Dz4UojeH/Bfh3TZo1CLcJYo1wR7ysC5&#10;98nmu7R8fKq/QdMCnR/d/E0AbWP+0c0AGW9F/Ok8rK8kk+tPooAbJxG30pkS7AzM2MZzzx9afIN2&#10;B/eODXlP7bnxX/4U1+zJ4o1SKTyr66tjp9ng4bzp/wB2CPdQWf8A4BXpZPllXMcdRwFD46soxXrJ&#10;pHoZTltXMMbRwND4qkoxXrJ2Pz/1iVv2wv2/X+z5mstc15UU9f8AQoMAt/35iJx6mv1SWIu3zfdH&#10;GP6V8A/8EfvhONV8b+JPGdzGTDo9uunWjEdZZfmkI91RQPpLX6AqW2ltvJOcZr9k8esyo/2vh8hw&#10;v8LBUowXq0m//JVFeqZ+weOmZUv7WoZHhf4eDpxgvVpN/wDkqivVMfTZ50tYHkkbZHGpZmwTtA5J&#10;wOfypsTNIdx+Udh61heJPgP4s+PevppGhfEKLwTZzW4WRY7ASXkjiQOzxSeYvzbQF2YAwXYk4AH4&#10;Sfh55J8J/wBo7xh8T/HkTaNp+g+MvBN5rqaOuo6U0lveWLTyLHbLPbykOg++xkZQrKGIKldp9K+I&#10;/wASdV+GHxw0/wAF6h4F8aXJ1SeztbPVrPTzLpjSXDBRmbIHy7huIzjDDqOfo/8AZV/ZA8JfsgeB&#10;X0XwzBMbjUJjJfanciNr6+I3MPMkRFBC7mCjGFDeuSfWkQRIqqMKowB6CgD4G+Ln7QFr8NPiTZ+B&#10;rbS9S1bxzqE9vBBpEcDxnM3KBpCNqlkDFc8ZALFVywuaN8Lvjx8P/iH471bxZoVlqPge1ikutKh0&#10;y5jurtQrMEjiVFV5Cyrlt4BBZcfxAfcD+GNNl1xdUbT7FtSjXat2YFM6jBGA+N2MMR16E+tXqAPg&#10;jwVL4/8ACfwq1j4lfFUaP4S8K+Yi2VkDueGHcdlwW++fN3KoQjdlc7V3bas+C/gVc/tU/ED4d/FL&#10;4f6lph0jw74kiTVroSNbS6pa28wZ0VtjGREKuAjAK5kyGGN1fZnxX+HOh/FvwJf+HfEmk2utaJqi&#10;CK6tZxxIMgjGOQwOCGBBUgEEEZqt8Pfh7pPwv8OWuh+GdEtND0bT1McNrZRrFEmTluMDknlmwSx6&#10;mgDqUcNI/HKnBPrxn+tNFqq3HmDK+oHAY+p9aLWPy0PysGY5bcckmlnk8qPd7gfXJxQA+o3uUTOT&#10;93rgZxUlQ37KsPzNt98dMcn9AaAIZ9QDptTOWHP978P8egrKurhZ5lUN6Z2g8emB178dyfqMWdTv&#10;BDCVjjPlrn5dud2O5/EHjvgk8Csvw3pNxqkskszSRqX3c9x2x3ye5PBHY54AOisCltYqenUkDDH3&#10;+6OT64qvDN9ovmbbs3cbS+zn3x1b27Z9TV6CD7NbrGDuEYwCQB/IAflVPRbZXtfMbJkYbev3R7fX&#10;rnvn6UAXLYLEvlqqoV5Kj+fv9arvYK90x5j6FSOOcnd+JAxnrirQ/cx/M2do5Y+lY+reJFt7nyVU&#10;yMrg9Dxjt/8AX/8A1UAa0tukxG4bsHOCePy6VT0Pw1pvhHSY9P0vT7PTdPjZ3WC0hWGKNmYuxCqA&#10;BlixJHUk+tNUXFwPMVZMNzjzCMfyP5imS6ZdXrBWleGP+L5y272xnv8AWgB2s6TJrDLCzFY8gsyk&#10;rx6dev4VZ0rSYdGtzFAu1Sc89fzqxGnloFyTj1pd2Hx7ZoAwPG+vNptovl8Fs5yO30rF8JQ6xNet&#10;qEUMbJdR5DO/yt82OmevHervxKaKS3jAbLAnIHrwK1PAjrF4Qs92UwrZDf7xoAoanr+sNfJa29rb&#10;mRly+59uOvAOR2GevPPoauQaRd3dp/pccayekeCP1rQa+sbd2bzLdWBJJ46nrUZ8RW2W2yK23nj+&#10;L6f09aAI4PC1vEGLKGkYjknr+HbuPxPrVqxvvtFszyYXBH5EAj9DWJrV3cavFGtm0277xZPugjGd&#10;o4z1HOe/pkipo3w+u2RZLnVLlQHP7tc7WA4Hfvj8sUAdQty106eUdqhvmyO3+ePxqaWVYVyxwKbD&#10;ElpEsagKBwAB1qpqls2pRhUYqhCkEDrk8/kOaAGX2oKqb2bbGoz05z2NYet+KoC9usbbtrgsp4/M&#10;1U8R6bexXsdvDJNIsmSAFLbQCQO/fHH1q34W+HnlTx3l3MZG+8kRQcdOTnP5dvrQB0Vhv8lZJtsa&#10;qPlVXO3Hr/8ArqS6ZZoWw2R/sjJ/KsvxDdXl1dCxtYGjzhhP/Co/z6/4VqTyDT7Eszlio4Zu5oAo&#10;XWlTSxvGob94Nv3vu5z/AIjP0PtXyL/wU4+CuueN9O8C2c3jPw/4d+HsN61zrdvf3EUN1e3QwI/J&#10;8wFZCEaTC4AUgsdx27ek/b6/aO8deBPin8KPC/gnfY6b4k1NptZ1T7I8nkxwvG6wCTPljzIxOGVg&#10;SQBjBBry/wDaD/Zr8O/tQ+PZPEHi241a6eXyttlBeFLWEoGUlByy7gRuCsASoPXmgDqPF9vda14P&#10;1TT7G+m0u/uLSSG2vIJCklrIVISRWHIKtg5HpXFeG/iZ4i/af/4Jl33gHxXb3l542kuhpdxearvx&#10;cpFeRyfafMY7mdY+FYBlLx9xkV6DoPhyHQNJtbKLzJIbOJYkM0rTSEKMDc7Esx9SSSaY+jNdXMmZ&#10;DHGDxgdaAOe8KaL/AMIB4E0Xw5b3dxqJ0u1jsknl/wBZMEUKCffArp9M0WOyCyNuabb8xJ4B9qWx&#10;0KCwn81dzSYxljnFXWbaKAA1Uu9VWAfL81MSX7ddOvmYwOgNOlW3tcKVVm9xmgCgpuNULNCPlU8k&#10;nFFab3MdpEu1R83OFooA9q/YQ/5Me+DX/YjaJ/6QQV6tXlP7CH/Jj3wa/wCxG0T/ANIIK9WoAKKK&#10;KACiiigAooooAKKKKACiiigArl/jdK0HwX8XSIzI6aLeMrKcFSIHwQa6iqfiPQbfxV4ev9LvFZrT&#10;UreS1nCttYo6lWwexwTzU1ItxaRUXZpn4T/s9eBIn+C37L+l+FfgP8RvhN8YviNDoF1oXxa1jx+s&#10;ejahLElvdXs3lxX83mvdWyz7LGaFGmWRhsGxtv1l8Yv+ChXiHxZ+1pqfjDRfB+reJNP+B/im/wDB&#10;+m+GrP4e+K9UvNaJkgttRv4tTtIzpUE6bZVhjmjmOxXBlgM7bfs7xV+wd8O/GX7Jfh34L31jqB8H&#10;+EbPTbXRZIr149R0t9P8s2dxDcrh0njMSESDnOc5BION4q/4Js/DXxj8QtS167Pi2O18Qalb61r2&#10;gW3iG6t9B8Q38Hl7Lq7skcQySEwwlwAqymJfMV8Vo371+l3+n/BM7aHz58b/APgqt41+GX7QdxZ6&#10;bL4K1rwtp3xB0zwTd6Np3hLXNSuIobq/t7F7mfxDEy6XaXKST7jZPE7jYEMgdsLw/wAJv2hfFnw3&#10;/aJ8ex+GfB1v4+8V2tz8W9X0W1lurhb25nstU0kQWER8wRCOVpQDujZwUQIyAsG+pfFv/BKf4V+M&#10;tb1C4upvHUem33idPGaaJB4pvY9Hs9ZF4t617FaB/LDvcKZGVgybndgoLZrZvf8Agmv8J9X8Q61q&#10;GoaNfagfEEPiK21CCe+kMNxHrs1tNqC4Ugrue1hKFSCmDtIzms+V6ej/ACX6plS127r9Twj4Uf8A&#10;BUDxVf8AwK+Kmr6/4j+E914o8EWOm3ENnqOh634HutJmu5mgaPUdMvzPcGNJNoilt5HN026NEjba&#10;W8Y+PX/BQr4y/GX4K/E/wnpfibRNH1zwTrnw71C08UQ/D3xB4T/tOx1jxD9je3/s6/vEulVZbYB5&#10;RM0dxA80QVC3mJ9m/wDDrz4Y6j4X8R6frdz468UX/iWDT7WXW9a8U3t5rFjFp9z9rsVtbln3weRc&#10;/vlZMMZPmcvVaf8A4JT/AAt1Gx8bLqF1481jUviHY6VZ67quo+KLu61C5fTLt7ywuEmdiYpYJn3J&#10;5e1BtUbSM5oOljyPSP2uvG/hv45eOPh34R0fwLbfEHxd8XB4Ui1u9tr59LjFv4S0/VLrUbi1+1F5&#10;JNqtFHbwzQqR5eXBWSR3a1/wUA+NkPxC0P4UWdh8ME+Ji/E9/h/rGtTWF8+hy2r+HJtch1G3tRci&#10;ZJPLEatbPO/zK6iUB1kX3bXf+CdHw58R6PrEV1/wk39q6x4kt/F41yDWprfVrHVodPg05bu3uYyr&#10;xu1tbqjgZWQPIGVldlNzwF/wT9+HPw6uvC15Y2utXGreFvE1z4xXU7/VZry/1TVrixmsJbq7mlZn&#10;mY28zIFJCoFjChVRVB/wP0/4P9bH/B/X/gf1vhfsmfHn4nfHzwhqlvqreBLTxJ8PfiFfeE/FNza6&#10;fdLY6xZ2q7vOsomnZ7aaQS25xLJOqbZR8+VYfO37NH7RnxM8D/s2/A3wr4Dbwrca58VPih480K51&#10;LxRBc3sOlwW2p+ILwTCOGaJ5SgtVURl1DAhd8f31+xvDH7KnhvwVqF9caPfeJdJbVPGM3ji/W01a&#10;WFL++li8qSOYKR5lswCkwtldyKeoFZ/gf9iTwH8PYfAcem2uoovw517V/Emi+ZeM/l3mqG9N2z/3&#10;1P8AaFztU8LlcfdFH/A/S411/rvY+YfBX/BQL48Wuh6b4m8UWfwlk8O6Z8Wj8JNZs9M03UI7zVZf&#10;7TOmjVbaWS6ZLVBKyN9kkS4JVX/0gEgC1+zN/wAFDfjNrHw5+APxE+J+nfDP/hDPju/9nR6d4bs7&#10;2LUtAuTp11ewXDTTXEkdxFMtnIGiEUbQGVB5k21ifo68/Ya8Bz+B7jQVtdQ+xT+OT8RtpvG3f2x9&#10;v/tDfn/nn9oAOzpt4ryb/gnf/wAEsND/AGUvhH8Lf+EqutY17xp4B0jyYbWXxFeahoOjX00TR3dx&#10;Y20xCRtKryLu2AqssgQIHYEj8Ou+n5a/iJ7/AH/np+Fj58/ZZ/4KS6545+M+i/GrUPButatofxY0&#10;cRXNrY/D3xXbT+BtIt7W6vrSQ6rdx/2XdxyN8sxt1gDSXEbK86RqR1Fr8d/jH8Qfjl+yP8SvHk3w&#10;8sfCHja31rxNZ6XoxurKbRUl8N3V1DaXtzNM8V2BEQzXCx26xvGf3bAhh9NfC/8A4JtfDH4S+NtJ&#10;1XS4/FFxpvhma4ufD3h2/wDEF3eaD4cluEkjle0spHMUeUllRQQViWV1jCKcVi+Fv+CTfwh8K+Jd&#10;BvVh8Xahp/hO2v8AT9B0TUvEt5eaRolle2strcWdtbSOUjgaGVlCj7iqiqVRFUHTQD55+GX/AAVy&#10;+ImreN9PtNQ/4QnxJp/irwTr/iSwl0jwVr+k2Gj3mnWi3SQJqd8/2fWoHDMpmtEgxsDYAcY3LH/g&#10;p38WPgd8P/DvjP4r6R8Pda0Pxp8H9X+KFhp3hWzvLK70iXTrayuXsZpri4mS5WVL1QJVjh2MhBVx&#10;81e0eGv+CUHwu8Panot5NffELW7nw1o994d0htY8WXuoLpmmXlobSa0hSV2RU8sr82PMJjjLO2xQ&#10;O8vP2H/h3q1p4MtdQ0mXUrHwL4SvfBGn2l1OZYJdLvIbaC4hmU8Sbo7SFcn/AGvWh7af1v8A8D7g&#10;7X/rb/gnhvxk/bO+Nv7G/wCz74i8ZfE3S/hn4olurTR18Ox+FbTUYXttR1HUILAWdxa77q4u4oXu&#10;oX+0Wyq8wDoturlA3WfsHfth+Ofjv8SvFXhPxho91fQaLptpqlh4rtvh14h8FaffGV5Y5rE2msBp&#10;PPhKI++OaRZEmB2xlSp2tA/4Jc/CXTvC3iDR9WtPFHjC28Q6TDoBl8R+JL3UrnTdNglE8FraTPJ5&#10;luscypKrxsJfMjjYuWjQr2/wA/ZH8M/s8a9rOtWOoeLPEniTX4Lezvdb8Ta3cavqD20G8w26ySsR&#10;HEjSSNtQKC0jM25jmjr/AF/X9fetbf1/X9fd6jRRRQMKKKKACiiigAooooAKKKKACiiigD88f+Cx&#10;eleLta/bf/ZZt/BOraVouuSWPjLF5qFsbmKKP7Ppm/CDq2OmeK4tf2SPij4r58VfH7xUyyLhovD+&#10;m2+kBAcZVXXJ4+YBiM9D1HPrn/BSr/lIn+yt/wBgvxr/AOk2mV05JkUFj3woHr3NAHz+v/BMv4b6&#10;zL5nim68beOpwd3ma94huJmZuef3ZTnJY/8AAj613ukfsk/DvwnpE0ei+B/COm3TRMkdwmlRGZCe&#10;n7wgvwcd69IJ8te/H40hdlG5sKq8nnNAH55fHT4b2/hX4uQr8Qry6m0O4ZrbS/s6eStjggmOULhV&#10;QAgBlBZhkkjAr9Jv2Gv2W/h/4Y0TTPG2l3i6xqEyLGjC2WL7PIqbcOo3M8ignDMxGCGA5BryP45f&#10;AzSfjh4akjvrNbpkIfyyzIJSuccqQdw5wePSvE/2Yv2ufEn7GPxfutD8QWczeGd0dtb3BjaO3miA&#10;AjjaTGFl+Xqe4YEEdAD9aI5BIuRu/EEfzp1ed/B/9pjwv8ctChutCvle62hpLSQhZEzwDwSGUkj5&#10;lJHIHB4ru7CNnTe5fdkkEufm/DoB7f1oAnVBHuP945+lUbqdr+XyY1+Xg4YcMPVv9n26kj0zUt7J&#10;9oZY49sgbhu6jtz+vFT21utqm0ZZmOWY9WNAFWexkuLhN3kSbQeGjyqfRc9T654x7mgaSP8AnnY/&#10;+A//ANerLmO2fft+aQheByf85J/OpHLBflwT7mgCtPpkPlHy7e139i0YwPf/AOtQNLgjibcq+YwI&#10;aXGHyeM57f0qbdN/cj/77P8AhTTC8zNv2qpQqApz160AU9BghiurzYoWRX2ED+6M4+nU/hiq9pdR&#10;x+L7xfm3eSu7Clu/t7YrUDw2kjL8sZc7iSMAk+/rVOxtJItQluPJQGYDDMdrduD19P8APQAFa4up&#10;ZfGdqqpJ5IiJJZdoBwcYzyT1pPFsfn32mx/LiSXByM+lST6nbp4gVnk2tFEdwxkL1zzVa71FfEOp&#10;ae1mPNWGQu5PAAGOc4oA2Y9Ito0C+RG3uyhifqacmn28bhlghVl5BCDIpkkX2ez2NNJuY/M+eff6&#10;D6dKltgpTcpbDerFvyoALm5W1j3N64A7k1z2teLG8xVt/M6g4IAAHv149/w96172DznkZtzBW2kZ&#10;4C7c4/E9fyqTSEX7Lu6sxIZj/FgkfgPQdqAHaVN51mv3vl4y3fv6D+VQKk8l47Rso2NwGHByTnP+&#10;HH6VZnvo4Vb5ssvaqemzXEs1w21WDHK+wye2fr3/ADoAsXFr9pk8v5UjIJcr95iRgf459qmmi327&#10;Ivy8Y49KhZpRcgNsVepb0A6j6n9Kl3RGUHf8x6Df1/DvQBWv7/7BDC02zfu6A4GcEAc+5AzU1hai&#10;GAblVm3bt3Xcf731NV9S3NcW7K24eZnp0HGauSzfu1KtncwHHPfmgCOxtUiLyBR5jMwLd8A9P6/W&#10;oZ7N7qVlY7o1cZB98Z/Dbx75NTRSGSB1jZfM3N17fMecU4r9jhCxgu7HALN1PqT+FACyj7PC7Rqu&#10;4+vc9OaiOmRtCoaKHcDuIVdquecZH/68UWIFzCGbc3Tnefm9yM8euPpU09ysP3jtyCQT07f40AfJ&#10;P7Mlnb/sh/to+MPgzeQwweEfiD53jbwIZFGyCRiP7S05P9x8TIg4CM3rX1Y3h+yDljDtJOfvkYPt&#10;zxXgn/BRb4G6t8Q/gdY+LvB8XmfEX4U38fizw6SC73MkHM9oe5WeHehQYDMI89K9P+Bfxa0X9pf4&#10;OeG/HGgys2k+JtPjvoOQzQO3Dxsf78bgowHG5WoA65dHtluN211kPRvNbcw796NSsppYVWDygoPK&#10;FRg8/wCT/jUkWmxRFdu4MvGQcZ/Kpw2WIweP1oAzp/DFvfoFuFVlGMBBsx+Ixn0p1lotj4fG6GFU&#10;ZuAc7mP0yf5VZvi7RlEH3lJJz6dvxpi2MVkWkLyc8Yz/ACx60AVby/ur+LbY/K3J3OOP61XTwjHL&#10;CWvWM0xxuYSEBu3tj9a0Y71p5WSBVKRgc4/+v/n8qmW2Ur+8Jc5yck4z16ZoApaf4Vs9Odnjh2uw&#10;xkO3H054qG+8GWepXMkk0Zk37RzK2cAgnPPtWlNexxws29TgZ45rJ0rV7zUtQmkjt4/s+35GPBPb&#10;PXvj9BQAav4bmaFIbGSO3hAwVZzg9e3Oe1ZekfCm3zI2pbbgscqEdlA7+30/E+1dNELiST95HGF9&#10;zn+tV9U1o27rFbhZJCM+yigA0bwnp3h2QvZ24gZhtJDsd31yefxq8iR2dvgfKiDPJrk9R1iLw/B5&#10;1wXe/bnyy3yrz1JGefbioYo9a8XFZRGtpC52F2ODjuQvegDf1DxtYac2JJGz6AVmX/xJjnt/9Bim&#10;kYHklM/hVzTfh3Y6ffx3W+5mmj5Bd+M/QCp/EniePQ7ZvL2GVf4SOMUAYXiDxNrul6VJcy2sMccf&#10;8Jb5jyB6Y7/pTfCHhjUtX1O31TVPISHy1lhhjcltx5BbjHHpk1e8K+JNR8WzrI1vbDT1crI3ckDI&#10;GM+4rqM7R6CgCnd232rUI1b7mwsRmoPEt0bW0G1sGmaRcTanq81xt/0VA0aNu6kEdvzrC8casICy&#10;qzHtj39qAOT1Wd9X8VafAf3iyXcQYH+7vGc/hXq+qTfZ9PlfO3auc1yfwr0G6gnur66t9iXCIYGb&#10;BJHJ+o7VueMJpItJmK/dxg0AUvCeqTS6Td3HGxZPlGOScCoLnz/E+qtHDsXywGkL9h9K6OHZpumK&#10;23asabiB9Ki0ZY5POuIx890QzcflQA2W2j06FVjChlGP65/AgfgMelZUngGz1+4NxeRTbtx48xhv&#10;HXseO9atxbst21w3TbtA9P8A9dTPeR2FrJNM21FYknHQDigBLDT7Xw7YJb28awwrwqg/1J/nS6zc&#10;PbadI8fDLXGvcz+MfFu23YtBCyuxyBtUHsDXYa6wXS5M+lAFiN2FqrN97aCfrXJeMvGclnH5cUjR&#10;7l+Y4HQjpW5rd1NDo5KoMlOVB57f4gfjXKaX4Dm8XSefetNb2jKGj2MN0n88UAc5pfxEvtM8yOxL&#10;Fd/O2EPz9cGuiXwX4g8T3K3F9NbwxttJBcsxXg8BRgfnXb6NottoFgttaRLDCvOB3Pcn3pup6smn&#10;x/ws2cYoAbpmi2fhq1kFtH5St8zZcncR7k1k6Jq82o332qeQeSpKJGo7gcn9eScDmpvEepy6fo3n&#10;XCqrMSoXPABFU/hnBcS2Ek8iNHCzkxHPMgx39uuO3PTvQBrCObVpFcMvlA/ddOCP69Omfy6F9zoS&#10;yJtXacYOXJLMfrnIA64H5iptR1y10r/XzKjHoME5qtb+LdPuLkqtwpJAx8p/w+lAF+1tI7VfljRW&#10;b7xUfe/rTJYI0SSSc5jU+Ycn5RjnJ+n9BVbSNQbWlWZW/dKeACVz7kdSPrj8aoeOtZhs9PaFmOZE&#10;YceuKAPOtI0nTfD9zJZz3F4dMhLx2sGmSSWTMhcsDK6OHdgCFxkKcFiCWyOp1YXHw7uoUuNT1K40&#10;C9h8rzbx0kXTZV+YF5MCTa6gjLFgGA6bs1L8J/DqjdqhaRmkRowCMKPm7evT/Pbo/EetLp0Pl/8A&#10;LRhn6CgDlrXxVZXF0tv4Zjj8QajIvz3iSltPs+Oskq5Unk4RMseM7Qdw0PA+t3mm3mraZq2oSald&#10;2cyTpN5Kx74ZUVhhR0USCVVBJIVRkk8kbT7rWIEZWZiw6BsBQcAZ9MdSP/11hat8J9Ln+I+lSakt&#10;xdRahZzQPG8zCGSSNg8asgO1xseY4bIGDQBNqt/H8VPHV1oi6ks2kWdqsk1tZyj97JvZXjuHViQA&#10;NmIxt3bm3blBFdlc3uneB/DqyXEtrp9hYxLHudlijiUAAKM4AHYDgVhza9lW0Hwnaxr9lb7PNdxR&#10;otnpYH3gOgeQDOI1BAON+0dW6D8H9HsL37ZcRyalfRuZBeXrefKXP33G4bVLYHCBQBgAAAAAFXQ/&#10;jBpHxD8T/wBhwWupeTdW7yxzXFoUgukXAbaG+Yrh1IYrsboGJyB8C/8ABVz/AIJB+H7TwPrXxQ+F&#10;9lDot1pEL3usaDbxn7NdxggvLbqOImUbmKAbWA4CkYb7yPi68j+LeuxWOhalfSw2trYxO0bQW+V8&#10;yV3MzgLs/fIvyb2JU/LwKl1HwJr3jyf7P4om02TRyfM+wWIdVkbqEmdjmRVwOgUMeSMfLX1XB/GG&#10;Y8OZhDHZfNqzXNG/uzj1jJbPye6eqsz6jhLi7MOHsfDHYCbVmuaP2Zx6xktn5PdPVWZ8Af8ABBz9&#10;uaS40rVPhH4r1KJbXSYDqOgXd3OE8qMuqyWuWPQM6sg7ZcdNoH6Xa1eBNOZl/n1r8OP+CU1w3w2/&#10;4Kg+HNHmG6Ga81PRbmKP545V+zzqFO7qu9FPr8tfsl4isV+Gl7DFYKU0HUJo7eSzU/JYTOwSN4l/&#10;hjZiFZB8oJVgAN5P33jxkuGwPE7rYSPLHEQjVstrybUvvcbvzZ9145ZPh8DxK62FioxrwjVstryb&#10;T+9xu/Nnc2MPkWfyt2znbj+dOgUQNIzbQWIzgdT/AJxUiJvRt2fmOefTtVK/bM+35tzMOB/n2Ffi&#10;5+Ok6aXBDem6YZm27S5Pam3Un2gr8uFGSd3rgYJ+hIpZ7OO3hLfMxyPeua+JQj1R9D0tnmWK7u2m&#10;uUhmdZDBHDIxYlSDt8wwqT0+cDqRQBvSS6ZZRx+f9li3KG3S45zzyx7nnqecGvI/2zfgT4L+KPhf&#10;Sb7XHksdY8NTvqGjyWSMbiaRFDmLZGjSNGWSN22DK+UrZAU16Dp3wy8LW1uyxeHdFeSZfLybOPc6&#10;4AbLEZxxS6d8MLfRoZfLa4ubuaPY95cTedcMi/dTewyFHGFUAdScsSSAfHvw1+M+l/Gbwba6tocu&#10;+G6Plup+9BIMbkb/AGhkDiut06y+yQjdzIR8xzXBfHP+wv2EvjZoPg6w0vxHrNt8SL2S/guI4bdY&#10;7OV5AjRqkSJlUG0nIJCnJLHNd7eT7v3aZZs849KAHxOt0+5furx+NLPeJbn5s8+lLt+zw4Wo4rTM&#10;29s7h056UARy3Ml0v7r5V6EmqtjozXE3mXC/J2XNaNzdx28e5mWoLO/a6fKBTEv3mPFAE9xOtrF+&#10;GBUVqn2xd8nzBulOuYMyR49TmplGEoAjjOxTtAAA6UGBmb7w/Af5P60QIsa59eBmnNIxHygdcA+t&#10;ADJWjsk8x+fUivn747/C/wARfDH4l3HxY+Glm97qUsKR+KPDZwkfiS2jziSPHS6jXO087hgcnKv7&#10;0uniS5MsmemcVMlys8uyP5tpwx9KAOV+D/xx0H46fDix8TeHbhprG8BV45V2zWcq/fhlX+GRTwR0&#10;7gkEE7iRNeFZHKlGyQvOeDj/ADzXxH4E+JXjLxB+1n8cPCPwcsbK2j1zV7Z5tZuY86boDRQvFeT7&#10;ACHmmmHyjB3FCSCASPYl/Yk8cabpsd7p/wAffiQniSMbvNunjn0tnwc/6GflCn03HHXmgD6F+3x2&#10;54jk3N6L1p73itCzbvLRQWZ34CgdTXz3H4X/AGl3QWsvjj4VwxR8C9j0i5e5lx0LIcRgnvjp2qvq&#10;P7MnxQ+NWzR/iT8T7O78IsS15pvh3Tjp8upj/nlLLnIiPOQOue3BABpeMP21JvFWt3mg/B/wrdfE&#10;nWrV/JuNTicQ6Hp8hOMSXJwJMDJ2xnBAwGz0pwfswfFz4qwCT4hfGTVNJhnGX0nwXbLp6QZ5KC6I&#10;Mrr2+ZfxOa938FeCtJ+HnhWz0fQdOs9I0mxTZDbW0YjjjX2A7nqSeSSScmtJgX6dDxk0AePfDb9h&#10;j4afC3V21WPQm8Qa+7bn1bX5m1K8J7EGXKqwwACqg4FewQ23y/OA3se1SJCqU6gBn2eP/nmn/fNO&#10;VQgwoAHoKWmtMoHBB/HpQA480122r/8AWojZio4/HvSCPc7FqAIoEaSZmY/LVgDApvmKD1x9aHYs&#10;cL+NADgNo9BTXPA+opCdq9QG9zSuVKdf1oAbBuZQTtx9OakPSo4TtQZ7mnFS/XpQA4nFND5PsBzT&#10;Uhwoz170p/1TcY4OKAGF2kk+Xt6jp9f8K+Jf+CyPxBkh0rwb4VR/lnlm1WcAEfcAij7/AO3L+Qr7&#10;cRPmb735+5/+tX5rf8FXvFUni39qi20eE7v7F0y3tAgP/LWUtKe/UrInp0H1r9m8BMtjiuL6NSav&#10;GjGc35WXKn8nJH7B4F5fHE8W0ak1dUozm/Ky5U/k5I+u/wDgnb8NY/h3+yd4YLIgudaRtXnYfxGY&#10;5Qn3EQjH4V7lWP4B8KR+CvAmiaLHzHo9hBZrxjPlxqgP6VsA5J9q/M+JM0lmWbYnHzd3UnKXycm1&#10;+B+c8RZlLMc1xGOm7upOUvk22vwCuD0j4cXXx2/ag8G+IPCN0n9qfB/W4m1yC6gltxLZXSkSGKRl&#10;CyFVjIwpIPmdfXu9wwfbr7VW/wCCfHgnw/8AFP4r+IPjP4S1i8/sjWLRvD2p6dc6cYhd3cDxstzH&#10;Lu+aMR7U27Tltx3cYHinin1z9lkTLgo1w5wXK/cHoB/9f3p9vp0NsVZY18xf4yPmb1JPvUjTKJVT&#10;PzHt3FOJxQAbvmx364qOZJGP7uRV47pu/qKb9qjCbt249QP4vyqSMtvk3dM8fTA/rmgCsLDyZl8p&#10;IVwCTK6bnY/mKnt4jBFtLbmySTjGSTmpKa8qxDLMq9uTigB1R/Zg0/mN8xX7gI+7/wDX96Ip/Okb&#10;av7teN2ep9v8aVrhEPLDPp3/ACoAS5cxwswONoz0rBv7xprjDOG2kf8A1vT+meOnBp3inxJ9mtmW&#10;P5mxlAAecdz9P89hWd4T0u81i9a6uk8m3ZRsKkcnJyMZP5Y/KgC7dWUtxEzvmOFcKuRtAJ4GOB0z&#10;kn6jJzxrfaVNqsdrvjAAAzERtXtwR/jijV7eW4tPJhT5dp+YnpjoPz/QGryjaMUAU47a8WQbrhWX&#10;3UfywP5irEEf2a3Vc52DGQKc6s23a23Bz9RVfV4HuLJlT0JPGT07UAZGoeJG1KK6htVfdGNmCBye&#10;nv8AlWZ4a8D/AGu6aW8berLkFGIIJwRz75P5V02j6OmkiVY9yqzZwT973+vX/OKsBBbyblXKnC4A&#10;+7/9b+VACiBbWNvJjGcdM9cVLRmo7idYImY/wjNADmcCqt/eR6ahxsjGMnArJh1r7fqMnsvAHNYt&#10;xoGoa5qG0K0cL5beGBwOR/MYoAptZN4r8SxoB5lsJlMq7sZUnnp7A9K9Al0uF7AW6oscajCqo4X8&#10;KxvDvw9tvD94tyJrmW4xg5cbffjFP1rWdW0wMy29q0e7CEty3U+voKAKNz8P/NmkP7lV5CbXZcfh&#10;z/Oo1+Hs0Nqm1oWmZgHG4lQO/J5plhc61r95GWtoUhIw8hPAHfv1xxgdOa7GFWSFQ33goB5zzQBU&#10;0HTDpOnLCxyy5/jLAfTNW5JBGuT2qO6eTdtjRjkcnj/GuV1DT9UlunWG3+U5x846fnQB0KSrqlyy&#10;7WZIzgjt6/rwPzq67iJR9QB/KvP4vDOuXMrN5Ozb6ygZP51pWmha0iiN44ghbk7wfxoA6MahG16v&#10;djwMfj/+urc0nlRM390E1j+FvD8mllnn/wBcTy27gj0H/wBf/Cp/FNw0Gn/Kcbs5oAdousjVZHOx&#10;lxkZ7HFc54r16bVdTSytXX962wbjtUfU1ueBufDkTd2dyf8Avoij+1rXT2nkk8vzQxxhfmIoA+eP&#10;2j/2RPip8YvFeg3fhv4kWvhPRrCFRd6cbPzzcSbySwbHBKEL+HevLvjN4lb9kPxR8N/BPi7VY9Wv&#10;fE1g4u9flkMSz3Mfy7UhWNvvMU5ZlH7wAA819zaVf/2la+cMbWxtx9Bn9c14p+378Add+OfwfX/h&#10;D9E8Gal4y0aRrjTbnXrRJ5LRdu9ltS6MqzSPHCAXKpxljwKAPNcSRsi7l69MVPXlv7KHxE13xr4E&#10;vrDxhIf+E08M6pc6VrMTrEjxyo5x8kYAVdvygkclG616lQAjuI0LN0Fc1qWsT6vqgtLTqerdlHvW&#10;l4i1EQWzID1HNVfDF1Z6daSH7SHkkbc3ynjjpQBb0vRZdNgJDo07DBYk4pf7JmnuVado2jHUAnmr&#10;kN9FcRlkbcqjJ4rJ1DU5L2URwxszHOAKANK8t4naPd0UHGKKp6Fp1zBO0lwu3jCjcDRQB7x+wh/y&#10;Y98Gv+xG0T/0ggr1avKf2EP+THvg1/2I2if+kEFerUAFFFFABRRRQAUUUUAFFFFABRRRQAUUUUAF&#10;FFFABVfVNWtdDsXur66t7O1jxvmnkEcaZIAyxwBkkD6kVYrkvjv8EPDf7Sfwf8Q+BPGFi2peG/FF&#10;m1lfwJM8DshwQySIQ6OrAMrKQVZQQcigD5A+Mv7U+sfs2ftWftHataan4ehMFn4E0+xPiS/lj0zT&#10;mujqKSyrDHmWeTaNwt4AJJmVVBXllw/D3/BWH4k6/wDCXxcum+H/AAfrfjbw38TfDfgOzu7nSdW8&#10;O6Xq0Gsm02XLWl4PtdsY/tLA5MiuIw67gwUe2aJ/wSe+G+j+Bb7TpNe+JeqeJL7XbLxK3jPUfFE9&#10;34kjvrKNobSRbp8gLFC8kYj2GMrLJuVi5J0vC3/BMP4deF59XuG1Dxtq1/4g8VaJ401O91TXJL25&#10;vtV0p42tpneQEhT5UStGuECRqqLGoAojpv3/AFV/1/rYf9fd/wAMea6N/wAFAfid8O/i7d+E/iBp&#10;PgW7t/CPxC0jwf4m1vQ4bq2tzZ6zp4l027iimlcwst9Lb20qu8ikSh1K9By+tf8ABRyU+J/AvxO8&#10;ReGtPk8IyWvxD1rQrmznu47uTQ9Hhh8mfy/OEMsl2sTyAyIwWN4tm0lmb6X+JX7CXgL4s6T8XbLW&#10;ItWkh+NUNpH4gaG8MUkLWtukFvLbMBmGSMRo6sMkOgYdMVPL+w38O57f4d2raS7aX8MfD974X0fT&#10;WcNaNp93aw2s0MyEfvAYYUXqOrdc1LvbTf8A4H+f5h1/r+v+GPlH4Zf8FcfiFrOjX19qvhfSdTj1&#10;DwPq/iqzOm+FPEOnW/he7s7I3kVlfXN9DHDdxyqGQTwNCS8eBGQ4Zfq79lrxP8SvjD+zRZ6946uv&#10;Cui+IvGGmx6lpq+HbWYx6JDc2sbxxyGeR/tE0UjvlwI0cBfkXnPI+EP+CYngDwro93ps2ufETX9L&#10;/wCEdvfCmkWWteJJ76Dw3pt3EIZobNX6MYwiCWXzZFRAocKWB9mt/hbZaf8AB2PwTY3mqadpsGjD&#10;RLe6tbjy722iEHkrIkuPllVQCGxwwBxVPrb+t/8AgAun9dv+CfAngL4Nx/s2fHDU/EXwV8VfELxi&#10;vwz8H67/AMLT17WvEl9q2m+LdaS0DWlsI55ZIft8dwryyfZlRYEPlNgyBBN+yT8N5P2dPir+yb4o&#10;0Xxj401/WP2hPDt6fHj6v4ivNTtdeuTow1VNQWCaRooHjnQxr5CxqI59mCMY+g/2Uv8Agl74Z/ZA&#10;vdHj8O/Eb40at4d0O0lsrbw1rnitr3QzFIjIQ1r5aq2NxYE/xcnJrS/Zp/4JkfDT9lb4l2/ifw7N&#10;401GfR7CfSfDlhrniK51PT/B9lM6vLbabBKxW3jfy41PVgkaoCFG2j+vz/O4nqv68vyPBvhr4o8X&#10;fs+/Er9ta++I3xd1fVrjwv4M0fXX8QLpqx2vhpTp+pysbGwVmCRw7Ayxs7vIy5d2Zs15/wD8ElPD&#10;3jz4D/tbeF9D8e+F/Gnwzb4gfDOTUBYax48ufF8XjrV7e4tWu9TkMsjjT7qKOdS0K8SLeH5j5Ffe&#10;91+yl4L1Txj8StY1HT5NV/4W1pVroviSyvJPMs7y0t4Z4FiEeBgNHcSq3JzkdK4f9mL/AIJueAf2&#10;WPiCvijS9V8f+KtasNLbQdFn8WeJ7rW/+Eb01nR2s7ITMRFGxiiDMd0jCGMFyFAojo7/ANdf8/60&#10;HLa39dP8mfQFFFFABRRRQAUUUUAFFFFABRRRQAUUUUAFFFFABRRRQB8K/wDBTSTy/wDgof8Asq9e&#10;dN8aDj3t9MFdNczfZBuLAYHP+fxrlf8Agp/IsX/BQr9lVm+6uneND0/6d9MrWurmXV3EUSfe5GeO&#10;lAG8rfuwfbrTZP3kRPbqPpihwY7b3VabbOZrfaf7uM0AJZbYrZR8q5J4/GuL+J/wm0nx/plw0lnD&#10;LOo81eBh3XkH2b0YYIPeuyjgit4MNyAc5PvVTU7pIbVvLGNwyD/n/PNAHzf/AME7NS1X4EftAv4f&#10;1SC9k0W0vxHYXkhYo0FySFVWPXY21toztORx8tfqlpV2s9ohDK24tjB9+30r8g/jF4evvhT+1J4b&#10;16xvpEXV2+xXEKpJIVwu+OQbQQuD5YJOMEA8qWI/Uz9n7XJ/GHwz0fV5JP8Aj8t1kKAEAOQN2OnG&#10;7PrQB2l5cfZoSw+9jioVvJLpEZYWxuz7jH6frUN1dNd6tDHEvmRof3hz0PUflitBSdzDbx2PrQAR&#10;uX6qy/XFKrhxx64pJCxOFZVbrgjPH51DBFPGWXdHjOQSud2eT349Me3egB6+YXZmyAvAUEfN70vn&#10;N/zxk/Nf8abc36Wp+bd74HA/E8VEdVjcfdk98Y4/HNAEq/JIzeQwZuWbjnt61HJL9qn8rblVOWIO&#10;cfkP5mnQX63Eu1VPTOSR/jUiyxpN5a43feIA6fX6+9AEL21nAfmjt1z6qOe1P3R7T5W0bjglAMmo&#10;7uxjlkMkhj+X5vmzxjv1FRStM9uyWo+YqTkxlBnHGSc5/wA8igB0mnSXNqoMvzZz3K9PQmp7tdto&#10;2W3HjvgE/wCFVNOluvtAjnmj3KCSq9cdu3uKl1a4ZNsYUbSNxY9sdP1AoAlhi86wb726ZSSXHOSP&#10;SoomMe21jO11UnpnH+cjv3qcXCrAvysw2gjA+8KpNcDTZpJpjhvKA55wcD+ZB/KgBU04WsRV3aRs&#10;EgcnPHTPXt2xVxFWztmbcDxksflB4/QcUzU7j7HYST7dzRrkVWtDLqMPmBlQyIGzjnnjGfwz369q&#10;ACKRtUuWBBVcc46dx/Vv09KvSRlwqqwVQfmGM59qbbxJp1pgkYUEsQOv4f54FR21357uxXbg4wBy&#10;PqehP06UAQ6rpb3Cq63UkKxnc2O4HOP/AK/WnaZORYIylpgxIU4xgA4qpr2sm2XG5o0bKdAck8dK&#10;TSvEEC2MaRxytyR0GByf88UAT6dfA3OzhWZzuAOSW/w4P6e9XryVYYdzHBXJUn1AJrF8F6SYkubi&#10;dW8+SckEk8LgY4qt4u1mS71S3sbcOHEyhiO/I9OwoA6DSk8qyVePlLA49cmordPNuFZjna5wPTgn&#10;+v6CrLRBYNi7VUADGMDFKsQTIH3W5Pt9KAEPl2cUkjvtXl3Z24UY9ewAFfJ//BGVdn7ImqTW+4+H&#10;brxnrc2gOR8stg12fLZT1Kl/M5PP4Yr6R+K/gp/iZ8KvE/hpLg2r69pN1pq3AJzCZoWj38c8bs8V&#10;87f8EsPitHP+zLY/DHU7WTSPH3weceGvEOkuBuieMnyZ1PJeKaMBg4HJD4GACQD6mlk88MgWXbnB&#10;ZcD61Iz7AOOOxqONvs1mzszPgFydu3PfpUdvCZU3fuctkEqmOe/1H86AJvNj3/eXcOMZ6VDcSJcy&#10;xorBlbIOP8+xH504WbHhmTb3CqV/rUdzELcKsK4kYnBzkjgnjPrgD8aAJDcwWkJ2tHwTwD3/AAqN&#10;52vTsXGO4/x9vbqfpTLPSmEnmTFWb6tu9uc/zyferIhW0TcvyqvLdTkf40ARyab9oLLK5dOmPXjn&#10;2/ICrCRrBGQigDk4HFU7jVdjMFDcdiBn8iQR+IqGTUo7aJpLqORzjuvQfiBQBJeSSX+I03xqwJBU&#10;4zj3446dP17Zmt67Fosfl20a3N9dL5atH95j2Pc9/wDPZlrr9z4rYx2PmWqoeXZOFxyB0PX3wO3N&#10;bGn6Lb6cfOZf9IK/PIWLZP8AnvigDH8N+B13i81LFzNImPKlXKxc/wCGOorT1jxLDpaYUqzY7HgV&#10;n+I/Ga237qBvmzgt61kawLW00lpLjfJIWVh82MjcMgc88Z/SgCnrXxBngYsszBfZqxbe11r4iXyw&#10;26Sw27qWa5lRvL/PuTWx4U8H2PjCWGZoZI1t2VnQuxWUc9fxGMA+voa9CLwaXbKvyQwoNqgDAAoA&#10;i0LR4tA0mG0h+5CoXcerH1NZ2vatLdXC2dqGzIwV3AzsBOM1YuvFlnErbJlkYenaqfh67S/1eYr1&#10;wpz6Dk/4UAaNrbx+GdIWNdzqhPJ+85JJrJ0HRIdW1CW+uVLNDIVRG+706n8zW3qkfmwAbd2GyKqX&#10;rSWtg0UO0M+7B6dOO30J+gNADLXxZFd6+1hDGWEY5kHK9un+e1SeKwLjTGh6sxBI9uah8K+FRoMk&#10;txJIXuLoDfzwpBJ4/P8AStDVf3NpJIqgt796AK/iG88jTWjUMzyLgADmjw0SunxowYMsakggDGef&#10;T+dSalAs0XmNztXgenr/ADqLQLk3Es3GNgVf50AM8R3kqqYowF4zuPrSTWR1+1mh37YWzhhz1549&#10;/wBOBUWtL5+tKvJ2xkkZ/wA//rqSaZ4w1tayeTJK5G4jOznHH4Y/MUANsRpPhqfy43tY7pgsbfNh&#10;m7AetaGtRedpkq+2aybfwZapem81DZNdOwOS2FDZ4I6c1peIZPL0iY+1AFdLwX6osfz8bQfTIA5+&#10;nWtG3hWzsljG1VjXHoBiqHh5ClmojCp8qlgykk5GeT0HXOB0znvVXxX4p/sKH5t3z5VRtA/MHn8e&#10;lAFPWPH6aXG0fzbmB+bkEfmK5y1+IX2rVGnFnNfJbguyoCQn+0eDwPerfh/SLHxhqP8ApSXjeWp3&#10;7vlVvxHNdZpvg/SdHXFvaQIMhjn5uR0PPf360Aef+KfFOpeLNRltbfT9QdowryW4Q/uxgeo4zn9a&#10;6G71/W9TtobeDR7vTVyoLqfuj8AK6K/16w0e6Zn2rLJjeygZPbn8qzrj4o6fA6rsuGzxwB/jQBBN&#10;8NZL2RWn1Kd/Ypz785NbFh4WtrKNQVjkZQBuMY3cDA56/rXMr4n1jxTrJh07dAi85dcKi+p4/Tmu&#10;r0nTZLeyVbowzTAYLBBj+VAEd3b/ACLBA5hAViXAO4n6g+x65rldb+H9/qxgYXkknnPhy6NmJfXn&#10;B/DArpPEniSHw5F/q90m35ccKOtaOmXo1HTobgAqJkD4PuKAK3hrQo/DOiw2aN5giyS5UKWJJOTU&#10;tw1pcOGka2bb1LYNR6qbi7t/9HZVU8Zb+P6f41Rk8PeZcQqPLZOr/OeR/wDrxQBq2r2zN+58nco2&#10;/JjgDtXOfGTTIb3welxMZ1j028gupGhmeGRYg4SbDIQw/cvKDg8gkVrq8emM0cOF8vqBwP1b9cVH&#10;qunf8JJod1ZXe77PeRPBIoQ5KspU8fQmgCLyYtHs4NN021W1t4x5cccCbY4QM9ABjsfUZqe71FNL&#10;sFSeRY9w5DNhjx05J/P9M1gfDLxKPEEUFnfpeQ61ZWyG8iuLWSJXYDY7IzKFkUuCcoSPun+IZ6LW&#10;PC1rrEkJkiVljbJXJAI+goAxIvH1xNbk2ek3dyjM2ZUBOT36A1u+HZbi6tPOuY5YXbpE5OVp1zPb&#10;eFdKyseyGM8IvbPPH61z3/CzLzWXu4dF0K7vJLWY27z3MqWlrHIACVZmJkOMjlI2B4weaAPxR/ZO&#10;vF+Gf/BXfTf7UKxf2f401G1nbcFVGLXEW4lsYUE5JPYV+xGs+OpPFevw6XYaTZ61peqQyxvcX9y9&#10;rbXIC5IjxG7SL/t7Qp/hLdR+QX/BUT4Z+IP2Vf8AgoFN4qCxpca1dweLLC4jhZbdrjzA8oXcSTtm&#10;Rs5PRgcAECv11+Cvi3SP2uvhb4Z+IWk6rfWllqluZoGtJUWaHOUmgclSAysrKSuGBTKsO/8AQnjd&#10;SlmGCyniOjrSq0YwbWylG8rPz1kv+3X2P3zxopSx+DyriGjrSqUYwbXSS96z89ZL/t19jqNAh8ae&#10;GdLjt5zo+ugAlHeea1miXPCFikvmkDjewjJwCRkk1K3ivV7C4aS+8L6jJFGRI0llcRXOxeckqSjk&#10;9DtRWPTAPSovhRrzar4aez+2veXGk3N1Zzu0hkkhCTuqIWYlmIRVAZiWbhjkmuqM7WEC7lVeOdq/&#10;L+ZI57c9a/ns/Axmi65p/i7TEurG6ivLViRujbow6qw6qwPVTggjkCue8MTw+JPE2tapEY7qEyrp&#10;9nLGQ0bwRorNtPTmZ5VYjr5QHO0Ydf8Aw003xTrV1eTLdR/bNovEiu3ijvNoAAdFbaeAASeSo2nI&#10;rpoLaDSLRY4II4YYlCKkSBVRRwAAOgH6UASW9stugx97aFJ9cUCf/SfLx2zx/X0qGC+a9dvLwq9i&#10;V3BvxBx+tPZo9Og3N65ZuOT6k0AfHn7c3xz1/wANftT+EvDK+Dtb1rQ7izLW1zbaMZcXbkqzRXBm&#10;2DbG3zgxqVXJ3MGAHK/BhPil8WPjv4i06HwG2leC9Hs7u3t9T1WV7U3l8qnyGjIVjJEzhQQi/KpJ&#10;LbgEP1t4v1yG5km8pW3Rj5yTgDP9fbNeR/Fj/goV8P8A9lnxDpPh/XoPE2qeIdUSFks9N07f5MMr&#10;OEmLyMkbJuR1+RmYEHjOSQDw/wCFHxJ8TXurXOgeNdB1PQdU064msBqF1CttbatcRMAywrknJHzB&#10;cncg3DIzj0qZWhi++zVxf7Rmu6P+2748+EvxC8P+IL6Pwp4bjfUhp0kCrI1yzKRkhmG4FAjg527C&#10;FOWONbxF4sj03TLq+uGkSysYXnmZVyQiKWbA9cA8UAN8T+IrLwx4fvNa1y9XS9H09PMlmlJ2oM46&#10;e5wMDkkgCtLx/wDseeLvjtYaddaf4w8O6d4M1LTVu0tY1aZdXEqOdkroR+7ZWiZJI3BX5jhztK0v&#10;gP8AAbw7/wAFGv2a49S8XW2taPp9r4kkEFvaXbwrqFtbyLgTIyBhuBdGAJ2su5WB4H1f4X8Mw262&#10;1rZ28NrpOkxra29vEPLSBEUKiIBwAqgADoAAKAPhb9nbxr45sr288EfErRzpfirw+pWG4ecFtYt0&#10;IT7QqsxdxnGZcbG3dQcivWHl8pPT19q9D/aq/YH8D/tQarp+p65NqmkahauPtFzo0i29xqcao6rH&#10;K5DEhNzFTxty3Y186+C/iRHr3izxtoFroOseH/Cfw9vxosGq6s77Lpo12kPJIow+AGAYlmVlY9cU&#10;Ad22sYl2wwtNtHVef6VLHc3F0eYGi29yar+Htd0rVNIW6067tri1e6nshKkgYPPCdsqD1ZT1Aq1J&#10;q8MY6mgCSO3MZ3O+7nPP6V5L+2L8Zbv4OfBGaTw+I38S+JL+Dw/o+7PF1cttD/LySi7nGO6ivSrq&#10;/k1BvLhVq8I/atsFvP2kv2e9FmZms5vEN7qUiA/entrUPE3pwxPbPPGKAPSf2ffgVpP7N3ws03wz&#10;pEaebGoe/vNv7zUrogeZO56ks3TJOBgdBXdRQOx3F3K+nr+tR3IzdLu+7vH481amuPLTOG/EdKAG&#10;paKF5Vee2BTxHHCPuov4Ypgdpj2x74/+vTlh9cfh3oAaZGmI+UhakMe4YLNihpFiGOnt6U03Ax0o&#10;AkJxQDkVAZGfr+W3P6f409Ijt5C/iMmgALb+7HcTwPSnNyF4xz0oiQIPUnqadQAU1P4vrTjTDJl1&#10;+9+IxQA4L85b2xSM2CABTqaJMyY/D60AOoNFRtkvt3e/SgAhXOWPXt7U4Pu6c9s0jjbFjP3R+dJF&#10;HhmztOO+KAHj734UvWmyNsXn1qGS8Uqdu7P86AJDcjftHJ9q/L3xQT8Y/wDgps8asLiKTxjHAS2C&#10;rRW0qqe+CNkRx6j3r9ML/UU0LSNQ1CfyxDZwvO+47QFRSx56Dgda/NP/AIJsWlx44/bUsdWmUSyW&#10;0N9qU7EMdpeNk3cf7UwHPr64z/QHgpF4PLc7zrrSoOK9ZKT/ADij968Gk8Jl2c5z1pUHFeslJ/nF&#10;H6gB9w/2qaiEE/M1NKNGNysoHU5qvm6kchGVeckkdB+X6V/P5+Cj9e0WHxHot5p9wZhb30L28vlS&#10;GN9jqVOGHKnB6ggit/8A4JTeOtLv/gDq/gW1tbPS9R+H+s3lhcafCZHNtHLPLLEWd872+Z1LAkEo&#10;ax/mRPmbJ9hXG6/8cfDn7GGvXHjqbQby+v8AxNPb6JcXUVyyJaRu4LSMrEqqgJk7VBZguSM5oA+6&#10;Li8hsgWkZEZgTycZwKzor6bUQGi37WGQynr2yOg9ev51neHPD89+zXV3JFKkqr5eAcYIz04457da&#10;245INMK20a/vNuflA/yfoM4/KgCS0smgT/WNluenP49RUVzdYbYryPztz7+gwM5Ht0qwRJLbP8w3&#10;Mvy4UqRx9aLezjgfcq7TtCgf3R6CgCASSQlY/wB5wvHTp+Cn9ant0LuHcPuAwCeg/QfqKmpHXepU&#10;9+KAFqO6XfAwPQ9c1IOBQDuXI5BoAyItHj1CRmmiUhiQQV/h54/DI/IelaqIsEQVQqIo4A4AFUJd&#10;RaK6WNOMlgfl3DrjoOT0/UGpXt5ruAZZev3WHB+vAPHp39aAJI75ppNqRsytgqfb1P8AT1qwTtGT&#10;2qO2tltY9q/M3VmP3mPqah1q48jTZju2tsOKAGvqq/aPLj2yFTghTknjt+J/DBqxbxMkalv9ZjB5&#10;/HFc34Shkv7iSQhfL2jO7nnJ7dOefSuk3eREzSMoVRn/AHRQA152VWZl8tFUksxHFLFIu0O21GdQ&#10;WBNRJG184kkUrGpyiEcn/aP9B2+vSRbKKOJVxuxwNxzk/wCeaAM/W9RZ4cQP3A46muZ1fxRNFMLd&#10;JLiVmGNufvH2Fdbb6UkhXzEVcBjtDHjJBH5ciqyeCrNtTW6dcyxuWXDHqWJyfzA+goAyvB3hq6F2&#10;9xdB4dy42Ff8/wBa1/EXiyPw+6xiFppmXcEXjjt2rWJ2r7CvP/F+uw3uvQyDdiNSrfrz+RoAsHxt&#10;qN9OzQ6XfyJGcER7uD3BOMfp+uCNyyifxRbf6ZaTWqrt/dPz03Dv65/SpPCFjDHYi5jBzMoAYtuO&#10;0dPz9PoO1bFAEcNtHbljHGiFzlioxuPvTpJlRtrMuT6mqN1etNqCwx5KspJIOPXjPvU0liT5OFT5&#10;Dk4yv5fhmgCxGV2/KQVHHBplrIsqbgO//wBcfoRSXEn2WL5Ryc9T7E/0osoGt4mVuTn9AAB+gFAE&#10;xbaPpzSI29Qw6HkVUuzmdB1VmAI9s1czxQBjWmpSXmuKrbQqswC/gaf4uG6wX6msuxkaXxlBtHyq&#10;WLH/AICa6K/0yLUU2yLnHTk0AUfA67PDUA/2n/8AQzXO3sS6n4mt7Y8LNKd2O4HP9K7DTbCPSrFY&#10;Y87Uyck596x/DujxzavPdMMvDJtQntkHP86ANy1tks7dY41CqgAGAB/KvLf2zv2idS/ZU+BN944s&#10;PDf/AAlEOkXMAv7YXf2ZobeR9jSqdj7irMny4HBJyMV6tXPfFnxF4d8J/DPXdS8WS2cPhqzspJNS&#10;a7QSQ+SFO4MuDuz0CgEsSAASQKAPhr4HeBZv+E58XePI/F2r+ItD8fXQ1XSbe8csbW3l/eIG3ZIZ&#10;Q+wBSFCqOM8L6Re3i2cW5j9K81+DHxX8P+L/AAmp8H2evQ6HDPLFbHVJWuLicbi3m+aS28OW3cH5&#10;SSuBtwOysrX+3NQmF1v2wgfLuxz/AJFAGXrN3/aM/loy7mP8TYH511FppttbWqqsUO0KAWCj5qzv&#10;+Eds31vb9nUxrHnGTjP51sqqxJx8qrQAghRUKhVVSOcCs7TrUJq29fuhCBxUl9qTCTbEympNLtpY&#10;hukZfm6ACgC1JKsS5ais/VLzzdqrn8e9FAHun7CH/Jj3wa/7EbRP/SCCvVq8p/YQ/wCTHvg1/wBi&#10;Non/AKQQV6tQAVzfxe8OeJPF3w31XTfCPiaHwd4iu4gllrMumJqS2DblJf7O7osh2hgAzYBIODjB&#10;6SigD5T/AOGTv2o/+juLT/w1Gm//AB+j/hk79qP/AKO4tP8Aw1Gm/wDx+vqyigD5T/4ZO/aj/wCj&#10;uLT/AMNRpv8A8fo/4ZO/aj/6O4tP/DUab/8AH6+rKKAPlP8A4ZO/aj/6O4tP/DUab/8AH6P+GTv2&#10;o/8Ao7i0/wDDUab/APH6+rKKAPlP/hk79qP/AKO4tP8Aw1Gm/wDx+j/hk79qP/o7i0/8NRpv/wAf&#10;r6sooA+U/wDhk79qP/o7i0/8NRpv/wAfo/4ZO/aj/wCjuLT/AMNRpv8A8fr6sooA+U/+GTv2o/8A&#10;o7i0/wDDUab/APH6P+GTv2o/+juLT/w1Gm//AB+vqyigD5T/AOGTv2o/+juLT/w1Gm//AB+j/hk7&#10;9qP/AKO4tP8Aw1Gm/wDx+vqyigD5T/4ZO/aj/wCjuLT/AMNRpv8A8fo/4ZO/aj/6O4tP/DUab/8A&#10;H6+rKKAPlP8A4ZO/aj/6O4tP/DUab/8AH6P+GTv2o/8Ao7i0/wDDUab/APH6+rKKAPlP/hk79qP/&#10;AKO4tP8Aw1Gm/wDx+j/hk79qP/o7i0/8NRpv/wAfr6sooA+U/wDhk79qP/o7i0/8NRpv/wAfo/4Z&#10;O/aj/wCjuLT/AMNRpv8A8fr6sooA+U/+GTv2o/8Ao7i0/wDDUab/APH6P+GTv2o/+juLT/w1Gm//&#10;AB+vqyigD5T/AOGTv2o/+juLT/w1Gm//AB+j/hk79qP/AKO4tP8Aw1Gm/wDx+vqyigD5T/4ZO/aj&#10;/wCjuLT/AMNRpv8A8fo/4ZO/aj/6O4tP/DUab/8AH6+rKKAPlP8A4ZO/aj/6O4tP/DUab/8AH6P+&#10;GTv2o/8Ao7i0/wDDUab/APH6+rKKAPlP/hk79qP/AKO4tP8Aw1Gm/wDx+j/hk79qP/o7i0/8NRpv&#10;/wAfr6sooA+U/wDhk79qP/o7i0/8NRpv/wAfo/4ZO/aj/wCjuLT/AMNRpv8A8fr6sooA+U/+GTv2&#10;o/8Ao7i0/wDDUab/APH6P+GTv2o/+juLT/w1Gm//AB+vqyigD5T/AOGTv2o/+juLT/w1Gm//AB+v&#10;ob4N+GPE3g34aaXpnjDxRH418SWqOt7rUelppa35MjFW+zxsyx4QquAxBK54zgdNRQAUUUUAfDP/&#10;AAUsUN/wUS/ZV3f9Azxqef8Ar20yumhuxNdsinKqufxrlf8AgptL5P8AwUL/AGV2/wCoX41/9JtM&#10;rpNFXfGZPUkD3oAW5vnaRo0jJ7Zz1p9lHIY9rrtU9cf/AK6l8uONuFUtx1qC/uGVcfMhJwMDqaAI&#10;77SmvHxu2r61X1eO30XT5p8bvs8TP8x4yATipv7Ta3spJbhWhSFSzO2eg618w/GH9oLxT4m8XX3h&#10;fwlYtdXyxEyyTymK3si4BiY4VvMYjPycc7f4ckAGJ4A8Ka1+0f8AtdXdjfzeTZ+HbhF09HQACWWP&#10;LzMyjcwCK52E4w6ZHANfqz8F9Lt9B+HWn6da/wCp05TbLn0Xp+JGD+NfFP8AwTw/ZD8VfDGObXPE&#10;X2641LUpZJlaaNwzSyBUZgDyEVQRkgE5zgACvunwd4c/4RLQ/s8kyzNvaRnxtGTQAmnWtubqRUZ9&#10;3mEPhyCDgnGfw7dcVpFJLdQsSiRe++U5H6GsjQn8/Wbho1zGshYt9Qf8/jWyH815FDY245XqP8/1&#10;oAcyl1z918cHrinVEs5YcRyNgkZGOccetKkbFR+8kHsQv+FACyon3m6L1J9PeonMd6335PkXJCMy&#10;9emcfyovLlok4Vk3HG7g/kO5NOtwsEe3ayd/mPLe+aAMqS4uLi4kitbdpEUqGaWQsvPcZbP5VfsN&#10;ISzm8xc5K8jpz36cenA9KFvo4ZPlVVVss5DA9ATnAz/nFSQXLXkW5Y2UbwMk9QDQBDcTzDUQvlxl&#10;duAGbAOff3x0x/KrULylv3kaKOxV939BUN5Pb26i4kKDGACxx3x+mTU0V0k1sJlb92y7s+1AFW9t&#10;WSR5FPzTfISByBjt9MZ/zzV8S30MlpNapJG1021Qn8Wc8VNJcNNpqz+ZIzZyMKNuRnoBycdsnriu&#10;b8EXEniC9+0TQs+J2G5lzgAZAz7UAddpkTQ2MSt/cXj04GayvFj3CxLthST94CD6L+fXOOOg/Gme&#10;JvGn9iXMKLbtMzOQApOWIOMDiobbxrNqDqH0W6Vd3LuCFXtkkrigDY8QRtNosyquWIHA+oqHS5mt&#10;LOJQm+TYqgA47t3qlrGtR6s4tYb+1tgw3GQS89+O3oPzpda1D/hGNEhkO66fsynO5uPrxkD8qALd&#10;zJLqc/k7Qu05+ZdpA7kfNk/lz0960GeOwg5OFHQE5Zj/ADJrK8BXLX3hyO4kjWOSVmJwuM4JArXl&#10;ljh+Z2VcA4zQBTubB7opJMQuOoz90E9Pyx+X41ZmjQwbcOEXjCErjt2qvc3/AJssaxgZ3euaksCx&#10;iX942FUEDAwVxwfX9etAFG00ZrXSruNVkZpmyFLdeB09qo+CbaaLXNUa4j8t4wiD5sjHzE9/YV0U&#10;lzHEDukVdvJya5/Q9cD+INS2xtIrOg3LnA6j0/zigC1qurXR1P7LBbiRsbsH09c5/wA5qqvia+jm&#10;Ilt4U2kjrnn8DWlrWo/Y1kkTa3lpgkHkZpuk2Md8jyTQx79+cHnH1/M0AU/+ErnA4jh/I/4185ft&#10;Yfst+IPEXxW034zfCPxLovg74paTZtpt6L6yM+m+JbM7SLe72ruUhlAWRcsFwM8KV+nZE0+CbbIl&#10;qvOOQByBk/pXJ+Prz+1bv+ydOtY5JcCRnjPQDPUD8OvP50Aec/sT/tfat8fNX8VeD/Hnh+18I/E7&#10;wTJH/aum2s7TWd9ayruhvLZm5aJ+VwSSpAyeQB7tca5bW7MnmL5g4C4PWvkP9kmCT4/ftx/Fj4ya&#10;L5S+C9L0WH4e6Rdov/IbntZVlurlCODGkoMasMhwMjoa+qtD8NbYVmkZXaRQeQTtP50AbEN2rxgs&#10;yA/Wo7eDzrlpic4IKe4wR+uf0oNsbaEsZDtQZPDfyBqC9tbi4tmWNpo2I4IPf/vqgC61zGp5bnOM&#10;ev09aT7Qsj7dxXPqMZ+mawLrwvfTsytqkxYhN2F4OSR69BVqHw7NZIx+3NyRgBSB6dyTQBr4W3jJ&#10;6L61FNe26B/MkXA6gjpWDd2epXt6qw3N1HEVG5gDz9M4/XFRj4f3c+Gm1RuVwVCH8vvdKANxvEdi&#10;gJ+0Lx7GuT8Q+MpNWvo7W3jSV2bEag4z+Oa2NR8Drc6b9njuI45Tj5/L5P61e0bwzY6IkYWG3NwF&#10;AaXYAzHufagDkLaw8QWyM8Wjx7mGdzSAN/6H/n8auw/Dq48SzfaNWLW0nIKRybi3pySeB9cnFdkb&#10;ob9qhm9xzisnU/EjNE0dvFK0nIBUEnjmgCx4a02x0S1ayssf6OcSZ5bJ9T371Y1exh1G08uZmWPO&#10;Tg9ayfBNpdR3F9NdrtaYpgHr0JOfzqxqqyajqLW6yeWFUEnGepA/rQBoWWoQ3TPHCc+WcGpLi7jt&#10;du843HAwM1m2Wn/2bb/Z7dmWWZyXk256ZH9P50S6D5lxC09w021w21hwfwzQBaFyghjHmpliC4Zt&#10;zevA/p2rnb7xTfyXO6xs47iKPcSW+XJOfUj1xXT3JjMZj+XBIUr9apWXlxXSxxwhY2JJKrwe/wDL&#10;afSgCPRo7zV7GKXUIY7WVTuQRHoPzI9Pyq1rsUr2TeSpZmIB5qxeT+RCzbSx2k4FVtKE09srSblw&#10;T8rdev8AnrQBEyNHGcqqouFyWz78dz9ABk1NpgK3Nx+6EZY5P64/z7VYmaG2Tc2xdnzDPY9Kjs7h&#10;HeSQMu1gpzn60AUNdlXSrp72T5gqLwPr/Xireh2ssMTSTrtmbHAPHQf/AKj9PpUOq2X9rS+SRuU4&#10;J9OOef8AD/GrmpXa2Fi7swUIueT/AJzQBi+LHk1C6tYY1LKs6ksvYZAP5f599TxCpk0qRQCxPYCq&#10;ukXTXIjkWFsOFbOO3Pt+HOOB3rR1C7jsLVpZPujr70AVrLWbeKzUNIo8sBcLliOB/wDXpsumLrSx&#10;yTeWybg4X72MHIH+fpzXMaPM11qF5IsbyRxuDhRuwTnt+H/1u4VPFmrtd/LpOomNcgDDj9cUAdJ4&#10;hH9p2c1nGWZ5V2sAuQAf/wBVcj4o8C3ekRr/AGWt/cSzLwoZdkbcdSccdf0rQ03xvdyzl10W8wwx&#10;5nzcZ5zyD7V0mm3Md0Ay3EcjEZKrJuI/U0Acf4d+FFxqFlHPq13eQXDctBG6nb+OD156V1nh/wAK&#10;2nhlJFtlf94csztuY/jWgN29um3sKJJBGhZuAOTQAPIsa7mO0Vj654xh0v7rRt65rB8WeLpbi/Sz&#10;s23yTOFUe5rT8PfD2KyMk2otHfTOeAy/Igz2BoAwNOsLjxxrMe+Kb+zcsHkRguCB/jiu9FqLXT1h&#10;hVdsaBFU+gGKfZ28NrbqlvHHHEucKgAUflUlAGO9rdXLruh9ec//AF/8+laVpZpbL8qkNjBy2cew&#10;/wDrVMSFHpTVnRmwHUn0BoAEiWNmYdWP+f6/nTiM0ZqrqWrR6fAz5VmH8INAGf4r8Jx6zbRzW9w2&#10;n6lYsZLS8RdxiY4yrLxvjbADIeoAwQwVhR8EePV1u8v7PUPJs9U01d08Yk3QvHk/vo2OMxnpzypG&#10;D2Jptd6l4imk8mSSOHldwzgkc4H8/wDIrm/iF4MgnvrLQRrFppup61aXUL3V0gZZopFEZt1Qsu9m&#10;ZkcYOR5Oe+CAaXj/AMcQ63JY2uh32malcauyxWhW5DwkYLNJlM7lVVZuOuMZGc11XhPw/H4M0+4j&#10;kvrjULq6na6uZnVQzyMADhEACrhQAPzJJJOJ4Xs3ufEmqPd6bp+narZ7FmktGDx3CuMhtxVW5wcq&#10;Rwe5610sM1ugcM0c21s4ONwPHJz3P+GKAPlH/gsX+ypP+01+yVf6pptjHceI/A7trFg24CR7cLi5&#10;hHUcxjfgH5miQV8zf8G//wC0vHLqPiL4O6vLJ5V5v17RXMh+WRQqXEIHTlQsgAx92Q85r9T4ZGvt&#10;0ckJSIqQQw4bPavwq/YTZfAH/BWPQbfSy1na2XijUbONEPCwbbmPZ9NvHNf0N4d1v7b4JzfIMXrH&#10;Dx9tTf8ALJKUrel4/wDk0u5+/wDh9W/tngzNchxescPH21N9YtKUrel4/wDk0u5+yfxKnh8K+NNP&#10;GjG+XW78W7XCwSxrALSCdN7zKxBOVmdRtyST7ZHd6FNNqVhHPJtXfhgB+Pv9Py/CvLdaZ/HXxL8I&#10;6jZ30UFvLeT2pmTy5FuIhGJ3h2sCCH8kDcpBXHGcnHrxZLRVVVVVyAFAwByBX88n4AS1n314szsr&#10;48uPJ28lpSOOg/hznr1x6deJttIn8RfFHxBGt5qgS1MUkN9ZapIBZuUQG2MDZgONpc5Df6wZGei+&#10;LfDmq6Fowum8TavNJ9ut4oopILMLI8s8SKHKwj5QXIO3Bxnr0IB2zPbwQNtuVaQDnfcHBP58fgOK&#10;57UItY1S9EUdgot88yvIdw/Etn8vXpXXhQo6AfhVLV9dj0pV+XzGY4ABoAw2+FFhcR/vDMrsOdsh&#10;ODn/AA4rm/EX7Ifw58SeNrHxRrPh211LX9NgW1tb+4dzLbxq8jqq4IAw0j84yc4z2rqln1PxFd/u&#10;3ksIUOMlSC3ToD145qO98MaleTGNNWkZVKkllIx1zjntx+dAHw/qvwPuf2A7yW38VfEFtY8A61dC&#10;28Py6lAwurOXaztHJIM4UKr5JAQBQRsyVqx8c9Q8Yf8ACq4B8O/A83xCk8RP9iEkcK3enwI6/fmH&#10;KvGwOOSEwcscYDfbnxH+Fvh34oeBrjQfE+l2utaVcQNBJFcruOGQoxVvvK20kblIIzwa434RfDbR&#10;f2fPA83hfwiupNpa3dxexQTTGZbMSuXMUfAEcS5wqjgD1JJIBpfD6xj+FXwX8OeH2sdJ0u40vTYL&#10;eW00zd9jt5FQB1i3fNs3ZwW5PU81Yg8XXWj6eLaKOOS6unJSMjcSDxng47d6m0DRP7R1OQXLQzTb&#10;SfLYBhF1wcH32n866aPw3Y29yLiSGF5YxhXaNRsHtgD1NAGZ4W0W4vI/tGoW628nBSNSCPxHP5Vm&#10;fHb4L+Gvj78MdX8KeIrNbnT9WGJPLVVmSQDAkRmU7XC8b8ZAro59Wa/uWt7YOQOHlX+H6e9OJjtl&#10;WFiZpjjcCcnAwce+f/10AfK3xL/4JqaPrPir4W6h4Jgs/CMPgi9me8MbvJNfWbx/OCzbmlkZwq7n&#10;bOx354UV5v4qm+KHwx8fWtr4g8FaHoujalfLb6fqFzrsGbofbViMaoWGZzaiS5VFJJVQoBYFa++r&#10;MtLI0j7twyoH8Kj0Hr06+1fPf7QH7ENl8XPjhp/xI8ZePNTbQ/B6Pd2eiyRxw6bpuyMkTbs/eVgJ&#10;GkfOdoHCgAAHHy3ccB+ZttfOP7bup/8ACIeLfg744vNtvpfhvxgtvf3mdv2OC6jMRdieBHkAMfpX&#10;ffAP42QfEy61K31GaGO6vfEOo2OgW81u1vc39rAwZSI25ZgjDcR9DyDTfGHxs8C/EDxHcfDm6sbj&#10;xFLqzrp13ZLZlocyXf2Iq+7GNs3BI5GAwzxQB6LcM19NC0aiSNmDK6nIZfXNXzGqpj+Gvl39n7SP&#10;ip8JP2jPFXwS8O6WupeFfBFxbaxJqer3DTS6PpFxAsy2ww4JIIdY85PqAOn00bkz3HljoozxQBYZ&#10;wv8A+qmyT7em0/jQ7rn7q7vfFNMq/wB7dt56jFADUVXfLcepzjn/AD/SpmdUTrUNq3m7WX7uMZ9f&#10;8/4VNKQE/THrQBHCiuv8X5kc96keQRikVtkS9+OMVEN03PP40ASwlsfMO/Wn0irtFG7DY/KgBc0E&#10;45NGahdt8mB+lAEgkUmuV+OHxFk+EPwj1/xJFax3k2j2jTxwu+xZGyAAT6ZI6cnFdQJFHyrx9Ky/&#10;GN8umeFdQuJrWS9jit3ZoFt2uPMAHQoqszD1AUnGeD0oA5Pwt4Q+L37TPw0+Fvjn4fX3h/Q9F8QR&#10;SPr9pqBV3gAuFjLRgoWYYjlK7WUncARnBqx8WvjPp/7Lvizwj4K8eX0lx4u1vTbWZ59PspWs5pnb&#10;ym2OyrwZAx4HA64JAPun/BM//hOLr9ljTtQ8dXlxdXmrXUt7pomaNjFYPtMIXYiYRvmZVYZVXUcA&#10;BR7pe6Rp895b3Vxa2clxZhhBNJErPBkYO1iMrkdcdaAPiHw78MfjR8OvHWor46i0O/8ACNro82qt&#10;q9mdrWvlO7GIwRq0kkpj2EBRtIRsFmO2ud8F/tjeAfGmha5eWerPENAkMc9vcxGG5mOCV8uNvmct&#10;tYAAbsjBAr7hvfE9q3iCNpGUKgIOWwBXn+ofC3wH4h+Pd1qF34e8P3N9rVil3K3lI7300LLH5k/B&#10;ZvLTyhHxgbpDyeQAfOc/iH4geIfgFoHjjw74XtdefVpmeTTIHIljtl3gSIxO59+0Mu2MsAR8jZyI&#10;/DX7PPxQ+PnxR8L61anxR4B0f+zFluUuQ/2VJN8pKtCZY97spUfNExHy5UclPunTtB0zTbOFYbez&#10;jhhiWJAiKqIqgAADoBwOKupewyr8ksbY9GFAH51ftdfFa4+FT+PPh3q2ny2etDwje6hZ30DmS3nB&#10;tbhlYF1U4PlsAQGG9WU4IGfkb/gjzYRz/tA+IZ2H7yHQHVOf71xBn+Qr9ff2yPC1j4n/AGb/AIg/&#10;6LpcuqP4U1S3trme2SZ4A1s7HG4H5dyqSOhKjjjj8Yf+CZfxBfwJ8cvEGsXG1dNttBuLrUvLtmci&#10;ETQgBFTCqxkaMAt8oBI4JGP6A8PJN+H+fRhvaF+9v8rX6/I/evD+TfAeeRhv7t+9v8rX6/I/TqT7&#10;jfSnDpXO/DP4raH8XdAbUtBvGurdJDC4eJopInABwyMAwyCCMjkEEcGuir+fz8FCuY+Ktxoen+Bd&#10;R1LxBoun+ItL0eI6hNYXsEUsU4iy+CsvyZ4ON2B7it28kkkTbH8v+1z0ri/jH8SvC/wj8H3Fx4u1&#10;qOws76OSBIuTPc/LhljQfMx+YcgYGRnFAH2F8Bvjfofx6+E+keKtFkjisNSjYCEzRSG3dHaN4y0b&#10;MjbWVhlWKnGQSMV11qgdEmP+sdBk4/z/AJFeW/sVeCPD3gn9mTwja+E9S1DUtBmtBd29xdZ8yfzS&#10;XZjvVWALE8YA9BivWCcCgBN2G29yM0tQwEtJ90jbuB+pINOnnVCq71XJ5PoKAHZxK2eyg59Ov+FQ&#10;/bVMpYHdGBxsUtk/lj/9dUtTuGZG2s3zY69xzg49OvHXqegqLTtDmkDtNMd2/PK89B7+uR+FAGo1&#10;1si+YJHJjhXfA/Okt7jcyxriTaPncH5RTxEzf8tJB2wQP8KkHFAEJijtA0rcbcsT7df8/hUEeqfb&#10;Zh9l2yxr949M/jnP6GsfxXeSalqNvp8LtH5zYJx25/pW7pVgumafDAu392oXIGM0AWM8VyXiC6uN&#10;f1RLO34ydpcDhB6musZQ4warSJb6PbySLHGnc44z+NAEHhzw8nh6xEaySSMeXZjwT3wKlfXLc3X2&#10;eN903YAE81yt14xude1ZbWxZg0jbcKeFHcmtS2srXwVbTXF1PHc3DHK5AVsegHJoA3prlbVcyN1P&#10;ygDJP4d6oK8mpylhHuVPu4l2BfbIBJPrjgdOeaxtJuLvxXqiyMkkFmnzLuU4fPocYP8A+rrXWAbR&#10;igCpZ6UtuQ7MfM6nYSq/kOv45qWWcQSqoQs0h5x9QOfzpt3qkNkcSSIrehYDFZ//AAlFsl2kahZJ&#10;JGwNjZ5oAr+MtdmsofLgj8xWyrEevesHwx4IudWvzcX0DQxLu27j8xOMDjPqe47d67aKNbz95JAq&#10;sp43Dn/PWnT3qwf3TwSBnqemKAB5Y9OtV3uQkYAyxJJrB1fxnGAyrt254OTmt28tU1GDy22tGx+b&#10;jOR7f41TTw1Y2sCr5FqzqMFpIwc9/wDGgDn9G8S2aXHmSSLHNnAHzD/P04+tddaTNNArsuNwyPeq&#10;0fhjT4pQ62dvvDFgfLHBNXJSUiO0ZOOAKAFK715pDIoXOeBxmo4FeRQzMy+2KkEahNuMjvnvQBHH&#10;bIxWTHU7ue1TUAbRiue8QeP7bRbow7lL5xQA+DRJYPFMcyqfJQtuOfVT/jW9jNcE/wAYIbfUFXEk&#10;rSHAjRdxY+wFX7r4kXUtvutdH1JyehNu+P5UAb/iHUf7P052/iI4pkUtt4W0Ga7vriC0t4I2ubqe&#10;aQRxwqFyzMxOAoAySTgAVz+kRar4s1DdfwzWdvHhsOmN/tzWj4x8R/2MxXzN37vLJjoPf60Acn4o&#10;/a28EWHw917XvD+vaL4ybQ7Z52tNE1KC6kmcIzLECrEB32kAE18c+Mfjn4+/bsXxB4b8XeAdP0X4&#10;b3ixmyimuG+3rLHIWWbdwVJBGQVUgAAZy2ec+IfwZ8L/ALHXxA8XfEO01K4sfA2t3FrDPolrYtN9&#10;nuJJHy6sOEiX5sA4H70r12A+06Frmjz+HIdQ0+4szptxAt1HMjBUeMruD59NvOT2oAXwr4W0/wAD&#10;6Jbabp8EdrawIsccaDCgAAAAdhgCpL6whjMjM8gNyQpA71PpeoW+uabbXlvJHcW91Gs0MiHcrowy&#10;rA+hBBo1Ha0aMW+62Qc0AMsNDh06bzI/MLYx8xzTdSupFDLsO2nWV412mV+7kj681Jdw77V8scsM&#10;UAU9CgbzmkZflIwp9auNcbb/AGs2FC9KdbD7PYL/ALK5rLs/MvL7d97qOelAGhbXaX9ydpBEftRU&#10;lnYx2SHYBubqcdaKAPaP2EP+THvg1/2I2if+kEFerV5T+wh/yY98Gv8AsRtE/wDSCCvVqACiiigD&#10;xn9pT/goX8Gf2Q/EVlovxC8faVoeu6hAbq30mKKa/wBReAEjzjbWySTLFkEeYUC5BGc1teHP2zPh&#10;V4v+Enh/x5pPj7wzqXg7xVqNvpGlatbXiy215e3EwgitlZc4laUhNhwwbggGvnH/AII86bB4o8e/&#10;tV+NtYhin8fal8bNe0LUryUBrqHT7DyYdNtN3UQpbbHRen71m/irg/8AgoV8M/hL8KPDkdj8OZtF&#10;t/EWsftEeBNc8a6VYap5zWOpXGoWe2SW13lbVpokSThE8w5c7jk0R15b9bfi1+jB9bdL/hf/ACP0&#10;Wor8hf29P21/iHo+qftAeKPA/wAZvj3rms/C251FtDsvh14BtpPAPhkWMCyPaa1fX1qUup1cN9o8&#10;q5JRW+RMqUHbftmftKfGxfH+i+JvEGs/tC+AfhNrHgTSNX8PeIPhB4VsfEFjp+rywyS3r65DJBcX&#10;fkRsYNiRosbJuy24mjpcOtv6/rU/USivzF/aa/aX+LHi7wb8E/FWl+OPjR4s+BOu+Blu9W8efAfw&#10;pZXGqajr29VNzdWN1HcXFvYeUHby4YyyyFlfAUBee+JP/BSTxp4u+En7Nvgfwd8UPiF8SJPiTBr9&#10;34o8cfDnwLBD4quoNKkjiNrFp12pjs7nfcIk8jRZTyWZI03gKAfq3RX5Q67+2b+0x8N/2P8A4lWs&#10;Vx8S/Dt5ofj7wdo/gLxp8SfCFnZ6xqmn6rqdvbXVveW0aiCdoCXQzRrGzpMh+R/mr0TTvhl8bx/w&#10;UW1z9nmT9qD4ozeC9Q+Hlt8Q59bbTdFXxJa3p1Cexa1tbhbIQQ2bsqSshgZ18tUR1DOWdv6+V/yD&#10;+vxsfo1RX5B23/BSz4yfED4C/s5eBbrXPiZd+IfG0vi8eLfEvw68M2d94o1G10HVG06L7NBMpt7d&#10;5yUkmlEbbNvyKN+R0Gr/ALZ37THw8/ZM8a2K3PxI8OXul/ErwhoHgfxn8R/CFpZavq2marf29vcQ&#10;XltGogmeBmkQyxrGzpIh+R8tSWu39a2B6bn6tTzpawPJI6xxxqWd2OFUDkknsBVPwz4n03xp4es9&#10;W0fULLVtK1KFbi0vLOdZ7e6iYZV0dSVZSOQQSCK/PbxFH8VfhT+0v8X/AIB33xy8deMtF8TfBS68&#10;d6drmt6fpUmreH7+O8aznSAxWscDQSowIjkiYR4+U9SfZv8Aghv4S1bwj/wSh+Ba6t4o1LxQ2oeD&#10;9LvrRr22toDplvJZwmOyj8iNN0cQBCvJukOfmdjRHVN/1u1+gPTT+tk/1PrGivyau/2sPi78HP2m&#10;RP8AHD4ofHT4L6z/AMJ6bOGW/wDA1lq3wh1bRZNQMdraQ3dtCZ4ZprYxDz7i5jdJWJYBeK9VtNZ+&#10;N37aiftBfEbw58c/EPwsi+Efi3WvCvg3w3pWnadNpEraSqiS41b7RbyTXH2iUN8iSRCKMqVyxJpX&#10;0v8AP8v8x21t/X9aH6IUV+bfgL9qP4s/8FD/AI5/AXw7o/xG1z4Q+E/id8Ch8R/EUXhyxsZNRS9+&#10;2WcWy0uLqCbyQWucbir/ALtSAAzbxy/wp/bJ+Nnxf0D4c/AVviVd6b4u174t+Nvh9q/xHh0u0/ta&#10;bSPDvnyb4YWjNsl9cJ5MfmeUQgWRwhbBp9bev4Oz/Em6tf8Ara/5H6mUV+Yf7Q/7Vnxm/YY8B/tY&#10;fDmP4m6t451b4Z/DWx+IXgbxdrWn2MmsactzNc272l55UCW9wUktt6OYQSsjBgdoId+1n8XvjB+y&#10;pq/wZ+E6/FH45+OtU+Mp1PxN4k13wx4a0rUfEmm21na2nm2OkwfZ0gggkuLnfvlSZ4Y1wpJO4H9f&#10;n/kx+X9dP80fp1RXx/8A8EpPi/8AFzxtd/E3w18RtJ+KsvhnwvfWUngzxJ8QvD0Gi69rFncROZre&#10;5S3CwzSW0sRHnIiF0mjLKGzn7AoAKKKKACiiigAooooAKKKKACiiigAooooAKKKKACiiigAooooA&#10;KKKKAPhf/gplAtz/AMFD/wBlZW+7/ZnjQ/8AkvpddVbSKyqsQ+RR+Vcl/wAFN4WuP+Chn7KqLxu0&#10;3xoCfQfZ9LrrbOyWxh2qzNnkk0APMSg7scio/N+0v8oICnnIqJrCLzGmaST5TyM8CvmH9sT4tePf&#10;AXxAs30K1l1TRrhHt2too3PlyFf3bEr0UkjOf7hGRkUAb37V/wC2DpPw9j/sG1a4vL+9ykcdsEeV&#10;mOdpIZ0UJuwOSM/QE16R/wAEw/2c7j4WWGp+OvFEn268mmmnt5G+7cXLkqXQH+BFyM/3nOOlfOf7&#10;Fdn8OfiX8ZIZPiZqi6tqt05S7geCWE2Q3ZFuFk2ssasTuZF3LyMgfNX6sp4e0u4vdMsbO3t4dN0l&#10;PJW3CYRVA4AHpwPxoA1/Bmp/27pEd6qzLHNnYJG7AnkDoAfqaXxReyRKsMYy0g9aXU/E1noUKxqy&#10;/uwBsX+EY4qpoYm8Q6mt9Iu23jz5YbB3H6dqALmk6c2g2e0uvmTNvkZuQoC8+np+tX7GRZoNy7cM&#10;SchdufwqHUpUeRIdyqzcc9BkED9RWH4q8cR+HUWxtts13xGVP8ORxzxzyPzoA1rbU5LjVFUMvlsu&#10;cenUj8T/AEx25sajfC0kiH8UhIAB5bjpj64rN8DaHcaXp7yXiFbuaRmILBtoOOmOOcVBfM3iLxBb&#10;+Wn+j2jne2fvdAR+tAGqsMM0EaRoW3EBmC9R3+bvn9c1YlslaMqoWMN1wv6j396dM3lKm3j5gMe1&#10;OkVmjYK21iMA46GgCNrNNv3S23oHYsP1pUC2loq/MqoAo4yfSkiQxg7d5ZeCHYnPvzVLVQ89xwCf&#10;LIAAwDk4A59yfpgHg0AZ2r6c+pWLW/3pJiBtzjp2OP8AdPt8p7mteGzXTdA8lVCCKAjAOcHHPNRe&#10;H900byPGqgEBD3xj8h17Y+lM8UX7W9ssaMuZPlI+vH+NAE+jFbbTIY2+ZlBHAz3NR+Hba302Jre3&#10;3t8xdifXj/61N0GArAsfzEKMMQxAz/X6dvrVzfHpsW1mA5LAY7f/AFuBQBDqVvZxlJZ4leRTlCRl&#10;s+351OlrHPY+W0ZEUgOUb35rNWK3urz7RJNJhWyP7ufpj+tVta1q8upmhtbdpFXkMCPmwMnrQA6P&#10;4a6TFOrC13DOTulfjj0zjrWlqOjR3qW8eF8qEj5fbj/CsGC216GKQfZR82MZlXcPoc1uaDpTWdmv&#10;nr++blud3PX/AD9KAJGurfRoPLx5ccYJ9Pfv/OqaPb+JJVuQ0nkwjG1jhc+/PoTVzUrKG4BMski+&#10;y9sZ9vrVTVrJbPw9e/Z95aQZ59eKALOnWUOwqsY8tRjkk5J55H0wfxq0F/ft/u4P+fzqj4fs/sWj&#10;wuxkVmhUsGP3Tjk1Y0uWOWzEykYbqfYcD8BQA6TTLeTO6Prx1NcXrnii30LUv7Ps4cNNOiN6N82P&#10;rnnt7c9q6TV7ZtddYUaSONiCzKecevtnHH096z18A6fp+p28zNJNMsqum452kHI6UAb9zbwwQySM&#10;pK4GeT+np+FZnh/WmmSRW8tB5xUZ7KAv68/zNaV/EL+32LJtUvglTn61xljq66VJd+dMsSwuzjJ5&#10;Jxjscn/69AGlqCafqPieaJ1ZrpgoYEnCLlffvk8Dt9c18x/tE/FjWP2h/i7efAn4J302n3wYr8Q/&#10;GdqPNi8K2j53WkDkgG9kwUAHKAHowZo7n7VXxK8Va/8AEjwv8H/hZqkmi+N/idYS6nqviCVVZfC+&#10;iRtslnhXILXDsRHHjkEE/IcMvuf7PP7PnhH9kP4U2Pg/wlZ/ZLG3JluLmZvMutRuG/1lxcSdXlcj&#10;kngDAACgAAGj8IPh74a/Z7+FOieCPDdu9povhuzWytYz8zkL1dz/ABOzEszY5Zie9dPZatGYV2qw&#10;UDvWWNfhhM8MK+Y7NuCg/f6D8v8A9Z9Dq6PaOYUmm/1jc4xx9e5/Hg+tAD7y92ICN3bH+1yOn+cc&#10;ip7I7rZW3b93zZHTn0qrLA13Mw27VcMBz0xxk/nwOnU9at3MvkwM2dpxgfXtQA3zpJLlo12rs6kj&#10;OelOmP7rDbvm4+VSah01llLSKd24DLep5J/mKsTNtjY5x746UAN+0LtOFkOO20gmlhD7cyH5m5wO&#10;i+1QR6tDPO0Mbq00ZwyZ6c4/zmpjKXnMe35duWbOOucY/KgCjMbi61FfLZVQKeD1yP8AI/PrxVpb&#10;RVBkkHmSsOe4+gFSEx24XOxMcDJxUMksc7jdJCqjrh+SPT2oAktwscIbnnueTWRba3b29wIo23TS&#10;yFc43HOOn+fyPa3rEf8AaFt5cJfauAWjbH4A/wCew78WNO0uHSLfbGNqjnJPT/PP50AVYINQeRsS&#10;RxqzBtzLliMnIxgdv5/lamtY4Jnn+be4Cnn0/wD1Vzvxo8BL8YvhH4k8LLq2oaFJr2nzWKahZTtB&#10;c2TOhCyoylWypwcZAOMHgmvB/wBg/wCP2vQalcfAv4oW4s/ih8PNOg2XccnmWvivS1xFFqMDn5i2&#10;AokU8hjngllQA+nFdhJtVV+Yk5Pbk5/XH50+KFlIZzuYfpUVrDvffuIweffgH+ZNLc3UZU4aNuDw&#10;HP8AIUAKlkjxru5JXBweuep/GpY41gG1QB3xVSzC3Yzv7fKMA5HryMflVhLfyTuTazdOQB/IUASS&#10;BSm5h90Zwap3N1HC/wAyq23IGecHPX+dWJ3byzuVVXHJLcVRg0/ztRLNu2mPjI6545+vP/66AKOs&#10;6itwfs43+ZMdgIGR/n8a0tH0pbW1VW+baNpPIbj8v5VedlhG5tqjPU+tUZvEdrbzOkkqptwDkH5e&#10;vX/CgC5JKtuPu+54xgep/wA9qqy6f/asmbhMw5yEP8Q7ZH+P/wCuWKzDz+Zn5eCPf3PFTs7FflXk&#10;HGDxQA23t0tYlSNdqr+tYPi/xJaR272sjSZIDfKM557c/wCeK1ndr/8AdrIm3PzYIzjv3NR6foUV&#10;kquxZmXkg4wP/wBX+HoMAFfwytvaWA+yxMPOIZuM9T379K0rAytbhpvvtzjGMCs/XPFEelQN5S+d&#10;KBkKFOP8/wCFYFz8TbpYGb7Gqqq7mbP3R+fFAG74t1xdH0qZY03ylMKoHHPH8sn8Kydetl8KaGl1&#10;p/lWs5j3Or5YsAOQM556Vy58WXPiTVkjtYRcXUnCIOO3PfH513+laXJc6Sp1WKHzCuJI8hlAHqfz&#10;74FAHDWfxa1S3eITKJxLGJBsTPykkc4Hsap698W2vYSu7yx9a9YtFhEC+SIxHj5dg4xVbUrG2upV&#10;844bBwOPT6UAcB8L/EOj3WoIWhuptQYjbIyZROOo546n/PFelTMqr835ev8AjUZuobSEfOoVV7c4&#10;ArJ1O6tvEBls7eSaSbGH8sD92DgH73H9aAL2ja3DqsbeT/yzYoQOgx/n6VYvb+OwQNI23dwKr6Bo&#10;EPhyy+z25kaPcW+dtxyas3tqL21khLMokUqSKAOU8XfEGO1Xy4cOzdAO9WtE8P6ojLNNLboWGQoY&#10;kj68Y/Kr+geDLXw9ePcRNK80ibGZyOnB449q184oAz9ZvZNPtFYsuee1c9babNrbrNNJGtqwZmAf&#10;DHBx7Dv61r+NLlYtNIPzN2FYPhj4ejUxHeXkkyqdxEQO3DBiOePagDsNNjhhthHBGEjTgAEH+prn&#10;vijeIseg2W3zri/1i2EUW5QGETfaHY5IOFSFmG3ksqjBBIrp0RYYlUfdUYFeXvr9uNc1vUyqNqUt&#10;7JZws/zSW0MYVBGpP3VdkMuBgHzBnkUAWviLaQ6jrL3Fvd6lZT3CJFKtrcGMXAUnbuHYjJ+ZcMRw&#10;SQMU3wpDrHgWO40mbTbzW79nElleGRo7d4COPPmI+VkOQRhnYbWCnJA6TwH4Zms2/tC7aVbqZCvl&#10;krtCk57E+g9K3NV1a30i38y4kWNScDPegDl9M8Rat4XeSPWY5tRt7lBLb3Gm6dIyQt0aEou59o4K&#10;uc7stnGAD+HP7FekbP8AgphoWm67PJZ3EniC/srgzsySNcMlxGIyThld5SEzwQzZ61+9cGof2lp/&#10;mWsZaNkGxidobPp9K/F7/gsX+yXr37NP7TS/ErR4biz0LxhejULe8tyf+JfqaYeQFh9xnYeahJyS&#10;Xx9w1+9eBeLw9avmHD1afJLG0ZQhL+8lJW9bSb8+U/c/BHFYetWx+QVp8ksZRcIS/vJSVvW0m/8A&#10;t0/Xjxb8DvDutaZ8tlHYTQqrCW1RFDMn3S8ZBjcjsXUkdiK4ma/13wXocliniLT3sLHZEJbi3d7x&#10;Y3faoCqW82QDO1VQbioXA614f+xf/wAFS7P9srwLpXhuOCCz+KnlGC6sJX8u3udq/NdxscBkIBYx&#10;rl1ORjbh6+rvAPwi0vwVFHe3EMOoa5zLPqU8atP5jLh9jYyi44CjgDivx3Pchx2T42eX5jTcKkXq&#10;n17NPqn0a0Z+RZ5keOyjGTwGYU3CpF6p9fNPqn0a0ZgzfEOTwD4Shs9F8K+IGuIifMW4sZAlsOWa&#10;aWVdwlJyWOxmZmJBKnJGkPhDour+GG+3TDWNTvISBq8reZNG7LkSQFmPlAcMoQ4HHXkm94y+LFj4&#10;fmWxsxLqmsTD9zYWyeZK46bjyAiZ/jchfeqvwp0rUdJ0IWuofY4mWZmt7eCdmW3hPKxBzywXkAhV&#10;+VVH8JrxzyTW8GeMP+En0COSZVhvoQIb63Zdpt5woLphiCRzkHoykEEgg1MQt1efLGWYjZz1Pt7e&#10;/p9cZ53wTp82u/EXWNUv86bqFirWH9nwsf3sBYGKeST/AJa7trlCuFQM6csGx2tjbpCm5ercZ9B2&#10;H0FAD4ovJi+dg3O4nGBRGdzswOVb+Yzmobi3a/mZW3RxpwSDy/fjtj9fpUetLMtiI7dfvfKQuBgY&#10;xx6UAYniLXW1G5+z2zLlgQDnjA5yabOkOmQrbWy+XcXjBQSSx3bRg88A9TzyMjpni/pHhCHSY2mm&#10;lZ52By3GF+gx268+lSeG4fOnuHaOSPyZSg387sZGfXv69fegBfDnhSHRZWumUfbJl2yMGLLjPbp6&#10;DtUGrai+railjbyqqyA7iR6cmrHibV/skHlIT5jelO0jT10S2Ly/PczcnHLH/ZFAEpjj0OxKQx/M&#10;wz8vVm/GoNG0tpJmubj940y9myuM9Mfr/wACqxaK1xIZtqvg/Kd3y/hwSQPX8hVqGNsMH2heiqv8&#10;I+tADk27Plxt7YrI8XWeneJNDu9N1SyttS0+8jMVxaXVus0c6n+Fkbgg+4IrTSVYn8mJVPlj5gD9&#10;3/65p0aKxZvlYMdwPpxigD538Z/sCeCPFfxf8CeMoFvNBb4flZdP0vTTHBp7FXDqWj2HABAGEIBA&#10;AwetWv2ifjD4P/Y0+FOqePtcs7TzjcPDYafaIEu9bv5tzJBGqgbpJHJY4BwuWOcHPvUkf79mZmA4&#10;I/Ag/wCfqa+G/wBszxBo3jH/AIKL6Dp/iWxu9S8H/B/4c6j40uNPhiMhvLm6n+wrtRWBZkXDA5BH&#10;b1oA8D+F3iTW/jf+zyvjBZtQvPHHxe8fIfHd9ZfuxpGnWo8u2sEdJFlWFI2jdXQMNwIdhxn6XsPN&#10;dtsP3VXau7n9TXCfsta94Ql8I33hnwpb6hZ2/g+6eyurO+i2zWkzSOzo55DMG3AkE9Opr1IOqDAw&#10;APQcCgCrbWtypYSSKVPp/hWF8WPHFr8H/htq/ia5sbzUrfSY1mmt7Rd0zRl1VioJxhQxYknAVWJI&#10;Arivjx+0D4w+EHjC1t9J+HWoeNNIvLXdHLp9yy3Cz7iGUosbkgDacAfMCeRg16N+zr+yV4h/ao+B&#10;ep/8L00ltHXW76G+03SrGZ7W6s7ZTnypzyQW6FThgrsDtbAUAx/gl8ZdF+OPw9t/EOhrdR2M8jxe&#10;XcoElidTgggEj0PBPBFXtZ8e2Oh6dq15I8l1/YaeZdW9pGZ7lBtDD92vzEleQPTntW58Yf8AgmPf&#10;a/4i8Lt4L8aR+B/DHgazi/srTYbV5ZJrtQys00hkwVdSoOUYnL8fMc2vC3/BL3S7z9oHwb8Tda8W&#10;atJ4h8P6fajU7awJtYtQ1CEAecGBDpC3zgxADIwCcFgQDgfhF8WNU+IzXn9qeE9T8Ox29gdZguJJ&#10;POtrnT/MaNboSbVARyrMvHKANnDKTseAfiz4Z+KCXx8O61YaxHpcoguXtZPMWNiMj5ujAjoRkHB5&#10;4NfT/wC0n8SNM+EnwB8Ua/qVq99p9jYOj20cUkgmL/ulRhGC4Qs4DFQdq5PavkL9nC18M3/wz0/X&#10;PD3hTw34TOtQI13aaOVkjWRMqVaT7zEENw5LKSwPOaAO9Ysy+n6YoWHHXn+VOc4WkVvkH0oAPLUf&#10;wikSFfTv3pu5nm9sdxUoGKAGiNQP8TXI/GDV/HcfhW6t/halpdeOofLngia4iSa1h8xVadUk+Vtp&#10;ZRhsDDE84wcf4k/HXUPDnxp8J+AfDvh3/hJPEHiYPO6m9+yx2FuvWZ22NxhZD2+5jkkCvSv2Uf2O&#10;dQ8HftF/ELxlrF+Zm8QCC2sJIpSxW1WONnXDA7cSgrySCEGAvSgD3r4d+J9S8K/CTw9b+KtSttR8&#10;TWum28Wq3UKhI7i6WNRK6gBQAXyRhQOeg6VVTxZqfj6SaHTo1Ij6szbRjOOP/rVtQfCexh1GGeS5&#10;u7jynDiN9pRsdiNvSuoVY7G2CqqxRRjACjCqPQCgDk/DXwqt4rNm1iNLq8ZydyTPtC9hjiqvjDwL&#10;puk6xoNzZQrb3kmoJbKwZtzxMrNLHkn7pRC2PVF74rY8S+Ohpnh6+vLNI7iS2iJjWQlVZyQFyccD&#10;JzxzgfWo9A+GFnp2qw6pfTXGqa0hLtdysUUMQwwsSnYqje4UEEjceSSSQDYuNHWVdgVfL6bd5Gf0&#10;NV10hbdwV3CTplmdh+ZyD+laU1ylvjc22mPcidSkZbcwxkfwZH8++KAOI+KtlHrHw28UWcy+ZHca&#10;XdQyqxxuQxOCCOvPPI/Qivxr/wCCKsNjdftsQw6lbx3lhNol4JreVBJFPt8t1DoeGAdVbByMqD1A&#10;r9iv2p/Esfw3/Zb+JGtOzQ/YfDmoXAKNhg4tn27T6lsYz3avym/4IH/CtfHv7U3iTUpmKw6J4dkU&#10;EfeEk00Sgj/gKv2PWv37w1l7HgbiCvV+BxhFf4mpJfjKJ+8eHMvY8E59Wq/C4wiv8TUl+con6TfE&#10;b9jnw3q/hLULfwOy+A9Yv7lbqW9soj5UjGbzJMxB1XLZYAj7oIGCBtryBf2aPjl4b8Eahb33iTwj&#10;ca5eSpaaJeuStuHaOUs1wPs645SMJheXl2kYwa+0rLTI7FV27jtGASazfHunNq/hyWGGSOO8hkiu&#10;7cSfdaWKRZUDY52lkAOOcE45r8BPwc+ME8FfHPwV8AtT1bxH4MsbrxVaXLWkEGjyfbEaLChLto0Y&#10;uyZLMUjy5Vfug8V3fgD9g/UvGPwX8C/8J9cWeoeLfDniu38UGO4VblLNPNT7TYebjMsRUOV3bsER&#10;rlggY/TnhzxRbeJtCtdQgEqxXUYkCsh3Jnqp9wcg+4q5Z3i3a7lYHk8Y9+KAJVUIoVQFVRgAdqUj&#10;J+lIzhBliFHqajnu4oY9zuqqeM5oAZNqSQqx9M9+p/8A1c/SseHUf7SvHVfuxkcgY/IDn8QD7+0J&#10;1dL1nSHkA49+3Hr1xjHf6CtvSbJrSDL8M2OB/CP8ckn8aAH2tiI33MPm7c5A9T0HNM1S6aFVjj3e&#10;ZJnbj+X+cdDyKZrmsLpVozhlLqR8o6nvj8emfeo7FDe3Bm86NmAz8rBiCcgcAkADJ7nOaALNzff2&#10;dZCSblguSF9axk8f28hO1Zid2OEyP8/jWkbC31SHY0/nbU2MVcHP1qaNbXQbJY12wwr0H1oAq6Tp&#10;q3My3knzuv8AqycdOf8AGtSuU1r4g4lkt7WFpWKnG0Fm+vFYF7/wlUwWSOxm2t90GRA35Fsj8aAO&#10;61rxLaaFaPLNMq7RkDPWvMdQ1fXvjHdzQ6O0ENnbuFklkl2qnfoMk/gK6LS/hNJ4htYpvEFxcmbc&#10;S1tHKPLxngEjnkdcHv1rsJ76y0C2SN5I7eNAEVfQY44/CgDktN+Ft54citZNNureO8Vf30sm5t7Y&#10;5xnPH4Ctu28GC/Tdq7C9mXoVdlXH0BFaMOv2t4v7iVZPoDTLbUJ577btTywMenPX8/br/OgC5JKl&#10;pEM8KowBTHvB9jabooHfsarahZf2jqFv821Y/m4HUUa3cR2NtCh3KpbaMA9MEdaAOVFnfeNb7crK&#10;sKthnYngDt9a6TR/BtjpBWRYy0y/xsxYg+3b9Kk0S9t9nk2u04Zi2ONpz6evfHal8R6wukaezMyq&#10;zDC/WgBmu+KINHDIxbzF647Vznh+8vPE2sRsZA1shYNn+Ljp+vX/AOtUWn6Jca5cefPHJ5PVAGwX&#10;II/Ic8nsAeK7LSNN/sq08rduGc9MAcDP65P40AWIoVgjCoOF6c1DLaNLKct8v/6x+n+NWKR2Krwu&#10;4+lACSE7OOtCNnPtxVDxHr//AAjeiXF5JGZPJUBI1PzTSMQqRr7s5VRnuwrjdf8AjHc6Bth1bRrr&#10;T/MbYJ7aQXkDN6DZiXnBxmMA8DOSBQB6GTgVS1PWo9Pjz94/WuT0341aSYmmAvpdMkl8m31VUEtl&#10;dOHEbYZCSiiTK7pAqnHDEVheOvjLpsbT+W8t1HatsuZbZDLHZAH5jKy8JjOSCcgZOMAkAFPxB+0N&#10;qGmeINUt/wCyZJrGxmWFZraVXk5ijkJaM4OPnwNhYnB4HfnfAnifTfin4+ksZLphczwO8MMoaGRX&#10;GDko2GxgHtiumj0q1+G1w/jK+C32i3aI13ttneawZVYCZQud6khEPy5GA27aCB30M/hn4n6Si7dK&#10;1m1kBkEckayYwcElWGVIYEHIBBBHBFAGf4X+FGmeE9Ri1CaR5LyElkkeT5VypB46dz+ldU19Clss&#10;xkXy5ACreuelcZrHw2sYb+CDTLrVtPuJTgSRancMEwOvlu7RtgDADKRjjGOKi8U6d4i0+wj+3Mms&#10;WVuWDXNjCyXiA4Cu0ADCXH8QjKtgEqhJ2gAt+P8A4q2nhqJViuo/MYdMZNeV698Tpr8ShFeSS64A&#10;C5Zz2x3/ACrtfhVY+G5/iDM9n4ih1fWIbJnltVH+oRnAywxlWBGNpIIz0r0K48MWN14gt9UkhVr2&#10;1jMUUh/gU5z/ADNAHlfw4/Z3tfEPgPVrbxfp1jqdj4mtPKmspgx/dOM7HBwAeQcjkHBBBFfKP/BR&#10;39mi1/Za/YJXS/Cmm+INQtDeGDUNR+2LvsY5LgygyRoiqYXZjFhQoXKDnPP6D3d+0N1GkflybmCs&#10;gPz5IJ+gGATn2xiqXjew0/xB4ZvtL1CP7Ra6hC1vNECwJVhjquCrehBBzjBBwaAPg79l7xLr2rfs&#10;/aH/AMJBoo0i6tdPgit2juY5or2ARqI5V2sSpK4yrYIP6ehi1bULKHdhRtz+Yrlf20fHlr+xH4t8&#10;M6ZY+A9ST4d6gi27albSmSPT5d+0qFCsWPKN87KzmQ7S5DAdfY6nbXjeXDKjSLGsjRH5ZI1b7pZT&#10;8y5weoHQ+lAC6dY/YrcL1bJOaV4pmlzuXb6YqZW3LmkaTYpJ/D3oAZJE0ibdwHGDiks7NbKLavrn&#10;NOEvLY+b5toouJPLj/GgCSioBdBEX+Jm6en50UAe0/sIf8mPfBr/ALEbRP8A0ggr1avKf2EP+THv&#10;g1/2I2if+kEFerUAFFFFAH5cfGDwf8cta+OviD4lfCv4F/tSfBDxb4yjhj8T/wBgeIvAWoaZ4haG&#10;Py47iazvr2aNbpYwqCaPYxVQG3HBEHhj4D+J/DXwcs/Cjfsk/tOalfnx3p/xI1nxLf8Ajnwbca34&#10;m1myuIp45byVtQ2FD5McZjjSNVjUKmzrX6nUULTb+uobn5B/Ez9jTxl8SbL4i6EP2f8A9tTw/wDD&#10;v4o6hfaxrvgjR/iX4KttFkvbw7riZCbw3Kq8hMjQ+eYWYnMZUlT0nif4IfFK58R6frXhP4G/tpfD&#10;bW18M6d4T1m98MfETwPC3ia0sIzFbPdRzXcsa3CqzgTW6QuN7YIr9WKKOlg8z8pdX/Z38ZaJYeA/&#10;+Fbfsx/tbfBnUvh74dPhSx1Lwh8QfBgnvdNMvnmC6S8vrmGcmYtL5jR+Zvdju5xU2qfs7+IP+FPe&#10;DfDeh/slftTeE/EHgHV73xBo3jfSviJ4RHieLUb5ma/uZbmXUpI5zdF281JYmjYbRsAVQP1UooA/&#10;KvT/AIA+Mh8J9e8O6t+y9+1d4m1jxZ4t0fxlr3inWPH/AIMuda1e90u5t7i0R2+3CCOBfs0cflQw&#10;xgIWC7SQw9ei+JvxOh/bCn+NY/Y9+P3/AAlFx4Oj8EtaHxd4O+wCzS9e8EgX+0vM87zHIzv27QBt&#10;zzX3tRR/X4W/IP6/U/Kef9nbxXb/AAZ8F+F9I/ZY/aq8N658Odc1fX/DPjDSfHvgu31/SJ9Uu57m&#10;8jV/txgkgkM5QxSwurIiBgxXcZNM+AfjCH4W6l4f1T9l39q7xJrHiDxnpHjrXPFGseP/AAZc6zrW&#10;oaZcQTWqyt9vECQKLeOPyoYY1EeQu0ndX6qUULTVBufn74i8X/ETxV+1Pc/Fq+/Y5+P02uXngebw&#10;BNYf8Jf4OGnyafLdi6d9v9peZ5xcbdwk27T93PNN/Yr8e/F79iL4B6X8OdH/AGXf2l/FmgaCfJ0h&#10;/EfjHwTPc6XZqiJFZRvBfwgwxqny7wz/ADHLtxj9BKKFpt/XUN9f67H5J3f7KnjK+v73S5f2c/2x&#10;5PhbqWvt4kufho/xH8Ft4Ylumu/tjKQb37WLc3P70wC5ERYn5cEitP4zfs++Oviz4+8aarp/7N/7&#10;YXgDQ/idKLjxt4Y8K/EfwbY6P4qlMaxSSzI188sLyxIqStaywmVR8xJya/VmigPM/PbwnrfjrwF+&#10;0P4X+Imh/sXfHXSbrwf4Ef4d6Vo9t4s8HLpdtphube4XCf2l5nmIbaNFIk2hMgqTgjzjW/gH4o1j&#10;4e6to8P7J37UGk6vdfEPVPifpXibTfHfg211rwzrGoSSPO1nKuobBDtlkj8qZJVZGIffwR+qFFH9&#10;fjf89Q/r8LfkflVD8APGF78Cfi54P139lz9qzxZrXxwsk07xZ4z1nx54KuPEF5BGpSCKNhfLbQxx&#10;Kz7I44AgLsSpJzXoP7U138Rf2qdH8Htefsl/tKeEfFPw9uWu/DPivwz458H2es6LI8Xky+W76lJE&#10;8csfyyRSxvG4AyvAx+ilFAHx3/wSz+HPiH4Xa546XxJ8Kvjd4c17xbNFrGteM/iP4p0PWr7xHcRq&#10;sEUAGmXLpCsUQwqJDFGqggc19iUUUAFFFFABRRRQAUUUUAFFFFABRRRQAUUUUAFFFFABRRRQAUUU&#10;UAFFFFAHwv8A8FL5fK/4KIfsrNjd/wASzxr/AOk+mV0FxeySnCj8BXO/8FNQ7f8ABQ79lUR43HTf&#10;GnX0+z6XXXQwrAvv3NAFNNLaVD5kzBW7YNRa54b0u/t1+1WcM3lj5cjDD8RzVuNWvpdzZWNG4Hr/&#10;AJ/pRcLFdyeTz8vUDtQB8f8A7T/wxuvAvxEsfGWkx6Pp9tpUU4ubi7Vv3sTsmMY+84BdQSc/ORg5&#10;BX6g/wCCSvxr8ZfGWXUptbjkbRGgee3WaRpPJAcLE2WztLDzOAcELkV5v+278NdS8W/BzUrXSJpE&#10;kuLOS0KKeXDcsgP8Jddy7hggkc1xvwK/4KQ3XwO+DMmg6fpZ/wCEouJWN9aW2nSz3kLxgRMuxRtR&#10;MgsrNhcMQCaAP048SapYJcrGtpZ3UzHGWAyT+RzTtatL59ESRbprNoyfkt0OCP4fQ1+TPwn/AG4P&#10;iXN+0Zp8M1neWN3c3Bu9l60jSG2AY7XQnB3lduMADPA6EfrtqGtmx0qOWVRBcOis0ZO7YSORnvjp&#10;mgDgdQi1Sxv2ZJL67WJ+P3bru+vUY7/QevFaXw+0KXWNfuNQ1C13KFHlebG3Lccjdjpj0/Lv1mja&#10;quoQJL5kkiyE4JjC9M/4U/U/EdrpO0TPtZ13AYoAXxBd/ZtPcBsMw9azdDb7BZ7lTzJJDu3c4yR0&#10;wASfy9Koya4viXUFhQ7+DkLW7ZzQ2rxp80aqSPm428AKPqQM49OTQBdib7TEpaNl5Bw3B4ouFJwf&#10;OaJR1wBz+YpJrlUt2bdt28ZZc4P0/wA5rGurXWLyQOv2ddhyqydj1z0//VzQBroWjDMsklxtO0r8&#10;owfyFZmpTfYxuedd8hUMcjh8Ej/2XA/2ak07R7pYg109vNN1J2ng5JO0jGOT1xms/wAZaZJHHDN5&#10;ibFmU5zsOT6Y7+p+nHFAHRQQR2cW1flUY6n2A/pXLa3dtd68iRndtkUnBPAz7A/yrodYlI02bbyy&#10;4GB+FYHggPPrd95nWErkZGc/MP8AHvQB09pCbe3VDt+X+6MAVTW1/tEtIzKwK7en3TtGMfm351H4&#10;i8Q22lR7Jmbc2RhfcH/EVc06RXt/lDLklsEdASSKAHLYQKoUQxBV6DYOKfHbxwnKRopPUhcUl1dx&#10;2ibpGxk4HvVYa3HM/lxqzSdMEcD/AD7UALquq/2bHwm9mxgZxnnH1rHl1W+1SZWi8y3XaMgKzDnp&#10;0Ga1I9LW9YSTA9emNu/r1H49D2Hua0AMUAcbrtzqFjbNI0zkZxkoy5/PB/pWSdQ1q4kVTHfkcEhQ&#10;w/XFd3qF7CUVXyy5z93sO49fwpU1VbhZBGsm5V4O3Iz26UAUNS1aWy0G3zE2+aPaxORsOPz9fyrO&#10;8LW91rej7Vma3h3Ng7c559M10dzbyXE/Hlqm0ruYbjz1wP8A69VtU1S38L6cB90c7ABxnr/OgC5Z&#10;24sbdUZ9zdWc9WPcmqNzJvvWO1iqsOVPzAjIAH1Yg+nBzXP6T4zuNd1VoVkHl4PO0Y710lh81yfM&#10;b983IAQjAzz1APU/oKALH2Zns1X/AFT9emdp9ua888a+GpLnVLezhI+0XO7JY9T1x9cfzx2rtvEH&#10;i+18OHbNvLkZAUVzOl+N7PxF46ts79ykrDhRzkHr/j7fkAfOnwnsZPG3/BYPxNIzh7f4V/DOw0Jw&#10;mNqXV7cfaiSep/dgjHI75B4P0tqkrajrzQmRUVck55/T8ePU180/sO6xBq37bf7W3ijR9114avdd&#10;0TT7a/jBa3nu7WxkS8jR+jNHIyhsdNy9iK940S11XxZq815p7QxpDIY2eRiozjOOBzQB12l6XHp9&#10;1HHt2yEgtuCl2x3wCce5PTtya2L6WQJtjDKCcFhyw+g9T+QqDTNCjsoo2f5psAttO1M+yjA/TNX8&#10;0AQ2lp9mySxY9FH91e34+pPU1X1eVN0MbsqrI/OT27/oTVg3JM+FwVUcn6df6frWK7DxBrMLLuaO&#10;3clgR97kD8un1x+QBrWNwqpHCMswQFyBwCeefc8mm6vqUdpAwMkIbIyGkC/5z0/GrEMCWUJChu7E&#10;9WY9yfU1n3Xhuz1yYTXCSPtY4VpDjI/H9PagDL+HbfabrVJWZZG8/hsfN3/zj610RMcE7MWUM3Yn&#10;GeP/AK1Q6VpFto8Ui2sKx7jk/wC0ee9Y9lYXer63JNcKv2dQV+V/pwMf0/SgDSF691exqrMoYY3J&#10;hvXpntx1/wBmtBf3UfzMW29WNV7KW38xo4fmZT8x5bn61R166uJbmOCDy8bwGDHscc//AFj6UAaw&#10;fdHuX5sjIx3qndyTXh8tI2UepBGPqen5Z/rU9rYrbqrEBpO792pBNtl3O/DEqqBck4J5oAWGzMCK&#10;omYY7BVA/lXyB8PvEK/tCf8ABXPxF4s8NR3F14X+Fvgt/Buqaom3yJ9VlvBO1vGScN5aZDEdGBHH&#10;BPWf8FDv2lde8FaFofwx+Hhjb4p/FWZtL0XIOdItsf6TqcmOUSFM7SRksMgEIRXpP7Nv7Megfso/&#10;ArRfBOgRrJa6XFmW5ddst/cEbprmU8kySMCSewwowFAoA9BsY5LhtyyMqLkblIb8Bnr7nuelWTYi&#10;Rl8yR5gvIVwNufXgCqnmXErNbwsq+WMMdwyv48n8xV62h+zwKvTA7En+dADBJb2cbbfLXnouMsf8&#10;agsbiW6kKj90sbEt33HPTpjH45qdNNijn8wB/MznJcn+tTqABx+lAAzbVJPQc1U+1/6QyiNpGK4w&#10;hHYnPUgdx+dJrOoLZQdfmPH58D9f5VV0VLgoGbYsjAliw+7zjt3OPyAoAlfTbm6TJuHhJ6rndx78&#10;gZ+n61H/AGJY2ar9oNux3b/nAAPXpn8+/T06W5kvDna0X5//AFqy7nwk+rSr9sMewNn5DtPv0H6+&#10;9AF+71SORUjgZZt5x+7YfL2+n54rO8TavNFqFpAsckJnyM7vmI7gBcnsK0tJ8OWujLiFW4JI3MTj&#10;NZOu6c174y0lpCrxqXJ2rgAqCQO/f+VAG5pkLQ2Uaybi2OhGNv4ZP86cYftGG8yQxtztGMH9M/rW&#10;f4u1ZtKsY2jfYzOOfardsPsWnhvmZmGTnoP8AB/KgB76XavuMkEL7zlt6A5qq1ppss8m+3segQsQ&#10;vzDg4/Dis/WPEeHWBpY184hRleufbnH+e/FWP+EKtbuL/SPMZm67ZCPz9f8A61AE0VrpOho01vb2&#10;MLKCQYkRW/Ssy78XprlylnZ+YWdtrkDIAPc1Pc/D3S0gYyNcqijn98elU9B1XQPDAuDZpNGWcJIS&#10;SxJHTqf5UAdEssOi2McbP8sY257n3rifE3j37TqDR2rElMnI/hA78Vh/EnxZcjVJ44/lLsAADxz0&#10;rovBnwyvdCtZJriS3a9kHVWdh9M5XB9/59gDL0u+1LxFcLD9pkWPIAbeM57BQxXP512Xg/wh/wAI&#10;2skkk3n3EwAZtu3aPQcmrGn+F7e3WOSSPdcKMlvMdhn2yf8A9daFxL5aEYJYjgCgBtzfxWibndR+&#10;NYWp+KfNu1jt2bcxCgCqcfhC+vdajF381lgltsuMemO/WsqbQNUfxHNFpQhWO0lB3SNkKexOcnsf&#10;X8KAO+jdra0XzCWYDk1nz3cl2zN5giVTgDufzIpPJ1gQqGezZsDcRkc9+1VLXw/qT3WZXt44ScsA&#10;dxPGPSgBkkRur6FmYyMkgbaDjoRiujQ+VEu7au0c46CqtlpEdnL5n3pAMA84Ue2Saj1SH+07cJtG&#10;0qpPOGO44Az2HqaAKXiLxVHaxtDGfMZhwUOa4zw9oLaT46XVtRtYW07XGS3/AHy/6m5A/dyYIx84&#10;UR57kRgdTXd6P4YsdOm8xF8yePKsxYnaT1wPxrN+IWsWd1ot5psjNunjKFk+9EezKezKeQexANAG&#10;xrWuQ6BZM7bSV6IDiuW8OwSePdaa8uG8yytXwEZcq5/u/QcE1xPh3xReeKPF8Gj69JcNJNIyLfW1&#10;m8dtOChZCTllQ5BTaWJJUcfMK9msrGDRrBYYU8uGFcACgByNFa7IYljXsEXC4H0rif2hPDHh/wCK&#10;Hw0vvCuu6Pp/iS08QlbH+zrpysczsQQxZfmTZgyb0+ZRGWHIqPxd4/g0TXHj+2Wtu80by4nkCgRp&#10;95jk42jIyTwM1T8HeHb7x54hs9VvIprXTNOl+0W7yJskv5CrICFb5kiCk9QC+4YwoO/SjWqUpqrS&#10;bjKLTTTs01s01s13NKNadKaq0m4yi7pp2aa2afRo/IT/AIKQf8E29b/4J7eKtE8XeF9Xvr7wtfXS&#10;/ZNQiDQ3OjXq/OsbMCSAcFo3Bz8hB5ALfon+xJ+2rqH7ZH7IlhqrtHb+LIJf7A1IpwGvNqgXAA6K&#10;0biYgY27XA4XNdH/AMFYvDNh46/YU8eaTcJHLeiyF9YJgs5mt3Ew2AZO7bG/QdN2cDJHwh/wb9/E&#10;mztPjH4u8G3kkhutYsUv9LRmPlpJFlZyF6b2jdRu67VYdzX9GZhjqvGXh5UzHHrnxeAmlz/alTfL&#10;e9vJ3f8Agvu2f0LmGOq8X8AVMwx3v4vAzS5/tSg+W97eTu/8F97n6ofDn4dab4asW+yLGGdyzyiM&#10;M87cDeztkux7sec966q0tFslf5s7juJP07/z/GodM0eHTYdqqeGLDLE4+lYvjr4iWPhS7tbOaV1m&#10;vM4EcEk7BB94lY1YgDIBYjA3D1FfzefzsUPiGl5F4m0nUrHTZ7xrBpYpzaSolw8bqFEfzsqsm4hy&#10;NwO5EI5zjM0jxNr+qRw+JdPtby60nm2j0sbFmu1Ib9/luARKFVfmxsMj8hlC2tQ8Qp8QtNkgsrqC&#10;Dw0m6PUdXL7VuF58yKFjx7PL0XkL8wJS9bfFDTriLyfDlje69HCgiiGnQbbQY4AE7bYcDgYViR6d&#10;qANTw74y/t7Rbe4a3FvdMClxbeZ5jW0yErJHwMttYEZAwQAehqw91NMw2rPnPA2Nx+agfmcfWsnw&#10;V4c1Nda1bUNWtrK0TUjFIlpBctOFkVSrOxKqAWURDaMgbCcnNXvFmrWvhu2hWOxW+1C8fyrSzTar&#10;3DdTyeFVRlmY9AO5wCAWGBuLDDXDAZAxkbSMgHB6n6561oAtDbjd8zKvOO5rk3+IVv4bk/4n2lah&#10;osMjIyXUyi4tUYsEAaSMssWCyjL7RgjBODjasfF+m+JtNnl0nUbPUFjYxNJazLMqPgHBKkjOCDj3&#10;oAr2yNqPiJm28KoOc8L0/mOPxraa1WQvu3OJF2kE8AdxVDSxM0rFTGMjJJGe/wBfY/lVnZ9jX/Wf&#10;vZDliVLbvwHpQBaAwKguJndzHDjzACSf7vBx+tRTXrxxn5huPQiPbj/vo4P51UCrFE0soTy17upY&#10;Z9hxk+rflwKAL5uLfTY9jSKm0bjubk5PX8TWZqXjGOyKrDCJpZPuxh/mJ/AEH8DXItLdeOtbC2Sp&#10;HDDnOcKO/OBnrx6113h7wXb6VsnkXfeFQHbeSoI9OlAFO0bUvEZ8w+daqGwpBHB9cZBAHOOCa+a/&#10;g1ZeR/wWL+KfnyfaJLP4e6TDDI4+aGNrgsyLknapYAkDgnmvqq98QxwXn2aNXknyOFxjHWvknxlP&#10;L8Dv+CwVneXWV0z41eCP7Lsp5M7V1HT5fMaEHoAYMNjuxoA6n9sv9m7XPip8JvGmk/DS2stM8R+N&#10;dUtZ9YvzN5ReFFEbvu5bcY4kTamNwLepz4rrX7TnhDwX8K9J8UM+rS+F7y7OmxX6WMjJCUZo90oI&#10;DKpMbY3DccdK+8tE0gWNhJ5zNuu1AbYxDDg9CMEHnqOlfP8A4S/4JgeA/C/we8XeAby61fWvBvib&#10;WotZt9Pnm2vpMisCFinGZCCAFJYk43dCxJAPlq1+Atj+2V+3fo+k22seJJNE8KxS32tPFemK3tCq&#10;+Uq2bLGQsvnLGJA7An5sDgkfpuyLE0YUKuWwAOMYHb8q5v4afCDQfg/pEll4b0nS9JjuCr3LwWwW&#10;S8kVQnmzOPmkkIAy7Ek9zXSQ2yxnd5cYk9VXFADb5BNB5ZK/N1BOMinqI4U+UKqgcYHamXFot1L+&#10;83FVHADEc9+n4U2SCO0i/d7Y2b5QwXcxoAddTGOPiPerfiP0yf0r4t/aO/Zz+IHwy/aS8G6p8OtL&#10;sZvhrqCPY3/h6xSKxh0qQRlnuMLzJuVS4AU8oRgF8n7Qsr1bmSRVzheRn09q+Pf+CiHglfjT8b/B&#10;un6N8UZ/D+r+E4pbm+0Kwu9tx5MwVWkPlyJLG0kTNHvOcKxxjcdwBotjqe1IXUDHvjFUtO09rGwt&#10;7VJJpo7WJYg88hklYAAAszcsx6knk9T1qcf6Mu5vvdPYUAWMY6VDe30dlEzSSRxqoyWdwqqPUk8A&#10;fWo7y8aGHcvauH+LHwO0P9oPQ7fT/E0dxNp9rci7VIp2hJYKy8kdsMePx7UAXv2N/wBpfS/jB+1b&#10;qnhK30+xuLH7BPJZautsWllmt5PLeJZgxUoQJWAA+ZQpyMnP29pNjBoNksWYY8nLHhdxr5r/AOCc&#10;nxo8K6vaeKvh74R8P2ulaL8P5Il+22rOyXzzl+WzGAzYQYfzHLgDoAM/R8uhrqbxtdb2EfIXd3yf&#10;8R+WKALrXEO5WMkeVGR83Y1l6jZza/MVjnMcIzghW2t+OAD+Bqw/h63gjkZY92FJUFj19Pp/nmpr&#10;ZJltVVNirg4JJJ9jQBka74fsZdAuNLmVWhvIJYJW+6drjDNkc8DIHfIH1ql8OBfac0+i6leXE95p&#10;UETJM+f9KgYMI5TknD5RlYH+JCRwy1Lu3+K4Wk2zPHCTGn95jlh298+34Utr5l3408TXCfet7G1s&#10;ht/56qJpTj8J04+nrQBT1c3WpapJDHeybcqdoGeDjHGe+eBnvW3bQ3Wk2fzTTXDAcYyOPxBA/p6+&#10;qeFPD0Vjbx3ci/6VKMuW67j/AF/xNblAHyJ/wWO+ME/w5/4J9+KoljkhufFM9tosTvJyRLJvk4wM&#10;5iilXA9c9Ovif/Buh8Jm034b/ELxvNHzq2oQaPbMV5CwIZZMH0JnQH3SuK/4OIPj+mteKvA/w4sr&#10;iTbpUcuuanCD8pkk/dW+R2ZUWc89pRXq/wDwS++KWrfBSH4U/A7R9CtNSutU8MXPjvxjfyzNG2ix&#10;3kgNiigAhpGVogyNg7XVgRgiv6AxEXk3hVCnLSeOrc1urhH9Pci/+3vM/ecRF5P4Xwpy0njq3Nbq&#10;4R/T3E/+3vM+8tXvWdGRcqPYjc2Dj8s/mcDpTU0yTUbWGQzN82GIcEqR9M/yx/SmWVxC7llzNJHk&#10;gddzcbf0/AEnvWja2nlMZG2+Y3B28ADjj9K/n8/BjhPGfhP/AIV5p8+raHNdwhbmOS7sinnWbpJI&#10;Fkk2dYgoZpC0RH3SSrc57nSmt306Ga3khmhmQSLLG25ZQRkMDk5BHfJ4qp4zstQ1HwveQ6XcfZb9&#10;kHlOGC9CCVDFWC7gCu7aduc4OMVT8DmxTwXYxabHNbWawmMQzMXlgYHDo5JJ3qwcHk8g0AbMlo0k&#10;obzW+U5HHT+n6VneJIPNt/L81yWPzDHOBg9vqPfGa1BI32fcy/NtyVHr6VXt7MtdmSX5mUYHt2z+&#10;I/nQBW8N+HRo8Pz4Z924cfdJAz+PUden1NXyZJWZVdV2uOduTjqR/wDX9DRLdJu8s7hu4BA7+1Fr&#10;yZG+b5m7rjPA5oAoeK9Jm1XTWjikYMzDAIG0fpn9auzWZnsViZ3yFAJX5d3scdj7YpNS1JNNh3P0&#10;9fT3NLYXy3qMV3ZU8gjpQBJawtb2yoz+YyjBO0KPwA6CuN8R6nda1qP2a3jdtx+UAE+2enA+tdpL&#10;KsSZbpVK31O1WNnj+brk+tAGN8OvD5soLqW6hha488hHKhmUADofrVrRbmS68ZaojyyPHEEKJuO1&#10;DyOBWtp0QihbarKJDu59wKxvDMOzxdrLDplB/M0AXfEfiJdFg42mU9AWxiuZsoZtd1yD7Yd0bTf6&#10;kjev3e+f89PpWh4hit7nxlDHceYqiIuNueoHB47UkbMfE+nraqs0fLTOBtVeCAB1xgDp6CgDX1W4&#10;sfDloZPJt42bhVChd36VX0rWGuh53kbpGG1VXO1B6A7ccnrk/wAsVV8ZeFrzXp4fL8to/N+YFsYX&#10;itzT9EttLVfJj27RgEnJH09PwoAktCzJuZSu7nB/z/n2qrrEKyyrmPfyB93OBz/jVy4EpA8sqvqW&#10;p0IZYh5hDN3IoAp6JpS6Lauv7tWkbcxUY9qhS0j1e8kmm8uaO3b92B82COc/y6daxfE2t3Wqawum&#10;WbJ5kmeM4AA5Oa0n1G08FWECXG7znQA7Du3EdevvQBrC3UoqqqrGuCoX+np/+un/AGhTJtVgzDqo&#10;IyB61zFx4nuPEZjh08nk4kym0YPvz7+lbUs9p4U0ma6upktreFDLPLI22OMAZJJ4AA/CgC9LJ5cb&#10;N/d9eKx7jxA32liqFkUZwpPtjt7/AK1kS/GLR9W0uSfTIdW16MR+ZtsNPlcHAyQXICbh0KFgwIIx&#10;niqWiweM/E3k3Ey2Phe3ngRJoNv2u6hfCs7o5+QZO5AHVuAGPOUoAh+LHjNZdItYY/luYtVtAUDZ&#10;YESLIwI6giPL/QA9Ku+B9Fk13Vm1C73hbcq8Kn+InJyf0P4ivLPjNc6b8Itevde1C+aHwroelTax&#10;rGq3cgOyaBZjLPLgD/ljKxyq4CxBQAFUV6d4U+Ovg+bwL4A1JfEWlzWfxCFvbeHbmGTfFrMklrJd&#10;RrEwyGzBDLIO2ENAHU3nhS01c3S6hDDf292pjeCaMPGUIwVKnIYEccivJvDulaXrHiu80fTreG10&#10;O8vnFtbW6BbdYEiRZDGi4VUeRJDxwd27ndz6B8btRk034Z6k8N1HbTMqoqs+xrn5hugQjkPIoZAV&#10;ywLZAJFc78GdEurvXbzVPLtbe2jxZiBQCY9qqdq8cKMgcY6dOKAKsngrUp9TTT9D1i8votHjW2li&#10;1K4C20kOMbNsUQXcCoO5lLHDDODkZOveENP+BMui3UH2WG/vr+QXUsNusFuEe3b91GvVV3xRbVJJ&#10;znnkg+uadoNr4aN7cQCRWum82Xc5bJGTx+Zrxj40DU/jRfyeHdJSGSZ4Gd2d9ioAQN2fUEg8c0AX&#10;vDfxrEmpT3rW8tzHbKQZAp2Qk8ZJAx/+utfQfi9feL9UW30+G6mU/ekWNti/U9BUngfwNpem/CXV&#10;NLhsbqxvI2FtqUTSmZjOFjYlTkgqwKspGOGGQDkD0DwnpMOieG7G1hXakNvGgyOThR1oA8na01jw&#10;X8Y9SRtWvr5tWtBdpGy4X5W2lF6nEYI9M+YDjIJPrelq2n6WrXMxLY3MXP3fbmuW+MVu1hp8OrWM&#10;kMOr6e2+EyMVSZCMPEx54Yd8HDKpwcYrzGx+IfiT9o02en2YXS9JmKz3RMmLi5RWDbB5ZwqMBgnc&#10;SQxGB1oA7jS/iLd6p4y1ibRtHbVtN051F1MkuyVnBdWW3Rl2ysmMN86jkqCzAqOisJ4/GusW9/Y6&#10;t5ljsLBY8hiVO1lIOCpByCCMggg89Mnxjotn4L+GF3pOjqul3VxAY4DaOYVSQfMOUIZVLcHbg4Y4&#10;IJzU/wAFHtb3RftVjax2VvIX3QCMI8MmcOsncybgdxOckZyetAHZ3unw6la+TcRx3EeVbbIgYblI&#10;ZTgjGQwBHoQDX5nfBr4LeLP2Tf2jfEVr8TNSsZ9W8fWUGo2eom/Vo7p1k2NbKGCnzEaYLhcrgLtw&#10;MCv0X8VeLU8NX1m0n2iRbiTyooYbZ5JJX2sxCqoJPyqSTjAwCTXxt/wVd8P6b4gHgTxp4p8E+Jpt&#10;N8N3VxFbvb6hDDtZjFJ/pCgNtQiElSJF6Pu2naCAdfGuxMVWvb1U+7j0zmqfhnxbZ+NvD9rqWm3C&#10;3NreJvjZRgkZIP0wQR+FXv7MjZlZssw680AFszPGjbWIHICkYH8qdNAblT95T2B/+tU4G0YHQV5z&#10;8cv2tPh9+zlas3izxJY2F1s3pYxt515L1xiFMtg4+8QF9xWNfEUqMHUrSUYrq3ZHoZXlOOzPExwe&#10;XUZVaktowi5SfySbPQltEC4Khu5JHWivzd+N3/BbvX9Xumt/h/4bs9Hs1YYvNW/0i4lHtGpCJn3L&#10;/UUV8jW4+ymnNwTlLzS0/Fo/ozK/oj+IOLw0cRUp0qLl9mdT3l6qKkl6XuuqR+xH7CH/ACY98Gv+&#10;xG0T/wBIIK9Wryn9hD/kx74Nf9iNon/pBBXq1faH8xhRRRQB8wftL/8ABZb9m39kT4rXXgnx18Sr&#10;bT/EmmpHJqdrZaVfaouirJjY15JawyJa5DA/vmU4IPQg19G+DvGOk/EPwlpmvaDqVlrGi61ax3th&#10;fWcyzW95BIodJI3XIZWUggjgg1+Q/wCxv+2t8Iv+CY0f7ZXgb9pS6tdF+IWt/EjX/FTaZq1k8k3x&#10;C0a9jX7ELQshW5SQCSMRgkJvO4KC2PL/APgq78dfhn4/0L4JeB7v4bav8IbO6+E134m8N+GPE3im&#10;+8K+H9Fkmk8uCCCw0m3klvdYTbmOAyRIFlCupZyFnm91P0/K5XLrb+t7H7ZeI/jT4T8I/Ezw54L1&#10;LxDpVn4s8XJcy6NpEk4F5qMdunmTyRx/eKRrgs2NoJUZyQDn6F+0V4U8T/HvXvhpp95eXnizwvpt&#10;vqmrQxafcNa6fFcFhCkl1s8hZnClhDv8zYN+3bzX4T/BJ9D8e/Hz/gmj8SPiX4x15tY8SfD7VrCL&#10;Vr/xHdQx3+r2E4XTrZpA/LyTyJFIpP74FUk3AAVl/wDBIzxr468a/tq/BnWrz4m+EdH+O2qeL9Xj&#10;+Jekal4t8T33ijxHapJMtzY32k/YX06zWCMK8DeckY8tfn3DCXy+9b1/Nr/h/wDgkX0v6flc/oko&#10;zX81/wAY/jHoWl+AfF2u+JPiV8RdJ/bGu/j8mkeJNIh1/UoDFoSaoght2tVcW66esfkmOTby5VFY&#10;qdtem/txfEjw7L8T/wBrzV/ip48+Ivh39rPwj40W2+BekafrGpW0yaafJGlf2ZZwsIbhLhi4mJR+&#10;pJ2sSTMXdX/rpt33/BlNWdv66/5H9AMsqwxM7fdUEnjsK439nr9oHwx+1J8INJ8deDbnULzw3rnn&#10;fZJb3TbnTZ38qZ4X3QXEccqYeNwNyDIAIyCCfzN0L4Jat+1//wAFtpdI+LmteL418B/Bvwt41n8N&#10;6drtxY6Z/wAJFFc/NLLDE4WRUkMo2fdbIznAr4ol+Mnjjxh/wSu/YKh8b+JIrz4S+KdW8ZDxrfeL&#10;vFuraLo+p30Oo3X9mQanqdikt1HHgSmNQNrNGASqpuV/1+LX6C/r8Ln9Hua89/aP/an8Dfsl+F9E&#10;1rx9rD6LpviLXrLw1p8q2c9159/duUt4tsKMV3MCN7AKvcivmn/ggNdeJbr/AIJ2aadb8eaN8R9K&#10;j1zUk8L6vpt1ql5CmkibEFt9o1K1trifyX82JZDGVKIm1iBgfjh4n8TeBfFHgLwDqHjbxr4yvP2w&#10;739pGyi8faFe6vfusFnDq7pCslkzfZo7aJDbeTIqghpSittyoLe9y+n5r/MPst+v5P8AyP6Z6K/n&#10;R1bx18RPFn/BR/xveav8SvB/gX9oTTfjl/Znh3/hIPFvidNabRVnT7Lplto1nYz2cumXFsf9axGS&#10;5LsoI3fp7/wcPeMNf8GfsQeGJLXVPEWh+Ab74iaDZfEzU9Elmhu7DwrJMwvnEkP7yNC3kqzJztcg&#10;5BIJ9lS72/G3+Yface3/AAf8j6u/aj/ao8DfsZfB688e/EbWH0HwrYXNtaT3iWc92UluJkghXy4U&#10;dzukkUZC4GcnAya9DDblz61+FH7amp/AFP8Agj5+0Nov7OPir4heKfh/o/xE8LKW1bUbnU/D1jcP&#10;f2TPDo9zcbpHi6GUNI5Ehznayk+Qf8Ft/wBprQ9S/aw+N2veG9Q1zwv8Vvhf4n0Sw0281rx5qset&#10;QRxG3Mkmi6PbQJaQ6e0Zd5J7qdyxbcoUyAFx1dvP9F/mFuv9dT+jaiv51f8Agqt8YV+EH/BUP4l+&#10;MLzxRb/ELUtH17RpdI0BfFfiDwn470FWSBY7fQol3afeW0jEtvWGYtvckLncx/wVn+Mn/Cr/APgp&#10;r8SPGmpeIE8Y6lpOoaFc6X4WufFWv+D/AB74Z3RW4W20ONN2n3cMjFizrDMSWfIUncyjrbz/AOB/&#10;XYD+iqjNfzu/8FLfiT4y8bf8FFfjg3jTx9oPwr8ZaM3h5vhPeeKfF3iTSL7w9bTQxMsulafpdncx&#10;XzyTlkuA4YhtwwApI6r9vPwXr3xV8Uf8FBfE3jHxf4xPib4JeHfBGt+G4tI8R6hYabo2sS6bE093&#10;Dbq8YJLI4XzE+USudquchX0uw62P34zRX4l+BfD3jj9k/wDbH+K2i/B/XvHWr+KPGn7H7fEV4tQ1&#10;q71e41fxYbnyk1BVnd/9IbJCogCAttVQDivGv+CU/i3VpdavdW8D/FXwW01/8E9c1H4i6DpvjTxR&#10;4g1rVr/7E7R6lepeWK2dhqEV38rKlwvyuwTeDudy0v5J/hf/ACCOtvO342/zP6Ga5f4SfGrwn8ev&#10;C02ueC/EOleKNGhvbjTmvtOnE9ubiCQxTRq6/KxR1ZSVJGQRnivxD/Ys+EZ8M/En/gnH4sXxd8RL&#10;3xB+0X4X8UaP4+vL3xXf3Da3aRaTut4trylYhDuGwxBSCisSXG6vp3/g1R8O+CfCP7GfjjS9D1q8&#10;uvGum+MdStfFGk3OqzXL6P5d9dpaZgkYiAyRKzEqAZCpZskZquVp2fn+DsK+ifp+v+R9pfHz/gpP&#10;8Gf2ZbD4kXXjLxa2n2/wjt9KufFskGmXd4ujjU5fJskbyYn3SSNg+Wm5lVldgqsCfdEcSIrL91hk&#10;V+D37akkmtf8EaP+CkusaszSeJrr9oOWyvXk/wBYttbatocVlH67Ft9u3thjXmf/AAXp/aS0HV/2&#10;mfj1faBfa54b+LHwrm0C30S81nx3q1tqsGxYJZJdA0e0gW2W18ou8893O+c70VGYbpjrbzt+KT/U&#10;pr9fwdj+i6ivyd8HfBu6/as/4LV/tMavfeIPF2sTfB/w14R8TeCNCh164h0cazNpLvFcSW6OI5Pn&#10;T7rDYfOckHNfFn7Inxc8Fw+L/wBim68P/E74kXn7QHjH4sKvxp0u88Qam/nXKz3ChNQtpG8iJ1OU&#10;iQKpeMyZDbcqLt/W9v8Ah/kLpf8Ara5/Rrmiv50fgl46+InjD/gonHqWsfErwd4N/aMi+Oc2m3Fr&#10;rfi3xO2vX2kJcE/2MmjW9jNYjTJLUZjnZ1QcEyJxW/8AtSft6f8ACsf2Yv2xvhfqnxH8RaX8Xbj9&#10;p+e80DR2vrtdSg0J9QsGjeIjmKzMaSAYKx/Oo/5aKGI+9bz/AOB/n+APS/l/wf8AL8T+g+ivzG+F&#10;nwFs/wBqH/g4U/aCm8X+IPGN5o/wdsfBviDw5oUOu3NvpUGoy2LH7Q9ujhJCuxsKw2nzXJBzWL/w&#10;Wd8R+Cl/4Ke/A3R/2iPF3iDwf+zi/g/V9QtJ7TWL3SLG48TxSr5fnXFoyOJI7fa8QLD5+BncysdF&#10;5/1+gd/l+Nv8z9Ef2Zv2p/A37YPw3m8W/D3WH1zQYNSu9Ie5azntSLq1lMU6bJkRvldSN2MHGQSO&#10;a9Cr+ajwZ418Q6T/AMEnf2ddN/tVrf4LeIvjL4rh8bXniXXdS0CwvcTO2nw6tfWMUl1BFK/ml8Jz&#10;Ii7imN69t8U73xBcf8EsPh9Bq3x08Bax8Pf+FvavH4ct77VvF7eDdS0lYAIdGv8AW/s1pehLafz/&#10;ALPKx8mTC/vcRnadL+n6f5j629fwv/kf0Q0V8C/8G4vxlX4vf8E/buODRda0jT/C/izUtEs3ufEk&#10;/iHTb2OMxt5mmXc6iV7EM7JGrNIVKMN7dvvqnJWJTuFFFFIYUUUUAFFFFAH52/8ABZP40aN8BP23&#10;v2V/EXiAXy6THaeMILia2tzObYPBpiiR1XnYDjJAJGehruPDHjrTfidoUOpeH9QstW0u4G6K7tJl&#10;kjcexBxn1HUd8Vl/8FQGx/wUF/ZZUqGWTS/GqEEZBBttMryv4kfsa3XglLzxb8H9Rm8E+MIz9qfS&#10;raTbouusvPlT2/CKzD5Q67cZ/wCBAA+gbueHStMkllbyoYULO3oBXzt8d/289E+EmpjTYI7pr6Ta&#10;7iKIPKsZP3juwi8Anbknp0BzXo3wD+Ndh+1b8C7PXbe0nsf7Sie3vbZ+XsblGKSRn6MMgnBIKkgZ&#10;xXyR+1P8FvCnwt8SSxSaXqeua/4jvGt4rttQlhghnkDbc/wswP8ACQ2FU8gdQDvPhl/wUFh8d+Nt&#10;Q0/XVS20m9ULp5vf3QuVwc7mAwhyMjnHbOcZ3/iR8UPAfwv0yTUNNigutSvD5n2OKSJrm6ldgpCK&#10;uGkPAJY5+VTwccfLvw0/tTRvHmoeALiHTfE1jNK0f2dYzLCs+za0hdlDKsYAB2kHK4yOtayfB3xp&#10;+z1fweLvsOirbxyRxz2dpJJLNGjthh+8BwDwu5XJG705AB7R+yprUnxS/aij1a507XLa3Sazs1hv&#10;7YRCJmlVjEmB833csSScMuQAVz+onjN9Ru5/mtjG7IuVDDjPHrXk/wCwh4H8C+NPCNr4lt9Pt5PE&#10;2lOYLndKz+Q/O2URkkKWXvjhlYDGDX0hObSVv3ht2bBHzEdDwaAMJfAUd9DbNJcXUYWJQyAqCOBx&#10;0+tTeKri306ztbeSTd+8BIk5JXpmmeI/Ec01zDZ6cweSRgpdei59/wBado3gcRztcajJHezSYJVk&#10;yqn8ev6UAad1qtnpVl5xeJI26EDhs/SmafqsMo3SSKHlO5BjkjAqa/sbS4ttlxFC0agcFenpj/61&#10;Q6XbJKrNJbW6KrYiwoJAHH9KAND7w9e9R3E/kJu464Az1+lVtQuZIW++sceQAx7k/wCAzVKx0a6u&#10;neaa9k+YkKm37g9Ov+fegAuNZ1NnP2exWSPdtD7xg/rWX4hg1O+sV86zUbZAdokBz79f856V0c8c&#10;lvbBVdpGPyqoXH06EY/E1Db6RP8AaN01w0idQnXa31NAE6GSGydp+WY5K56DgY4/P8a5Gw8Y2vh7&#10;VNQkkYN9qkUqR9Tn+ddheWr3cqqSvk9WB/i/zx+tc7qvw/sG16xmXyVxMZHik5Eg44A6celAE8Pg&#10;eHU75b+a4nZpP3gQfKAex9a19R1m20hP3rhSBkLisvxZ4yTRHNvGHMygE7RnA9P5VxfizWb4NGbi&#10;GaNpl3KroQ3Bx0I/zmgDrrZDr18szyFVLZQL/dzk8H8B07iuiggRINi8r0zXG+A/DGpXMVve3V40&#10;duwDC2aMnco6Z3dPUYBrotf8Tw6HF/z0kzgIDyKANAxCJSR5h2843E1XaGW7uSrHao64PGPQevuT&#10;9B61Ho9xcX8fmTRzW+7orj5gPft+lOv7z7BDtVnZmbk4yR07D6jp+vcAsw2ccAOBuLAAk+g6D6ew&#10;pZZ1hzjbu67e5/LmucsbzUtad5Y5Z7WLcQokgY7veprTTrtpP3kk00cfLllI3sfY8+nqaANWTVdi&#10;bvlVR1Od38jVfVLCPxHYeXIF+8CMDP8AkU15WtY2ka3a4OPuqjMf/Hhn8qyNQ8ffZmMMOl3e8dNq&#10;Y5yRxx7Hp6UAbulTslhI0iRR7X2gIuABxj9TVfRNch1LW76ND80IBYfp/QfSsfwbcalqjy291b31&#10;vFu3+ZLGVB6fLz1+lb2naDaeHrm6uUO1rkhnLHoBnp+dAHHfE/SZb7XGMedvlAkjnmvJv2pNc1r4&#10;SfsGfFzxF4bupoPENjo1y9rcRL+8tcRgNIhwSGVC7Z7bQeMZr1Dxr4qkh1+SS3eWZNgXKqRtyOQO&#10;vbIz7mvH/wBrT9pPTfgP+xz8QNS1bSriS1uNNubKEyxb4bq6uYmhhhKkANud1yAc7QT2oA6b9lDw&#10;v4X+EX7E/gLRfCMES6feaLaXqyI4Z72e4iWWSZ2/id3ckk+w4AAHtXw58PzeG/C0NvcqEuGd5JFD&#10;bsEk4GfpivLf2DfgI/wg/Y7+Gnh/X7Pdrmk6FbC7Sc72gmKh2j5/uFtoGONteyalqsWnx/M3zn7q&#10;jqTQBSv9RlfU1jjB2xt82DWfdeILq5u5IbW383ymwzZxj+n+femeG7n+3b+6di20OFGF4HryT1/P&#10;1qbXdZttMuVht1jkuGfaERdzLxzxg/Un0B570AXjDM1i2Vw6jLdMLj26/wCe1W9LsvsaNub525K5&#10;6f8A16ItOdQA0xdf7uCOPwP/ANb2qztWLc2FXdyx9eKAGTIi/eZxuOOHI/rUENktxCrbm2ZJUdsd&#10;uPpSahIrPtYqAG5ycDGP8Cf19KauuQ3a7YZBuzgEsoz+f+GaAHXWp22j2jFpEVVBOfU/h3rLi8dW&#10;13fLa27RuxGAACMjpx6euPSr9x4eS/3faGWYMMDI/wA/l7fhTdO8N6Xpjr5dva+cp2hioLZ69etA&#10;F6ytFsYNuc55Y++P/rVgpqbW+uMu1pvOm2pt/h5z+X+NaXibVV0/TJm/iUDjOO4rmPD2r3Gr3dyq&#10;RSBYwBlVJ29cg470AdhPLItqucrIzYwo+Y/Trz+PHWvCP2l/27PDP7Nvi+18IW2l+I/G3xL1S0+1&#10;6b4V8P2T3N1cRElVeR8FYYtytl3O7CltpAFeu+NPiJpPwd+GmoeJfFWpWuk6Pols11e3dw4RIIx2&#10;Pq3RQBksxAGSRn5w/wCCW/ha88Z+E/G3xs8S2LW3ir4y65PqlpJcri6tNFTbHp9t6hBGm8AdQ6E5&#10;wKANj9jn9mnxN4e8e6x8Y/izJaXvxa8bwpbGztjutPCenLzHp0DZOeSrSOMhmHfln+g9a0ybV4vs&#10;6fuQxy0iuWCjuMHj2wP0qXUpV3bSy7pCVAJ7/Ln+X61cs2VYh93MhaQAdwTn+tADraBbWFY1+6o9&#10;AM/lVVppbyeSPyz5a8bgcBuv+e9SMktxOh3eWrDlTnkfn1p19c/Z02rgZHr0/wA+tADltNg4d+Ox&#10;NRyz+R+72rxycP0+pP8AXrTLRpHTd+9O7gkAdvqf6fnUtrakHfIPmzkKTnHuf9r+XQe4BRm0v7ZL&#10;CzZC78rgjr+HsDyMc4q/Zrk7goSPaFRfYZ5/+tUjQ7pVbLfLyF7Z9aI/3b7F+6o6dxQAyaeSN1VY&#10;927nAPPv7frTrYNhmYbWZs49Og9aJiImEjEKqKdxPbp/hTn3L8y7m4+6O9AFe/1aOwTLNjnGCDz9&#10;OKxdG1ttVvWuJkjjigdtpJ5xyCcZ9+2fStj+y45Yl8xE3Mq7gRnn+L8+mamXT4EXasMYUMGxt4yO&#10;lAHN+KdVt7mC1nkkVVjuFO3GRgEZz36VcsvHVrd2c1w8kKw79kechmHfIx/9arWteHbTXIYYmWHY&#10;km8gYGfWlvfD1jJpzWscNrCudwHljCkY5xQBxehalHqPid557hlVZvkGf97k/n/PvioPitrHlWsc&#10;1rdNIGkKDBwv+evPTkcmt/S/helnq8d0biKRYycxiPC+nr6evfn2rW1bwHputRW8c1vH5dvL5qrG&#10;oQH2OOo/woA4DX/DOqaT4Ue+VrpjlcRlgxIYgDgHtnr79O9WvAnwou9Sg+06y09qzYZI0dTke/Wv&#10;TDErJtKrt9McVW1fVodItGeV9nHFAGTqHwz03UWhLLIvkyLJwRliOxOOnT8q3HvYkulhZwJXGQvr&#10;VLwxcy3+mi6kkZlmJZAR0XPH59aw7DWDcePYYWzI21xnrt4PP9PxoA6LVLpo1jjjzvlcKKc0sGlJ&#10;+8fknJZupo1KNVVZmGWhyw+tc2IrrxXettfy4+eSCVBH8I/Tn3/CgDSvfEcl1+7sYvtD8Z52hfz/&#10;ACrThmW0s0aVUhkddzL6t1P61m32qWnhWIR28azXErAeVGPnb8hViOxl1e3jmmbb5kQ/dMmCpP48&#10;GgBn/CQyXEhWGESY7k4/nVW+8U3lrcx262qvPKNyqpzkc/4VeMNt4fsN0oDAcD5c5PP86y/Dmnza&#10;tq7X91D5PknYiMhHHqOAO/X26d6ANSztLq+iV7r907feUH7vsOo9P8KsX8ixptX5WA4wOvBI/LFW&#10;qpX+Fk3LtLDjHp3/AKA/gaAH3tmsllIrMwX5mJUeuTXJ2/wvXUrqcXFxdKkbAAjHz+vauomimvyV&#10;8wpGxOQB/D/jnr/I1Yeb7HabpXDMq5J6biKAON+I2gf8I38MprawjEk/nRLDczXBh+xSGUeXMWVW&#10;O2NyCRggjOflzU/jz4t6R4VdrG4voVvXtzOIhksyjj5R3JIOAOTg4HFL4p15vENtNYQ27XUd1GYp&#10;Idm5WUjDA+3ODn1qHT/gVoVj4fubVrC1luLiQTiZV8mRJV+46yDLKykZDA5Hb0oAr/Dn4bLdJNrn&#10;iKzjm1DUPLlitLmJJP7OSMsYx3/e/OzMw6E7R93J3db8aLbv5dv87NwD3J9qyNF8X32paPBpN9HN&#10;F4gs4ok1Bdo2zEjb50ZXho3ZWIPBGCCFIIGf4vsLG78M3mntPaz3FxNaWlzHuHnxxXNykO4gHcqk&#10;FgM4yVYZ60AVbzSV8PeK7jWvFkYl0O6tzZLLOytb6aHGJPNHTZLkAyE4BG04BBr8cP2qvgj4v/4J&#10;c/tmWviTwo7Q6Ql8+qeFdTCmW3nt2zm3c9GKoxjdc5ZSGHDA1+1d78OLLTVW41HUtU1iSxVVso7u&#10;6bZAoOV3IuFlYNg75AzfIhJyu4+Z/Ev9kLw7+0l4PuvD/iQXt74bmO6DTzMRFZSEkCWIrh1ZcttB&#10;YqoLAKBxX6R4a8e/6tY2axNP2uFrrkqw7x11Sejau9Ho02tL3X6J4c8df6uYyaxMPaYasuSrDvHu&#10;k9G1d6PRptaXus39iX/gpF4O/bg8CxxafcRaH40t41/tHQ55B5ykAb5ICf8AWRZ/iHK/xAcE+n/D&#10;HSZYfiH4nvpnhv7VWjgS8YFXgdc5tlHIZVzuLgjLSEYJU4/Hb9uH/gm54+/4J2+OYvF3hu7vtY8H&#10;W9wJbDXoIwJtNYnCxXSjIU87d+Nj56AnYPuD/glh/wAFYNB/aD0iy8BeNGs/D/j6PcYJ8+Xa+IGZ&#10;txZCxJFyzMSyH7xyV6lF+m428McOsF/rJwlP6xgZayS1nS7prey6396P2rr3j6TjTw1w6wf+sXCk&#10;/b4KWrS1nS7prey6396PW694+pPE/gPTfFXjx7KKGSztwn2zVltJ3t/tMjMrQhtjBd25TI0mN4Co&#10;M4fB6K0+DXhu0tY1i0m3tpFXa8tszwyzZ675FIeTPU7ycnk81g3sun+IPHMVx4dnu4dSnu1bUZxD&#10;ItnPbw4Ry4dfLl+4I0dDuDHIYqrA+gfbF83y1Xf8oI2kf59PzFfiJ+LnNz/DiTRZVm8O382lspy9&#10;pKzzWMw7/uywMZ9DGy88kN0q54U8DpoFy19dXVxqWsTIVnu5XbGCQSkaEkRx5A+VeTtXcWIyd5W3&#10;DoR7GoZ3+zrnzD8xwAe59sD/ABoAkY5cDnPUVzPjDQLpNTh1jS2hj1S3CpLC85SK/hBOY3G0/MAz&#10;FGAyG4ztLA6xmme/2qWHy56ZOPoQPz/n2sxWbGJt0kilvvYGCfx5P5GgDJ8KeMF8Qw3SyWdxpt5p&#10;twLS5hmaN9p8tJMhkZl27ZFIJIOcggVqJb+awm3O27OcHBYZ+XHsB271z3wl06GHR9RkZEa7l1e/&#10;adsZOVuZETrzxGkYH+yqjoBXTXV/HaH5uTjJAI4Hrz/k0ANvGhsLSSaRpFjiUsx8xug/GuV1G1m8&#10;fXQhtpJIdPXLmfJbdjK4AJzzz6D61uSyr4ibyfL3QMjK7A8YP4dauWlrb6BpqwxqI4YRhRn8aAG6&#10;dptr4c05YYV8uFOpPJJ6ZPvWFrniW41GdrOyTfuOMr3HvT7y8utfn8mJmjhZsF9uVHP69RWl4b8O&#10;w6PbrJ8sk8igtIV5/wA80AL4c8OrokBZm8y4kHzv/Qe1fNX/AAVt8E6ld/s7af4/8N27TeK/g1rV&#10;r4z08KpPnRW7f6TEccmMws7MB18sDvX1JIrF8bnXPdQOPrmmrZRrEyMiyCQEPuGd+eufWgDm/hd8&#10;WNG+Nfw28OeLPD15FeaP4itIr21kRw2FcA7TgnDL8ysOzBgeRXSyh2HIQKCDnd2Bz6V8eeMf2S/i&#10;h+xn421LxV+zm2kax4T1m6a+1X4Z6vN9ntFmOGkl02fO23d9v+rbEYyeoCovpH7LH/BQbQf2j/Gd&#10;54J1Pw74l+HfxM0mAXN/4W8RWpt7jyRtDTW7/dnhyeGABI+baFINAHvq3EbHAkQn0Bp7MFGTwPU0&#10;jsFQlvugZNVlla4uMtHIRHyqYHHuc9/btQA64u9yssXzYxuZe2ew9z+lRyWrSTpuT5TwQHLcd8k9&#10;vYdammeSUKqwt99SSSMAA59fapqAGkLFubCrxyenSvzpWb4UeH/20bq2+Gr6hrWp+INOuJtbvru/&#10;nuI9MEE3k+REZQzszSR7iHbAAUqSCq1+hzh7m5ClWUKQfYDr+Zx09K+OfinafFbQv2wfEFx4isLG&#10;/wDhzrVjHJpOp2UCwrp7oDi3mJbez437idwJ2FdgJUAGpJIsCHnHFV4g11cs38IOR/n8qkVPtgV9&#10;yspwRjkEHnrU0UYijVV6KMcCgAeJZPvVU1e4ay0S+ljtWvmhhdltlxuuCFJCDPGW6c8c1NdTEZUe&#10;lcd8YfjvovwT02D7c0l5q186LZaXbkG81AtIkZESEjcw35wOTjFAHsX/AATM+JfhH4nfss2GpeFf&#10;Ddv4Rjjv7i21HT0k8xkuUYO2D12kOpCkDYpCqoULXvttZtqEizSM2Afu57+3pg8fhmvGv2ANL+IC&#10;/Av7V8Q9O0jR5tYuje6dpNpDsk0y2KqoimwAGYlPMHJIEmCeMD0HT9a1b4l2IuNLu7bSdBuNywXE&#10;AE95cxAlfMQ58uIMQSpxIduDhScKAdZfyx21u0lxNHDawKXleR9qgD+8TwAOpJNcdrPxtg06H7RY&#10;6Pq2o6R31GBF8k+pjQsJJVGQd0alSM4JIwc3U/h/pejanCtvbX7QyTCX7G0xktpbgYAuJAQzSSjA&#10;yWYjIBILBWroG8FXWuXglvLpmjUj5ShBYZ6daAOX8AeKfEniGwbUoz4f3b5PLguLeaGR497eWTJv&#10;bZuTbwYzjOccFa09LufFWkaNd/8AFP2cupXk73d1cyakq2jg9ArBTJ8sapGAYwPk5Pc9rYaFY6au&#10;23tbePHB2oM9O561Hr1tLeWbW8e5FmXy8gZHPt1/pj1oA8z0b4pTeKJWm/sHxA1vpxK3bxRIy2rB&#10;yrAfNul24z+6EnA6ZwKu6h8Y4fKszHbyRf21K8ej3dzcxjT7xVODIzjlRt+cAgF1K7SSSB0/wXtP&#10;svwx0p/+f5Hvv+/7tN/7PVH9oz4pab8CvgJ4s8WanDDNY+HdLmvDbuBtuGVTsi54y77VHuwrbD4e&#10;pXqxoUleUmkl3bdkvmzbD4epXqxoUleUmkl3bdkvvPwz/bO8R/8AC8/+CiXi7+3NTVtPh186Ze3q&#10;II47e0s8QzSovOEVIZHAyTgdSeT+m3/BJr4d32q/DHxN8ZdZs1tPEPxo1IahbwBVX7BpEAMOn2yY&#10;6KsY3Dn7pTPTJ/Iv9mj4Fa1+2L+014d8G2clys3irUi2q3cK/NaWeS93MeMDEe/GeCzKv8Qr9/bX&#10;4W2nwZ8L6XP4fOpyQ+HYordrZ7iW4EtkiiNo0iDBFKRgMoRRkxgY5r928esRHC4vAcPUX7mEoRVl&#10;/NJJP/yWMX8z9v8AHOvHDYrA8P0X7uFoxWn80rJ/+Sxi/md5p9kLGDbxljuOPXAzU9cTbfF65u7u&#10;6mTwxry6LZuEkvpbdoJMFUYuLeQLIyDcclQT8pwDyB1Hh3xNY+K9O+1WE3nRBjG4KNHJE46o6MAy&#10;MMjKsARkcV+Bn4UWriRgML7fXn0ritWuT8PNcuNRkj8zw/eMJb7ZybCXoZtveJsLuxyCGcghmK9j&#10;NJ5S/N6L+mT/AENcbr0M/j3xUdB8w2mm28Md1qBU/vbxH3qIV44RjH8zZyVyo6sQAdtCzS4c4AYc&#10;YbcDWdrGuR2Mki7irKAGODwOTx+dX5m8iARrlnYFUAwpP/6qyrbw39suPOndZImwVQp156n64/ye&#10;aALOmQSSN5kgeEL04xkenqB7dz3NTyoupkqhPlqcM4br9Ox+tWfLVItgVQuNoXoPpTs0AU49Dhj/&#10;AIpGGckE9at4VB2XnmkWTeAdrYNVwZJGYeZ8oLZ43f56/pQBzni7WJri9+zQqd28Ivbk4HNWdJ8E&#10;FoI2up7hWUk7FYbSfX/PNXtP8PxpeSXUoyzHcoYYK88fT/69R674uXTP3cUbTSMMrtzyMZPbsKAN&#10;D+zooSo3uuTwMjrRZ6YlnczyL96Yj6/n9c1Q0HSLpnFxfTSO3BSI/wAH19etP1jxJDaTC3+9JIwj&#10;wAep+n+NAGPcWMmpeOWVdyo0LAk9xwDn88/XFddioLWwjtzv2/vCDlm+8c8mn3F5HarmRgvGeaAJ&#10;D0rOi1C4n1JVEO2LkFiKNE1kavNM0Yk8leFYr8pOexq9LItvGWbCqtABPKYo2bH3Rk1g6h4vVl8t&#10;QAzEAYPeq+peJptSnkt7VZJex2KTgc8Grfhzw5FaIs1zCryyAcumdp56Z6dhn/GgDBu7a58I3raw&#10;8aytswVB6Bvf8K6DRfDkMUcN9cNI0xXzCHPyx55x+Fa1xZR3kLRzqssbHO0jj2rmL3WNU1DX5LG3&#10;zDCkqjzETPlLzjP1x6/hQB1M11FbQeZIyqmM5NZt/wCINNk8MXV1qElv/ZoRln81dyMh+XaV756b&#10;cHJOADmodV8Lz6h5fmaiywxYLqUyHPvk1yg1q2+ImrWNxpaySaHpiNcLJKjxJeXBK7JEQgFljVZD&#10;ub5cuhXJAKgGx8MrS4jOoKseqWeiFozp1vftm4QfNvYBiZFjJKhUk+ZdrdAVUdDruqjR7Hf1bOAK&#10;sWMciwIZn3ybRngDBrK8RaLJqy/N+7VX477uPr0JwP6CgD56/bh8HXHij9gz47XVvHJcyt4B8RW8&#10;NtHH5kk8jaZOFCqMkkluAOcgV8w+I/hL42/ZV+O/7Onw78M6Dfal8Nda8YP4v8IzrEWtvB97/wAI&#10;7qy3mkz/APPO2e4uI57fOAvmXEXCxxg/Rg/4Kt/DnT9Y1TR/AfhT4sfGFdDupLbVNR+H/g+61jSr&#10;GdDteE3gCQSyKRgpA8jLjBAOQO/+A37ZXgr9r2yvbrwFrV1eXGkXIstY0q+0+fTtW8P3B/5Y3lnc&#10;Kk0DnsJFAYDIJHNLl6ry/Abeln5/ifn14U0XxR+0FpXgXw34H8afG+P4rzeD9R1H4r3Ovajqq2Xh&#10;/wAQxWYezDpckQWcw1TCJDZhEktGlBDxENVx/wBrHxJ8SfgV4a+IWuXXjrwz8O/it8QxqXiWx0q+&#10;vra/0Hw9Bpc9pawb7VhNbW89/bW880kBV9t2QzhN2Ptb9prwvN4r0vWNPha6X+27b7FqItNRuNMk&#10;vYipCss9uRLHIuQFkRg23jOMEdD+zj+zrp/wB0bR/DWp6Nok9v5a2+kTQQAJYLFCAtmqNnaqRxsU&#10;YE5CsCAQCz/r8RHxP8NvDHi79onxT8NvDt/4k+L0PwluvEfjCTw/LJ4g1bTr/WNGhsdOa0S5uxIl&#10;5LCt414LeSWTzHiSM7nRst9bf8EodA1F/wBjDwXrHiSbV9Q8UyQ3lhc3uqyPJezxQ308URlZ/mZj&#10;HFHl2+ZvvEknJ+kntFKKE/dmP7pUY2+309qWe5js41MjpGpIUEnAzR5AcRqeo/ZvHtncWUe5deL6&#10;fcRFjiSSJDKsgHCg+WrqSeTlOy11t3qa6bpkbsvLKAFBzjj19q4/V/C1rrnhC4gWa2W+jnF1ZzMS&#10;fIk+UAjBBHHynBzgms3x14xOu/Ae1u5lt7KbUljt2gV8byZAskUZxncUWTABDDtyKAOZ0fwDqnx6&#10;1G+m1TU9ai0f7TeRReVP5MYEc7xqgCbSeF53E9PevbdN0m10a0jhtbeGCOJQirGgUAAYHArE+Eui&#10;R+HvAlpawwLboryt5YGMEyMSfxznPfNbl3KbO1maMM0io0iqQTkjt/8AWoArXOhW2q3ENzu3NG4d&#10;W4PQg9evbH51yy69deHfHPiDSNM09r3UNRli1GLfmK2t0eJImeR8HA3wscKCzMThcBmHbSSx2wO4&#10;qu7J6gZrgPiz4+0fwLqljq9xqVjZzWuBeRvdRo1xZluTtJ58t8OD1wsirksQU5JbmkKc5u0E36I3&#10;fBng37DqEmp6nK2qa4wMb3rjakQ/ijgTP7uMEY45bGWLHmti6/4mCTQsPMt3kETgrkMpGGX3HY/U&#10;1xPij9qX4bfDDQ2vvEnj7wbodszO6yXusQQiTncQm5gWIyOACTkYzXxX+1l/wcWfDn4Xtd6X8MdI&#10;u/iBq8RaMahOWstKjb+8CR5swBzwFVTjh8HNebjs5wWDjz4moo+V7v5Jan2nCfhrxPxLXWHyXBVK&#10;r/m5bQX+KcrRXzZp/HS0vPCP7fmpQeB4YL3S4bO2XxJBJqMZ+zea8krlQzblKeasipjI3uDtWRMc&#10;J+0H/wAFPfhX8Bmns01Y+Ktahyv2HRysyo3TDzZ8tcdxksMfdr88Pir+0H8XP+Chnxh1bUhaNPqu&#10;usqXlvosZs7NYtqRokxL7NgWNBumY52jLGvdf2e/+CJ2o+ILe11L4heJodOtZQHOnaMVuJ2U9jcN&#10;mNT/ALqyD3r5GpxRmGYP2eS0G1/PLRf5fi/Q/ojC+A/CHCFNYvxMzWMam6w1F8032u0nOz20jBX+&#10;31POfjp/wVd+Knx4vG0nwznwhp924jittI3SX8+TwpnxvyeP9WEz7074G/8ABJz4qfHO8XVfFDf8&#10;IfYXTeZLcasWm1CbJ5Ihzu3df9YyV+kXwN/ZR+H/AOzlYrH4S8M6fp9xt2PfOvnXkwPXdM+Xweu0&#10;EL6AV6JV0ODKmJmq+c1nUl/KnaK/rySMc0+kxgsjw0sr8Ncsp4Kls6s4qVWXnbVX85yqfI8B+AP/&#10;AATa+FfwE0mLOg2nibVthWbUtZiW5aQnP3Y2zHGOcfKucdSetFe/UV9hh8swlGCp0qcUl5I/m/Nu&#10;OOIczxUsbj8bVqVJbtzl9ySdkuySSXRHsX7CH/Jj3wa/7EbRP/SCCvVq8p/YQ/5Me+DX/YjaJ/6Q&#10;QV6tXcfKhRRRQBn6t4U0vX76zur7TdPvbrTX8y0mnt0kktW4+aNmBKngcjHQVJqXh7T9Xu7W4vLG&#10;zuriwcyW0s0KyPbsRgshIypI4yMV+EGgft4/FD4U/wDBTFNd8dfFn4keJvB+pfGF/C1lqHgvx/p2&#10;o+Gxby3bQw6Pc+GJY1uIGRSqyTqd67WZd7EMY/C/7cv7SXxL/bH8SeMdP8ea9pfiDQfjdL4Nj8L6&#10;v8S9C0bwqdHhuREdMOiXUiXMl3JDuZblcs7fdyQaI628/wDgf5hLS/l/wf8AI/dmLwBoMFlY2yaJ&#10;pKW+lzfaLOJbOMJaS5J3xjGEbJJyuDkmodGTw3deM9Wm09dDk8Q24jh1N7cRNexBlDRrMV+cZUAq&#10;G6gDFfkh4I/aPvPi1+0p8ZfiD8Uv2vPG3wN8QfDH42nwVoPgW1u45NGuNIilhjtYpdI2l7pr3e+b&#10;g524LdF4+dfGfxR8ffsKWH/BQfxZ4D+LHjJvF0PxPsvD00V1f2e+xsr24sxLrRVo12TxqwtUnYiO&#10;NZgSNwDCU72fdf5f5ja/r7/8j9KvFv8AwQq8P+P/AI4Sa7r/AMaPjJrvgOXxbB40bwLqOpW91p/2&#10;2Cbz4YPtMkJuhZRycrbiTavY55r7dvPDWm6jrFrqFxp9jPqFiGFtcyQK01uGGG2ORlcjg4IzX4W+&#10;Kf2tf2hfgB/wT8/a/k0v4l+J7nS/BOm+G9R8K6lqvxN0bxp4t8NXVxqFsl3HNc2EjsIJonLx+aoC&#10;ruCk819KePv+Cg+veOP+CgXx00TwL8Uv7a8I+E/2XbnxPaw6RqUV1Z6frqyMy3QZCQLgRPEevAZe&#10;OaraOnS/4K/6WFa7v/W6/wAz9QE8P2Eesy6itjZrqE8QgkuhCvnSRg5CF8bioPOCcVVHgTQx4Y/s&#10;T+xtJ/sXp9g+yR/Zfvb/APV42/e+bp1561+IHj/XPj34S/4JU/Af4kR/tLeP/EHjb4+3+k6hrOka&#10;l48tvClxe2y2UxXTtEvpIjDZSNuieVnO6do85ySjfdv/AAQC/aiuv2kf2RvE1nquufEjXNd8A+ML&#10;7w9qH/CbahaatqGnuiRSC1GpWwCX6RiTAnYK5JIIChSa5dWu3/A/zFzaJ9/6/Q+5LOzh0+0jt7eK&#10;OCCFBHHHGoVI1AwAAOAAOMCvF/En7Vv7Pdn8VfFvhvV/HXwrj8Y+ErEa14ksrvUbP7ZpVtb7CLi6&#10;DHMaxeYh3PjZvXpkV+P/AMZf+Ch/jCf/AIKAeEfGXw9+NHxf1LR9W/aEtPAN5p+r+KdNsdAbTzci&#10;C50+38OxvJcNHGMYv5hEW3r8u8hq84+MX7Hc9l+yl/wU28WSfE34h3d/4T8dT6RNHNNaMuuRiWzl&#10;LXTC3EjM24KQjIpVF+XPJi/u8/8AXT/Mq2vL5r9f8j9+fgz8Tfhz+0x4a074ieBNW8K+NNNulktr&#10;LxBpTxXauEdkkjSdcnCuHBUHg5rt7m2jvLeSGaNJYZVKOjruV1PBBB6g+lfgF+0J8Rfi78DfinpP&#10;wO8MfE/4leHfDPwz+D1j4s8O39p490PwWdRv7tpJ3v8AUJbpYYr61gdhAbeMAbIct8xZm9r8e/tI&#10;/ET9pn9or4e/D/42ftD65+zno2m/s/23xAk1nwR4mtLG28Sa80xinuheRForu2jjTzRbROVYZIOO&#10;aqS7f1a/+TFHz/rb/M/XG40bwjZw2fhGa18NxR3SPc2mivFCqypGys7pARyEZ1JYLgFhnBIrJk8X&#10;fDnxl8YNa8FvceFdV8b2mkw3WraUyRT30NhI58ozrgsImdSVD8EqSBxX5L6R/wAVT/wW6+BfjnTf&#10;jx4u8cR337P/APbmkariDSofGstveCJbIW7xAiK8ZPOkiTDtISVKr8teVf8ABJj9qf44/EL9pT4V&#10;fFFvG09xq3xm1bUl+I9jr/xB8P8A9n6nbwJLHF9g0RXW+t5rFUj+XazsiHjacFf8H82v0Dp935XP&#10;3lufBuj3uq2d/NpWmzX2nLstLh7ZGltV6YjYjKj6EU7UPCelatrFrqF1pmn3WoWOfs1zLbo81vnr&#10;scjK59iK/C3/AIJb/t1fE7Qf2+PhVb/FP4qfEzxsvxS1nVNJt9W0T4g6d4n8F+KZMSmMLpAjS50h&#10;IioIYYbKjKhSwr7W/wCC3/x68SfCz48fsp+FtO+Lmt/Bzwr8SvF+oaH4n1nTruG1Y2rWihR5sysk&#10;b7nwkhH7t3Vxyoo7eYdWux9/al4W0zWdTs72802xurzTyWtZ5rdJJbYnqUYjK5wOmOlQ3fgjRb86&#10;gZ9I0uY6uFW+MlojfbQowolyPnwOBuzivxa079vLxF8Pf2Pfjl4A1X48/FbxB4f0H44Wfw48BeP9&#10;Iv7K48Ra7BOi3Emntq1xJFbxbArq1875jD5AI2pXm3hr9vj47eGP+Cd/7R1jonxc8aLrXgH4zeHv&#10;DvhvWtU8TW/inVNLtLyeNZbaXUY18u8UNkHGU+8oJHNG+3l+Nv8ANBtv5/hf/I/efXU8O+A7K98T&#10;ahHpOlw6Ppz/AGrUpY0i+yWUQMjBpMZWJQpYjO0YzWb8KtX8E/E3wPD4q8Gt4d1jw/4ygF8mp6Yk&#10;UlvrMbg4lLqMShgTyc5yfWvFfiB8Brv9mv8A4JdfE7wjf+OvG/xJvbHwZ4gmn8Q+Lb8XuqXrS21z&#10;IQ7qqqETdsRVUBUVR2zX46aV+098Vv8AhU37K/wj0Lxd468D+CbL9nuDxhbTeF/HWmeCptR1T7RL&#10;AZJ76/ZY54LeONWa1VtzbixG0Eg6ten43f6BbRP1/T/M/oE1PRPDfhDRodSurHRtPsfC8Es8Nw9v&#10;HHHpcQQmRkOP3a7Qc7ccCqfwc8X+DPif4JtfGHgW80HWNB8VL9uh1bSfLeDVASR5vmJxJ0I3EnpX&#10;zj+zf8R/Hnxa/wCCMVv4g+Jt9oeqeOtQ+HuonVb/AEfUbXULLUXW3nRbmOe1ZoH82NUkPlnaGdhx&#10;jA/MH/glZ8Yta+A3hf8AYFufAP7QXirxxffFLUrrwr4u+Gk2rQXWk6PpsaTs0kViihrV7YqrNKxL&#10;yFsltpKk+04+n43/AMg+ypev4H7LfDv9jDwv8N/jl8VvGFqzXlj8XpdOv9a0G7t45tPW/tIjAbuN&#10;SPvyxrAHByC1urDBJz3XxFh8I+GPDet+J/FUGg2ul6Zpc0mq6lqEMflwWESmWXzZGH+pUKzkE7Rg&#10;mvw7f42/HrSf+CIHxy/akuP2g/izfeOLTWJfC+h6euooml6FZxeKbSFp0iVMtdGPzozM5OIZNgAC&#10;g19IftC/t8az8Qv20f2ttA8E/EyHxB4H8H/sw3niDT7XTL+G90+w1jZK3njbuXzfLaIkEnhhkc1M&#10;naN12/S/5FKPvW87fil+bP0c8M+P/hv4k8L2evaLq/haTT/GWijUrK+sJ4kfVtNSJSs8TIQ8kSRu&#10;pDLkKGXGMivkD9ln/gjn4Hm+I3w5+KUfx++Kfxl8C+FL9vFvgfTdZ1e01GwWeaJkhunvEiFxeCON&#10;yIjJIdoCjJAIPx1+x34f1L4jf8FWf2LPFniT4p+K9LvfE37Nela28IvLW3t9RnV7dJNNVWi+aG5b&#10;Mska/Oz5KlRxX25/wQM1O4sf2bvi14NVi3h/4afGXxb4X8OjqsWnRXomjjU/3UeeRR6Bcdq0ceWb&#10;XXX8HYz5rr7vxVz7YPhbTD4h/tb+zbH+1hF5Avfs6faBH12eZjdt9s4qvqngHQtbu7i4vdF0m8nv&#10;ESOeSezjkaZUYMisSMsFYAgHoQCK1qKkop22gWNlq11qENlaQ316qLcXKQqs04QYUO4GWCjgZPFG&#10;s+H7DxFBHHqFjZ30cMqzxpcQrKsci8q4DA4YdiORVyigDMHgrRxolxpn9k6Z/Zt0zPPafZU8iZmO&#10;5iyY2sSeSSOTT7jwppd34eGkTabp8ukrGsIsnt0a3CLjanl427RgYGMDArQooAh03TbfRtPhtLO3&#10;htbW3QRxQwxiOOJRwFVRwAB2FTUUUAFFFFABRRRQAUUUUAfC/wDwUwgS4/4KI/sqrIu5RpvjQ/8A&#10;kvpldFeySXrGOHbhepJ71yv/AAVEnNv/AMFBP2WGHfTPGg/8l9MrqPD9q0Vr5jhg7k8EdBQB8/8A&#10;7NVt/wAKN/a/+KHw3x5en+JI4/HWjIv3Y1mYQ3Y9v3wUKB/Cprp/2r/2XYfjp4eDW7yW+pRSCaKW&#10;L70MgGA4GRu44IyM8EYIzXPePJvI/wCCmXgs8BpvBN7HHnjewuNxA9SBzj0r6CjIgjV5G28dx0oA&#10;8v8A2f8A9nq1+G+hRteWts2oMq+fMIwHuJAuGmk5JZ2OTkkkZ6k11Xxb8F2/irwhdQrG32hYzsZD&#10;hyCMMoPXoTj3xW9Pq5eTy4V8z3FOsrFn+ebhs/dwKAPmv/gm/wDtATfs3/GHUvh3eM1rCpeL7RLs&#10;jikgeYvFKqqPl2hweM8O5+XAUfplongVmy+oSLN3QRSnaR+Qr81f2yvhXqXhm0k8UeFbO3bWYBmF&#10;/K3yCPkyQqOjZySAQe4HODX1N/wTy/ahh+OPge10HW9UgXxBpcSxiEyI8h2oA0B6/vIiGBUndjGQ&#10;cNgA+ndPit7VzBZxqoi4cnt14559eenWrrN5aZY9Opqrc6hDplk7Bt3lgnGeT9TXJ6p4j1DxA8ke&#10;n200m0clfuj86AL5u7jXPEqoufJVSCN2F/Hg+tb9jpSWfzH5pM5LDI/r/OuW0/4aXFykc91fSxTN&#10;neiorY/Hmt3TvD/9iQIkcklw3QscLj8gM/Q0AU/E/iCIyJCrcxyjcCOCK0rLxBBcz+SrMzDjIXqf&#10;YVYSCOxhZ5PLHO4ttArIsPFf9ra/Dbx7vLKlnwOAQDgH+efp70Ab9NlYonHXgCob/UFsVXJXc3QE&#10;4rPm1g3Evoq9MYyPfn+fb0oAnu9SljbyYmjaZvlBY4Gfr3/Kq+kaFcG+a6v2R5cho9jH5PUdqitP&#10;F2nwBh58TSZwAOBj2/Pvgmp72/mvrTYqKvmA8+3r9PrxQBQu5I7nxgynnaB0Xd0x2/wqLWomufih&#10;pqlVZFhY/MO2GrW0HSY9OjN0+VlkQBmYAcf07e/rT01+z80yyPDGR8qsTyR19PegDM8ZePrfw5C8&#10;Ubr5kfDD+7x0FZngjw5N4ldNV1BVa3kG+CIs27O7qw/D3zmq4t7XxF8QI5JLiFRDMJI128ykHIA/&#10;Su9nl+zws2OFoAR7hUOMMx6YVaz74qt0N5+Vj0xuOM/5/Dis+fxZ9nbyYVVpJGIHPT3q5pejvK63&#10;EhX7wZV2rgd859+Py/IAsN4htbZdvzYXjgU+212G8hLRLI5xwoXn2+n48VaihWKNV4O0AZx1xTLi&#10;68p9iL5kmM4zjaPU0AVbm4uIxtaSNdzbM9gSP5D8yT2FWbbT47WRnXcXbqSagtLy4uboLJbeXHjd&#10;uJzz27/59qb4g1H7DZHa2HyKALEGpRXDsqk/J14qlJcrf6kY5GwkLBlAIHOf8/hWM3iKVdNkS3g8&#10;zzDywHJOB2x/nmo9G8K3mtO0141xZ90GBz9R/wDWoA6TUdMsr6JkuIo2VjyPX8q+P/8AgqrqVr4f&#10;tfg74wurG5vvBvw58e2WseJrZIfNSCzAaP7WyAkuIWIO0Kc7uwBr6sm8DSPD+7vplc44KDA/KnR/&#10;DrT5tNvrTUo4tVs9Qha3uILqFXiljZSrqykYKspIIPGCRQBXtfihpvifw3Z6lol5b6hZ6pFHNZXU&#10;MgaK4jkAKOrDgqQQQfQ1Yaz/AOEd0tr66xcXqnOdx2jPYfSvjDwX41h/4JHfE3UPCXjWPUrj4B69&#10;eG88H+Ikt2u18JTSNul0662qXWLeS0T84G7qS+z6g1f4taX8S/B9nq3hvUrHWtC1OJZrS+s5lmiu&#10;VIBGGUkcenUZwcdKAH+EPEUkupzWduV864lVu+P/AK3867TRvCEOmanJfMzyXcowSW+VfXAGKg+H&#10;/g3/AIRDTJFaZppboiR8qF2HA4qfxT4gj0u327vmPPWgCxrOtLp8e1W/efyqjL4oUxLuLE4zgAcn&#10;/P8An14+TxNcahK3kxtJ2ztB/U113h7w2z28c11jcwDbAq4PqDxQA1tPbxDaKzbjC7YYK2Ce/wDP&#10;19fxNrTPBVjYJGfLYyRtuB8xuDx7+ozzWldTrZ2+cf7Kgcc9hUEcqS2rRieNmc9V5Bzyf60AW3RW&#10;XayqY8cgiqM89rohVmLbtvJ3dvf+n6d6bquqxtZsiyKWb5egIPT147jr1rk/G1s8OmeeJgwZ0RVC&#10;I4JIbqeefl9+o+tAGtp9p/wk8aSKv7tX3OWHDf8A1+/H1yc1S+LfxM8N/sx/CbxJ428QXDWeh6Hb&#10;PfXbKA0jAfdjQEjc7sQqgnlmAp2ifDf935jX2JFdgwFtH1HHHHQ9R7GvnT/gtNfWt7+xG/gWG6hf&#10;xL491zSNH0OzLAS3s4v7eRsKOSqqhJKg4yvrQBz2g/Bn4gft4+ItH8cfHa1t/Dfw70+VNT8N/DWE&#10;lzctyYrnVmP+skClSIPujOGVfnV/r3RbK5t7BpCscUf/ACzVTyB0GBj6Y/pTH04az4laOSTiKMuM&#10;ANyCAOD9af8AEPXW0fStkce5mAIbP3efTv0oA5m4v77V9bkjhkhTyZNocrkKCSOOCTkfnXbeGNLk&#10;07Tk87BuGHzkd/qPX2rA+Fui3ELXV7eQ7HuNrxEoOhB5B7Zz0rpdU1VbCPavzTNwE70AVdU1Vo9V&#10;hhjbhgQdo5Bwen+J6VIQbwxiP5sjPCt5Y98nr+HX6ZqnZ6WySNPPjzGD7QB0+Uj/AB/St4HigBsM&#10;XkRKoydo6nqfemRiRrhmb5UX5VUd+nJp8syw7d38R2j3NRBpJ7rvHFGefWQ/4fz+nUAkuJhbwsx7&#10;dB6nsKrWF4txP1J+XCk/xAE/0I596dflZWjjJ+8fTrk4x+RNPsodiq394cjHQ5JP86AHzwCYLnna&#10;cgHpmiG2SBV2jkDG49T9aSUL5LKzt8gySGww/KqTaKb8+ZI0kf8AdXduYD3Jz+QoAsNGHl2Iq45Y&#10;s43c+3+f/rOa1Zh/yy6Y5Tdj9azxZT25CxpIy54LbSeOhI4/DLfhxWhdTNBa8sEO3BZj09fx/Dmg&#10;CC9W30mEyMrFiDzy3QZ6fhWBbjXNV1DaBHDHzkuc4HTHQ884/Ot+20pUWOWRsEAMRtUYPXk4z196&#10;txXKzSYjIZQMkjpQA4x7oirfxDBxxRFEsESov3VGBzmsnxHqTW08KISu7vjNZtndatqUrRqskcOO&#10;WOM/zoAveKPFP9m/ubdTJM3ZetZdn4N1DXtQjm1ZlW1X5vJDnc57Zx0/OtvRPD8elTO8jmadxuLM&#10;B8o6YBqxqGqtbMqww+duGcgjAoAbrtyunaU207NowAPSsb4dabDcQTak0X+lSSsgkJOQvHA7U+60&#10;y+8QuwmDW8LAHkdeRx+Wa3ZHj0y2baoAySFH8RoAdqC7rKX/AHD/ACrF8JxyNaMqGPa28tuXdtO7&#10;HTI64/T3rXuroGy3f89E3fTiqGgXCW2nrtXc8mSqgfM3zEfl05oAks/DFvFqP2yRWa6QkK+89MY6&#10;dB16Y44qS81tIrnyUJ3DhvRfxq5H5ghXdjf3welZ8OmeRdSFm3ea/YD5R3598gZ+vSgCxazrqTYI&#10;DJGc8r3/AM/SludZhtZ1jYsWb0HSpFP2G0wzKSOnRfwHSs62t3kvd2GZ8dPukD69R/M/TJIBpLci&#10;RFfouTznqMGqkEf2udVHyqoy+epPGfzOQT/s4qK9tJHlVeNzcBdwZiPrtzj3OfTBzWhY2Ys4scM7&#10;feIGPwHsKAJqzdct1viquzCNckgZGT2Gffpx6/jVq9aYI21V2qM7t+CPw2msu00qa7vG84NGqjI+&#10;VR19sYP+eKALmg6ZDZ2yvGu3II/M8/yFWrmYoyqDt3fxYz+XqacNllAF3KuOhY43H/69VDZzuxYb&#10;csMZ3j+YUH9aAMLxf4Y/4SC9trizkFlq2nybrW7aLzDHnAZHXILRtgblyMjBBDIpHNePPCtr4P0X&#10;Sb25VdT1e11OG8ur4WhZ8kqGbChisaqiYUZx5MeTxvHfwWI8xtkmfn2bgo+XjJI9+ce2T3Jq1Y6e&#10;LPcx2sxJwQOgP69h19KAONtba68eW8N3b6hp9zbXH3ZYJRIpX6rweo4z3rrtE0ePSLKONV2sqAN8&#10;2QT3P/1/p7Vjal4DmstVuNT0G9/su+unEtzC6eZZ3rABcunBVtoA3oVPAzuxirfhXxFJ4m0MyXUK&#10;Wd1HPNbTRRzGRA0UjIxV8KSp25BIB56UAR+M9Es/G+kXmi6hZ2up6bqUTW9za3EQkinRgQyspBBU&#10;gkHPHB9MH8jf+Cmf/BInVf2c9UufHvwwgvtQ8IeYbm60+Hc114fOchoz96SEHkEZeMD5sgF6/Ya3&#10;VI5twYHAx0xgNjaP06VYeNZB8yhvqPwr7fgbj7M+F8b9ZwL5oS0nTfwzXn2a6SWq802n9pwTx1mX&#10;DOM+sYJ3hL44P4Zrz7PtJarzV0/zL/4JS/8ABXK68b3ek/Cv4mXltHfbFtdC11yIVudowtvcnIAY&#10;DhHGN2Ap+Y7m/TCzsY7NflGWxgt6/wCH4V+Hn/BYP9mWL9kn9sddX8Lw/wBlaL4rjXW9OW3Ty47G&#10;5VsTRpjgAPtcAcASgdq/VX9nX4z+IPFX7OPgDxtqGraPeaVrlhZ3N6zWzpNCJwFYtMZio8uR1Ukq&#10;eEYkg5r7Xxa4dytUMHxTkcOTD4xNuC2hUW6XRdU0tE4u2jSPsvFbh7LVQwnE+SQ5KGLTbgtoTW6X&#10;RdU0tE4u2jPcJG2yR/j/ACqpFbSXdwHkYcqGIHYH+Ee3Aye/sOKqaT4hsfGNp52n39lqEMbtFI9p&#10;MsyA/KSm5eM7SPz962I1G7cvRlAAx06/41+Jn4yEcKQk7VVd3XAxmob25ZW8tMqz8ByOB349TgH8&#10;qm3Hzv8AZx0xUdza/aWX5ioAIOOvbv26Y/GgDlNPupvA3iZ7aWNFsfEU4mtpcnbBclVDxOenzhd6&#10;n+J946lc9DqOhf2rDIk0gHmAD92u3655Ocjj2BNYfxSEmuaWvh2yhjm1DVEZ4y87QrZrEVYXBZQS&#10;dkhiwo6kjkDJHSS3S6bZr50m9lUAsQAXPrj3oAbY6bbaHbbYV8uMAA/MT06daq6sjaqoVfljRuee&#10;vHT/AD0qGys59WumnlkaFVYMoUAhlyeMkew/ya07llKbR/CcH24NAEVhYR6fBt+VQm7Oe445/QGo&#10;Z/EUUlx9niz5jD7xHC59uvTP/wCrmnTSCQsFHnSSE5H91Aen44/H6CrFrbrYRMzsu5sFmOBz3/XJ&#10;/GgCdBtQDJbAxk96iu7nylK/xMOMev8AnJ/CpVkV13KwZfUGqRC398v9zGT/ALQ9/Ynp689qALSn&#10;7QY5FYGPqMDr2618z/8ABTH4AXXiv4If8LK8ItNpnxU+EccniHw/qVs2JZBGoe5tZB0liliRgUbg&#10;kAdCwP0xcTGJBtXczHCjOOfc1k+NvDR8VeBNX0iVkk/ta0ls38wfJiVChBGPu/N70AYPwD+Mtr8f&#10;PgB4R8aWibI/FmkW+oLCo5jeSMMyf8BYsufau2VNjsf7xz/Svln/AIIx69/bH/BPnwXY3DTHVPC8&#10;t9oN+kj72glgu5RsB6YCGPAHGMelfUMzSTS+Wm6NVwWfj8h/jQBPTZjiFu3B59KJH8uP+8eAPc1V&#10;lTewVg0kz5JQSEKB7+3bpzQBOkmzzGOe3QZ7V4R+2t+xPpf7Y2hQxzeJvEmgahZweTbCCaV9PbMq&#10;SMZrUFVkYhSucg4bvtXHuhme3VmZV3SNhVU+3c/gTSxpNJPukYRqo4RTu3fU4/lQB8MftUat4s/Z&#10;O8eeHdD8NfDPXfFXgWbT4bW21GzuDNcJLDETIrLtY/LFGX+cru+Y7sKa6jSdQj1uzW4gkhmifKhl&#10;YSKCCQwyDjIYEHnqCK+utc0Kz8S6Xc2OoWtvfaffQSW1zbXEYkiuInXa6Op4ZWXIIPBBNfNei/8A&#10;BNaw8BfF641fw34p1DSfB+oQC3uPDixkx20axhI0gkDZQBjI+cbyz5LHnIByureJNN8M6DeapeXk&#10;MNjp6M9zOWysKry2cdMelY3wB+HXh79tX4vaXq2veAfFlhZ/DTU5bvTtbu5hb29zdRSRA2rwEEsN&#10;6iQMp6RgEqSVr1n9k3/gn54S/ZM1rxQum6vqHiDSPEhEn2HWI4ZltD8wbD7QW3K207uoXnJr6Eh8&#10;iyhjhj8qGONQqIuFVVHAAHYUASk4HYHoK4KEXnwouriPT7SLVNCuJpbjyIFSC5tJXcO+0syxyIWa&#10;RscMpOMkdOwvZ/Mk+Rt3RV29jznB9eQM9s0f2P5sYEjKNykMFUYH90D2HP480AcZ4U+Kdl4n8T/Z&#10;Xs9Ss763VZWiuYQGVWJVW3KzKQcHgE813+4rDu+8cZ6YrgfiZ4H0lPEGmaktv5GqX2pWcf2vzGxA&#10;EkU5AJ2qzIpiBAyfMAOQa7PWLSS+WOOPhSfmY4IUfQ/4fl1oAg8LmG6szcIv3nIBPPTg4+pz9ad4&#10;s1SLSfDeozzGRUhtZJGZULYAQknirtlaJY2yxRqqqvYDArO8XGzvtDvLG6uPIhvYJLeQqRuUOpU4&#10;4PzYORmgBvgv/iW+DtJt5FZZLezhjYBDgEIAe3tXxJ/wcAfHT/hA/wBlTR/BtrceXeeOtUXzkB5e&#10;0tsSv/5FNuPcE19e6N4r1TR/EWl6XcXGn6zZXxdFuYo2tp7dUjZtzpllkGQqll2AFxxX48/8Fm/i&#10;7c/tGft9yeFtGZr2Hwutv4csoo2ys127Bpcf7RlkEZ/65Cv1zwRyFZlxVRq1f4eHTqyb2XL8P/kz&#10;i/RM/WPBfIlmPFFGrV/h0E6sm9ly/D/5M0/RM3P+CB/wy1DxB+1X4o163ujps2heGlS1kmhWSKRr&#10;m5QfMhwzKVt3X5GU/wC0K/YDwx4k1CXWZNJ1azghvoYBcLNazebBPHuK5+YKyNkfdII9GbBx8a/8&#10;EnvhDY/DX9p39oa1sFjksPDLeG/CVtKAWzNYac0d0ysQMeZM29lHRm565r7E8AQR3eo+IdZWNcap&#10;qBSOQj52igRIAM/3fMjlZR0w+e5r4vjTP3neeYrNHtUm2v8ACtIr5RSR8bxlnrznO8Tmb2qTbX+F&#10;aRXyikjpq4vx/pGn6J4t8Pa9HYxNqTamltJJFH/pE8bwTRkA91XcJG/2Ic87VFXda8SsbpY4V3sx&#10;wFxuLH6VlePtOuNR8OWUdyzQTT6nZpGFwJFJuI9xQg5DBN5+gOeM18ufMmtc6jPq2tmC3bBK7sEj&#10;jGBn8CRWLIq3PxSs30y8uLjUbQi31KO3Ia0igAkbbOccSAvlVB3HIJXaMh3xb8H6ONM0e7vLe1uJ&#10;7HUbWJPPiSQOk1zFFKCrA/wtkEYIKjB6g6lrr9nocUOmaPY20MCnZFBBGEUDqcKvA7mgDppbdJj8&#10;y/j6+309qjvLyOxiX+HBAwB0HGf0/mKkhLG2Xf8AK+3n2NVbSFdQkaZuVyRtI79P5cflQA6GOK7n&#10;VtrN/HuYHn2z3H09KuEbhg80dBUMl5DGQWkVc+/WgCYDApoVYwe3c1DLq1vEmfMU/Q1h+IPiFaad&#10;Cyq2W6ZoAdqeo6hq1+9rY+WqLyzP0xx1rQsPDkNvtkm/ez4AZiTg/wCT7c9eteWal8XvsuoNDbr5&#10;s10QiqBuYnPGPzrbtrrxJPH82l3a59UUUAd1rmuR6ZbsN373blcdq5vQLK68Q6ubxtqpGQ4LEqWy&#10;SOOPY9MdKg0rSr+OOSbUoWt4ohuzJhl/TJ/D9a0/D3idJ7iSGzRZgoVVUZ+UZOM4BHQ+wG3r0oA3&#10;vt62sa+c3zscAAdaw/FjvqU0EMTMpnyqk+tdBa28kSZllaSTkk4wB7D2FZd9pzalr1nMrRqtuSzB&#10;X3ZoAvaBp39kaLb25+9EgDH1PU/rXAfGj4nRaCq28MylujAGuh+JevzaVph+yybZG+XFYHwY+H26&#10;4PiO/lkmvpt8ccbAbI1zjP1NAGv8NvL0HwR/aV0xaS6UTORyQvYD86Y3xSimvFWMyNluAVGPTB9u&#10;/t710/ibTzqnh+7t1by2kiIBxnFZPgnwjH4dsd3mCe8aMlvkUAZORjAz7daAM2z+JM2p3jQxorZJ&#10;A+XFcz4o+KNx4OubmSGWONpWAfcobOM+v1r0PwbayDw+FnAWRnY5CbSRnj9K47QPhK2o+NP7Uupm&#10;VNOuy0UeB+8I6E/mOlAGT4g1TxJ48+FF5J5lmsOsx/YIN2UcvMRCv3V4G5gTz0Fdtouir4SsEjkN&#10;o2eBtcBeOMAEgDH0NR/HHUU0v4YamzLlmQLGAOj5BXHvuAx74qr8M7GbWRJeTSMFjlKrhQC/A7j0&#10;/wA96AOq0+5mvbbcdrA9/X8R1+oA/EV8gf8ABdb9pW1/Z4/YD1y1m8T/APCN3HjjUtM8MSXNpME1&#10;KDT7y/t4NQmtlzuaRLOSfBUZVipyMCvZf2zP2trD9k/4f3HiG8e3Wz0VUvdQEskatNCfMCW8QZgT&#10;PM6bEAVhwxO0AsPw3tfhZ8Uv+C8H7V+rWeqXTsuqRk3125P2Lwtpwf5FiHH3CRsUfM7/ADE8uw+c&#10;zzPo4OpTwtKPPVqNWiuivq3/AFrrqrH7R4X+EdXibBY3PcfXWGwOEi3KpLRSna8YRfrbmaTaukot&#10;ySPlT/gp7/wXI+Lmq/tAR+DfgX4q8XfAn4NfDm3ttL8KeGfDN++kMkMcSZkuWt2BmZ2JOxmZAuOC&#10;25m6r4F/8Fk/2iPiN4z8B/E1fEsMfxHMc3gi+1iy0W1F14h0/aZ0+1J5RSd4pI9yuybkJkwRvavu&#10;rX/+CBWh+BrOz8P/ABU/ZX8XfHfVtHmcWnj/AOH/AI7tdLfxDBu/dpfWN5dW32VguAwiMwyCVfki&#10;vu79g79gHWPC/wARPCfjTxj4L8K/Cvw98LdMuNH+G/w18P3Y1CHw0t0oF1qF9e7QLq/lUtH8mUjV&#10;5fnkeRnrtq4TFYnCQhOpyVPtON97NO2qerfy/E+Zy3iDIsmz/EYvDYRYrCXfs4VVFNRVSM4811NX&#10;Sjyv+ZN30bi/zAn/AOCr37VNzdedJ4q1CSXIO5vCtgenT/l1qxf/APBXv9rPUprXzvGmqNJay/aI&#10;D/wi9grI4BXcMW391iD2IYg9a/oE1C7NlaTTTRxLBCpkdi54Vec9PbNcPrXi+08YeJ/Ctxo11b3k&#10;jT3KyG1k8x0g+zOZN4wNmJPs4wcHcy9K+Z/1RzD/AKGFT8f/AJM/b/8AiYfhD/oj8J/5J/8AKD8O&#10;V/4KFftoSx+YviT4lMuM7h4fXGDz/wA+9U5v2jP20viPIt5HqHxx1FLmQohs9LvPJZ1UkqqxxBMh&#10;QSQo7E+tf0Bjw75lmI3mbc33gFXaCeuBjB+rZrjviXZap4AvB4n0+6099P0uzNsbG6gfEW9/mlR4&#10;z94t5WQy4wh+dAzNR/qXiHpLHVH83/8AJDX0mMnp60OFsFF9+SO3ypo/C1fEH7bmuYs1t/2hlNwQ&#10;o2abqUDZz/fCKV+uRVDXPgx+2NeosmrWfxzjjSZ51l1G+voY1mcYZg8jhfMfG3ruY4HJIFf0CaZ8&#10;RtL3WNjqGpaXb65cJGs1klyjPHKQMpgEn73Az1PrXJeI/G+pePfETafouj/2hpumzWt99qcyQ+e0&#10;VypkSPzEEbsAvy5dRnkMdpwf6iqX8TFVH8/+HD/iaqdHXBZBgqf/AHD699OX+up+HGi/snftoa4J&#10;ha6P8Zv9GYJIJNWuIdpxnGHlHb09R61d/wCHWn7ZGuf6ZJ4R8YSyXX71nn8T2qysTzlg1yGDeu7m&#10;v3g0n4sabea1Bpd4lxpOrzPKgs7naWUxqrnLoWTlHDD5uRu7qQN6y1yy1KMvb3lrcIrFS0cqsAR1&#10;HB60f6gYR/HXqP8A7eX+Qv8AibrP4a4bLMHB+VKf/wAsR+AUf/BF39rDx9JjU/Bl3/oozGdS8SWT&#10;/e67f37Y6DPTtWlpH/Bv7+0lqiSNcaD4b08oQALjXYGL/Tyy/T3xX7s6r8RdL0m+ktWkurq6jKho&#10;rSzluWUtggHy1IBwQcEjAIJ45rLm+Is5khkuvDXiaGFCHlUWqSiJDjbIQjMzYyPkUF1wxK4ANUvD&#10;3LftSm/WS/yIl9MTjZK1Chhqf+GlPT76j3PxZ+E//BvB8aviBqEn9qav4J8O2FvcSW000l9JdS7k&#10;kZH2xxx84K5+ZlyCpHXj68/Zz/4Nvvhn8O9Rhv8A4geJta+IE8LBhZQxf2XYP7OqO8rdukqjrkGv&#10;tbwr8RLHT/FuvQWsWpapa3s0eopNZWjzLBvjEbRvhcq4aInacnEg7A48h/4KK/tE+LPhz+zVrGse&#10;El1TR7pruzsLWQWjrezSySqz4J4hiWNWUyFWLFto2cOe/B8FZTh3zKnzP+82/wANvwPkeJPpOeIW&#10;cU3QeN9hBqzVGKg//A9Zr5SR3XxU/Y2+Hepfs1aj4D0fQvDvhHR1geWxktNLRlsJ1hdRciNdpkkC&#10;FwTncwLZPNfIn7KXxe0G60TTfA+jTaprbaNZeYdRTTfs9mkJZtgyWzjIKLxlthPIya0fh78MfHPi&#10;P4jWXjDx94uvtcmtbNhYWzSNHJYNNlnT5NqqAXYYUH7sfICAV6F4X8Pab4XWaHTbKG1SaRpJPLHL&#10;sSSSSeepP519TGMYrlirI/Ba+Iq16jrVpOUpO7bbbb7tvVs2M5opqrtZj/epWbaKoxFBzRUds24P&#10;3+b/AAooA9m/YQ/5Me+DX/YjaJ/6QQV6tXlP7CH/ACY98Gv+xG0T/wBIIK9WoAKKKKAPK/8Ahhn4&#10;Mf8AC9f+Fn/8Kp+Hv/CxfN8//hJf7Atf7U83GPN8/Zv8zHG/O73qbUf2Kvg/q/x2h+KF18L/AADc&#10;fEa3KtH4mk0K2bVUZRtVxcFN+4DgNnIHGcV6dRQB5n4l/Yv+EPjP43WXxL1b4Y+AtS+IWmlGtvEd&#10;1oVtLqkDIMIyzshfcowFbOVwMEYFOu/2N/hLqHj/AMVeKrj4Z+BbjxJ45086V4i1KXQ7Z7nXbQ7M&#10;wXTlMzRny48q+Qdi56CvSqKAPL/hv+xN8Hfg98Lda8D+Ffhd4B8P+D/EgddX0Ww0K2gsdUDLtYTx&#10;Km2XK8fODxxVH4cfsAfA/wCD0N7H4T+Enw88Nx6lo03h28XTNBtrUXWnTOXltJNiDdE7EsynIJPN&#10;evUUAed+J/2Rvhb42+B9h8M9Z+HfgzVvh7pcMVvZeHLzSIJ9MtEiGI1jgZSibBwu0DA6VufB34I+&#10;Df2evAlr4X8B+FfD/g3w3Ylmg0zRrCKytYmY5ZhHGAu4nknGT3rqKKAPG9U/4J4/AfWvHOreJ7r4&#10;OfDSbxJrl9Dqmoao3h21+2Xd1FIJY53l2bzIsih92c7gG6810Go/sjfC7V/DPjbRbr4f+EbjSfiR&#10;eHUPFVnJpcTQ+Ibg7cy3S7cTOdifM+T8o9K9Eoo8gPL/AIy/sS/B39oqDQY/H3wv8A+M08LqI9IG&#10;taFbXv8AZqDGEi8xDtX5R8o44HHFT/G79jf4S/tK6Votj8Qvhp4F8a2fh050qHWtEt71NO4AxCJE&#10;PlqQqgquAdo44Fek0UAef+KP2Uvhj418Y+D/ABFq3w+8G6hrvw/Cr4Zv59Ige40ALjaLVyuYQNow&#10;EwBgYxVHwP8AsVfB/wCGfxj1H4h+Hfhf4B0Px3qxkN54gsdCtrfUbgyf6wtMqB8v/Ec5bvmvTqKA&#10;PK/AP7DXwY+FfxfvPiB4Z+FPw98P+ONQMjXGvafoFrb6hKZOJCZkQPl8ncQctk5zk15z+3l/wTns&#10;f26PjX8DPEWtX2jv4e+E+t3+papoWpaUL+DxHBdWhtmt2DMEVecncrgjjHevpqigDyyT9hz4NS/A&#10;Vfha3wr+H7fDdJfPXwydBtv7LWTdv8wW+zZv3c7sZz3qpbf8E/8A4HWPh7UtIt/hH8O7bSdZnsLm&#10;+sodBto7e6lsQFs3eNUCloAAIyRlccYr16igCn4i8O2Hi/w9faTqlnb6hpeqW8lpd2txGJIbmGRS&#10;jxup4ZWUkEHgg15f47/YE+B/xQ+HHhrwf4k+Enw717wv4NQRaDpd/oFtcWujpgDbboyERLgAELgH&#10;Az0FeuUUAZcXgfRYPBY8Nx6TpsPh9bP+zl02O3RLRbbZ5fkiIAKI9ny7QMY4xivO/hF+wh8FfgB4&#10;3j8TeB/hP8O/CXiKGxXTY9T0nQLa0u0tlAURCVEDBdoAxnoAOgr1iigPI4PQf2XPhv4X+EGo/D/T&#10;/AnhO18C6wbhr7QE0uH+zbw3DF5/Mg27G8xmLNkHJOTXOeAf+Cf3wN+FWnanZ+GfhH8O/D9rrWhy&#10;+GtQi07Qba2S+0yVmeSzlCIN8Ls7lkbIJY5r1+igDyzWv2LfhXff8IXdQ/DfwEdW+GFqtt4Kup9E&#10;gkPhgRqBEtqdu6FE2phUK42jGDWZ+wL+yJb/ALEH7Mei+BBqv/CQaslxd6trusmDyG1nU7y4e5ur&#10;nZltoaWRgqliVVVGTjNezUUAFFFFABRRRQAUUUUAFFFFABRRRQAUUUUAFFFFAHwv/wAFMIEuf+Ci&#10;P7KqyKGX+zPGhwf+vfTK6S81NbebyQrbsdR2rnf+Clz7P+Ch/wCyu393S/Gp/wDJbTKnutQkk1FT&#10;GyiRjgZoA8i/bt8NX/hfw94Y+K2g2LXniH4W3pv5UT71xpsq+Xex47/u8Nk/dCsR1OfZvD+o2/jv&#10;RrHVrG6S50vUoI7u1lTlZYpFDKR9QQfxrYubKPUNPktrmOOaGaMxyxuu5ZFIwQQeoIyK8C/4Jo6j&#10;NB+zO2g3EryyeDtc1HQwznc22K4ZlGc4IAcAYwMADHFAHv8ADZxW7bkjVT60lxdLAtUr/VzErLwT&#10;7UlvpEtw+64b5eoVT/OgDnfiXe+b4Q1CaSJ5o4lBAC5OSQBivmv/AIJyQ6V8SP2tpNbfVf8AhGFm&#10;1cLDpomIfeuyTdJHn78jFFzwAXI9K+q/iBPHo3gHUD8vlrDs+fkfMQM/rnNfNv7Anwduv2gf2wb7&#10;xfDYtb6Y08alvKEUhggaPe8mOpJjRFbJzkY4AoA/VhdD3W5jkdZA3XKdf1p5kj0S0jSOFhGvygKO&#10;/pU897Hbj5m56AD1/wAkdfUUhgkuNhkKrtO7ao6H6/8A1qAMqG31TUtRE32oW9upw0ezqRnp+n+R&#10;Wne6hHpdoWkkBZFzgnBaotd1RtMsWaNd83G1cZz+FY8XhC41y6abUpGVCQRHG33hzwfTt0oAbput&#10;zeLtZmhVStmsZILJlc8Dk9z1rY0zQrXQ+Y1VWx97uScZ/l/OpB9l8N6bHGq+XBH8qgZOO9Ztt4zs&#10;rjUQrM+7kD5eB0/+vQBqS6d9puVkkbcq8hcH/HH6VkeJLePT7NZLiaKNXIXhcfMeoHtjPXOfatpW&#10;a5aNxuVQTx6/X/P/ANbzL41eJbj7XJZqqsqMojAHcj/69AHWeDvB9iLTzpIoLhlchG+8B2Psec8/&#10;lijxV4pt9IuIo1YAK4GFxtGDjJ7ce/p+NZXh/Sda+HfgK+NzLZmZXEiGNi20HaD1Fcpo/hzWPiHq&#10;ReKONLOKYedLK+0N3OOCTx/OgD02z1F77TDcSGRYQcZY9R69RkfnnPSvOvGvilr98WsbrGnygY6t&#10;zyT7/hXRfF3xEnh3QrfT4iq/ICVVuQoGACOvP64rN8Hefqel/Z7r7OsMmAhRDuXkdh1Jx0HPX1Jo&#10;A3PhT4DfRITqN40NxcXkcckXy/NACCSM/iOR6VteNdY/szTWXuwrU06NYbCGNSzLGgUFl2k4GORX&#10;M+MrG48Q6yLK3EZZE8xt5wuOP8aALXg/wmLSP7Vdqklwx3IcnKD88VvS3EVmo3MkYY8dqJ51tYtz&#10;dBxgVg+Jr6Jri08wtlpPkGenT/6x/GgDWt9Q+03jKNyrt44/yPX/ACDiZUFujeWvmMWy3IyT71Ws&#10;f3Vthdu1uv7svn6kcfgOB0qylpHjLKGOO/zAfTNAErOEXLEKPU1zXiIR6lebTcKVXGFBxx/h/wDr&#10;75rQ1/7U8LQ2e1dx2fM2ACcdO/Gf/rVV0HwNBY7ZrhS9woxkOevr9aAL+m6LGkYaSMD0Ugfr7+3Q&#10;Z/GrN3qSWrbfvNnGB61IzLAgRSobgKC1VSsOlE3E8gWR8jluD3wOlAEkuoraWm+ThlXJGR/k/hWJ&#10;/al/rKS+THPbhWwCyHmtjaupwlpJCq9Av3dh/r9elRX3iSz0SNVbcq4yoC9aAMifwNJrFhcW2sS2&#10;t/pt1CY7i0uIRLFKpHKurfKy9eDnNfFn7Qf7LsP/AAT1guPjn8D/ALdpei6DeRzeL/BMMjS6Lq1i&#10;TtuLiOInMU0SMHBT5VEXCgAhvtyXVLrXkb7N8tqUOWxhn4PQckj8qxbjwhpHiT4b3mh+IIvNs9Si&#10;ntriIFhujkUq4yPVX/WgC3ZfFCz8ZaXp95oNxHf2OqQx3FtcQnfHPFIoZHBH8JUg5rA8fD+zrtI5&#10;boTSlhvVR90cf4/57/KfwD/aF1j/AIJdeFYvh/8AFjwr4kvPhvocz2+g/EfSraS+sTYtJmBL2JAX&#10;gkRXKEgHOwBVONx+yPD/AIe8O/FDTrPxPZXg1fS9bgjv7GeGQ+TNDIodHUjkggg8+tAG14a8N2Wn&#10;WqvHaJFJuJJKkMOTgZIB6ce9XNX1WPTLViT8207QKsXNylpCzOyqFHc1yIVvGGqzssiraW+DKTnn&#10;Ppj/ABoAfb+JG8Qan5OyRo4R5jIp+/0HPt7etaem2sktl9qmmjjJYn+9jt1+v+ccVl6FoMOlavcT&#10;mP8AcNEDjzjujHH0BP4+uK5/4n+PbqLUDY2pVo5IgF2qC3JPIPbIxQBJqPxEih1KZRbTTmF2YlTn&#10;gZyenTr16fiRW5p1+/i/wpC0lncczEjzPmZQM8jjJ7Unwu8CrpWi/aLto5prwrLhJC0YUcqPRuue&#10;4ryL48f8FCdD+HPiSXwD8NND1H4v/FCBPLHh/QnDQ6aQQu6/u+YrVRzncS2QAQu7dQB7d8NL+61H&#10;w4Xul2sszKnylSV45P45r5J+Cuo2/wAfv+Ck/wAYfiBqUY1bT/hSbXwT4R3oskNncmPzNReMYyJh&#10;JhCw52yEZIwBrarN+2v8V9PuLGO3+BvwwtdQjMTXBuL7VNWsFbPzxbQYGkQf3htJ5Ht7V+zb+yZ4&#10;Y/Zd+FGleF9Mmv8AUDZyveXeoXkpe51W8kbfNcSnuzvzjsABzigDoLDWpNE0WXVLhZP9JcBAByBz&#10;1yPbPasew8TzeJdSZ5rW8vUY+WixoWjXrnJ9s12PjXTJNe0KOCFXXdIM/wAOFwQR+uKt+HfDtt4R&#10;0tre3aTyt5kJdt3JxmgDQhiW3gVF+VY1CgegFVTDbT3Rm2xyMcAE8+1Uda8TJDJ5ETBpJPlAB65o&#10;+w3EGkrjylkbJLBt2ByfoeP84oAZeXk1/qkcdvu2DG4gdepAB7dO+focVs20TRRqrMp2jBwMCq9h&#10;ZR6RZ/N25Y9cfp/nJ6U6O7e7OYQFXHBbv7igCaQxxyGRvvKuPfB/xqs2pNLcrGoZVJ5IG4jGc+o9&#10;Ppz7UgjkuBsj2Bc/M4Hf69z+XNWbe0S2Zio+9wPYeg9qAIgyR3OPLEkg/iAG4fU8VJbBt7NI37xg&#10;CV7IOcD/AOvSs8dkq8LGrN2GBnrUS+b9u3HayBScA9jj/D/9eeACaZlB27C7OCMDHT/JoErKP9VJ&#10;9cj/ABps8mx921jsQtnt9P0qSJGXdubcWOeBjFAERvcH/VS/98n/AAotn8/DMrKykkZBHB+v4U+W&#10;48vcAu5lAI56kkgUbmZduVWQdeMj+lAEVyZHdlWQryo7Y5p0ca2ts/GwgEk8tn39TVXVNYh0OBpL&#10;iSP52A6YA7e5/wA/jV6CZbiFZF+6wyKAMhfDkl7fC4uJflX7qbPmH1561pWgjiuZI49o2qvHoOf/&#10;AK5/Gqv9ti7lljhzujOwjIyT7f54zz0pujWLLfzXDMWZlCg9ucH9c0AW2djqQVWX7oLAjtzn+lSy&#10;ssAztG49OOtKsCiXzNoVsc475x/gKg1C4ighLydEPK/3vb9RQBFLqLvJ8vyqOh65z04798Dv+FSy&#10;wtKDuSVjxjcVwOc9vXFU7BbjUrrzZF228mSMfKw6DH4465z29c6ixrAp2qFXqcdKAI7uJRZuNo4Q&#10;qM/SsXwzpslvq80rcxLHtjOenP8An860NSeO/Hl7ipHBz8v9c/pUlrYyWluI0WELjH3jQBNcX8cB&#10;+ZhyMjnr6VThimupVYMyrnOSOMde/wBB6j+VVW0u4uNTV9q+WoK5Lcnk57YHTnjnI461tRL5Uar7&#10;dyT/ADoAgltmnbb53C9QV5/QgfpT0h+yQtt24xkZUAD8hTVha4RvMOxpAAVU/dHpn8/881JdIzwM&#10;F9ORjkj0FAEGnownkZmDMcbiV+Y/4DOQB7e9Sskk83O6OOMgjplz/h/P+braNkVi2NznJA6D2H+f&#10;WnCTMrL/AHQD+ef8KAEuRut5BnGVIye1PByKr3Ylkby1K7ZAe2CB3559fSp1JCfNjOOcdKAEMKtL&#10;vK/MBgH0FU7i7aceVCrDOR8vf2HoMYJPbI7mkur15n8uHqwHHp3P+H4Y4zmp7Cz+xxlm2726kdh6&#10;UAS20RhgVTt+UY+UbR+VJGkgwzSHPcYG3/GnPMsZ53fgpNV50+2M3ysVULjK46nnGe+KAKev+KIt&#10;GGwK0kzA7VTr29vevPLbSpLP4lafqECHT18RRXEEsiW7YmnUrMgOBySiztk8fKecnn0tvDts8/mM&#10;rswPGXPA9K5b4ga5NJ4y8P2Oiw2upanp90889q8zxx2kbW0yLJI6Rv5eSwCgjLbjjODQB1VtZSiM&#10;K0nKncflOGPXPX19anmcuGj2yE45K4H865kfE2XT7OT+0tD1u2u4yy+Xb2ct5HIwOAFeNTkHghmC&#10;5B5AORU1t8ULdLdft2k+JLG54DwnSJ7goT/twLJGfwY4oA/Nb/g4112G5uvhRZK0fnqNUuShHzqj&#10;fZFU59CVb649q+vP+CSGmXui/wDBPP4aRXzSSXE1nPPGGABSGS6meMcdtjKRnnBr80v+CyXxVP7S&#10;H7f50PQ5mvoNDtbLw9ZKAVV53PmOAOoPmT7DkZymOwr9lvhZ4EtPhR8LvD3hu1RTa+HdMt9OhURl&#10;F2xRKgJz7L1Nfv3Hn/Cb4e5LlFT46jlW80ndr71UX3H7xx1/wncA5NlVT46jlW80ndr71UX3EPja&#10;5/4RHxHp+vQw3MkMsv2LVPIjMiiAK5WZlXLZjfA3AHCyNkYGV1vCPjbTvGHnfYb5bmS3OJY9hQgZ&#10;OHUMAWjbB2uMqwGQTWnZqg5HLY/ulQB6D2rE8XeEbHxlcQrPHcR3EIZY54Jnt5wjcOu9CGEZwMjo&#10;SARyAR+An4OXLLxzpWp6xdafa3sFxeWIJmiRxlMHaeehw3BxnB4ODVkXEt0+3bJEG9VOMfl/UVla&#10;h8MdJ1HTbW1FvHYpp3Ni9iv2eSybpujK9PQjoRkEEEiufOu+Ln8VHw/DeaLdeXb7rnUYrd/OshuG&#10;13TlDK6khUzgFC5+UiOgDa8HGOfxb4ru5GWa4hvorFJByViW1gkEY9hJLKcerGtJYpNbufMbdHCv&#10;RSOvoT+eQPzqPRdAt9A0y306185o4+rycyyknLu5PJZiSzMerGtaSZYEPDHHoP8AP50APRBGiqow&#10;qjAHpVa8jaR8CT7pU8+pOKjedm27mG1j1Odpz74GfoKsC2YYGY1XcGIVMZx+P0oAh0608qPdJgsp&#10;ypPVeAP6Yz6U4+Zc3Iwyr5Z6EcdWBP5D9TUl85S3bHHvjI/H2p1pGyRfN95uSPSgCQDFMhi8sN/e&#10;ZiSfX0/SlhkMsSsRjcM4BzRNMsC5bP4CgBsp/eR8jhs/pj+tFx/qx/vL/MVyura9Iutwx+Yyq8y5&#10;UDtkfjW8dWW8dY4VOc5Ab5d2P6Dv39BQB8r/APBK+R/C97+0P4VlH77w98V9YuFOOZIbgRSxsSCR&#10;kgHgdOM819cMcDpu9hXx98BdQX4Gf8FavjN4Rvk+z23xZ0bTfF+iSMMLM9rGba6jHABbcWfHXahJ&#10;zmvsEnaPpQBXuTI4/wCeaqRjP8Rzx07D9acsDQ7djD5my7MOWpwRZmWQ/wAPAB7H/GpKAI57ZLkL&#10;vXcFOcetSAYFGaaOW9sUADsY8tyw9OOKpPctO+MSFcZxtz/n8cirrp5g74wQR604daAILa3jG1hG&#10;VYDq3fPenk7G+7hFBJPpTpI1kHzKrfUVz/xO1r/hF/BGoXFqoGoNE0VkqW/nM9wwxGAoBz82OvAH&#10;JwMmgDaS23xK7fNIxViSOgBBwKeIpCTulI5OAqjAHbrXFJ4QvrO7F1Y65qlxrEJJZ765eW1uF6GN&#10;4V2xqOAQ6KrA4IDLlWp+KfiprVzZrpmn6Ld6frUvyXE10N1radMsjgjzsrkrt9t+w5AAOu8V3Gj2&#10;lgI9eu7FLO8zbhL540imJ52/NgE8Zx7Vn/CSyit/Dt1cW5kW0vr6aa2iMrSJDEreUgTcThGWMOAP&#10;ly5xxVP4ffCfTdAVbqa1jvLwx+Wbq5LTTSDbtJ3OT97nPqWY9zlvhvwb4i+Hfh+1srHVtL1Szsk2&#10;rb3dkbdlX+6kkbEKo6AGNyB1Y0Ab3ivXf7OsJFQN5jDhgOnP+RWJpvhO78RSR3V7OSikHy2U/MDz&#10;/h+ftWHpnxfmvtZtTrmh6hoNvcKkTSzSQzQxynjaSjkhSw2q7KAdy5wSBWvqn7Q/hTS3njXUJbqS&#10;1LLKtlaS3nlleobylbBHv0oAxf2m/EOh/CH4Ralr0kaWt5ottNe2c0Unly2xjjLyS7hklVRSWU5V&#10;8BSDuAr8fv8Agld8MJP2tf8AgojZ614kt49StLGa78VauJl3RyybiU3Z4INxLGcHOQDX1n/wWb/a&#10;n+yfAEWul22oWsXxCtxpUctwYR51tHPHctLGoYyIrKFVgcbhIm4ZUV47/wAEuvHOi/se/sh/EL4t&#10;azeWMOpa5drpOjWfEt5qEsSMYoIYgdzNLM5GBj/UliQFJH9CcFReQeH2Z57LSpimqNP01Umvvn84&#10;H79wbF5FwDmOeS0qYpqjT9NU2vvl/wCAH1f/AMEmfhvoPjXwN8XvFV1pVjJceJPihrs9vNHFs8i2&#10;V4444opF58tSjbSuACTjpmvoC88QQ/Ci/wBY0e3s9eksWmW4tFjs7i5VpJQXlVZdpBy7bjvfgu3I&#10;HA47/gmL+z7rn7N/7HHhLQfEkTW3iK6WbVdVgdgWt7i6medoiB8oK7wpA7g8mvoCS1jmZS0attO4&#10;ZHQ+tfz2fgJ574Z0rxReXZum0Wx09t4KPqV1vljGOoih3Kc9OZAR1x2Oxc+AdY8Q6la3mpeIpLaS&#10;xZmt4tLtI4kQsNpLGYSlm2kjI24DHHWuurK8Y+MLLwPoM+oX0vlwwrnhSzMTwAFGSSTgAAEknAoA&#10;8h8TeF1n+MLWKLcaxdNaW00Et8/2h7WQPKGfJ4jB+UjaAMq2AO/qPgz4fx+GQ0txIt5ebtyy7Svl&#10;jGMDk+/PvXH/AAI0DUtb8Q6h4y1JVh/tiMxWsBbLwRK5Cqffgk8nlzjjBPqLyKg+YgfWgBJZPKjZ&#10;j2FVdEONOVm43Mx5+pqjrXiy1hUwrIrSN6GqfiK8u7bQ1kUKqnps9Tk0AQ+O/iOvh4+Rbr51w3AV&#10;V3En2FZfh/TfEHjCx+1TSJp6uSBHNCwk46HHHFSfDTweL2/bWr7zzeQzMsALYULswTjv94j8K67X&#10;9Y/sizMg27u2e1AHMy/DvUmjO7U4f+/ZH9a4/WfhlrWuXDRWrrJH3lY7VHXj9P1/GvQtI1S+8QaU&#10;Zt0ao0mwEDrzjGMeuOa3LK3a3jYN/ExP07UAcb8O/ghpfhCKG6uoI7zVcKzSv8yxMBzsB6ZruKjn&#10;uFgKbjjcwUe9SUAVb2CLVo2t5EjmhbKvk9KZYaLY6CrNb28NvkYJUYJHXk1DNqNpoc0hkZ9znJ46&#10;VmaldXviePbZopgL7RJuxt9zQA7VvEs2o3n2OwG5m4LdPxrcjie3t/3kzHaOTgf4VnRw2PgaxZma&#10;RmlPzMTuZzVfwlq954luJbiRlFnGxVABgs39QKAMTWPDupeItUmXzGWNcOpcFgMgcfUf0roPDXhy&#10;90mwhhuL7zvKfdhVxkcHGeD19c5HpWjJqWb/AOzorblwScdqk1C9WwtmkP8ADQBB4k806PN5M32e&#10;TGd23P4Vk+AtKuYPOvLiZpvtIAGe+P8A6+fr/NuleKJtf1hrVWQR43Nhe31rdadbJI4VLNJgBeP1&#10;oAg17xBHocO4q0r/ANxeuK52Lxra+Eo2udc1S3sftTr5UEjfvG3dlT7xJ4HAJJ4HNZ/xY0fUbz4f&#10;eJLu5W32x6VdBYweo8luT0yfbp/KqeifCT/iYyNHY6PYpFLkpawJFyd3UqoPTj6Y4IoAl+IDW/xg&#10;i06xGm6i2jQ3RnvJr2A2kUoEMoRAkhWRj5jRsCE2jbnORWV8OviDb/CaK9sfEF+kOgq8k9rqd5cK&#10;q24VFLQzO2Oe6tyWG4Hlct2OveB7p9GtbWy2blbDsZDxnOT/ACr8vv8AgtH/AMFGYPhfo+u/AnwH&#10;eNNrWoKsPi/WY2wIYmXJsI/9plI8xh0BKdS23y84zajl2Gliaz22XVvol/Xmfc+HXAGZ8Y55SyXL&#10;I6yd5y6QgmuacvJX0XVtJas+Zf8Agpd+2lrX/BR39qhfDfgtby58Kx6mLTQbLfsOoTlUh+0SZO0A&#10;7WKbsBFdySNz1+pf/BOj9kCP/gnj8JbPwtb6t4D1TxZ4iYXmsFrp7W4vpOfL8uU7y0cYO1UEQByz&#10;ZyxB+Zv+CDX/AATTbRrCH4yeM7O3W9mbbodhcwb5IoWiz55B4Uv5ispwTtUcjcQf1Bj8EaNBpc1h&#10;FpOmw2dwwaWBLVFilPH3lAweg6ivneFsqqynLOMf/FqbL+WPS3a6+5erP2fx54+wGHw9Lw64UfLl&#10;+C0nJf8AL6qviba+JRldvo53eyjY8H+KY/GHh3TtQiURDULSO78lnBeIOoYZ/Xnjp+Wmkivnac7T&#10;g+xrgdR8IRfDfxjNr2n6Fpa6LFp4hnjs1S3mh/eM8svlrHiX5ViwC4I2PtBLHPeWskUturQtG0Tj&#10;crIQVYHnIx619sfy+Zvju2vr7wdqlvpq7r64tJY4CSuFcoQv3uOuOox68VX8Bx6LeaVDeaXbqrRx&#10;i0dpU/0qHZgGGQt8+5SMEMeorermvEXhWeDWf7W0VoYNZZCJVl+WDUY16RzYGQRn5JACyc8MpZSA&#10;a/ijWz4b8O32oLbT3jWcLTCCFS0kuBnAAyc/QGuCn8a678S5LWztdLvNJ0G8kaG71JJY5JGj8hm/&#10;dBlKNHIzRhZULZ+bhT06vT/iRp0+i6hdXjNpsujozajbT8zWeFLHIXO5SoJVlyGHIzXO/BO+m1LV&#10;vETKunzaTJe/a7CaykdoIxIDui2soCyDaHk2My75W6HIoAIPgV9g0WHTNM1m/wBI0iOWORLRIopG&#10;thHKsqeU5XIbcoyX8zg+vJ7fQtDtvDelQ2VnG0dvCDtDOzsSSSSWYksxJJJJJJJJq3RQBjXng7S/&#10;Eoa41DTtPu5bmNY5DNaxyFkVtyoSykkBuQD0PNVr34S+G78iSTR7FblQAt1DGILmPHA2yx7XXA4+&#10;UjA46V0XSob66W2i53bm4AHX0/rQBBoHhyx8Lactpp1rDZ26sW2RrgFj1J9SfU81beRY1yzBR6k0&#10;22m+0WyMCuWAz3Ge9UdUtnvyyt+7iTlmJKj6dP16UAPvL17k+XB3yN3r9P8AP9M+Bf8ABQ345Xn7&#10;Nn7P8mufYI9YtrrVrWwvi7sq2kT5cy4VTnBRUAOBl1OeAD79atHb/LHgMoGQImJArD8ZeBND+Lfh&#10;3VPD/iCyg1bSNWi8m5tZoz5cyZ5HHI6LyCGBUEYOKAPmew1O31fSre8tZ47q1uo1milicMkqMMqw&#10;PQggg5HWm6bJueXC/wAXWuL8Z/BT4qfC79pDXp7VfDMnwva9h0/SrC2vEgTS7Tyw5VLZFLCVAYxl&#10;iFweBhl295BbrbJtQYHWgB4GzJz155qneXmTtT2p9xebiUXrSWdtibdjoMfT/PNAE9rD5MfqWA5x&#10;RSySFSFUct09KKAPZf2EP+THvg1/2I2if+kEFerV5T+wh/yY98Gv+xG0T/0ggr1agApsr7I2b+6C&#10;adQRuGD3oA/FNv8Ag6/8UKxH/CmdB4P/AEMEv/xij/iLA8Uf9EZ0H/woJf8A4xX6Nn/gj/8Asyk/&#10;8kX8E/8AgK3/AMVSf8Of/wBmT/oi/gn/AMBW/wDiq+j+uZT/AM+X9/8AwT9cjxBwJbXLZ/8Agb/+&#10;TPzl/wCIsDxR/wBEZ0H/AMKCX/4xR/xFgeKP+iM6D/4UEv8A8Yr9Gv8Ahz/+zJ/0RfwT/wCArf8A&#10;xVH/AA5//Zk/6Iv4J/8AAVv/AIqn9cyn/nw/v/4JX+sPAf8A0LZ/+Bv/AOWH5y/8RYHij/ojOg/+&#10;FBL/APGKP+IsDxR/0RnQf/Cgl/8AjFfo1/w5/wD2ZP8Aoi/gn/wFb/4qj/hz/wDsyf8ARF/BP/gK&#10;3/xVH1zKf+fD+/8A4If6w8B/9C2f/gb/APlh+cv/ABFgeKP+iM6D/wCFBL/8Yr9VP2Gf2kbj9r39&#10;k7wT8SbrSodDuPFlk109jFOZktiJXjwHIBb7meg61wv/AA5//Zk/6Iv4J/8AAVv/AIqvdPhj8MPD&#10;/wAGPAem+F/Cuk2mh+H9HjMNlY2q7YbZCxYhR6bmJ/GuDH4jBTglhabi79X0+9nzPFGacN4nDxhk&#10;2ElRmpXbcm7xs9NZS62ZT+Ndj4z1T4ZapbfD7UPD+k+LrhUisb7W7WW7srLMiiSVoY2RpWWPeypv&#10;UM4UFgpJrxD/AIJB+LPE/jP9g7w7eeMvE+q+MvEket+IbO81nUn3XF8YNcv4VYjooCRqFRcKihVU&#10;BVAH0zXnP7Kn7Odj+yn8GLXwXp2o3Wq2trqWpakLm5RUkZr2/uL11wvGFa4ZR6hRnmvKPhzxPQ5v&#10;HH7ZnjT9o6Dw58QNa+HsPh3VIfhv4evLKP7R/ZrQW9td6jqCQMwjN1I921ukjZMQtkZRy4f5Nl/a&#10;I+IP7NPhb9ozwToviz4y+G5R/wAInp3g2D4oX7a14jsP7T1oaNfa7a3UplV7Mm4gaKJppWjlhZmj&#10;hWRUb6yuv2I28Y+LP2hPhvri+INP8A/F/UbPxzpOvaPci3utI1Ty7aG5jjk52TRXFha3cZZSr/aH&#10;UhgjAut/+CU+neP/AA348Hxb+Jfjj4reKPHegw+Gm1+7istJn0OxguPtUC2MVnDHFFKt0EnMrK7N&#10;JFHn5VC0o9L9tf1/H/MP8/6/A+cv2l/HXxA/4JzeI/iZ8NfBvxQ+IXiSx8UeBtF1XRNU8Y6w+v6l&#10;4U1K88Q2+hz3ENxcZcxmO8jnWJyyJJbnaArFa7LxN8UfEX/BKr4pfFrSbPxd4++LHhXRvgxffE+0&#10;sfG/iKXVr221HTbjyZo0vJA0qQ3KSRExnKo0TFFUMVr13RP+CVGleKfCXxGt/it8RvG3xZ8SfEjQ&#10;7bwzc+INRSz0260jTraR5raOzjtIY4opEuHM5lKszyqrNkKFqvb/APBKtfE/w5+LFj4/+LHjb4j+&#10;L/ip4Ok8By+JtVtLG3m0XSCkoWG2t7aKOHdvmaR3YFpHCkkBQKetvv8A1t92g1a+u2n6X+/U4Nf2&#10;6P2qNW+Ld58PbP4W/Bu18Van4Oj+IWjz3Pii+axsNM85oZLG722weS+8wxKrRBYcNIxb5Ar9d8Ov&#10;2yNR+IPjH9lP4qW/9pab4U/aV8P/ANj3/h+e7a4t9L1B9Ll1mymj6Krqtvf27uqqZhJAW/1SAe22&#10;n7KOnWf7RNv8RRq1619b+Bv+EGFoY18owfaVuPPz135XGOmK8g+Hn7Et58PPHn7M3w9s21C++H/7&#10;NPh979davEWNtY1L7BJpFlEFXgslvNfTS44QtbgZ3nBp/Xq/0t8yNba/1t+tz62ooooKCiiigAoo&#10;ooAKKKKACiiigAooooAKKKKACiiigAooooAKKKKACiiigAooooA+FP8AgpxA1x/wUL/ZXVdwb+zP&#10;GvT/AK9tMrf0jQmsbwzyMGbaVAH4Vi/8FLd3/DxP9lXb/wBA3xpn6fZ9MrotZvTaWvyHD5H4UAWJ&#10;ZlDbOrHtXz3/AME+I2tNL+LembgyaX8SdZgWQDDScxNkj8a940SIurSSN5jnAyR04rwb9gG6WWH4&#10;w3y/NDqXxM1maH+9tzEOR25FAH0LHaxxnO1c+uKq6vetbRja3196muHeKEsW49MVjuk2sXOxflTP&#10;LelAHhv7fHxmvvA3wtSHT5ore/uhGkALDLs77TgN8uVQM2D2OeeBX0B/wSA+CF18NfhbqmqXkltc&#10;STSPbLLABiV2leeUgYGBmSMDoOPQCvGv2pv2UrH4u2sOoXM19I1imFiiY7Y3xjzCnIbGFyD2z6mv&#10;I/C3xE+N/wAHPBDeHNGa41L+0riVry6OoiKN13bYyyAptyoyVXIxjvlQAfrlpniDSZtVuLSPU9Pn&#10;1C3G+a2S4RpbcepQEkemT6VFqXiSW8vvsljGJW6s2e3c/rX5Ez+IPit+zn40svGkl5/adq0aPeQ2&#10;lv8AZ2scsFJhjkkO/hsHLNv+b5fuiv0M/Yx/bK8HfHjRLNbe6RdevIXcMOYbsLnd5Tdvuk7WweDg&#10;nFAHvCwW+iQtJcTbs8ZkOcD0qGXxjZqW2TJJtGcA9a5W4nuPH3iA2scghVFLM+3cFA7dfeuti8M6&#10;dYWKq1rbt5aYLMgy3vmgDiPFHiq6129+y2MMs00nIROQPf8A+vXXeEfBMPhndN5kk91KoDM+Pl9Q&#10;Mf8A16PDml2cGsXNxaxqhkXacDgDI6VsXcpgtnYfwigDF8ReLGsLiOG3VWldwgB7knAq9B4dtBdt&#10;eSW8cl1JyzuN236en4Vm+HNIh1DUri8miV5EkUxFv4O+RWh4i1dNNsZCW2svNAF6KVbqMkDK5I5H&#10;pT+EXsoH6Vy3hjUrzVbplR5o405O+M7fzrZv7OeWL95cKI1OWxxkUATm3tdROZIreZwf4lDYP41N&#10;c3cdqm6RlUVhLoklwVmt7yKNWzxt7/nWJfxXGoMyf2lbrzjkf/XoA7Cy1601KZo4JlkkUZKgHNQy&#10;PZ6PcyXEjKJ5hgnPX2FZ4a18CaVb7rcG6kj2vKifeYYzk/WptBjj8SWAmurVcr8i71PIBPI/T8qA&#10;KGv68dS2rDwwH5D1rG0e2t9T1hjNqEifZnDDaPmJB4xwfT9Py2vHVpDpnh+6a32x7UAwB0G7GB9e&#10;eTnoR3rJ+EfhiaV7i+vIf3MyKIFdchxk/N+n60Adlp1u8pEjNMq/wqzMN3uQScfT86ml1SCK48oy&#10;fvMZ2jk1FresR6RaM7MobHGaxPCNp/btzJfycxhiqIyfe46+negDeTYzyyOymONs7u2R3/UD/gNN&#10;fWYS6qrc4z6fhjr+XSqPiLWobEJCc7jJtRUHOeAOPxOPcCm6Fpyz/vmT92ueXXG4+3PT1PfOM4FA&#10;Gpbw+Z5chKMVLHjkcnsfbp+dYPjtJrq60+FVb5pwMLg8ZHP/AOsVoeK9VXStIk2+YvyHBTGBj8c/&#10;l+lcz4Gv7rxNr7SPdzSJCBIwZNqnnjv9ePrQB12slbHR22+WqpjttHWpdP2yoz7RuY5PHPIBqt4t&#10;/wCQHNn2pNBjmksfnkKkhegyQdo79/Tp1FAGhHCkEflxhYwBwAOlcxrGivb6k8hKMrQ7OEyyg9Qv&#10;5Dk+nvXSQwCB2Zm3yScbmABPt/M1nPYteyTSLIGaRFYKDwmen6ZoArW/gbTLvwnfaPdxDUtP1SF7&#10;W8t7kBknjdSjowx90jcD68180/8ABFy8vtV/YE8Os91PJp0Gqapb6XHK/mSWtnHezJHEzd9u1gO2&#10;MDjGB9LaRrNvBuWNmkmkuPLOV9OuTn1Pb16HmvkK08Rah/wSl+M+oabq1q15+z/8Tdda50q+tUAb&#10;wNql02XtpUHAs5HyyMvCdMZyWAPpTxr4juWhVfMzuXLD+6cnj8sV080tvpHw73RbVWS04OApclfb&#10;vzXB+LruOWCRi7bh0AHUfWr+q69ceLNEs9L061vPMWBQzNGFV/lHIOe5x3/CgDG8Ca60/id4YyHk&#10;dcICwznI6Z7+4wavfGb9oT4a/sneH4da+JPijQfDIus+RHcMZJ7jbtB8qFA0sm3IztVsFsk814z8&#10;T/2p5PAvjCP4WfB/wzY/ET42OhfUJSf+JV4URj/rr+cfdwCMRKQzdOCVDdh+zf8A8E79J8CeKm8f&#10;/FDUx8V/i1fbZLjXdWt1e30sjkQ2FuRst40OcMoDHk/KDtAB5n4z+PPjr/gpzbTeDfhHZa74G+Et&#10;0Fj8RfEDUraSxu7+3JG610uFgGLOoKtKw2hWIIBwH+nPgR8FPBf7N3gGLw74D8M2Ph/SLc/6u1j+&#10;a4fu8shy8jn+85J98V0ev68q7bO3xukIXI7Vo6TAtlpkStywBJJUrk/Q80AZ4juNSSSdjLHtYgYx&#10;wPpT10SS5i/f3kibeSBwQPx/GktJ2eArv4yTj1HYfjx+dX5bKS5hH+kBtw6lOP0I/XNADY9Vs7eJ&#10;YxcI20ADLdfxqDUNVhvAsEcyfviBkdqbJ4cjiiLN5bSMwAPlgLyQOnP86ltfD9rYL5jxxM0ZyG24&#10;2/maAF0/TbfQAzbv3k2AzHq2P/1064vBcfKi+YvB4754x+Ocfn6VVv5kvr2HdvZI2yF2/f8ATvz/&#10;AJ7ZrSt7RYrdV2hTwWx3I70ANVJLqBlkXaynhuxP07ge/XFOcLY2bbdsaxrx7VHquoLp9tubJLcY&#10;B5x3NU7fWG1M7V+0KrKD8iDOD3OeefYUAXrSeOO1XLKq5IXJwMZ4/So7i686FpA22FQdpDcyt2xj&#10;nH05P87Fvax28e2NVVSc9KjEi3F6MKW8kEZK8A8dD+fSgB0NksZDMzSMOhYk46Hp07U/ftc7tq+n&#10;PJpLi4W3TLZJPCqOrH0FRi5jntWaQZVfvAqcfh6/hQA2dVupI/mcK31ww9MHj9KsM2XChhu6keor&#10;J1GKRYzL5n2aPYx2E4wOOOvGeOnT3q9pVx9o0yGZn8zcu4OQBkUAPaFWRnVW3SMpOSeMH9O9So5Z&#10;mG1lCnAJ/iqnDrsUtosq7n3bjgDGADjnPAqOXxGkd1BH5cwEx4JXr7D/AOt/OgDJ8aJJJeWvlthW&#10;ukDcZDcjqO+CP0ro7pWaLanXI/CqWvXsdnDbySDavmenNLZTTXMcH749Tn5CcgDuenvQBj+GphG2&#10;oeZ8y/aNgzIV3+wAySa19KhuHv5pplaONgNkYPyjt09eO/t05FUdD0NoNTklX5oWlZmDHlTx+fIB&#10;/CrHiLxIunt9nhy1w2OgztoAuarrcOmRNudfMUcLWfoTzeIHknmjaODd+7B/jHfH+elLZeEA1409&#10;7It1kcIV+UH3z1qLxV4kh0Ky+y26hZGXagj/AIPoBQBsPdxw/u4yGk5wqjPP9Kq3szyMVY7Soy3P&#10;T6jOMnsBz7iqvh20aw0hbu7ZnuJV3DzB8wzyF9c81P4Z33lsbmZNrMxaNf7gPOfqfWgC5ptmbRGL&#10;bsyEHBOSPqfWki1OOXUGhEqFgPu5/wA+/wCVQXuo/bBLbwbvMAwWUE7SenT+tP0fSo9PU/xTch2x&#10;gt2BP4D+dAFqeVbWItjqeBnGSax0gutcvC0nmWscZym3Hz/N3/IjH51oXcf2u9WNsqu3njqv8WPr&#10;8o/OnT3KxmZIhIZP9hchWxxz0HagB8axWAO6RQWPViATS7/tTptZljwSw+6c8Yz39ax7XQr26Hmy&#10;agWWbkLsONvbv09q2VRbSFVVVXkDgYzkgUARy2e0M3mzgAZwH/xqvabnuiqrIyNnLl8Hg454/IZ6&#10;elSrbTXKKzT43LyFUjr+OP0oiuYLdWdVk2/3ipweex/lQBakkWFNzHaq96yr3XPtEoig2yc4LDoB&#10;/wDqz/8AWAzVLWNdOoXSW8ZmjWT5WG3qP8/WtKw0+GIRxrC3ync7Mm0cdBz74/LJ5oAsWPlwR5Lq&#10;0nJOG3H/ADwKSaeS5ysafu5AUBYY/wCBfT+f05qeaFZExsRvUEdaIpowrKo2rHx93C8elAElRm5j&#10;BX51yw3AZ5IrL1fVJJ9qW5uIycc7Rznpx1BPbOKdoGnyCRpZpjOyjZgocDHoTwfqPfmgDndH1PV/&#10;ivp8dwlxL4d0WZ3CpER/aUu1mVkduVgIIIKrufj7yMCK6jw54Y0/wdpn2XT7WO1t9xkcLlmkc9XZ&#10;jksxxyzEk9ya4dfGEfh74jT20Mc/2LV5DNEduViuUQiRQOOHUBwP7yyE8sK6SM3WvOirNNHH/tx4&#10;Uj8zk0AbK3CX14qq25FG/HTkY6/n+f0qe5vI7ONnlZY40QuzMcKoHUms6LRp7KDat4qbsKSIuT2H&#10;Oa8S/wCCjfxRb4JfsQ/EjWpLj/TP7JbTbR2Ugie6It0K+pXzN3A/hyehrvyvL6mOxtHBUviqSjFe&#10;smkvzO7K8BUx2MpYKl8VSUYr1k0l+Z+V/wCyPNJ+1r/wV503xBHC1xa6l4uu/EhH3RFBE8lxHnPY&#10;bY19eR9a/cq5Rktm2hmXqwJ3EDvj1P41+RP/AAb0fDn+0vj94v8AFUtuzJpGkLYW8pA2rJNPGWx/&#10;tbI8cdA59a/WzWvEKeG9An1C6WSZIyMRwqC7lmCqgyQMkkDJIGT2FfsPj5jqUuIoZZQ+DC0oU193&#10;N+TS+R+ueO2Opy4ghltD4MLShTXrbm/JpfI0EYtHkrtbHT0qOzh8uEMdzO4BZm6k/wCe1cR4w8Z6&#10;xrvhK+t9N0LxRpuq7MwSR/ZW8uRTlQW81kw2MHrwxrStv+Er0FFkK2PiC3ZQSrn7Hex+oON0Ujdu&#10;PKHFfh5+Kk/xK8U3mhaF5OjxwXGuagxt7KKRsKH2li7f7KqCfc4HcVn/AAq8SaLJp0lnY6gZdSjP&#10;nX8F1KDdpKxIczY/5abgQcfKMKAAu2rHh23vfEniS41TUrG5035DbWdtMyGSOH5TIxKMwDSPtBwT&#10;8sS9Mms2HRtS+InidNQFzp+nWWg6jJbQRpavJcSpG+2UGTzFULJtxtKMBhT95QQAdna3Yknlb5Sv&#10;ALqcqvoM+v8ALNLNcR3MgjX96epw2FHsT7+lOeB1P/HxIoY4A2r/AIVDKjyX6/J/q16leD6454PK&#10;8+xoAsFZJZoyyqqoS33snOMenvUkzFFBH94D8ziq9ikzSu7ySGPoquoB988U6a4Dz+UMltwPA9CC&#10;f6UASvuORtVl926/pSGdYx87Kh9C1R3uoLaw7h8zN90YJ9sn6f8A1utV7KVtRt/M86ZVx94qn6Yz&#10;QBYk1COBBtKsuOMMKwfFfiRbO3ZdwDsM8HoK2Rp8UsoVVj8sIDnblnznnP4d85rA1bwZHrWtIssk&#10;nl7cAKoGevUj8ewoAwfC3hybxtqs0l19qt7WFVZGX5fMJ5GMjpjmvQtP01NNhWONpGVRtG5icCnW&#10;FmunWMNvH9yFAi/QDFF5deQuFzuxnO3IUf57d6APkn/gqrp5+Edz8Kfj1ZxN9o+E3ieGPWHQcto1&#10;+RbXSn1wWjxnpuY19aw6hDd2qSQywzRyqGRg42uDyCD71w37Q/wntf2gvgn4p8D6hI62virS7jTi&#10;0kWfLZ0ISQAc5RtrZ6AqK8u/4JWfFy++Kv7FvhuHWi//AAkngh5vCOuQOA0kF1Yt5OG7ljEImOe7&#10;mgD6NjRoYlUBSQOecc0Sy+VEzN8vHH1qKaXypNvmzEsMhVQNgflUF1fnBXbcH6JgfjxkfhQBZ81Y&#10;kO1kZu5Z+9Ot5gIF3fLxjnjNZ9rcLs8xo3kXAwPJJz9D0A9APzzSPqebhUjhlhHptwT+HT8gaANR&#10;51jB3MBjmmxuwVmk2p6ZPQe9QxwTSKG83aDztKc/z/lQ8rDK7rj04j/+tigAfUo1udu5W4B4P+R6&#10;VjfETSbvX/CVxFaxiS7jKXNsgYKZJYmEqDJOBlkUZPHPPFbNrpqCRZpFzN2zyV9s+vvUV7N++2xt&#10;J/cwo7+i+/v0AzQBjeDvEmo3GvyWOraba6dNJaLdWvlXRnaVAxRw3yKFZf3WQpYfOOfXfmsVu5vM&#10;b7pULgjnrmsTxJ4f1ZtV03UtLksZL2zSW2dLpmSHyZdpbG1SSweOIgHGQCMjNVb3SvFGkp/aX9t2&#10;t9cRff082wtrKVfRW+eVX6YYsw7becgA6xpFRlUkBm4A9abNGs0fzNgdc+leaaV8TF8X+JbSynjv&#10;dP1FSzNbTWzsq7euxwu2QdCCvbnAwQOw1XUp4LCMQmZduQT5Z5+pNAEHjTVLK30O4tVitpI7iMo6&#10;sgZHU8EEHggj14rN0aO6ufh5qY0y3to75bKQWIjRQqy7G8vg9Dux2xUPhXwofF9wt/eSBrWN2UwY&#10;PzkYxk+nP6V21rZ2+iWOyGOO3t4VzgcBQOpP+NAH4wf8FyfjBYeLPjN4H8H6NLJ/ZPgvw8mYJJGk&#10;e1uZ2+eJy/zl1SKIHfyDnODmvp3/AIJi/sZal8S/Avw7+JXxW0/TofD/AIU0JbbwF4XdRJDbRzDz&#10;JdVuc8PPcMzOikEIrqcbgu384/2mPFetfthftf8AxA1/w/ZyardapeX+oWcCDLNZ2kTuvTri3gHT&#10;qR6mv2i+Dmup8af2W/CPxA8N65fLHrGlQXMVvNKZLWIMqrJatENqjZIrJuUBlKdSMg/0F4uxWUcP&#10;5NwwtJQpurNf3pf/AGzqH714sRWVZDk/DS0lCm6k1/el/wDbOZ2Wq+EPC954pt4dO8N6O7Sfuni+&#10;zJ5Ey5zuaLGzIGfnI3AEjIBIrf8AAXiex8KaZb+Hb6RtPuNPklsrVbiF4Y54Y2YRFHYBHPlBCdpO&#10;Oeh4rmvAOt3ngKWO88SaOY11aRYbS7sGe+2koWClBGsg3YONqtnHOOteiC/0vxZ4ZgumWG802+iS&#10;eMTQ/LIjAMpKOMjscEAiv59PwUk8T+JrXwpo019dyLHDChdmY4AAGSa8l8IaHqn7QXiX+2taa+sd&#10;CsZUm0+y8sKk+Dw0hPJbAzgcLuH8S5qlq/g9fG3xMXwvpl02n+GVjW9uLWKPdGjZIVU5xGh8vJQD&#10;BPsWB9v0rTY9G0y3tIRthto1jT6AYoAZe3lr4d03c3l29vGMKFXCj2AFQajpra0Q0dw0cbIBkDqP&#10;8mub+J17JqUi6dD5kkm8MURN2OOv612UcHkWwjj2qVGAQOKAIdM0uHR7NY41X5VAZ9oDPjuaztc1&#10;KO9tPI3KsjOPf/ParerxSJp8jNKflHYYzXE+GPN8VeI5Y45mRbU7nJXIx0x9TQB1mk2kmgeHplDe&#10;Y29im3rzgfzzXL39hrHjLUDD++htkZVkYjtnnqfSnePfGsvh68jhW8dRgMxU+v4+mOOKk8AeMLvX&#10;b5fMkuZo+gAX5R+OKAOm8P8AhKHw/YpBHLPKqv5gMpDHPX0xWtUdzdx2q5dsZ6VG2rW6x7vMWgCH&#10;XpFgtUkYqqxyK3PsauRyLNGrKcqwyD61yd7eXHizVoYYY91rHKjSnttzyPxwa6wlYI+yqo6DsKAM&#10;E+H/AO3dfmmuJZBFaygLGv3Xxzz+la+p6jFo9g80jKqRj1xXCeNfiVNoeovHZbpJJG4jRclj9Kp3&#10;/wAP/FHj6zt2vbu3sbeba7xEMZAp6ggdDj9aAL3h2BviPrU1xIsp02Fipfd/rGGPl9e/avQI41hj&#10;VVUKqjAAHAFV9I0Sz0CzFvZW0NrCDnZGu0Z9fr71aoAqtDHY3MtyzcyADntiuX1zU7jxNdvb2cZZ&#10;gpzg8AVqePdRay0zav3n4H1PFXPC2gf8I/p/ls4lmkYs7hcZ/wD1UAP8O6BD4esFijX52AMj93bH&#10;WrS2oS6aXJywxinzTpbQtJIyxxxgszMcKoHcmvMfif8AtB2NnpTW3h29juryUgG+RPMtbZARuYPg&#10;pI2OAqk8nJwATQA34gaxN4u8X61ok2oXVno9pawJNZxx7Pt4fczt5u3IjbKx4V8kxyAgdT3XgvUo&#10;9T0hZIwgJ+9t7nvxXingz4M6t8V577WtS1vV4Z7ycEujzWkexQAqIiv93r1J5JIxk10Pxy8WaP8A&#10;sb/BLVvGl14ivNP0Hw3biW6tr6c3KXnO0Ro7hpVmdmVUwxXdjKkEmpqVIwi5zdktWzowuFrYqvDD&#10;YeLlObUYxSu227JJdW3okeff8FTP+CiOm/sHfAma6spLe68c66HtdBsnw4EmPmnkX/nnECCfVii9&#10;zj8tv+CSH7AN5+3z+0PceM/iAby98H2FzPqOoS3XmF/Ed4HRpIhIMZw0yPIc5w4H8RI4LV9Q+In/&#10;AAWM/bZurpbW+aOZTILe2ja4j8PaVE2AqqByRuAzjLySEnGTj9ofC/gPT/2e/gzo3g/wfYW/hnUP&#10;CumtpdtpMlztfUY55E/ewThQXlklQFn2g7nbcIyVYfneDpy4hzD65VX+zUnaCf2n3f6/Jdz+xuIs&#10;XR8H+Ef9W8BJPOsfFSrzi9aNN3tCLWz1ai1rfmn/ACHrHw08ZeFrvQI9P8NtbWsNrGWhszGbeQx9&#10;fMEbAMynk7sHLbgTuDY6KzMzDzNj/Nx25PTnn+WMe9cH4C+F1ro/w7sdB1+1s9VuY7i5uJ5GjNwP&#10;MmnklyHcbmcBsbzhiRu45x1HwnmabwFY5aaRVMqxNKS0hjEjCPcTyW2bcn1zX6Mfxia8wkkV/wBy&#10;VZ1253hsD2Ga4jxho7fCnSpdW0OaTTLfz42fSoo42s7iR2VMbSoaLdnlo3ABG7axJDegMQx2nuM1&#10;Dqtha6vZSWl5Db3VvcKVeGZBJHIPQqeDQBT8NeJ9P8bab9s0+aWSFW2HdHJA6nAbDI4VhlSpGRyG&#10;BHBrQS3VJN/zFsYyWJwK87tPhfq2i2lj4f0m4i0/wrJMblri0YQ6haAfvFjBwVcGQKN5G4plWycs&#10;diTTPFWkvNHD4g067gRt8BvrDfcSA4LCR4mjRVHIBVMgEZyRhgDP+Lumw654y8OabHcLpeoakJ40&#10;1BHzMkShWkgWPlW8xN/MgKLszgttru7Gzj06yht4gVit0WNATnCgYFYPg7w3H4dgmvLoW82r6lLJ&#10;NdXKod2CWZYwW+bYi4VQcDAzgZxW9aXQu4dw+h46HvQBLVW41Ly2+QBtud3bH4/5FTl0gBywXgsc&#10;nt3qtZWqvJJKys24jaZF59c/rj8BQAC5kk+Zk2ow+X5tlVjAq28zPIrTFGCIDkjgjt9T+frk1ci/&#10;eSJM4X54wB7E/wCPH5UyG2F7I0k21lVmRI8fKADjJ9ScUAWl6cbduOMVDdXcShlZgOmQRx/n+VTF&#10;MR7V+XjAwOlZ8em+cY5JG/dyAMfXtgZ/mep+nFAFpI1mtJNq/wCsBGcfMe3+fWmTW7w2Fw0Gzzni&#10;+Tcdi5C4GTg4H4HFSS7o5YY49qLyTx2Hb9aS7tV1O0kjkz5MqNHJGyBlcHgggjkH9aAPz2/ZU+He&#10;peC/C2pap4k1618UeKtYvJRqOrWl+93DfeVLIiMXOA7gZBcqG2hVP3AB6jJI0zBV4/rXmvwJ/Zzm&#10;/ZR8T+KPAc3jLQfEkMNyuo2tnasEutNSXkrJFvYorL5ZAOOuedwr07dHCNv4YA60ANSDY21fbc39&#10;BUqgRrgdBTI5tzFcNlex9KLmTyos0ANQ7XOfmbJA9u9FMtX8yT/d5OfyooA9r/YQ/wCTHvg1/wBi&#10;Non/AKQQV6tXlP7CH/Jj3wa/7EbRP/SCCvVqACiiigAooooAKKKKACiiigAooooAKKKKACiiigAo&#10;oooAKKKKACiiigAooooAKKKKACiiigAooooAKKKKACiiigAooooAKKKKACiiigAooooAKKKKAPhr&#10;/gpT/wApE/2Vf+wZ41/9J9MrZ1fTpL+5O09qw/8AgpgjSf8ABRD9lUKdv/Es8ac/9u+l11yJsHr7&#10;mgAijEMSqvRRgV80SG5/Y0/ajvL+4h8z4b/F7Uoy86DH9g60425cDjy7ggZfru64C5b6P1efyLbN&#10;eS/td/BjVPj3+zR4m8P6ftXVZoY7zTWfnE8MiyoBzkM2woD230Ael6rNLPKyqp9qs3JTR9LKodsj&#10;Dg4yWNcD+zd8cLH9of4e2urWqzWd/bf6Jq2nzqyz6beoAJoZAwByGPBI5BB46D0zylO3d8zL3IoA&#10;r6W08tsrT7Rleg6/jSyaVbySh2hjeQdCwBNWGcIMmmPdRwwtI8kaIoyzM2Ao+tAHjP7W/wAdPDPw&#10;u0aG21rbJNM4VFVd8o3YyFXuMctngDHUkCuF/wCCa/wgmvvi3qnjD7DFZ6bLKLu1jgCKtvCAwijI&#10;QlVYuQCoJyY2+tcR/wAFAfHHgnxfr0enW9ndat4obatqLV2jmt5SCFbK8lSQh2H73pg8/Vf/AASu&#10;+DGoaX4Mtob6SSOzgtIt6ICvmSK2TkHPdiv/AH10xigD7Q8HaE3hjQvLmdTM7GWVuwJxx+AArF8S&#10;a7PrmprY2a+ZIxO0A4wPU1ofEDxLHpFgYf8AlpIu76Cj4e+H302xa8nYNPfKr4I5jXGcfrQBoaNp&#10;kfhzSlVmLPjc7E9T1OK5fxJ8SlihK/LzkDFXfF/iK6e+ksrW1a5ZRj5QSAT/AJ9se9R+Bfh6bKdd&#10;Q1BT9q5CwthlQHjP1/lQBoeG21afSIWZbVI5EDIQfmwRkdO9Pn8G/b5gbq4kMQwdinGTnoTU2sax&#10;LIrW9jC1wxGwsvRT9egrB8ZRXWheH4ZprqZ7h3wUBGAeT16mgDtidq57CuW8ZeLIYYGjVlJHSudh&#10;m8RtbuRZ30inj5uc/nVjw/8ADK814G61aWW0bcDHGoVmx1+bOR+FAGTb6pqgRpba38yNskFsfN+f&#10;14/H3qD4feGr3xzqkN7JGqaXDMVkbzMMxAzgD64r07SfC9rpMe0KZmzw0nzEDsB2GBxxjjAp63un&#10;aHCY0a2t41JJRMAA9+BQBPcXUOl26728tFGB+Fc3rvxB8y6jtNN2y3Ep2r/tH0rm/GHie6129FvZ&#10;7pGuJPLjHbJOB/MV2fgTwevhPRljm8ma8LM8swXrk8AHrgDFAEGoaDeah4Ru4bxYWupMEbOcYI/+&#10;v09T61qQSx+HfD1ukh2+TCqDjqQtZs2q3Gs68trCsnkRNiZ1+6O/J/wq7q9rbzrDbzSNIznYBj14&#10;J4HH+e/NAHMWGj3XxA1V5rrzotLUMFZHAMjA4x9OtddLJD4e0tYoVVFhTbGpzjis+/1OPwRpcNvb&#10;wtJHHkZz909f61w994k1fxfebbGGeeHzPLLKOFOM8+nFAHUeHdBGv6ncXt0rbSytGQeG5IP8q6a5&#10;EaxrDyu4EKiDsB6en/1q4uy8Qaxo1j9nk06XbCuNzShMqO+D/SrFlqcWtxrK2oNayTADAdSMjt15&#10;+mOtAGl49C2/hW4SONpGaIIG7hdw/rj86veC7T7D4U0+PbsbyFLD3Iyf51i6k1v4fEVvHNc3dxIm&#10;5CGzxyxJPTsTgY6ewro9DmafRbZ2Ro2aMEqwwV46YoAzPGTSTReTGrMzL0Faxf7JZqq8yKgCjHU9&#10;K57WLibVtbjgt/8AWMpBP9wY5NbMVhNEpPnTSbTgLnBP4/8A6qAI4LK7vZibrasZBAC9Rnt/nt+N&#10;M0vw5b6NH5k0jSSAl90jDjvUOpX+pXEjQR2bRhlbMnVQOQMe/Gfbiue1bwnfNEy3GoXCHZwDlg5P&#10;GBz7fkKAOo0jw/FFdNdqzfvHLgeo7fn1rl/2lv2dPD/7U/wa17wT4kjd9N1y0a33p962k6xzIOm+&#10;Nwrj3Xngmuvmthpfhwwqx/cwbA3c4GK4XX/iVJpVjDHGz+ZCPmdj354wB+uaAPmb9k74geLrrxjr&#10;3wR+JF1br8RvAFss0OoSFYIvEmkdIb+MeoXCyAZ2t153Y0Nc/aE8Zftra/P8Nf2fdQ/sTwPorrZe&#10;KPicF3xIwVS9rpQziWcg8y/dXOQRlXPC/t4fB6H9un9tT4I/Dvbd6bdWunanrnia+sZTDeQ6E3lR&#10;CMuBkJPKHiGcjLscEGvu7wP4F0H4OeBdP8P+HNLs9F0PR4Ft7OztY9kcKKMAe57knJJJJJJJoA5j&#10;9mX9lrwb+yN8NYfDPg7TRaW+fOvbyY+ZeapcYAa4uJeryNjJPAHQADArqfEPiIRjyYW3M3HHU1Vh&#10;v77xDdeXHujt2JBkx8ox1rSsNEt9GJZmaaXqC4G7njigCLw7pJtz574y2GLZzuOD39Bk/j9Obut2&#10;pu7TbyeQMA4OScUlvK2oSSq29YwcfK3H0zj+v6YNW2RSm3Hyj9MUAZOl6K2kqpfaWzncxPX3I/wr&#10;Stwwg4aNjnjH3QPT/P8A9anW0vnQhuuScH1GeDTpHEaMzHaoGSaAKr7ptR4Td5Y+XeSAvuPc5Iz7&#10;Go7rTmurxDJHEdw5wcYA6nOMk8jjipnufs5aRhuOwZAHXAY/rzTrHdKzPJu3qSuMYUdOnfHHU9ev&#10;TFADYNIgtTuXfkc53kfypt7dtI3lR564ODgt6gHsB3Pb602/v87o4/m4O7Hb6n09/bGRTtMRooAx&#10;jkZ36sSORz7+/tQAyXRVuZA020KuBgEnPXqT9R+vqana4h02EIW+4vc5P406a3+0Rt8zLuH3T0/H&#10;/DNOhiaMDdIznHOcf4UAQ2t81wUyI18zOFLfNxweMVYVRAjZb5ck89snNKqKvRQOMcCql2kk1zHH&#10;5jIuSSVHX0//AF0AQiaMXk0nmESAEAlNwHJ7dcY2+3PvVq0hL20fmpgpjbk8/jjjPt0qlqt1BZXd&#10;rCu1mnlAYfeY4YHn6E/gM1d1OdrWyZo/vDoKAINRljvI2iJ4YFT/AL24AfyP4UscX2iwihDf8sRk&#10;bvmAIwM0Wum7opdzEs25QT2HT+WOaZFpEnnTE3Eq+ZjlTjH+f5UAGn6UtlLHFj5Y03HB4LbiRn16&#10;mszxDrjx+K9NtYtv7xyH9eM471s3Df2VaNIFeaTgf7Teg/X9a5jSIrzWfEMF5JYlVsywyMZbIwBy&#10;e2c0AdLrtqt5YNGyht2QMjocGqHgp/sHh+NJm+bzGCjBJPOa07jdNY7pF8tgCTz92ua0OZZNP3zT&#10;Anc5IIzg7hnI78ENj29M0AdFqmqx6XZbh96QYiUD77HpVXQdMNuX1C43LcXC/MpPEYznH8qvrZxy&#10;tHI6bmVQF3AZX+mfpWV4p1BZilnGwWR2AJJwBQAv9qyaxq/lQfNAo+bdxz+v8jXPnw2o8T2zXE4+&#10;e5O2MH7wHI/Xr9R9K620W30iyZYcNsALHPXJxya5nVnD+MdDZyq7p5D174GP14+tAHX3dml7Htkz&#10;t9qyvFPiBdOg+zw/66TgYHQelWPFOptpemb1bazHGfSub8HG41TxHHdGN3t0DBpDyAcHH+fp60Ad&#10;B4X0P+zLbzpCxuJwGfP8PXj9f0rRTbNI3+0o49ucf1ql4h1j+z0jhXaZrk7EycAHgZJqWwtW060V&#10;pHZn/iHHJJ4GevGfWgCY6bEWz8w9cOefqevHp71XvkuorSSOzhjVsfKS2OSTz0/H15plvLNfHzAG&#10;2lsZD4X8uv6/l0Fy6na1gG1SzHgc9/8APegDM0y61W2s5JNQjs49vIEZ6f5/rRZXsmrzEsyL2AGR&#10;j3/PH44qtqnjVtNdfMt4U3uFG+TGVxknp/n8a6CJlaMMu3bjqOlAFG6u1MiR7mjjztwAQSMj8exH&#10;vz2FWvKWeJlViFZduBjiuP8AEOuvJ4mitvMjhja4VS+BjbnHNdHdotsnmG4kVl4yRnd9PT8elAFu&#10;G0h077gCljwCepwenvUkm238yZmb7vTPAx6CsXQ7e51K/W5ma4hWLgI4++CARk59+w7Vd17RX1ow&#10;r5nlxK2XHPzj0/z60AVIddk1uSRbXmPtztLYOOOf8Pw6nYto/It1Xaq4GMKMCoFmtNHRYVaKHc3y&#10;oMLkk9hTXv2uFIjUOMdjn/P+cZoAlt513SY4Vcc+gyR+XGfxobUoQfvj8KWwjZIPmG3djA9BgD+l&#10;TLlU+bHHU0Ac94m0izv9Fkjt5zY3UcguLW4SPmCYfdYDHI5II7qzDvU3hHxtD4r0WO4VWhuVBS4h&#10;PWCVeHTJ64YEA9xg9CKxtS8Vap4sa+h0G20tII5XtPt17dlC0iMUkKRLG29UYMuGZNzIeNuGNSHw&#10;v4g8Ia/Ld6bqNjqi6uQt39qiSGO0dEwsyrGAXJVQhXI/gPGGyAdtb2KkLJN80md3JOM9uOlfAv8A&#10;wcPePJNH/Zg8I6DDMIxrniITTKD80scEEh249N8qE+6rX2dcfC+PxYd+ualfaxcD5kMcz2cFrkEE&#10;xRxMCuQWALMz4JG/aSK+A/8Ag4J+Gl1ofwR+HupnWNT1S2sdbns2W9aJmV5oN6kFY1ZsiBgSSccd&#10;K/SfB+nSnxlgFV257/NRk4/+TJH6N4Swpz4vwKq7c9/moycfxsdJ/wAEKvg1pR/ZkvdUvlC32tXT&#10;39q8Fw8F3HGkstuzKyMHCloQDjAJXmvqrxZqmr2Nzbaba3Gt69Yp5N6scunPKzSR3KMkK3ESBRlY&#10;5MmXkHYxbGa8F/4IYapZ6v8AsKWMqxv9t0bU9Q0xpJJmZQrSC4wisxVQfOXO0LkqCQSAa+uPh7CT&#10;Z+Zs+VncKw57jOfT0AHvXm+JUqsuKswdbf20/uUml+FjzfEaVWXFGPdbf2s/uUnb8LG5aWi6bEWy&#10;25scAnGfQCprVmkTex4k+ZR/dFR3sau6FmKrznB/z7imtqC+aI4Rv2dVX9B7fWviD4sktYRG0jY/&#10;eOxySecZOPwrB+Fis3hmaZ2Utd6jezEKu0Lm5kwOpzgAc9/at2G3kWYSM/zMDuA6ewHsOfrXD2cm&#10;rfDzxOovrjSf7I1zVJo7W2hVlkhklO6NtzEZ3EHciqcNIzZIzgA70ry2eV9MVVv9dttNiLzOyqpA&#10;PynIz7VYngM0eNzK3qCR9ahOlxFk3fMFOcMBz3/+v70AUv8AhI21KxlkskJZR8pdSNx5/wDrUvhp&#10;LiUNcXDxs0mQQh6fX/PHpVy4mtbG3ZWMUS7CcYwMYqOxv1lt9sa+YwyTtIx+f+eQaAFuLVZomZi3&#10;DEcf7x/xz+AqxE0dxAF+VgVGUI6D3H4H8qr6rcDT9GkcrtCrzznqcH+dc98OLubVtS1K4mmmba4C&#10;qx+UZ3GgDpSFsl2x7nkfPU7mOAT/AJ7c0+ztfsy56s2Mk/59cn8TTnniil+ZlVm9T1/zxUd5qkNl&#10;Hvd1246560ATs2xSx6AZrIn8TWr3ZjjbdJxxj+6c9f09q5/VvEl5r07LZxyNt4wrdiQB/MfnWt4K&#10;8LPpyfa7lpPtUgwUPGzn9c8daANq3RYV85mVnk6v2x6D0FfHvwxn/wCGWf8AgrV4u8LktH4X+P8A&#10;o6+JNL5Hlpq9mCt1EvoXi3St6koPp9lV8t/8FUvhbqmo/Cvwr8UPDdnJeeJPgj4gg8WrFCQs91p8&#10;X/H9boSMfNEA5HcRYwScEA+lpi2xtqxxNK2CFb529s9u3POB+dWoIFhXP3WYcjeWH61zvww+JWi/&#10;GLwho/irw7eRajouvWEd7ZzoeHRwrDPowBAIPIIIPIra12Vo9Ml2bg2PlYHoaAI4dXWa8mt4fnkT&#10;HH8Kdf04B/Grltai3U/xSNy7nqx/z27VU8P2C2unxtsYSMoLMwG48D/Ck8R6pJpWn+ZFCZnY7Qvr&#10;n9fyoAfLdrd3SxJltpO5Q23H1x7Z/MVK8dvG+1m2tjON56fnUemxfY7HdJlWf5myMY6f5/w6U7T7&#10;tLmOSZWQq53DB5Axjn8qAJRZxn+9/wB9n/GnxxLEgVVCqvQU03GSoVXbcN3pj65rlbr4iSHVmtba&#10;3NxJuKgK3XHpx/Pr6CgDpNTvvsUa4+8T3oNu97bosgAX1P3j+HbNYsWsRwGP+0P9Ek37ykjryM+5&#10;/X9K1YvFGnzj5by3P/AqAOf8c2lvqGoaPpNqytqwu4rtHBBeziiYNJKeDgMuYh6mbHTOOtkfZGzH&#10;oozXH/Dy8soda8SJutWuotUfzbgY8yYPFFKuT1wqyCMe0Yx6DoLzWY7hljt3WUs2DtOcUAZd34ln&#10;0Pw5Z/ZLWG4v7+7W1tLeRzCshJLMSwVuFjWSTpyEx3FeS/t3/GvxJ8DP2RfiB4iuofD9n5OlyW1t&#10;JFezPIss4EMe0eWu5t7g53DH4c+heLb64X4s6PJYSTPa6PBKmpoIE8mGOaMlMuxB8xmjjwEBIXJY&#10;qGG74F/4L7fGeTSPhX4T8FxXdwZPEmoSapcR52r9ngGEBGc4aSXI7Zir7Lw9yF5zxHg8vavGU05f&#10;4Y+9L/yVM+w4AyN5xxDhMA17sppy/wAMfel/5KmeZ/8ABvb8G4fGP7QXjHxVeWouLXw3oy2cW9Mo&#10;JrqT19fLhkGPRj+P1F+wG1x8A/Ffxs/Z9uCxs/AOvLrPhxXJz/ZGoZnjjQZ5ETZDH+9Kfw0P+CIP&#10;wfX4RfsLWOuTx+XfeOdRm1RyQA3kqfJiXPXG2IuP+uhpv7fk0P7M37WXwj+O0Soul3k7+BPGM0eP&#10;LWyuzutZXPHyxTKWLHsFHoK93xkz1Zrxbi6sHeNN+zj6QXK/vlzP5nt+L2eLM+K8VVg7xpv2a9IL&#10;lf3yu/mfZWixmHRLNP4lgQdMfwivMfi/4Fh8D+GNS1bQ5JNDmt4ZJ9lqcW8xCs5Dwn5Dk55ADejC&#10;vUrGB4IFVm3YVQBjhcDH1rz/AOOl02p6LJpUIaSbVJEsUCjIBkIUk+wBOfXoMkgV+YH5ob3w98B2&#10;nw50aWXddXN5dBHurm4kMkshA4HooG5vlUADJwOa3pbqQ20OxR50oBwDuVeMnnjjt+Io1iXydNk+&#10;g+vWs/wlfy38l0X8xUjKpGrA8DmgC1Z+HobXVpL75muZl2tydvboPwrQqvPqcNtIVdsMO1SibP8A&#10;Cyr1JIxigDK8czNb+HZnU7do5rm/hXq0Oh+AX1C8dY47i5kwwGS3zFR/L9K3vHGoW8vh+4h8xC0g&#10;xjNea6j8TIdA8J2ui29uqtGSS7EMGJdmwBjvmgDPtdJuPib4+SzijkksYZQ95MpwEXk4z6nGBXt2&#10;k6Vb+HtJitbcMtvbptUMxY4HvWZ4J8I2ngDQXhhZm81zPK743MxAH6YFYHjv4kXEkj6dodpdX14Q&#10;NxiQsEzwMnoB7mgCLx34tkm1NYLc7mY7EUdc1r+G/A8z2hbU5JPMJ4WOXK4/L+tV/Afwyk0a9i1T&#10;Urpri/aM7oio8uFj6epHTP1rptZ1RdLtGc4z2yelAAZ7TQbaOPKwxr8oH+frXNeK/FtvLC5tpW3M&#10;uCegrCku7rxtr32e1V5AGBlfPEak9TXVaholj4Y0FjcFZFBA3NGoZj+A+v8A+ugBPBfgu1sRHqEq&#10;GW8f5kd+sYIxx9f610KyM8xAXCL1J7/Ss/w14ig1+Gb7Kv7m3fywR0PGelUvid4zbwH4PutQit1u&#10;ZYcYQyeWqqWAaRmwSEQEsxCscA4BPFACaj8XfC+lXslrP4i0WK6hcxPE97GrI4IBUjPDAnGDzXPe&#10;IfjC0F/cRWOmatqMdnL5Mk8D26xGTaCVXfKpOM4JxgHI6g1ykfiCbSvD81vdT2t0bq4nuXSFSYU8&#10;5zIyDcSWGWY5OM7ugGAI/hdox8caq1jbqtjpWngMy28KrGMknaAMBc8ngHvQB0knxD1DUpYZrjw3&#10;fJHkNGZ7u3VCRgjcUkcj8Afw7YvxG/aE1S2tLWO3spfD8M04gubudoppIso2PLALLhn2KHbP3uUz&#10;02Pi/wCI7bSFWxhjaL7LgsRhVb5eBgfzrkfAvgJviV4hhXVNPuJNFmhcyMy4jlGCAMntn09vWgC3&#10;pngzVvEmiLqN1HfX9iq/aA2o6m8sU2BkP5JbyuOo+QAHBGMVL8ONBi8f/E+4/tJlu4dJiEqKr/I0&#10;gcBT7gYP6V1vifwdH4T0lrXw/qv2WRojENMvrx5rSdDxtG8locdAU+Ud0bpUHw8u7HwOsjXmh65Y&#10;31wNryQ2T38UoB/he3EmB7PtJ9KAPSCcCvwx/wCCy37dOtftx/tM2vwn8AvNq3hPw9qS6fY29gfM&#10;/wCEh1Rj5ZkGOHVWYxx44+82TuGP0a/4Kift7aX+z5+xJ4m1rw9eSSeINeDaBpG6CSB4bibejy4d&#10;QQY0WVxxyyL2Oa/P/wD4N6v2c9O1r4za18WfEUdxHp/g9Dp+iv8AY5ZYpr+VP3rKyqV3xQsBt+8f&#10;tAIHGa+E4pxFXGYqlkmHdufWbXSK6fg39y6n9X+AuU4LhzIsf4o5vTU1hf3eGi9pVpWV++jlGKa2&#10;Tm94q36Pf8Eu/wDgn5pv7Av7PtvpkyWt14215Uu/EeoRrnzJsHbbo3UxRBio/vEu2BuwPpC8sbe9&#10;EbTwwy+S4kQyIG8th0YZ6EetYcHxR0qa9t7dl1iGS6lEEbT6PeQx7z91S7xBVJyOpFbUxa8iKop+&#10;9jLH5eDzxnn6d6+zwmFpYajGhRVoxVkv6/E/mniHiDHZ3mVbNszqOdatJyk33fRdkloktEkktEQ2&#10;x33K/wAXzl8gdsHn8zx64rL+GrfZfDtxZ/8AQNvrm2BHdBKxT8dhUH3Brak/0C2+RS7MeSf4j6n/&#10;AD6CuX+FUc2oaFcXc3nRveahdyOFI2qRO6Y6nPCDkDk5PQ10HjG5cXWb4BQMkc/KR9Pc/wCfqGWs&#10;bXTyY8lvbd1H0Bz/AN9VPLpI8xVXJBRslgMZ4wDjtySR3xzV6GPyYlXcz7R1OMn8sCgCMoWUK21W&#10;/hIHBqr9iggViS00y9kPOfQd/wAzV4ESx98MPoaYCLXbGqu24k8fmc/iaAKl7a+XaszBVbbtH7xm&#10;yfT3+lS6GjR6ZGG4OT3z3P6U6QSNLAzKOJSeOw2sBn/Pep441hQKo2qvQelAFQj7deDcP3cfJBHb&#10;tn68HHtVuOZZQNrBgwyCOhpohVEK9VbO4Edc1Io2rx0oAg8pTH9nyfkVSD+PH8qnAx+PJpNvzbu/&#10;SkSZXcqrZYdcdqAHVEpzcyR/w7AcfUnNSjrTRFiZn/vKFx9M/wCNAEV3cKIpArbpFBAC8sDjivFv&#10;29/2s7z9jb4MWHiqz0eDW5LjWLfTpbeWRo9sciyMzgj+IbOAeOa9tVNrZXChiSw9T61xX7SHhjSf&#10;G/wJ8XafrNjJqmnJp0txNaLLJEbgxL5ypmMhiCyLkdG6EEEggHxf8PfhX4utP2gvG3j7xd4ittWu&#10;fEzeRaWdrE0cdvAjKsRI4CsI0QEAHnJLE8n0ZLYK+49jjjjtXKfs/wDxMs/i58ING16ytP7PjmiM&#10;JtvtIufs7RsUK+YPvj5fvdSCMgHIHZj5jx0yQRQA2CPYNx+Xd/Dnp/8AXqG4uPNk8tfxzVocCoxF&#10;iXOeee1AAjpGMA+9FEkXmcbm96KAPZv2EP8Akx74Nf8AYjaJ/wCkEFerV5T+wh/yY98Gv+xG0T/0&#10;ggr1agAooply5jt5GX7yqSKAWug+ivwrb/gsJ+08GP8AxWE3X/oXbL/4xTf+Hwv7T3/Q4Tf+E7Zf&#10;/GK/fY/Rz4kauq9D/wADl/8AIH7tH6PfETV/bUP/AAOX/wAgfutRX4U/8Phf2nv+hwm/8J2y/wDj&#10;FH/D4X9p7/ocJv8AwnbL/wCMU/8AiXLiX/n/AEP/AAOX/wAgV/xL1xF/z+of+By/+QP3Wor8Kf8A&#10;h8L+09/0OE3/AITtl/8AGKP+Hwv7T3/Q4Tf+E7Zf/GKP+JcuJf8An/Q/8Dl/8gH/ABL1xF/z+of+&#10;By/+QP3Wor8Kf+Hwv7T3/Q4Tf+E7Zf8Axiv10/YB+KPiH40/seeBfFHiu6a98Q6xZPLezmBIDI4m&#10;kUHYgVV+VR0Ar43jbwrzbhfCQxmYVKcozlyrkk272b1vFaWR8fxn4X5rwzhYYzH1Kcozlyrkk272&#10;b1vFaaHrGta3ZeG9IuNQ1G8tdPsbOMyz3NzKsUMCDkszsQFA9ScVX8I+M9H8f6DDqug6tput6XcZ&#10;8q8sLpLm3lwcHa6EqcEEcGvKv28PAvwo8ZfAj7V8apbf/hX/AIZ1S01u8tLti1nqU0L/ALi3ngAb&#10;7UrzMm232sZJBGArHAPAf8E0v2bm+EmqfFPxvZeC4fhT4Y+KmsWup6H4Fht0tf7Gt4LVYPtU9vH+&#10;6t7q7K+ZJEg+QLEGJkD4/M0fm59NXPiCxsr/AOyzXtnDdCBrowvMqyeSpAaTaTnYCQC3QEj1rL8N&#10;/Fvwr4y8L3euaP4m8P6roun7zdahZ6jDPa22wbn3yqxVdq8nJGBya+QfD3g7wX+1Ov7XWtfGDUFs&#10;fCNp4sj8G6hLNffYobHQNHtLO7NvJLkbYJri5vJJQSBJHcFTkYx4744/ZR0/xr8D/wBozx98NdD8&#10;F/s8/D34t+BtP8AaDa6xD/wjVhrwkupYm1m9t4ox9l86O8FtbhoxOykFwm9FVX0+V/8AIP8AO3+Z&#10;+jHgH43+C/itJdr4X8X+F/EjWCq90NK1WC8NsrZwX8tm2g4OCcZwa0PBfxB0H4kaZJfeHdc0fXrO&#10;GVoHuNOvI7qJJF+8haMkBhkZHUV+Uv7UFhrX7Jfwn+MXwb1zw78FdJk8S+FdD1y78TfDTwofCjR6&#10;HP4htdN1CzvY/OlYhbeeZo5vN+ZPPyoKkn0D9py30v8A4J2/Hj4733wH0nw/8P8A+zf2b77xXcWO&#10;i6dBDp8GqWN1Imm3b2wXyjIYzcruZDvWEA7gtPz9fwu/0t6hFNu3p+Nv8z9MqrxaxaT6tNYJdW73&#10;1tEk81ssgM0UblwjsuchWMcgBIwSjY6Gvztt/Df7Ret/tNXPwvm/aa8TWtp4i+GkfxFm1S18L6Ot&#10;5pOordG3NnZbrcomnsZEZklWWfEIUTDe7HofhF+0Fr3xCs/2C/jNqTW//CVfGbR/+EX8VC1jEUeo&#10;RXnh+41ffsHGIrvTgyf881uJgMB2yW/r71+aFzf19z/Jn3zRRRQMKKKKACiiigAooooAKKKKACii&#10;igAooooAKKKKACiiigAooooAKKKKACiiigD4a/4KVHH/AAUT/ZW/7BnjX/0m0yupO9n4OF+lct/w&#10;Up/5SJ/sq/8AYM8a/wDpPpldY5wKAMq/vFLL5nzKDyPWpo9bjFuvySLxgHHFVboDUdRjjA+UnBx6&#10;d60LmARWKx/ewNooA+afj54fuv2cvipD8avDFrM2mZW28d6fBnbqFmSFW8C4IMsJO4nglQeQNxP0&#10;ha+IbfV9Ltb2xlS6s7yJZ4JozuSaNlDKynuCCCDTW0C31Xw9caffW6T2l5HJBPBINySRuCrKR6EE&#10;j8a8D/Yb1m88FeIfiJ8Jby4kuIvhvrCR6Q8z+ZImmXKmW2jZictsUY9gVHYCgD3hJJr+Xavy455r&#10;z79p/wAKa/qfwxuF0XUmsbyNt6SIuQGBBXcD1U4Kn03Z7V6Trmv2fhjTzNdSCNFGFH8Tn0A7mvl7&#10;4vftWXHxV8RDwz4TjlvlmBS4vLG4jaLTM5XezchpFJVtmBwRjqDQBkfsW/BHQPi98TEu5v8ARfFV&#10;9eyRXxv5i01vIXw0Ua5ITODtzzt7ngV+sHw38EW/gHwpa2MNvbQyRxgSmFcKxH+H5V+UPwP/AGIv&#10;HXwl+MlnqJ1DWluNQgWaVZrF4DJMzB1naUsflXJPQNu/iHKn9avB9zJeeGLGaZjJLJEGdyc7yep9&#10;s9cdunagDN8QeDT4l8TJJcL/AKCsW1sNgu3OMfn+ldALZY7TyY/lVU2L7DGBUlZ+s+I7fRcebIqs&#10;egJxmgCxa6XBaTvMkaiWT7zdzUky+dCyhtu7jIPSuftvFU3iNmjsY87erbsYrK8Va/J4cn8tt3mb&#10;Ax5zQB15Nvo1v8qrGPQd65LVbZfGWt+Wzt5ceOh6fMAB+PNWtB8N6lqMwk1HbHbsmQiv8+T6+lXb&#10;fw1CNSaOEMkO3dvDZJOB/jn9OhoA6DoKp6rrUOkxbpG65xg1V8TeIo9HtmVWImADDjgf5xXH6V4c&#10;1LxlqAmnVoNPDAtuYq0oPPy8H8/egCbV/ihdSytHYxvM3YIhNWrT4b3+p3aTaldwiLOWiiByw9M8&#10;Yrq9G0S20CxW3tY9kaZ6nJOeTk1bJwKAKmnaDZ6RHtt7aGFc7uF5z6560zXr/wCyWDFW+foADzVT&#10;VNexJ5anGTiqR1PT7G63XEkjMo7rkE/SgDQ0fTv+EY024kmZZJJJDK5X6AAfpWboFs3iLWpryVWE&#10;EZUqCDhznIx2OMfrWD4o8fvqL+TCC24lVA4qNviJf6FaW9iqwblQIDH8+c8cEEj8qAO/vbC1u2Pn&#10;RxyMxAwxpmjeHLLw8sn2SFYRIdzYJ5rK8I+EZLVftWoZN4ZCwUSZVR/U1q61qMdvaurMuWGDQBX1&#10;jSDqt1GyeTIoI37ichQegI6Z5BxjNchf/By/vNS8yG+t7GBQCscau67u/wB5q6nTvFlrLLb2cDFp&#10;MBenU961NUvDYWTSKu5l6A0Ac5o3gm8sdUhk1DUvt21DGoaM9CDkZzkZGa6S+vY9Pt90h46Cq+h6&#10;n/aaSN5isVOCoHTjNYHxCnvLq5gtrdGZZG2Ag9zjr9P6UAXvBtnHeSz6k3zSO7RoewUYz+oqxaeK&#10;o5WuN42skmxBuAyMfn+QNUNRguvDHhW3tLfy2kyQxL9c5JPOO5/Csbw54HvNS1D7RdqqxqynG7qD&#10;z+dAHS6t4sWxmgVYbh/NcBtq/cGRz+Iz+VX763XUtOb5NvmY+/8AKeoqVvJ02D+FVUE9OvvVK8kv&#10;dRKfZ1iWFvmDt1HUcfzz7igB3i0mPw7dMrYKJn615b4V8Jf8LB8VulxIY7W0XzXUD/WHPA+nrXbe&#10;JdO167ZYYY7Vo3GM5BP0y3NXvCfhqfTdLuFuo7WCa4UqzQL8wGMf/X/GgD5b/wCCdFn/AMLw/ad+&#10;PXxslKtZX2u/8IP4bVFxHHp2mgK8kfYrLIVbjjcjeuB9aeIpvKsT+NfLn/BFV20v9hqz8NyJF53g&#10;zxFrOhyzoP8Aj8aO9lcynuSfMxk/3a+nPFb7oY41+852jjNAE/hhWj0G3z1wTx7kmoUna8vFBLEY&#10;x8o5PB/nzz7kdcUl1cLouk29u27dtx/+vHvgVZ0ixe3+aQbTjAHc5wefyx+Z70AW4YVhU7V2hsHH&#10;pwB/SsrWtbSG8+yovmSNyyjkKBg5I/zkZ9Kuaxqy6baSNzuRSenT/wCvWB4HSbVNauNSkRVjkTYu&#10;09+P6CgDpURLCBiW/wBpmY8sapwaoupXJ2q5jjOMgEhufb3A/I9ao+Lpri7uUsYcKsi7mJHX2FXv&#10;Dtn9ltvlyyhQobJw3HYf17/TFAFy7VVwzHG4qv68fzqjL4lgQiO3UzNnaoUggenfpWT8SLySLTnV&#10;RJtY7QQcdR/9Y/rUHwh0qMaRJfMrefJIyZLcbR6D/JoA6WysiZWlkVWEnzAOvzg/y/z7VcLYrF1z&#10;xT9hm8mFcyZ2kt0zUduL6/gaSRoWXIUBG55wOvT/ACevQgGpPfCTMcfzM64Uj14/QZyT9O9TXG/Z&#10;8hC88nGcD2pljYrZR/3nb7zf0HtT5II5z8yq3Y5oAhtbJfLVj5bZ5+6DkfXr+Peqd/qXkyt5Ik3K&#10;Cg4GB64/Q89B6A5rV4QDoOwrN1y7g0OxkmkyWzuUDqT/AJOPoaAJNL02MwpPIqtMw3Zx93vxwMdv&#10;yqpr959quxZjcqriQsD6Ve068F1oEMyBsNAGAI56Vj+HIZtS1s3kiK0W0qCf7wx2oA6LcEjz0VRn&#10;JpImy8n+y2PpwKivLiPYyfekAyFC7ue1R20UK3Tpu3Op4Ut7Ak/XnrQBZnhS4j2yDcvXFMtoY4Im&#10;8tQqsT0P4VDcxXU0uAIvLzxzVa/066ls5FjWPcynHOMmgB+qMsentBayRxui4CjsOn+NYvg3QpJb&#10;fdMx2mVyQMjG1sDH45Of8TWx4e0f+yLQyTf69h+8IbKjFWI9bt5mwrd8ZI4/OgCa8cWlhIy/KI04&#10;9q5LQdSjufFMiyxmY7Pl4ztOevWtnXdRj1S0ltYWbzuAPr2/z/8ArrN8E+Hm03Wr7zmkYlQg7Kw4&#10;P55yKAOlvoFns2RsheAcHB/OuW1TT2l8caSzpGI4ZHCn1AGB+WB/PvXRahe29lc7pNpbAOOCePQd&#10;f6fSud8TWi3pg1DZI6W7O/lHIMicNx79fz68UAbHiLSm8SrFCkgWKN90hwcN7VammtPDVjtSNIo8&#10;5EaDHX2qv4Jh8rwzasyqjSqZCFOQMnI/TFZtyp8Sa9HDJu8nnft44HOM+9AEXhpj4p8RT3MjM0Vm&#10;wMak9GJJH5YpvjDXrq61j+z7ZWQRkGR154OOvYDnv3xV3SvJ8K2l4Nqx/vQBk8E9O5z2o8OWF4fF&#10;F5fTIv2e4iCq3QkjHbr2oA2NIsTYwNu273bJOPmI7ZP+fx6mlqWrLc3X2eNWd1JBwOM5Ap/ifWl0&#10;qxcZKyMuQfSs/wAB2Ukscl5MP9bgxj0GDz+tADdW8P2t1qZkmgSRs7SXztAzn9eue2a3tUDiwdYs&#10;q/AXAzikv7dXGW7kCo5tVtZZGieRfl5OSADj6/8A6qAPOJrabU/F7KZjHJayBidrEsQ2D0Gc/hXa&#10;Wvhq8lvoJJp4/IjB3psIdm7YOemMYrl4dIu5fH8N1DE/2WS835XGNob/AOv+vvXpFADeIo+B8qjo&#10;KyrC9knvr7942FZVUEFiOvTmtFrxY0kZiPlOKz9Jt2uNTubjaVjYgqSPvHOf8/WgBYPDu7VPtU21&#10;tyY285X8c/r/APrrSjgjtx8qqoxjjilLN5gwq7e5zUN/MUiKr/EDk+gwf1NABc3fluFG7qASBnGe&#10;g+v9Kpa1BdalYXVrb3VxZTXEDpHOiqzwsRgOBjHBORk8kdKuQzqtq80jqQxydvIHQYHqePzpkF6u&#10;Y/vvIwVHAXOD356cZOaAPMv2dfCzeH9W8Vabc3C3a2V8ojPnMCpK/MBC7NJGoAXBd238sDgivUpL&#10;OPK9E3cAbR/hWJ448CxeLPLlVIoNQgH+i30a7bi0PXKv/dyBlCCrdCCKz/AXie+1u6msb2O0t9Y0&#10;zaLyFTuAzkCVD3RtrY7ghlOGBFAHTXOnyPH5ccm2NgcggAH8h3/yDXyH/wAFuvhYvij9gTxBqS/v&#10;Ljw5f2OortXGV84QN69FnJ4x938D9Xa541t9K3KrFpl52hcg/jmvI/2zI7r4hfsh/EzTfs8V4114&#10;W1HyYOjSSi3do8DPLB1XHbjmvpOD8weBz3B4xfYqwfyUlf8AA+i4Rx7wWeYTFr7FWD+Skr/gfJf/&#10;AAb0+Lo9V+B/xC8MtMoaz123v/L4zie38vPXJ5th14/Hp+japbeFdK2opWFCSBnnk5r8dP8AggN4&#10;uuLL9p7xJ4fhkjj/ALa0P7UA7YDvbzJjHPJCyyHgZwD07/r94ytdNttKnvNSuxZw28bSzTF9uEUZ&#10;Y/gBX3HjnlzwnGWKfSpyTXzir/imfbeNuXvC8YYp9KnLNfOKv+KZlTa5c+LNTSGzLxLkgyBSVQc9&#10;a6HS9Cg0u1RWCySKMNI38R4/wrkNZ8Y6vYeEH/sPwzrUCsUignmWIyqpYAyCEvvztJIVlBzjcoGa&#10;qt8KVF9cwW+ueImtLycXV1Gbra082yOMuZQokXOxflRlUE8ADgfkZ+Tno37u2j/hjX8hXEeL/FEX&#10;iHXrOy0mOS+1bS76KYvHjybAZxKJX6bmhZ1EYy/zA4A+YUr74QRteRQW2q6pDpEUjSy6dHdzMssu&#10;GH+tzvAJbcUztLKp4O7d2nhnwvY+EdMjt7O2t7SGFcLHEu1Ix3x9TyT1JoAnF8007KqzL6AAZP5/&#10;0pZTIsBUKypGmSzkbmPbHp9cfSq0viJJrgwWys9wemUPT1PpzxzTb62uYrfcTDuzkux3FT2OTx9B&#10;jA9e9ADbq3htxLJMpuvL5ddpKr364wfxrPtvHcFmRDDpt/Iyj5jHDnOOM1padZXUrqlwka2qgMFR&#10;vvnrznk88nJ6+taDSR6fbruO1V4BPNAHO+I/EU13o0qrY3kfmAffj96q/CW2uIV1F5o2jWR02hhg&#10;9D/iK3p/FVrFJt3N1xkLmrVhdm5Qs24rI2Eyu3t/nmgDO1i536q0UcQkm2feJ+70/riqni/Qri8V&#10;Vhkwqp0C/ePNaulaFDbXH2vDebIv8T7toPP51WvvFEZuVhh3MzHHC5557daALXhrRE0TTI02r5zK&#10;PNYfxHFXmlVQpLDDEAH1zWUur3KyMrBPl/2Sce3Hp/n0E+nzSXd1+8I+UZUAEY/Nff1oAuRItujs&#10;21eSxb2yTUFwialCsc8KtDMxUpIuRIu09Qf5GjU7sRAR7SzPjgDO4c8fjjH40vkfZo4tqq0x+Xc3&#10;rjk/pQB8X6OG/wCCUf7Q1vpEsjR/s5/E7UCLCSRz5PgDWZDnySzHCWU5yVyQqNnO0Al/tS7Ectq0&#10;nysNmQ3t7GsL4ofDHR/jP8PtW8LeJtNsdW0PWrdra8tbiPdHKh7jurKcEMOVIBBBAr5u/wCCa3iP&#10;VPA198QvgL4m1C41jUvgbqNtZWGpyAmS/wBJvImnsDI3aRIwyFRgABB2oA+q7KV2by8BVjUDHcms&#10;59RF/wCITatDNtVOHA+U+vP16/7taoUWi/KAIxknrkH1qvPrsESna3mNzgA9fxoAyviBrclhZC2j&#10;WTzLgcFevHUVoeGrY2fhu1WYgnyQXycgDH8qwfEmlax4g1O3kt44ljjGUkJ2hQe+Oue/5VuTQ3Vr&#10;4b8tjG0qQMJCRweKAOT8ZePm8822mqQqn70Q+Zz07Ve+G3g6706ZtQvWVWmQFIcZ255yT2NRfC3w&#10;3Bcxf2rJuabe6KCflA4wcfnW94m8XQ6JA67syLnPtQBx3iLwdfeM/Gl9GLpYobfDbmBYhT0UAVz8&#10;NxF4tbT18HsuoNJALq5huVktJYYSF2sRIM7n35QEKrhHIbiug0qw8Q6pFNqWmx2KLdQuYnuHyCwz&#10;t45xyOp7V1nwxubG7+Huitprb7OOzigjJ+8Ai7Np5PKkEEZPINAHkWu/DzxL4mumuBoely3caGOK&#10;ePVHgvFA34TzEjG3oTgSY+Yc811/hjxNqXgPwvp+l3Wja3PrkyC1tXumh8q7mEZJLyJK4UYVnJbn&#10;AO0M3B9MA2isPx34Zl8RaZDJaOI9S02X7VZszbUaQKylGOD8rqzITgkBsjkCgDNsPBp0jQRZyXE1&#10;xcTH7Re3MhHmXcpIDP7dgB2VQowFAr8Xv+Cp3xDuv2qf+Cid14X0NhcQ6LcW3g/TEX7pmV9sp/8A&#10;AiSQE+iiv2T8dfF/Svh98FtY8XTLJDb6TptxqM8Ln95EYFZpI25xuVkZSMkZU1+Nv/BI/wAE/wDC&#10;6P26JPFmvZuLXwxaXvifUJCGbdKTsUgDJLeZNuAHJK1+/eCNOGW0cz4qrL/daTUL/wA87tfP3VH/&#10;ALeP3jwXpwy+jmXFFVf7tSajf+eV39+iX/bx+wXwu8CL4X+H2geFdLLRaP4b0+30+3LpgMsMYjHH&#10;Qk7Tn8ab+1x+z7YftM/syeNPAV4yN/wkWmyQQSykfurpcSW8hzx8syxt/wABrR0fw/4qttMmurS+&#10;tbP7S3y6Vf2a3C2qcBfnidCHI+Z8tIAWwvAyYI9S1x4duoeGdVN1wsht5IDCx4yUbzMlc9Nyg46j&#10;NfgtWrOpN1Ju7bbb7t7n4XVqSqTdSbu222+7e559/wAE3Pj/AHv7QP7FfhnUdSab/hKdBjbw5rsc&#10;vzTw6hZgQymTGfnfash/66j6V2/w+tf+Fm+IZNWbUopNK0u6McVtCytJPNGw/eSnJKqGB2pwTtDE&#10;lSBXzL+z3Y61+zr/AMFJfiJ8PbeOTwv4b+NVoPG+jyXaRySw3kX7vUI4ArMhmlJ8758hERSUJ4P2&#10;Z4W0Cz8JRTWsDTXE1w5murq4k8y5unwo3OcckDAAGAoAAAGBWZmR6xfNN4ptIEyyshIA/iIz/hWt&#10;Yxpakxr67Qf72P6/z6+tYOr3i6NqSSwxb7uaMiMOORy2PpwPrVvw9Hq11Ik155CxsRKoUcnK4wfw&#10;PFAGhqMdrZhrmWFWbI5xzn/IrjvH3xch0bT5PJK52kYNXPiLr8kIktl5HGABznFQ+MPhVpt7pjGN&#10;SssaqCGJfdluuD+VAHC+CPDOvfFCzl1a6ul0vTlY7PNRt0qgZ3gcDb6HvzTvA2haPd/GS6h8g6tZ&#10;wWm6ElfMVXBj+cjtzuHtnFeqXgh0XwILfKxhLLykXhc4THArI+D3gmz0TR49SWNhe3auruT/AA7+&#10;Bj8BQBr+KrK81q18mz2x/LkhztJycfpSeCfA9v4QgkkXdJeXSr9okLZ3EZ4HsMmttG3DPT602aYw&#10;gtt+RRknNAEGs6zDodi88zBVUcZ715ZfeMbr4meIl0/T921zhpFUssQ9WPYVm/FfV9a+J/ildB0M&#10;xrL5bSN5kmxVUEAnOPcV6d8Ovhtp/wANtKa3sVm33BDzPLJvZ2Ax1/woAseDvCEPhHR40SOFrwxg&#10;TyoMecwye/uTWb8UraT/AIRqWVmz+8GFH8I/yBXWE4Fcf8T7oXNh5KNuyMAD1oAu3t1afDfwJc3V&#10;vCu6KESLEG5nmICqoz3Zto/GvHNf8U6hpevWeiHxPazLdRbrm91VcLp2AA0pkUBdpbIRJNuW+Xfw&#10;BXqHxA+EMfjTwvLb291dWd8Uja3l80lYZEZWRsHOcMoOOhrkfh8mm/AnT7iTVNJ1iDVpo0j1LU5J&#10;FvIZ5SwVMFWLhHY/LmNQBwQpIBAFj+C2neFYTouibLi4vD9qaaVY1D5ABICKqLwq42gd/Wuj+Cnh&#10;Ob4f6Bqj6gscU01zuDbvvIFUAc/7Wfzrl/B/gLVLnxAut+H1t9LhtUfy7Zv+PCZwMbBH1iByfmjx&#10;g8kNjBva58RLXxhqHhzUI1mtoWkBMUpHB39QQSrKcAhgcEYPegC7p/g+H4gfEHUjq0LSQ2gBCglV&#10;ZieM+owK9HsNNt9KtxDa28NvEvRIkCqPwFNsJo7iDzI9v7zkkDrTZnSzgEahpHlyVUN8znqTn+va&#10;gCG50PTNUu2mmtrOebhS7KGbjpWT461V4YrbRNPkFveaoGUyJw1pbj/WSj0bkKv+26nkA1Hf2mjf&#10;DnQtX8Qaxdx2GnWMUl7d3NxLsitoEUuzuT0AUEkn0/Pj/wBnH4q+Df2lfh9J458F+KvDvjHTdWuT&#10;E15o2oQ38FqsZwLXzImZQ0YYswyTvcnoRQB+cv8Awcj+NrfR/C3wi8EWcaxxxG91N0RflRUWGCIA&#10;/wDf0fgPavsj/giv8Mbb4Y/8E4fh2Le1+z3HiCGfWr1z96eSeZyjn/tksSj2Ve+a/Mj/AIOEPGTa&#10;/wDt12ukiTcvhzw3Z2zJuDbJJHlnbp0ysqHB+vev2j/ZQ8DL8Mv2X/h14dVdv9i+GtOs2HHLJbRq&#10;xOABksCScck18Hkv7/iLGV/5Eor8F/7az+s/EyLynwb4cylOzxE6ld+fxNX+VWP3IboPgexm+L3i&#10;bWGkuFjgubVWthIDHLcrBu80qFyflmQKCThkJGOAO+tFZLcbl2sSSR6ZOa4f4reE5LPWbfxlZ/2c&#10;Lrw5aTytFNb4e6Gw4XzlIYDBcBTuXLA7ciu6icywqzLtLAEqe3tX3h/JhQ8SNJLps9vDM9rcXELx&#10;xTqAzRORgMFPBwSDg+grE+Hesro9tbeG723FhqGnwbIVAfyb6JMDzYmfJbqNysS6k8lgVdug/stJ&#10;LhmO5drgrt44wP6/j+FYfhm2/wCEw15vENxGhtY0a20lSd37rJ3z+n73C46/IinI3sAAdJFP5rtt&#10;U7V43difQVJUJixPGq/LGinhTgA8Y4/OpqAGySCJcn1A/Oq4kkv/AJMGNVPzsOuc/dHv6nt0HPSH&#10;XtZi0y3+b5myDgfn/SrWnP5lqGHR2Zh9CxNAEwbJPt1oJxTVGGbnPP5VDJfhbgx9NvUkH+X5/lQB&#10;MwO772PbHWnVRna4kvI1UqI5BztPKjnJqTVCy2ZEe7eeFA7mgBut3v2OzYhtrHpRo2ntYQNvfzGk&#10;bdkVl2PhWa/nE2oysyj7sKnGPckfyrburpbOPc3SgCWmTzLbxFm6CsDX/iPZaFAzMy7h2zXBzeJf&#10;EPxPvXh0mFlgXOZ5CUhXp37nkcCgDttZ8fR28/l/wk4IDYP59vr2rgv2t/jpa/BH9mHxV4s1DSpt&#10;e0yGOG2vbS2u/JmeG4mjt5GWRDlSqSFgAQSV+8pORt3HgjQfAPhH+1PGOtW9gsCl7q7ub1be1i74&#10;3NgYx614J+0v+1d8J/jH4B/4VX4XuZPHH/CZEQ3R0S6UjTIVlx9pZ2ZdwV48/LvGFBIKsoYA5T4G&#10;+DtD+HXwX0PT/DZmfRTb/arV52DSOkxM2WI4J+fqO1dfY3JnQtt75qg2nQ+HtEtbG2VY7azhWGJQ&#10;oUBVGBwAAOB2AFalpH5VunX7ozk57UASU2Niy5PelZgq5PSkibcn+139qAB32fj0A70VCHZpsDDb&#10;Sf8AP9KKAPav2EP+THvg1/2I2if+kEFerV5T+wh/yY98Gv8AsRtE/wDSCCvVqACiiigBNg9B+VGw&#10;eg/KlooC4mweg/KjYPQflS0UBcTYPQflRsHoPypaKAuJsHoPypQMUUUAeZ/tS/sf/D39tLwPp3hv&#10;4kaHc69o+k6nFrNpDDq15prQXcSuscwktZYnyokbALYBOcZAIj/Zn/Y4+H37IOn6ta+AdM1fTYdc&#10;kjlvBf8AiHUdXMjRhgm03k8xjwHbhCoOec4GPUKKNgPm/wAd/wDBO3wz8WvGvxb0fxdY2uvfCf4y&#10;Nput6zoY1C7sbiPW7MRRGZXt2RjFLDbWRIEikSWuSHEh26fwz/4Jg/BH4TaD4o0nTPCF7e6T4000&#10;6RrVjrniLVNctb61JyYzFe3MyLzzuUBvevfaKNtAPFfg7/wTt+C/wH8C+KvDfhzwHpq6R45tvsXi&#10;CPUri41aXV7bYyC3mmu5JZHhVXcLEW2LvbAGTml8Nf8AgmZ8DfhD8JfG3gfw/wCA7Wz8OfEexbTP&#10;EkUmoXlzc6raGJoRbvcyzNOsSxu6oiyKsYZtgXJr3eigDkYfgP4Tt/iVH4wTR0XxHDoH/CLpeefL&#10;kab5om+z7d2zHmANuxu7bscV5r4a/Yn0vwh8YvhRJpNvp+k/DX4G+G59N8IaJFNNPNFezxi0M0jS&#10;ZO2CyRoozvdnN5OWxsQt7xRR/X9feAUUUUAFFFFABRRRQAUUUUAFFFFABRRRQAUUUUAFFFFABRRR&#10;QAUUUUAFFFFABRRRQB8K/wDBTac2/wDwUN/ZWYDJOm+NAP8AwH0ytySWdos7ZPx71i/8FL4lm/4K&#10;Jfsqhl3D+zfGh/8AJfS66503rt7UAVNKs/JVmkx5hbj24/8A11bkj8wr/snNRozB9vy8tnn6VJI2&#10;1f8A61AAzc7R96vnz9qDwJrXwi+I9v8AGbwTbx32qadZfY/Emiu+z+3dPU5BjPa4j6r/AHgAOcbW&#10;9/aRogSeffHFfLn7d/xh8TfDe3sZLBrWPTLqT7LO80Tu0JdTtlXaw+6Q3BB6DGM0AcL4j/aBuP25&#10;/F0Ph3wmb6HR9RhiluL1FYTwAkEW0YBADltqsTuB+fCkANX6B/sU/sFeGf2XvCkF5eR2l5qmfNRX&#10;PmR2bkDLFj96TgfNjAAAUY5P5y/8E9v2mPBn7F3x6bRNYVfGmgeJ5o/7N1WFsPo9+6gTI6tgOsjY&#10;2MG+UkjkliP141/x9oupfCu31uzu4Y9LvYkmjndhGqqf724/KRggjsQaAOfvZZfF3xAs7XdNJD9o&#10;DOVydijLfh0r0bxR4isfAHhG+1S6zFY6XbvcSBFydqgnAHcnoPc1y/wtbT9K8K3/AIia+sbm1lQz&#10;tc28wmRIkUseVyOOTgV8O/tL/wDBZizv7TxT4V0zRl2iF7d8R+dJtPysCzEIPvAEhTtJ4yaAM3xP&#10;/wAFdvHd98aNW0fSdPvFt7OKUeXb2CTRwMF3LnKs+OMbycbiPlwa8F8f/tj/ABG/ax+ITN4bkb7Z&#10;bwJJeNfQgfZeo2p82xATkY25O1j1PHZfsReEZvih4p13xRq2ltZ3Gp3PlTxkOrxxRIFA3E92wMbV&#10;PyHqMY978IfATw74c8ZahqVnap591IrznYq+cy52liPvEZP/ANegDl/2Qf8AgqpefD+0Twr44htf&#10;7Ss7kWj2c03lXCSNjZ5UhysitkYUkkEgbsYFfafwz+I2m/GPxHY6zYyebZzwsFjkQBo2C4ZGHOCD&#10;n19uMV8N/GT9iPw34v1HUdY+zrJeXlsYM42yKOxU9N4AwDjOOCcV5X8L/jZ8VP2OvHen2cM0c/hu&#10;O5ELanNIkPmKx+VZVkkKDbnYAcFhgLhiBQB+whdpJHVl2xKOWJ+9XI+I/HFxba6bWxjW53ACNYhk&#10;k8HNZvw/+OFv8Tfg9p2uxrHHNfQmO5jXO2GZfldR7Z5HsRU3wu8LtqF8dZuPJkhbcsC5O5GDAZ9O&#10;xoA6i00n+2oS2oW+M8bG/wA/y9K0J5fsECrHCzKgwAvYVOzBFyxAHqa5+68QTa1qAs7GNwobEsvZ&#10;V9eh9/zoAtjxILxhHEuyQnHJ6VU8XeL10SJlVg3y9Qaux6PY6JbCaVI96ZJcnkn8T1/zxWH4a0i3&#10;8S6k15NtZInbELYKnjjI/HPp0oA5aNfEPiK8Voba6ht5Bu81kIXHUH1P4Vtt8JtSu5f3utsse0EE&#10;Qk5PcYLV3qqI0CqAqqMAAcAUkkqxIWY4UUAcz4W+F9v4Zv8A7T9qmuJeg3qu0D6YP5jFdFPp1vdT&#10;JJJBDJJGdyMyAlT6g1z82tXWt+IIbezZkjiYmSXblUAH5ZPT8a3dRvBZxqGJ/eHaDQAmp6vFplrJ&#10;IzDKDOK4nSrS8+I99cyfaHtrOFtm4LkyHrgc9uPzra8Q6XNq8TW9vGdzEbmLdR3/AJ1uTCPR9Nby&#10;1WNI14AGKAK+naTY+G7RFRIVkjTBkKgSP7k9eax9Z12TWLn7PZpJK2OVXkAep/OorCN/El809w7R&#10;28bZI2t+8H4dBTdW8RweHhNa6TZyfapMEShdy4PfPX+lAG3p32fwvYeXNMiyNmQgt8xqTQ9bXW5J&#10;GWJRHHxvznJ9KydP8BSX1yLjWLj7YwUBUUlVH16E1rNc2Phu18qNY4VHzbV6ZoAnvr2OGby2VWZk&#10;PBxz7VKLhfJZk+vA7+tcXrPixnmLDd6bgO1a2i+PrK6kW3jiuml4U5UZJ6c80AWNVjuHj86IXcjb&#10;A5AHAz0UYwcj6Ej2qvfeLrnw9bxiaxmfjLMXOB+h/nW/d3iWNv5kmQo9Kp3mlweIo8TozW7D7u4g&#10;MfwoA51vi3D5e77OpbqPm/8ArVial8YpJRc3Uirb6dpcL3d5cbisdrCoLPI7dAoUE5Pv+HReJ/BN&#10;ifD91HZ2EK3OwpCRkuW7c/nXzH/wUxuL7wN+yRpvw/8ADccNv44+NWr2fgqCTeWdUuGzcuevyCFW&#10;RsYA8wH0yAa//BF+0uLv9itfEU0MltF418Taxr9tE4wyQzXbqn1B8vIOBkEcd6+lPEV39m1K3b+7&#10;Ipx61F8NvAWl/Bf4YaD4X0mPyNJ8N6fBploncRxRrGufUkLkk9Tk0Sj+39bHl4aOM8nGcHtQBqWV&#10;kZXaWY7wem4fePTPsOuB75PJpmra6tk6xxr5kjDPynp/n/DrVzcLe1+bI4xjrye1Z+n2/wBrvxcK&#10;seI/lycHH0xjnnr/ADyCADkNfm1a/vtqw3SiRiEUZwOcfzrsvCejSaBocVvNIZJFyzE9FzzgcnpV&#10;TU7uG11uzV5eZJzGqj+I5z+hOKu6y81wFhtn2ybhvOO1AGN428QfY7FpI5AsmAI2H1zn8q1/D7N/&#10;wjNvJJIzO8CuWJ6fLmuS+JGlSajrtrZwYVmhySx4AG5ia6LW9SXwt4Xhhk/1nkiIY6ZCgGgDmviF&#10;4hjnskhhkZ2ZskD8QB+R6D1PrXS/DzRZ9C0Aw3GfMMhbnqOAMfhjHpxXDeGvCF144v8AznYQ2KuS&#10;z93APQdvX/OM+pzSC3hLdlFAGRptn5+u3kh/5ZyKcH6n/wCtWpPMsilVYEq6Zx2+YVjaBKup6xe7&#10;m3KCrbccE89fp6f4Vt3IxGP99f8A0IUAMido0mlkkbaC3GOEAz071S0u5le+kUJJ5fX5jnvjk+vG&#10;ODgYxjvUuq6jsQqo3BTknGdxHOB/U9unJNWLF0XTo2T/AFewEe4xQA65fjb33If/AB4VR8RNGyqr&#10;le3Dds1PaTf2jIzhWVBkZPqCOn4iqGp2iXqtvTdljv29SOP6kD8qANK0KHSY9m0x+UMY7jFRae8e&#10;naSm0/KCce+SSf60eZHpmgLztVIcDB9uxrnDqNxJ4WUWkbNO7sQQn3gCcnP/AOqgDXsdVkTcsatM&#10;7N0+8F46nHPpz0Ix3zWlY2pgDMxYu4G7djPf0+tV/D+jf2HZNvk3SSHfI2TtzgZ46fyqjqviw/aG&#10;traN2k3bNw5HpmgDcEil2XI3L1HpUYu97NsjZ1U43AjBPfvVXTLKTYrTMsjd90Zz79f8ParCwfaZ&#10;dz7THGSETHAI7n+lAFfVfNmCBWmh3HACkEt9AP6nAp0WmfZbTZGzbm7/AHcfXuR+OamZG+0SMiqZ&#10;PlXJ7DvU0r+XGW9KAK1paQ6TE26Tq24s56H6n8fzqVLy3c5WWEn1DCob20a/ZlO0qrBfoMZyfXnt&#10;xVKbwrkHy2SNvXmgBNU8TJZ6tHGzRm3ZDkkjlu3+feq3j3UP7N0nzIF+8jFGUcAnoenvmn2/geMa&#10;vHNO32iONc7WHG71rXmt7bUVaF0jlVRgr2HtQBQ8I3Pl+DbOaaTkw7mZz3PNcPN4luX8RRwWKzTS&#10;FiRHGcE8c816NPpVvcWP2Uxr5KjAQfw+lZnhr4f2Hh2dbhU868Gf37ZyM9cDOKAMLV2uE1vQY5Em&#10;haa4JdWcsTyufTj8/wCddlqeoLptqZGXdzgCsnWLiC+8U6fEFEkls5JP9wkf/Wp3jzVBpmjg7gGZ&#10;+PyNAHL39zceJ7tgfM+yoxDO3Rsfwg+vI4HPPQ9K77TYVttPgjVSixxqoUjkYFc78MNMmg0q4muE&#10;ZDcTlkR1wVAAGcfnW9q2qJptuWbO5gcY7UAVtY1uC0ZY2kTdkcbueR6fiK5aTXZLm38z7Q1uoc4U&#10;SH5wBx+gznB6YrNuPFduuvbrhtwf5c9MHI5+n+fer0cunw+JrCzns7kTTKzof7mVIz1wTxnjPbHP&#10;FAHSeCoLj7I01wsqtJ0Ehbd7kg8elbFy5jgZl64pbeFbaBI14WNQo+grM1jWWDiCBTJI/GAM0AQS&#10;v5xP+kER7ssOnpVWXxmkLG1tYPMVRtyh69Pb/JpNW0r7BD++kikmkYCNedoJIFTeDfCsFtax3cka&#10;yS3ESOGycDIzgAn3H5fgADYsbiRrNXkjaNiMkHsaMfapF5zxk46D/P8AjS6hMqR7f4hgnjgDt2P+&#10;NV7i/j06HdiXdjJYJndjsM4oAvhFRVXAwvCjFOA2jjiszS9SbWkWSNZkVecyLt/xHQ1L4g1S30bS&#10;Zrq6uobW3tl3yyyyCNEXpkk8Ae9AFXxn4sTwp4cub5Y/tMka4hhU8zyEhUQH/acqoPqRWP8ADnTv&#10;+EftfJj02H7VKu+8vVjEbXkxYl5GOMnLsxx2yQKo6pol/wDFfSRDeCHSdCupFkUIrtqF0itlHHQW&#10;3QEcO4BBzG/TpZvFVjosn2bE25ONvXHtyc0AX7jS4Li5E00ccmBgBlBxUer6VDrGiXljN/qbyGSG&#10;Tb8p2sCp/IHrWff+K/OsWkgjkUKQAzjGT2wO/P4V8d/tF/8ABc34BfA7SfEka/EIa9qmhebaMNC0&#10;S/1ixW+ClhaSXttBJaRSFlKkSSrtw2cBTjbD051KsadL4m1b1NsPTqVKsYU920l6n58/8E2ta1L9&#10;n3/go1pNnDA19qGnXGqaQ1ssgQXUi286BM8jmRFOBkkgAda/ZTT4E8XSx6pNDDr2pXiCeCTyT5Nt&#10;CcFBEjk7BjaS33mbk8BQv5H/APBDjwcv7U/7ckPjb7RDrWm6Ha3eu3V8h82GW4mzEgLDI3l5XcA8&#10;/u27iv2a8BxroOoeINPhKNp+nXYMOFw0JkRZXi68hS4IPGA+3GFBP7h9ITFUa3EVHkkpTVCmptap&#10;tuT09U0/Ro/avHzFUa2f0XTkpSVCCk07ptuT0fmmn6NFuHwpeTRq02oyrIwBKqv3T3Gc1q6fpq2E&#10;ZBbzCcct7dKIL77Q6thlXOOR1/z/AEqSeTcFXHG4ZyPcV+En4ePWVBFuyqr1zVZ51vT5O/hnIOOr&#10;LjJ/oPx96juJVjyF2qxJYnOCeT37DA5Pp07UtlpqyDdIvynnaR973I9PQfieegAfa7DTdvmT2yyg&#10;cszAMTgZrKk8UT67Kbe1s2khZgpmDHap6+laLeFbO8l826gilkIORj5R06D2x1q1pmk2ukQslrCk&#10;KO24he5oAlkZbO0J/hjXgfSuXuNXOuai0PmGNcZIHOKk8Qa5NqF79ktwVXdsOemfU/57VoaF4Ui0&#10;63DTKGuGBDspIDDPH8v1oAdY29vZWyyNbqfLOfMO0fjk4P4/l1rJu/F11qMzRWNg8yQvsLxtlQT7&#10;gemefet7UNKW7tzAscaxuMMf4sYPf8vwzTraytfD1iRFGsUca888kD/P60AV4tJuriwhVrqW3Zc7&#10;lUD8sg/59B0rn/CFtNeTTXBi8zbIU3Hp0HYj+RH1rorbXRqQPkxy7VP3ivB/LJx+FTWUC2Ns0drF&#10;twd3zfLuJoAbpFu0FxcbvvMQTzk9+/f/ABzU1zq9rZttmuIYyegZwM1UfTbwy+Yk6K2Sfpn8Ocf5&#10;6AiJvCsN8/m6kI7h1zjkqo98dM8fzoAhHiE32u2628PnRkHdIhJVevfFbpGe33eR7VXtbK20a2Kw&#10;xrFGvYVk3PjW3+0OmHwnPBAz+JP+c0AbJvQzBY1aT5Qxxj5Qemc+tfJvwGY6V/wV++OFvNiCTWPB&#10;2h38aL0uFiLQtJxwSrHbk89ccV9OW+qLdad8o2x7jvz3OehI4x7dT04r5j02VfCv/BbHWItvmLrX&#10;wcgviQNn2cRauYtuP4s9c8Y6YPWgD63Z9pUf3jgUyX5iNqo244Yk9BWVpV7NqEjTGT5Ww0a+WWwO&#10;cZxj1/8Ard6vk7jk4P8A27tQA3U9VNgPliaY9wDyKhj1nz4JFuY47cFSNrvjP1q0lpuUELDj3ix/&#10;Wq99pkF5HIssatCjAlegAxngD8+KAKNj4k0/Sr0WUf2W3t9pdXV8KWz0+tZvjPw1Jr2qWMa28zQy&#10;EiWQc8E9Saq6VoFp/wALFWNo0kiS1MioTlVcMAT/ADP41ZEureJ9e1tV159Jt9KuhbQxWtrEzMDD&#10;FJulMgfIO84ChOO5oA6nTNNi0rTYbWFQsMKBFHtWH8Jgtr8P9Ps12gaV5mm5HRjbyNBu/wCBeXn8&#10;aw77w3DDA1rJ4l168sJGD3NvLMpa4bnIMiqHRG6lEKrxgAKSp0vC8bXNr9l0u1s9N0+1JVIooxHG&#10;vOTtVRgckmgDp5tRhtz80irjrk1xXjL4w/Yb/wDsnSbV9U1mRdy28TcRr/flbB8tOvOCxwdobBqv&#10;4gvri41VdPhlRriZ/LDA4AOcd/zql8O/C0nwe17TdHuorPWbrVnkk+3wlheghctLOhyrKMKplBXl&#10;kXZyKAPmP/gqJc+LPhl+wN42uLy8sfs+sXMdmYfs7wyRm5ug8uwl23KQXGCAfmJ6DbXz9/wQE8Iw&#10;Ta5441LUjINPvjbWcEe4BLq4h3TeW38RADBth+V9uSDsxX0F/wAHCOryaf8AsUaHAnllb7xdaQyZ&#10;6hRa3b8fig/DNcX/AMEOPh3J4i/Y81VreZre4uPFk9xHcBfmtZEt7ZVYeoGORkZDEdCa/oLL39T8&#10;JMTOO9fEJP0XI/8A2xn71l/+yeFOJlHevXS+S5P/AJBn6MQ3kTxiRmVWYd2xkDPP07/SnWdy1yCx&#10;VVXt15/MCsnwTex67oStNDHFfWrtBewAkiCdfvrz/CchlJHzKyt3FbG1LSP5Y8AnOEXqa/n0/BT4&#10;7/4K33LeAvDXw9+Lul2vnah8G/FVrqt88K/6RJpcx+z3kKsMNhg6EgHbgEkEDj6Q8CalPr8aapbr&#10;JcWV9AslvLztmRgGDKfQjBz/AD6Vwv7ZI0//AIZO+MsmoRzyW7eENY8wKV83aLKbdtzwDz34BC+1&#10;W/8AgnRPcz/sF/B1rqRJJv8AhD9MAZRgFPssez8Qu0E9yDQB62mjQyXMdxMrSTqOCxzt/Qep7d6s&#10;R3EZcxqy7k4Kg/dp0wYxNt+92qlptn/ZxnkkkVmlwxwemKAJb3RrfUWzNGJPY1Ld2/2m3aMNsLfx&#10;Y6Vkat4zhtI28s4YdCaydP8AE2oa9diG2Y89XYYUfpQB0Wp6ZHfWQt/tEkKhfLOxjyOnr1+ufxqx&#10;pWnrpVhHbx/djzj8ST/WotKsprSD/SplmkzncBgCpDqkQm2ZLMeQB1P4UAZNx4kuI9XENvaySRkn&#10;PuQDx078H2x6nFS6/qs0WkIywSIZIyzjB+Tp1/OpYtRtIr9VigkMmMbgOnXjr+OKu36JPp825Tta&#10;NgQeOCKAOO+Evgq3tZ5tfLSNeXgeHB+6iB+312iu5JwKy/B0aweHYEUbVTcOf94msL4nfEy38K2X&#10;kxyCS6kO0IoyaANXxJ4wtdNgZfM+b2rym/8AFl94x8TrYaVHNNMTlzHyI0yAWPsMiszxouvQ+HLX&#10;VplXy9QZhHEN3mDHqMcZ6V3X7Mvg86R4NbVLqHy9Q1OR9xJO4RhiFBB47E/jQB1djoU3hbw7cedq&#10;V1dyBdwkc42+w5/rXkviTxz9l+I+myalH9t05n/cxCRR/pIim+aTcCSoTJXb0cAnsR61430rUNWs&#10;2jtvK27TjLY5rzv4TfAuw1+L/hI/ETLqElw8n2G3LFYLeLeyrIOfnaRAGyeArYA6kgHc/DnWbPxJ&#10;4ektbazW3tVDRuqyZznr75Oa5Twx8P5PDXjXT7XW7y3YWKGTT5hgLeRxgLhwcbZFDKSBkNyRjBA9&#10;E8O6Zpeh6eyaZFbw2+WJERyCR1rwr9sn9qLwH8Cfh1FrXxE8YaJ4FsYbwRWGpalfR2YW6KsFWMyc&#10;OxUvlcN8u4kYBIAPZ/EPiLT2tBBHqEMLMwG6Nx8oPU/lnvXiX7VH7YvhD9h3SdD1LxFN4w8VXuvS&#10;XIsNH8L6a2p389vawPc3M/lh1/cwwoXds91ADEgH5Q179t2T4i/tl6P8D7jWrTw34f8AiZ8OHudO&#10;8b2s4Emm67fJcGwjjcuIt729tczxr1dlTB5wfAP2bfgxb2f7dHjzwt8AtUvta8ffAHx9BcaXoOuv&#10;qMmi6lbRaDDYa+L7UDHPHYy6lNcSeUW3kzWG7ZglqNXt/VnZj23/AK00NP8A4KD/ALbvxM/bUs/i&#10;hovhTxZpV98C9e1jSvh2dJtNNHmpZeI9Et5dG8QtcKDcMj6hdhWiA2bIgu3zMmvpb/gj/qWvL8af&#10;jP441zwTrvwn0XVfDPhp/FGja5ZrpqW/iezt7q31O5tosjNq0EdoRPtCy7cgkq2Oq/Zm/wCCRnwl&#10;/Zi+C3wy8RfFWHR4/GHwysI2vtRttdu7PQyYb2a+s4p4i8cV5HYSTEW8lzGWXYrAKcKvxf8A8FTf&#10;+CyJ+PD+LPAfwxkkj8Ma1JFZahraho5NVtYd+IYlYbljdnZmY7SwwoUDc0nj51nmFyyg6lZ+90j1&#10;fb8dW9l8kfpPhl4W53xvmkMDltN+yTXtKrXuU4t6tva9l7sU7y7bteNap4kn/wCCm3/BWe21Gx0+&#10;8udJ8XeKbUCFowWt9Jt2jRndclVC20RZhnGSRzxX9DcI2xL9O9fm3/wRI/4J3Xn7LHwx1T4weNLI&#10;23izWtMkNhY3AMT6VZBfMPmBgCskpUFh/CqqDyXUfe2l/DqKXSLe4vL7xE2qTIs00kepXMQ80jLA&#10;RB/LRcnATbgD868ng/Lq1DDTxWK/iVpcz8l0/Nv5n6B9I7jLLM0znDZFkT5sHltNUINO6k1ZSafV&#10;LljG/VxbV00XPijfA+F59LW0u7661yKayhhtvL35MTksTIyqAAO56kDnNb2m+d/Z1v8AaFVbjy18&#10;0K25Q+BnB7jPesfQvAFrot+t95l5dXwRkEt3dzXPlhuW2B3KpnAztC5wO3Fa+oanb6PYvc3lxBa2&#10;8IzJLK4jjT3JJwPxr64/nUTWLaW90m6hhk8maaF0jkz9xiCAfwPNYXw91+H/AIR2HTGha01HRYor&#10;S5sjjdGQu1SuMBo2Ckqw4IB6FWUa0Oq2ur29rcW8kdzazfOkkZ3pIMHG0jO71yMjiue+IFssOsaF&#10;e2/+h6h9vjtYZ0T95JE2XmiK/wASNHG3B6MAw5UZAOq8xi2fJbP+8P8AGm3d3JBbSOsLblUnGRzT&#10;oIlt0+XcTIclsck+pqRo/MiZW53DBx3oA45NPuvGGpMkjTW8KJuLlCQxyPl/n+VdiNsKKOgHAqNp&#10;FtE2KPu9fbP+elUbOzv5Zt9xMmztHj+fFAGkh3FsHvimrABL5n8WMf5/IU9F2Jj09BikllEMbM3R&#10;aADA39OexqrrE62yxSN91XBPsKr6HftqV1cPuZo4ztHpnv8A0rL+I3iy10nSHj8wNM33VHJNAGvH&#10;4lt5LTzA6ZyQVDcisS8ub7xbetDa/u7dchpSPlU/1PSk+HfhlbjQVur6ImW6JdUbIKL2yOOTXUWl&#10;lDYRbIY1jXOcKOpoA+av2xNW8YfA/RNJvvCPhzSPG2ralcOjRanJ5NraKiF9zDzF3FjhACQAWzXi&#10;HxC+On7Qnxc+Gnhfw3YSeG/h9qEzTyeINR0T5iipKrQJCuWKZTAYK53FWBIU7T3/AO3D4A+JV3+1&#10;74H1rQ7HVNb8CzabJZanFBezJb6XIrSM1xJFv8rlHTDbNxMe3d92rVlpsOmp+7Xnux5JoA4+7+B1&#10;h4v+E3hvwl4ovdW8Tab4bczQf2hcs0jMySIwLLg7dsrLt9MA5xVH4Y/soeBPg540m8QeG9FbTdSu&#10;IXgYrdSvGEcqxARmKjlR0HFejA5FZ+pakyMI4/vMcZoAg1+9jWVVxu7EetacUrEJ8u3K5xnpWbJY&#10;2uloJrj99MDnr/StK0uBdwLIFZdwyAaAC5OEHzbeetOVcR4Xjjg1Q1q4JdYV5ZugA6VfiTy41Xrg&#10;dfWgAjjEY4/E+tFNnuFt1yxxRQB7N+wh/wAmPfBr/sRtE/8ASCCvVq8p/YQ/5Me+DX/YjaJ/6QQV&#10;6tQAUUUUAFFG6jdQAUUbqN1ABRRuo3UAFFG6jNABRXD/ALQ/7Rvg/wDZW+F914w8c6t/Y+h2s0Vq&#10;rJbS3VxdXEziOG3gghVpZppHIVY41ZmJ6dao/s0ftWeCP2uPBV5rngfUry8t9Lvn0zUrS/0250zU&#10;NKu0VXaC5tbmOOaGQK6NtdBlXUjIINAHo1Fc3b/FnQbz4p33gyG883xBpelw6xfQJExSztppJI4W&#10;kkxsVpGhm2qTuIic4wM1xPhL9uj4TeOPhH458faZ430e58E/De/vdM8Qa4HP2Gzms0R7gLJjEioH&#10;Ubo9wZshSTxQB61RXhHwj/4KV/Bv4y/D/wAaeJrDxRc6Ppvw7tF1DxHH4i0e90K70m0eNpI7mS3v&#10;IopfJkRHKSKpV9pCkkEVs/stft0/Db9seTWrfwPqmqyal4eEEmoabrGiXui6hbwzhmgn+z3kUUrQ&#10;yhWKSqpRtpwcg0AevUUVzg+K+h/8LabwO140XiX+yRrcVrJEyC5tPOMLyRORtk8uTYHVSSnnQlgB&#10;IhIB0dFFFABRRRQAUUUUAFFFFABRRRQAUUUUAFFFFABRRRQAUUUUAFFFFABRRRQAUUUUAfDX/BSn&#10;/lIn+yr/ANgzxr/6T6ZXW9RXH/8ABTIsv/BRD9lXaMn+zfGn/pNpldR5shGPLYc0AWO9NJBKn8va&#10;mojOPm3CnKuc59cigBrn9+N3I6gf56mud+JPw90nx3pQj1C3jkaE742aMOARyMg8Hnn29q6Q7Q+T&#10;jPApssC3B+YZ7EGgD4v/AG2P2RYvF/glbfw/oumyatdyr/pxRbdoQAxJJH3jwgAPPJxgZry34Yft&#10;BfFb4nfAWXT4bO+uI727TT4JYZGiWzmVWWSRl3cEY+/xtLHJ6Y/R5bCGFHzHHsbqCOK+ZfGXhW3/&#10;AGWv2r9B1bTIY5PBvxc1X+zNS01kV1sNXcForuEH7okwQ4HHU8/KFANT/gn5+1Dr/wCz/wCLrfwf&#10;4/a1+y6xD5c9ubr7ZNeRqGU3D8HaRnkZ+YBxg7Qa8u+KvgaL4Q/tm+ZqDWNtbaws2mNFcqwMjKVC&#10;7VC4+f8AdkFiQQTzyorof25PDuj+EfiJ4T1aFriDWV1a2ihMACmSOSQGaM/7OzdjtlsdCaxbO2X9&#10;pv8AaNjsLv7Ve2vg4xqs5lLLLdEoFDn+7GsZAA/untxQB9geHILHRfDMMlgo+zyKJAwHLk45PvU/&#10;h6Nik0zDBmbP4VBLp0Og+GobGJjthUKuerep/HmtETLb2Ctxwgx2zxQBk+J7/wAgSH5mWNSxA9AM&#10;mvh79rz9oLS/ib4pTwncPNpFjDeRrez+WflRHbK7duWGdpDhgOG4wAD9oXXjrS9F1hv7RuFjeRdq&#10;psLZz9BXyv8AtJa8uofHHwvotlFb2WhtdG7lurmFWjkVWwsKu4O1n2EEDB+daAPvT9jvw1D4g+D+&#10;k2elyLNZrIz3roQvlFmPA+iqoHrweh4+jLK2tfCmixQKxjt7ddq7jk1xP7K/w6sfhv8ABPRbexuI&#10;7z7fCt9LcIMLK0gDfL32gEAZ9O2a9CmRJIyJFVl7hhxQBg2lxL4suSrD/Q0JVtjY57VqbrXQ4tvy&#10;xBueF+9U0RhjUrEY1zzhcdar/wBjRvdNNNI0wxja/wB0UAcX8Q/ErXjiKJuGOFHpmus8NeE7fw7Y&#10;7V3NJIB5rFup74rkfiRDGNQHkrGqZUjaMc8eld5fIxt2Gd28gAEEgflyR7UAY+sJeCZbbT445I4/&#10;vfNyp69f8nmqup6veRRLZ3EUazScqEO6uggs009ZJWO9sZLEDdjqf1yfxqiwGras37tikeVEgRW2&#10;kY7np68cncPSgCbSrGDwzYMnmlvMcyEt1Y4H+FZdy8nifVxHCN0MJUyktjAJ7fka0b+zt9Ngaa6m&#10;3L0G8Dg+gqPR9Y0uOOV7doFZzlgh+Zj9MA0AaY8rTbcZO1R3POa5nxf4mjkVkjkG0L09TVPxn4hm&#10;uXaO3V2YjhVy1XtO+F0dtdxzzXkkzKQWRkXY3qMH+dAHL2ejax4wubePa32GIoGJYJ+7z+pwP5V6&#10;Rb29voOnrGuVijAAzyam/d2cXAWNFGAAMYrN1aVdUsyFm2qDzj15oAr3usXGsTNb2YGP7xOKcvhW&#10;0XyzdzSTSqAzAyYUn6dccVl6T41jsBLts9tsj4afP8+OvT86z216/wDGmvvb6e8sNurAyyRE8DPB&#10;PTsOntQBr+LNdtdJ2BmZBgALj5geuT/30R+ea0/C/hW38Om4mikllkvG3sz44HYD86r6P4Bt9NuW&#10;lnme+Zl2/vlDYFaGq6zDp9sx3L0PQ9KAK/ibV4bOBVkYdQTT7XxPY6gVjhn/AHjEABVNc9othda/&#10;qjSzW7C3kUFJJFyuM547Z/z3ram8Gxs+6GY2zZ+UxoBgUAazsySoqx5Un5m/uivkfxWR8YP+Czfh&#10;vS9QVhp3wl8Az65YQycCa+vrgWzTKp+8qxYXcM7XHUGvppftWkHdG19qGflPy4UHkev9K+Of27tT&#10;vP2bf2ofhz+0PZ2s0el6DOPC3jZFUjOlXbYjmkIHKwTHfg/xFPSgD7c1bzGg+UR7c5JNVNDdbO3u&#10;Gk2rubOV4Jzn/Ofw7VLDq9v4j8N29/p9xb3tlewrcQXEEgkjmjYBldGXIYEYwRwc5qxNa5guAq4Y&#10;/dxxn5R6fSgCNGXU5CpZtyqB06H+L6ccZ6+lWraIRw7cfKSTj6nNVtP0w2cbMXLOwI4AGBnjtn8O&#10;ntSx+dCEURybV7tt4/KgCjrVvDZXtrM2wLFJ5gBxkcAcf55NXNKMGpKt9H83mbtp9s49Pam3cVnq&#10;ckb3HksYc7dx6E9f5UTyx6hZSW1pIFO3aGj6JQBxOr6i3irx7ZxRBY2IKruPopOfb8Ofp1rsrnwj&#10;Z3yQrcIZvITyxuPBHHboOnbFY/grwI2m366jdMwuvnVU7bTgfn1/OtzW9Z/s5FWNWeaRtqqB1PpQ&#10;BYsbKDRrGO3hVYoYxhVz071i+ItaN5OtrbENM+QOetTTWF1e2gkuJpIdy5MYQE9CcdfarGg6QtgF&#10;+QM67g0hA5PA479j6UAR6D4fXQ41Y7nnuNoky52gjJ4/lWleShFUNx8wOewAIJye1Of943HPltyD&#10;/So1t/kLTPnncR0XjkcGgCjr8y22nyN5m3ILKw92B/n+matxS40NXyW/cbsnv8tY2rarHqfiC3sV&#10;KmO4UHk9cbjx9OfxyK2rtFtdGePcPlhKA9M4WgCt4ZvVbRYd8kYbLZyw/vGnRwvO5xlQ2SMj1BIO&#10;PxA/4DVbwjLs0RGL7Uj3Ng4AOXbqfwqvr/iqSyfdFHlVTO/cPlzx16cnHXgY/CgDYvtIjv7NYWaQ&#10;KoAyDgkf/XqQeTpNmqhVihjGAAOBWD4T1G81q6EkgmW2C7gx3bHOexPUVo+K5Nukt9RQBU1q9n1Z&#10;fJtceSy5LMMZ7/0q5pGirpMSYX52YFz1PQjn8T+FOihWZo40B8vBBYfx/wB7n64H4mr7OFKj+8cD&#10;+dADJ5/JX7rMzcKAOppLUSLuV1XrnIPUnnp6UsFws6bgCAeme49fxppuyZF2oWVsgEdyP6UAOLx2&#10;2e3cgc1VnuvOI2884ULzz/Ld+g6miO0aa7k3MyqMMB9719eO34VajtljkL5ZnxjJ7D0FABbq0aBS&#10;iqoH8Lbv6VJUX2kmVlWORtpwTxjoD6+9LcswVQrbSzAZx0oAikt2vt4kLRrgqFB/U/4f5EWlaHba&#10;BHIYdwEmCxY56VP/AKi4H+skkkH3iRhQP/19uafPH5kfzMyADJxQBkPcTz6lcNborkDC56E8f5/E&#10;Vf1G+GmWPLKJMccdT3qusrIZGjV9oABxjIz0BwOD7Dp1PWs/UrCeeYrJ5z7iGAJ3BQP5ZoAvaGsV&#10;oks7MpkuDuICnI9v1rP8Y6Za6rJbySXFwrNIqqq/dUdTgHvx1rWi0nNomcqccjuB7d89Ouax73wz&#10;Nc3qzSahdLGMEKn8xzwMA/56gHQ6ldmxsZJRzsGa8w1vU9U8aa3NaaaqyOg3MDIFwCcZ5P8AKuy8&#10;c+LItJt5rY8s0ecg9Paofhd4Uk0OxmvJ3DTakEk24/1SjJAz+NAGV4T+CcCQx3OsPNNegkmNJf3S&#10;88dACa6eHwRY2/iCHUk85biCMxj58qQQRk/nWnd3iWUW5zVSXxJbxxBt2Se1AF6RfMjZTwGGMiqa&#10;x2uiqz/x45Yn5j7Vi6x4xZIj5bbfSnWGk3fiG1WS5lmhDZyuwcD6k/0oAbGJfEmrrM6qY7ckAAfe&#10;OCR/+v3Fa0crgRwxKCsGBtU7d3b8ABgke4HFWIbSLTI2fJwqnt0Hfgf/AK64rxB4yku/ENvY2jNC&#10;zXCo0inLcsfQf7RHHvQB2yWO8sZPvE8FW6f/AF/fr/OpXgUurksNgx17f5/lUe9dKsf3kjNt6s3V&#10;jXJan4lutb1EWtmJGYkAhOQo9TQBvax4xtdNikCv5ky8Bcd65r4gtfXHg2bVZ4oPK0d49TeDP+vW&#10;3dZSuc8NhMr2DBc4Fb+heCItOl864ZbqVlGQ6Aqp74qp4i8VHXbi40TRbe01S627LuSbLWdipA4l&#10;I+85BBEQIYjklAQ1ADbDwxJ4gvp5tQVkRW2oqNgEfnx2rVsPCFjpLyNGsnzjlS+RxSaBpD+F/Ctn&#10;p7XUt49nbiMzycPKVHf6/icdyeafY6XLJM00lw7RyA7VxyucjOe2R+IoA+UP+Cs1rdeLPh18Mfhv&#10;Y6lqGiW/xu8fWPgnWL+ymMNzBpbQ3N5eJFIuCjzQWckAYcj7QSOQK/nH/wCCrP8AwVh8feJf2lte&#10;+GPgSLTfh58Ifg/rt7oPhfwrp2nQxwQpbSm3aaYFctI/lk44CBiAMl2b+oj9vX9nSP8Aad+Bf9i6&#10;T4hh8K+NvDOq2nijwlrLx+cuk6xZSebbyPH/ABxN80UifxRzSAckV/PH/wAFlv2OI/EX7XEnjz4g&#10;/A3x18N/EfjFPO1dPDckepeH/EepxnFzd2lypIEcu6JyJBC4Mh3ru3O30HCuBx+LzKFPLaypVtXG&#10;XM4vRLZrW9ubRa2vY+h4ZweMxWPhTy6r7OsleMuZxd1e9mtbtPpuk15P7D/4JY+PvEPwY/Zp+G3j&#10;z4MQx6V4k/aY+Gni2fUdI1OVfsA8V6DOFtdSiVvlRZVkliK8K2LfeWILH6Dtv2rPiH8Cvg78SJdN&#10;8b/FA+O4vh3rvipPC3xZ0G1sZpNQgVJvt+majZ2hs7qOCNn8y3RpkYiDaIELGtb/AIJk/si6P+2b&#10;+zzo/jb4geFdB0XwBa+BH+HHgv4f6RdySDw7YmSM6heXFwpDLqFzcW0TBo2zEkMZ8x3Znr2z4V/8&#10;E69B8Z+DbRPGHib4lfECO98KXfhaBvEWqxuuhWN7biG7itvJhi/eMihPOl8ybC438sDwZx9aeNrf&#10;Xb+15pc11Z813e60s79LabaWPMzF4n65UeOu6vM+e6s+a/vXTt1v0Xpqeyfs5/tO+HvHtj4f8I61&#10;4u8Ap8Xk0S21LXPCmmeJIL6/sC8EblzDtim8vEkbb2gQYkXgAjPk/wALv2yta8L/ALTnizwjrkM2&#10;vW3iH42y+BNHkeZIB4etI/A1trpIVYz5oM0Nwu0lSDdE7sIEPptz+zH4P+M37Ldr8P7rxF4g8RaT&#10;FHDYp4jF1HDrHnWM6PDcLPDGiCaKe3iYMse0mMfKQTnntS/4Jt+E/wDhX1rp8fin4hp4mtfF58dD&#10;xnHqcH/CQPrLWbWBuCxg+zENZObby/I8oRYGwEA1wac1+n/BX6Hn2fKl/Wz/AFPF/i5/wWR/4VX9&#10;iuJPAeiQQTeIfE+hfbfEfi9dB0ud9F1V9OWGG9ktXt/t11s82O3uHt4gAQbj5d1egfD79vHUPCv7&#10;V3xqt/ixr3w98A/CjwvD4fTw/qWseKLe0Mc97aPOYnMkMcReQB24uJNvlAIGBLC1F/wSd8DwfDqP&#10;w3pviz4q6LbTPrMeq3Nrr6STa7Bqt495e290Z4pBIrTO5WUKs6Bm2yjc2fUvhl+xn4T+D3xO1TxH&#10;4en1ixt9Y0PTdCn0Npo5tLEenx+TazKrxmVZkh/dZ8zaV6qW+aoje2u5T3dv61PnD4vf8FuPB/g7&#10;9pe98C6bZ+HdY0PRta0vQdR1FPFEaarczX0dtIk9hp4gcXdrGl3CZJTPGSBL5aS7Oep0r/gpprUP&#10;xD8vXPhpYaH8Mx8RtS+GjeKJfFqyXUV5am5C3jWbWyotm32chna4DxsT+7dF8w+k6p+wD4ZuvjPf&#10;+NLPxR4+8PDXNQtNY17QtG1n7HpGu3lqkUcM06BPOU7IIEdYpY0lWFVkVxkFl/8AsZ+DU0a1tbWb&#10;XJobH4gT/EmMm4Rs6pPLNK6n93zBuuHwnBxj5zg01/X4f8EH5f1o/wBbHnPxQ/aftv2g/ix8LvAX&#10;wY+KWirofxLu9ZuNZ8ZeE72w1iW0g0y3hkksrWUia3juZXvIcsyOyRLIQoYqy4f7SPjD4vfsgeHP&#10;DWm6T8QLr4ovqvxK0Kw0iDVHtLHWJLK5WVZ7G9uYoViMBlTcs6wCRU3KRKyjd7x8c/2VtF/aK0bR&#10;YL6bxB4b1fwvff2pomt+H7oWOp6NctE0TPFJgoQ8Ujo6SI6OrbXRsDHM+Fv+Ca/g/Rfs99qWveMv&#10;EnihfEmn+KbzxDq+oLPqGpXVgrpaxSlUWNbeNZHCwwpEoLMQAzMSR317g9vkeVfEP/grlqvw3+Fc&#10;19q3grwP4f8AF2l+Lb7wdqtpr/xAj0/RbK6tYUn3Q3ptWubpZYpYmRY7HeMt5gjCljtfs6/8FG4f&#10;2p38L3UPhiWyt/EPw7vvHbLJfHdataXcdpJZ48sbsyOxEoI4T7gJ+Xr/AB5/wTQ8C6p4ruPFVr4q&#10;8eeE/Ek2vajrv9saTqFvHcRtqEFrBd26iWCRBDItnbn7pkVkysi5NZeh/wDBLL4d6b4B8G6F4c8T&#10;fErQ7fwXo1/4cS907XUS81bSr65FxcWN1M0bF1MiqRImydcZEoLMStbef/A/zDr5f8H/ACOA8A/8&#10;Fio/EPxS+GPhpvAukaHB4+0Xw/qsf9teM49NvrkarbxzH+zIZ7dLfUY7XzNsu24imyjhIHIVWf4F&#10;/wCC2Gk6ta/FLUfEfhPS/D+mfDLQtU1+7sYfFEVx4ltY7GXy/JvtJmht5raWb70bxNcQYyGmQld3&#10;aR/8EqPAsdz4b0ldf+IX/CK+HbXRI5PDZ1eJtN1iTR1gSwuLlTHuWVBbwbvIeJZfLUOrAEVeuf8A&#10;gmL8L9Hm1ObxHqXi/wAY6XPoep+HNO0TXdWFxaaFp+pFftlvalUSfa4RQpmllaNUAjZBTl5ef/AC&#10;Pn5f8E+ffhj/AMFrbbwL8NvihrvixtF1/VtLu9O1Wxh0nxdb6tpMEeq3i2Fpp/2xba3W1+zyhPP8&#10;yOTashlWSYHavvv7Hn7ebftw+GfFEMOn6Ba6p4T1KOwvjoWuDWtJufMgWaOW2vPKhaVSGZGDQxus&#10;kbrtI2s2Uv7Gej+LPAev+Hda8T/Fbx5/a/2BINQ1nxG0l5on2G4W4sntGgjiSKaK4VJROUaZ3RPM&#10;eQKBXtv7M/7O/wDwpDw9ftfeJvGHjDV9cnNzf3/iW/W7uHIVI0RESOOGGNUjUCOGJFJLMQWYsXoB&#10;v6ToOqaja3El0qxuxBjUP24Pv6+vUVmWnw9vtc1p/tSyWtnG3JDYLc846139zeR2SruKr2HYCo77&#10;U1sYFkPzbugzSAztF8A2OgXXnW5uFYjBzJnivkv9prVf+EE/4K5/CTUrVgtx4l8C6vo15wVzDDIL&#10;lMn+L94eh4BGeuMfXum6xNqxbZGI0B++eRXzF/wUy8F6l4F1P4Z/HHw5o11qmpfCfXhNrsVlF5tx&#10;NoFwjR34WPIEhVdjAdR8zZABNAH0P4P1fULvTYlWGHGwOGz8zD1OT1P4fpXSQGTy/wB7sDZ/h6Vz&#10;vwi+K/hj40/DzTfE3hDVLHWPD+qQCe1ubU/IVPYjqrA5BUgMpBBAIxVfxLcajrWtraW6zRQqoOVB&#10;56Ent60AdQbxXt2ZPmI4AAyc9uKo31u2qJNGjHa2AD7fMPyzWemlXtpHHGWuplUgfMev5E4H41qK&#10;DpsDM3mxr3JdNvp1PNAGX4W+HUPhzUxd+dNLMqleT8vPtWL4f1OTWtS1iRSrX95fy2xTGBDFAzRx&#10;rnuCAZM+sx7Yren8XLHJ5ZLnIPRh+P8ACDXNzyN4d1e78RWsctvagg6pmZmheLaFM4QnCyRhVYkD&#10;5kVgcnaQAbAez0CU2rSK15JhWC8lyc/j3UccgZx1JroGaPQNMZpJCyoeWb1JpsWkWtg8k8gRpG+9&#10;JJj+tc34616bVm/s2xQXDSjcNv3iRz+lAEPwws49V1bUNRkj3NHJsiJHC55OPzFS+H4bjWbnUtej&#10;SBk1RvKiaQ7dlrCWWPn0ZjJJk8gSgdq6XQtJi8O6NHCqqpjQGRgMb2xyTXl/jXTtGtGXR7Hw7eeJ&#10;LyeF2tdMuryWWwgQEAsyuxjRV3AAKCwyAoA6AHyj/wAF/tMu7T9jvw3JcbVX/hMrVVAbOf8AQr6u&#10;g/4IGXC237Dl98vzv4ovQpx38i3wK8//AOC5WlyeC/2OfD+l3e37VqnjiLUlEcTxxIF0+4jcLudz&#10;1KsSzElnY/T0j/ggVoc0X7D1xcTLIkdx4kvJIM9GASBdw/4EpH4Gv6AraeEdO/XE6f8Akx+9VtPC&#10;enfridP/ACY+vNa0DVU1JNR0KTT0nvohb3gvA3llRkpMAvLOmSNuV3BhlhtWse7j8XC7j0NXjllh&#10;R7pdaltd9vcxqMLC6K6lJizDO07Sqbh1Kr3lrj7NHtG0bRgDtTFeS4uON0cUZI7ZkP8AQfqf5/z+&#10;fgp8Yf8ABWDTvGWgfsIePpxp+mw29+ba11G6srma6lsbGS6jW4k8vyl3Dyydx42rng/er3z4Z6Z/&#10;wqvwP4SvbfUl1LwnZaRb6ZbNp0cklqtgkCfZ7ny8s247RlwSArjOQCw9G8a+EdM8f+EdS0PWtPt9&#10;W0jV7d7O8s7hQ0VzE4KsjA9iCa+M/Cnj7xL/AMEotVtvB/jxtS8S/s/3E4g8NeLwPOuvCIbOyw1B&#10;VGTCDhUmAwoIHT5UAPsbWPHdjpemLdLKk0cib42Rsq4IyCD3Brjkk8QeNtt1Y2nk2sgykkkgUMMk&#10;cd+3pWB8G5NN8e3scNpcWur6DbHz7K5t5lmt7i2kVnh2spIKrgoMZyEB717RbwJawJHGqpHGAqqB&#10;gACgDldI+GkUltHJqLSvcYG5FkygP5c11CrHZw/3V7nrUjMEXLcAdzWDd3Da5rEcMZkWGP75HI7k&#10;Z+vSgDN8S6pJrOqxWsOT+82Z+7wTj8KvWvw9tZI1a4+0NIM5Hm8H36cfStu002GzQBI0DDq23k1L&#10;LKsMbMx2qoyTQBRtNCtNMEcaZA/hDHOf61auj50bxKymRl+6WxxXEahq114g11l06Ke4WFwJGB+V&#10;Qe2fpXc2sAtov9puWJOcmgDDGjtdSx2p3xpCpI2HG3nvz3/l+uL4W8AQp4si1S9uJJtQhdzEi/cU&#10;bSuTx7muzmuYbd9x27+nv/ngUyztIraXqrSnLe4HSgCrqUTaxdQpFs228oeTzEzkZPT/AL5P5irO&#10;o6xa6KiedIse7hVHU/hU9yCsEhjC+YynB6ZOOM1n6Bp7DS4zeLHJKrMRuUfJyemeaAMvWPEkmvMb&#10;PTrVrl/4nJ2on1NeR+K7PWPAPiGHRZFSOHV3aTTQJQRGdw8yL1ADOGX2ZhgBBXt+reJ9P8OWjSO0&#10;ar6IBya8Y+KOo3nxBuY9S0yC7jj0eYXguzEWig2hgS3TK7SwOCDjoQcGgD1zwF4Ij8Iacu5nkvJk&#10;HnuWyM9wOOlfLP8AwV++Ddr4r/Zc8UeNtJ8J6h4y+JHgvwzrUPhK0sYZ5pvtWo2zWjBLdDiYlZAM&#10;MrcZxjNfUml61ql/4Fs7q8sjZ301tHJcR9fKYoC4wecA5HXNfkB+3p/wXB8SWvjnV/CfwdvvstrZ&#10;zNay+Jm/fT3Ugyr/AGZTlVTqBIQxYcrt4J8fOc5wuXUPaYl76JLVv0/qx+heG/hnnvGuZPAZJTT5&#10;EnOcnaEIt2vJ679Ek5OzstHbR+DX7BHwZ+BOneBvih+0dp/i74U6l4VXQLjwzo+qeKU1N4G0ZAls&#10;ZLGBGjWaeJG8yMrcMgkKpNG28Ha/aV/4OHdJ8IxarpPwD8B6fpbaleS3l3r2rWiQi6nkz5lwtrER&#10;ukY7W8yVyTj5kNfM/wAAv+CWnxk/bK8Uf8JJ421KTwTZa3Itw+u+M2nS41TecloQ4zM3cBmXIIwc&#10;cj9GP2Vf+CPXwV/ZRZ9S8XeE9Y8capZyv/xONcgivdMRFdtssdrGWCKUCsTKjbT0YYzXy/8AaGf5&#10;t/ukFh6T+1L4nft6+SXqfvj4V8JeAJf8L+Klm+Nh/wAuqWlKLXSTTs7PR3m/On0PzL0H4Y/tPf8A&#10;BWLxnHqEy+LPG0PmkjUNQk+y6Np5bhvLztgj6crEuePuk1+iv/BM/wD4IteFPgH4sh8YeKdSs/GP&#10;ibw/coLeWDD6fb3SpFITCCvz+WzMm8nJZCdqYxX6HaZpdtounw2dnbw2lrboI4oYYxHHEo4Cqo4A&#10;HoK5G607Vfhlp8zaDFbarpMYLwaS7NHNDgEmOCQbgV4+WNl4JwGC7VX0sp4PwuFq/WcRJ1av80u/&#10;dLX722fD8ffSMz3PcC8kyelDL8Dt7KirNx/llJKOndRjFPqmdJ4t8PjxR4T1TS/M+z/2lay23mBd&#10;2zehXOOM4znGRWJB8V7axj+x6pBLbeII2Ef9mwjzZbpuzwdN8TYJ3nAUA79hVgOg0LXrXxJo9tf2&#10;chktruMSxsylGIPIyrAEH2IzUgf7ZcfKoaOPILHox6YFfXH88nDxalbfErx3avY6trAs5NIW5K2k&#10;8kMdnITHJH5gHyl5I5s7XzhY8gc5roLT4cWMepQ3d5PqGqTWrboPtty0scLdNyx8Jv5IDbdwBIBA&#10;NYum6BZfDX4gaVp+lXF3Bb60lxJPaT3DzRMIo4wHQyElWUbFCqcbP4cLleqvNT3uY1xtZTk+nv8A&#10;4DvketAHPpoOreAr64uNNjj1jTLi4kuGsiwhuLXzGLv5LE7GBZidrbP96o9WfVvHN9Zwpod7pcNr&#10;eW901zfXES7RHKrsI0iZyzMoZDu2gBjyeQewK/aYMMrpuHIzgj8qkVdigDoOBQAVHdytHC20ZYg4&#10;/LNLcSeVCx79B9TSRL5wWQ7umQGxxmgCGwgYpvk+8ecZ6nPX+X5VYaRUZQTgt0pyrtXA6DpWHrtw&#10;2q6rBYQu0eSTJIFztABP/wBb8aANozKE3bl2+uaxPEfiWCO3aNXX35qzL4d3WSw/aGG3JZiOTTbH&#10;w9ZWdioZY52Y4MjICWzQBzeieJbi9jmsbK3jdpMsdpwew6k1c0D4aKdUj1LVHNxdRlXhiz8kJGev&#10;949PoRWz4W8Mx+FbGSNXWRpHLs5XaeccfTimatftNqNvDG2394ucHqMigDYqOa4WFMlh+dNvpxDa&#10;uc84rmfE2uLB/q2DADHHrQBzP7WPw8j+PX7OvjLwfHNDDc6/pktvbSSZCRzgboixHO0SKhOO1fH/&#10;AIH+JFh8EfCXhnwN421ix0jxZp2lW8NxbXc8SsCP3aDejGM7tvyjduZRkgc19safof8AbSK9xdeS&#10;rEMQCMhfzznp2xg1zfxs/Yq+GP7SWjtY+LPD9hqUyqoivYf3F9b7SxG2ZMPtG7G0kqe4NAHira2i&#10;rx93FYV7dzahd+XDGXb0Fcpo3xThtfjl40+Gs3huTw1J4PvHttIgeUyfbrBfljlVmALHG1s8/K68&#10;kgmu+8LaZJBJNPLHs8wAKCOfrQBV0zwrcXMxa+bZGBwiNyx966CSRbSD+6qjAp7OEXJqmY21K4DZ&#10;xDG2cEffoAbpNs0krXTtzIMKvoKvk4pOEX0AqGS9CIT+VAGdq7NIetFEdq+sSt822NDye5ooA96/&#10;YQ/5Me+DX/YjaJ/6QQV6tXlP7CH/ACY98Gv+xG0T/wBIIK9WoAKZcqzW8gX7xUgflT6KAWh/Py3/&#10;AATl/bQJ/wCRa+IfX/oZI/8A5Io/4dy/tof9C18RP/Ckj/8Akiv6BqK+FfAOEbv7ep/4Ev8A5E/q&#10;6P0uM/jFRWV4LT/p1P8A+WH8/P8Aw7l/bQ/6Fr4if+FJH/8AJFH/AA7l/bQ/6Fr4if8AhSR//JFf&#10;0DUVP+oGE/5/1P8AwJf/ACJX/E3XEH/QrwX/AIKn/wDLD+fn/h3L+2h/0LXxE/8ACkj/APkij/h3&#10;L+2h/wBC18RP/Ckj/wDkiv6BqKP9QMJ/z/qf+BL/AORD/ibriD/oV4L/AMFT/wDlh/Pz/wAO5f20&#10;P+ha+In/AIUkf/yRX7Nf8E5/Aviz4Z/sT/D/AEHxxb31r4r02wePUYrycTzo5nkYbnDMGO0r3PFe&#10;2UV7GS8M0ctqyq0qk5Nq3vNNbp9l2PznxL8b8z41wFLL8dg8PRjTnzp0oSjJvlcbNuctNb2tvY8e&#10;/bZ+PPgn9nH4VaX4m+IFlcf8I4mu2do2tLp8N3B4SnlZkh1Wcy/LBFDIVzNg7C6kjbkj5+/4I765&#10;a6l8QPj+ugeOf+FzeE7rxHp+pW/xOdY2l8VX0tgkd1bmaALazLaLBbRq1qiRqsgTbuRmP2/c20d5&#10;byQzRpNDKpR0ddyup4IIPBB9KZpumW+j2MdrZ28NrbQjbHFDGI40HoFHA/CvpFpc/FXqfKv7HPgv&#10;TPjJ40/a50vxlYw6u2vfEm40HVrK7GVm0tdE0xLa3IznyWt5CwHAJmkPc18x+Lfh3b+Hv+CeP7Wm&#10;l+HNASPw/wCEPjpHqc+j6VZfu00jTr/Qrq7higjGNi2dvN8ijlRgDtX6K+HPgVpvhH48+JPH2m3N&#10;1a3njDTrSy1ixXb9lu5rUuILvGNwmEUhiYg4dEiBH7ta7G1sILEy+TDDD58hlk2IF8xz1Y46k4HJ&#10;54ojp9yX3W/y/EP87/n/AJ/gfk3+3Z8VfDX7cHxA+L3j74P6ja/EjwN4K+Gfh638S6l4e/060vzD&#10;4ot9VmsVdMiaaLT7e6d4l3MguArAF8VrftmftJ+F/wBqPXP2kviZ8GfFln4k8N+D/wBmjVtIv/E3&#10;h+6L2sOpzzSXdpbrcJx9ohiimcqDui84BtpbFfqXpWjWehWn2extLazg3F/LgiWNNx5JwoAyfWor&#10;fwzptppc1jDp9jFZXG7zbdIFWKXd97coGDnvkc0WVrev43v+Y4uzv6fhb/I/Muy/4JtfC3V/22Zv&#10;h/qFr4o1Dwf4k+DUfi3XNMn8T6i0Ot65HfeQmq3P77Ml0Elkw5ONzBsbkQr0/wCzt441rxb8GP8A&#10;gmf4ouNQvNV8Za9ZCy1S7ncyXF9p03hG8nu2mc8sDcW1i7EnmRIycmv0UGmWwu/tH2eDzxF5Ik8s&#10;bxHnOzPXbnnHSuKf9nvRbj49aT4+maSS78N6DLoOh2AREs9ISeVJLqaNQP8AWSiG2jJP3UgwuN77&#10;j+vxb/W3oRb+vkl+lzvKKKKCgooooAKKKKACiiigAooooAKKKKACiiigAooooAKKKKACiiigAooo&#10;oAKKKKAPhr/gpT/ykT/ZV/7BnjX/ANJ9Mrq5ZlhXLVyn/BSn/lIn+yr/ANgzxr/6T6ZXQalC0hP6&#10;YoAtrKHNR3l2tqnPWoDpYmYlmkXjsetRro3mP8zSKvXqKAEtL1rqf+LvyT/9atBFYHLNnimwwLbj&#10;ao7YyTRdMwjwvVqAI7xi5Cj14r56/azhfxH+1F8APC7MtrYya5d681wVyZJrKASJEvpu3NnPYj05&#10;+g7UYPOGOOpP+f8AP415z+1R+z3L8ePB9hJpOoLovjDwzdjU9A1Qrn7LcL1R8cmOQAKw54wcHGCA&#10;ch+2Z8A7r44aOsdlN5E0ckcsU4j8xoHXIJC+6k4PODXXfs3/AAT/AOFX6Es12zXF664M8qKJ5z08&#10;yQqBl9oC5POBzyaofsw/HX/hcsOp6P4g09vD/j/wjKtvr2juwIjcjKzwn+KCQcqecZxkjDN65Jbr&#10;JB5fIXGOKAMXW777XMqxqzMeAAOTWb8Q/GVr4C0OKbUJUG5cIjSBFB9ScdBx9c101npENjJ5i7mk&#10;/vMeleP/ALbnhPwz4j+F7SeJrtrOziYDzVJBjOQFfj+6xHUEHdyKAPDfA/w11X9vT446bfabJfto&#10;9hJJ9jBMlqtyQSTcpMNrIo2jJHIKAKTuFdnrX/BLjxlP8a/M1L7TrWj+fNOtrPMHs42l3ElZN4Cq&#10;GO7G0N8oyDWz/wAEmdX1s69Nb6Nez6npVnLdWySyQCFpbJUQjK7jkiY5Bz0x0wQP0E8K+BZ/FNvN&#10;PfTXFqu8qFUjLdPrjvQA3wPq9v8ADvwRoPhewZbltJsYLEOuf3hRFQtzzyQTzzzVzxZ4putOla3b&#10;HncAgHoT/wDrrfsNL0/4e6RIUZgG5ZnOWlI6fzrJ8PaY3inxLNqdzb/6Ky5h3AEMQwA/Lb2/lQAs&#10;+m33h7Tzc3E0O5SOVkOB+BUU2fxNqEWnGYqvksvJB9vpVjWNEuvEXjO3Z4pP7NhXDtuABI3due/4&#10;49K0vE+rW+iQW6zNiNsgLgsSMYP4kHH40AcnZeFr7xVMty6hIcbky23JDYwcqff/AOv0rt7Tz7C3&#10;ka6cyY6bTv8A5KKl0q4W402KRfusu4nGMnufx61RfxxpccrRtdKGU4I2NwfyoAsR3v8AaYEab41Z&#10;fm3KDkexBx+PIpWmh8O6VukO1E5OOck81Q03xpbztdyTTKtvE4WNgh5HNcn8RfGDaorQWzbo2OE+&#10;Xknp9aAGy39x8Q/EX2WNm8tAWPz7VjH5Hr06Gu003wbp9hbKotYt23DHJbJ+pp/hXwtb+E9Pa3t2&#10;lbzG3u0jbiTgD0HpV+4uVtkyzAcce9AGPq+pab4UnM0kIV2wuEUbiOufw4/SqsXxRsbg7VjuAe2V&#10;H+Ncf8RtUk1PVdkShpZOMLXpejaYul6fHEo5UDOcZz+FAHHax46m1K5S1tV3NI4UZ6Lk45rD1TxH&#10;qXh0bZGz543Yjyce3Tr16eh9K9VCRws2FVSxyxA61HPDI7fIIlH+0M5/z/nrQBxHw905PFXh+8Wa&#10;KTy3bIDOVUtgdgB6epxXXaH4csvC9oy2sKxkqPMcD5pMep/P860Cdorn9b8Xx2E8kW5cMuBxn+tA&#10;Db7XZ9Xvvstlt3MpJ3NtwB61NpvhBNrNfqk7ZyAHYqP5fyq94fsxa6ZEWVd7AnPsSSKp2Ek2vyXA&#10;kfbbxyFflOC3H/6v89ACbUNds/DUEcO1gqjaqIvQCs8eIrvxBJ/oEciKrAEtx+HQ/Xmtex0eDTo8&#10;5L8csx6+9Pm1FUO1PvcHBB3N7Acfn0HWgDHtdWm0u423kzzbSRiM9TkjpgH159qg1nw/o3iSy1C1&#10;1XTY9SsdWjNpd213Cs0M0TLhlZTlSCM5HcA1t6QZWDMyqqMd2QfvfT27596m1HVbfTEDXEipnpxm&#10;gD4v8R/AX4if8E29SuNd+CP27xx8L2Y3Op/DfULl5bjTlyWkfSZ2yVOMnyG3bjnG9mAHUeHP+C13&#10;7O+rXENrqXjDUPDOoyHbNZ6xoV9bSWb945X8oxqwPo5HvX1JpeqQ60rSwSbo4228AjJx3/Oszxv4&#10;f03x1pU2k6rp9lq2mXCMt1bXcCzQyqRjDKwIIOccjvQBo6Vrdp4i0K01DTby3v7G+hSe2ubeRZI7&#10;iNhuV0YZDAgggjgg1Yt13xlWAaNuxOf8ivjX9kHxfb/sYftMa1+zzrV59l8M6lM+ufDOa7LCOS3m&#10;ZmudLWRjgyQSElFyzFHz3Ar7MMjQwuzIvygkBT1/lQBG2lW7rgxLVJrmDRRMI08lepULlmPrnnjt&#10;z15qy73Agm+VQ2D8wP8AL1xxycc1mWPhZbm8a4maZcrgAMNp5IPBHsOT1B5ycmgCrpviQ3viJP8A&#10;j4aPbtG4jb0PoBz045rbmghghW4mjZpIQZBjLYPX/OaqpbXENxtt7dVhb92ZHbc231HIwPYev4Ve&#10;vdNW509oQTu8sop9OKAOei8Wf21q7QxebtXJAByPToAT0z/nkdHYbo7bLE7ckgtkNj1Puevtmq3h&#10;zRE8O6Yse7Lcs7E9Tyf8/Sqmp+Ko5Qbe1O6Z/wC8DgDvQBqs00s0gjeNFQheV3EnGfUetV76OZUO&#10;6TcG567QT6euOpPOTVnT4zFaJuXa7DLZOST7064gFxHtPrnp/n6UAZGkeG4W1Jb6RB50I2xnd2K+&#10;mB2P/wCoYqt451lVEdqrkMzANzgc1t2kf2SDZn5t3f3/AM/56VzOsaWtn4gs7iZnYSXXyg8AYYEH&#10;+f5UAGr3DaNoKwxiTccAZfb6nI46DOc+pGOlaKeGIdYs1WdS8cgAfLduowQozn3AxzxmljsP7bvG&#10;by/Lt85zjkMOO/cfkOR1ya17y9jsot0jY9B60AR2ttb+H9MjhjHlwwrtUdawdY1RtcvPstvgmTgA&#10;tgD3pLy/ufEd15VuuVyA2CPlHc8/56Vu6PpUei2W3+LksxOe5PX0GaAJG/0a2VjjzIozhRxnpkfy&#10;psbNeXQkVW8mPIUlsbjgjOMdOfWkEH2+fzPuxjoc8yY6fh/PirMMfkwqn90AflQBU0uOOOKMbP3j&#10;AvnGeOxz24x+XtU8r+S6Zx8oPA+mf6UqOvnNjjyxySOBn3/Dn8KiuLZrpS3y8oQAO5IIHPpyfz9q&#10;AJoJW2qJMb2GflB2/SmRzCG1XPmdwNqliPyptxcf2dajcS7erevv7VBYx3Fxt85WRFzwGKHPrx1/&#10;Pj360ATaW+RKPmzuBIYcjgdfTOM47AirEiq23d65H1pGdbePnoOPUn/E1Re+uJZ8Ki4Vgeucdse+&#10;OfyP4gFy4uGiD4UEqm4ZPU1WmtLyZ2Bmj8tlxj1/DH9asW1v5QLNuaST7xP8vYD0qVwWQgHaccH0&#10;oAqy3kOkxbGLMVG5vx7k9Bk5rnbfxxY6p4gjt1ilmQ9NyhgCM9vx6+lb97oMV9GytJMN+ckHnJ79&#10;PTj6DHQnNPw34Fs/DErSQvPIzEnMhHGfoBQBe1fVE0jTWlwF2oSq/ToP1ArlI9RvtSSKTzDHGVDH&#10;EnygdBn5D6kYGTlh1rR8ZaZaXN3DJN9rkLuFIRvlUA89qp3Wg3U+h28On7oY3IVpBy2wE5HI6lgD&#10;k4AAA55oAm0Z9N17XJo7izmmulJVmlG5Bjr/AJIyK6vGxMKAMDgdqi0+wj022EUe7avTJ6fTsPoO&#10;KZNqsMat86tjjigDn/Ecs99feT3UZ+9tGPyNQa9pqrew2MKMt1cDI3OFXj0O38f0xmnJOt/r0jfN&#10;iOMlSD3yOnv2/Gtzw/btsklcfMWKrwORxnnr19STxQBl6D4C+yXHmXgjmwcqBIx2n8hXQXd7HZJu&#10;fOPbtVX+1J7u7ljt40KQnaWY9T7VRtrabV9VMkrKq4+UKfTGTg9/5fpQBi+P/GElumyNpY2ZQeGA&#10;2/XjP6jtR8LfCUgQapdLGRcIrwjfuYc5yeOOx6n36VT+J1st7r9jbhGEW3aQnzNtDEsfyye9dp4d&#10;gc+FLGKTMcn2SNGx/CdgFAGJ421W41G4bTbKN5ZlGSF+n/162fDXhm38OWm2NT50gHmuW3Fj9eP5&#10;CprS3h0O0CGQnkku/wB5u9UZ/Fq/aPLhUSMThQOSaAIPiha3mo+EpLWzsZdQ+1TRRXEMckaM1uXH&#10;nDLsq8x7l65+asjw/wDEGHQNUbQ5tDj0LybZbu0hgIaKSMsQ4yqhFZGK5VS3+sU1z/xc+JutaVe2&#10;9jb2sdlaTAPPqznzI7IbsHKKG/h/jcqi5ySQCKr6n8NoYbXTdQv21rxZq99LssLc6gtoqAoXZ1aL&#10;YoGxCdxGSSFz82KAOq1T4paVo91Hb3U8811K0cf2eCJp5I/MOxGkCjCAl8DJBY8DOMHp75bq6jBt&#10;3WNSgO4tjdnr2OPrXnl18NtWfwtLpclzoENng3Ugg00v9pmLKQZ/OdmO3bxIJBIx2nK7Oee+Hs9x&#10;4ztJLG18RX1nqCTTQ3FpFqhuXVEcopEdwHZFYKHG4ZIP3j1IB02vX8WpeIJNJ0S1t9a1iIbZ2aZ1&#10;tbM4Y/vpFQ4OVUbQN53dAOR8zf8ABYL9mK6+LP7JWqX32xL7WvAjf2vaRWtmkMXlKuLhTy8m7ysv&#10;gsB+6HHevqP4eaF4X0O4kt7HXIdTvrVi93suY5nVnbLNJtHyZbd2XGMDGMVi/tj+KNL+HX7JPxO1&#10;y4mjaC28N30aAOOGkgZEQH1eRgM9SWHXFfRcI5hicDneExWD/iRqRsu92lb/ALeTs/Jn0PCeYYnB&#10;Z1hcVhP4kakbLvdpW+adn6n5/f8ABv8A/HPX7u/8Y/DGz1OxtYVi/wCEjshd2bXIBBSCZRiRNoO6&#10;A9+h6EnP6RWvw41TRfD09nqHiGa/0lZJruaC2sVhursyM0jxFwxHllmcBUVWwQN3Bz+Wv/Bu94Lu&#10;tS/al8Ya+it9i0jw01nM23jzLi5hZBntkQSH3wa/XbUb+CRvJaUqSf4a/QPHjC4ehxliFh/tKEpL&#10;+84q/wB6s35s+98csLh6PF+I+r/aUJSX95xV/vVm/Nnnvwh8VaXHo1hptjdWbC133C2dsfkso5WZ&#10;lgBPXy8hT6Y6KCBXYeFfiNofju6WHSta03UDFGJSlvcrIzjjnAOQASPxI9Rnn9U8Mw+LNTjX7HPc&#10;NC5RpkuZbc+W33kYxspKtgZRsqSoyDitf4l6XHpvgSS7tx5eoaKnn6Y6gbluMbUjHH3ZCRGVGAQ+&#10;BjjH46fkJ1dV768+z7VAbc3QgZ/z/wDXFVbrXVinWJWjMjdBng/jx+fSs8RalcTLIsEZw2AQ2Pqc&#10;5zj8f0NAGlPaXc0OC33u3mf/AGP+P0NSWWiw2kG0xqzNncxGTz1x/KobTTpnO+ZVV8n+LP8Aifyb&#10;8KmurWSQrjkd+A2PwJA/EUAWLq6WzhLt2HQVzk/iK51q626eZlUnAZsKD24+UnHvWi3hmO8YtMWH&#10;PRSMEehGMfzq3cX9rocKrJJ5a9sgnNAGZD4WuL9mGpTLcR4AChjz+QXH6/pWtDFDpFmsUSiOOMYV&#10;Frnda+Ii25ZbcxlcfexyK5Manf8Aia8aKzhluJOrYPC5OOSelAHoU95bxXDTJueaTAxu4OO4/wA8&#10;1j+NvBuoeJ7jdFJEqqmFDzEBT34Cn+dV/CHw5m3Ldao0kcyPlIVcFeDwSR/jXW3V2YmVEG6Rumeg&#10;FAFLw54Ts/D9pF5dvEk4RRIwJbLAcnJ/ngVevL6OyjZmYZAzinCZSnJ7c4rm9edbq88mN2LFckZ/&#10;GgC5p1qNduHurj/UoxCITwfUn/Pao75v7dulihU7I22/e2jGfx9Pb+VXjpj3MDQtujTIGf8ADn9c&#10;Ciy0iPToP9YxaI4LOQMng9e3WgCSKG38OWHyqdo6nuxrH/tWXxDJIsX+q5UgjOfyU1c1Vl3kuxAB&#10;x0wc+gz3+nA984qxDZiaEBVX5cfKzn5f+AsuB+QoA+RfH37E/i79mXxrqXxB/ZxvrXSb68kN1rfg&#10;LUZCuheIT/E0I4FpcNjAYFVJx91Qc+o/spft6+Ff2oZdQsVsdW8LeN/D6iPXvC+qR+XfaXJwDwce&#10;ZGT0kUcgjIUnFel+IIbo3TW9vEsjMwGNwUDJAyPzA7ev1+Wf+CiPgCD9nfxD8O/j1pLXEfizw54i&#10;stB1GIuBHrWlXkvlS20uOpUsHRuinPynjAB9o2s/2mFZFVlVucN1FU7u2/tG6aP5Ssbq7AntyD+Y&#10;4xUPifxDHptq6KwMjDsfu0vhEyy6YLiZcNP84Oeo9aAHL4PsHKvLbq0u3aWDH/P/AOoelcfcJe+O&#10;LfWLO0utHg8NzXR051WBvtEsSqqzFX37SxbzU5XgANlsYOn8UdV1S88Iata6Qha6aHblEMkmw437&#10;FBBMmzdtH97HbNc54e0nxI+l2Vla6XLodjfeUtteQvH52nQLy3mwSJiN2QAKoWTax+YAjFAGx4x8&#10;R3Et81qu4fOAAf4a3PCHg2PRkW6uI1N9hsv5hbaD+QzjjpXP6drK+EL+4h8VNNAsNxuttVkthHa3&#10;EQC4aWRCUjbOQd/lg8bRXbXCQ69po8ucNDMu5JInDBh2IPQigDF8Q+Kkc+RD8zMduM43Vnr4Ag19&#10;4Znur3T9QtwWS4tmXzArAq6fOjLtPHbOVBB+UGt/S9Ct9AmcxtJJJMTgtg7fxxmrtlY/ZTu3OWZR&#10;uyerdyfft7Y4oA/LH/g4VudP8MWvw18P2cd1Jc3T3mo3NzczvcSyBRFGg3yFmx87/KCFHp0x9Of8&#10;EnvtPwf/AGBPh8NQs4xpOrQT3y3cS/PbvNcysPPAz8hBXEg4UEBgoXcfhn/g4G8Wprf7aul6bEx2&#10;6J4ZtopFOOJZJp5TjBzyjR9cc545yf0b+A66ZYfs6fDnwLbahFY6j4d0bS4jHdWrNa3s8VtFIYC4&#10;CrI2djkRtuOc4IDKf6A40isD4a5NgetWc6r8/if5TR+88ZRWC8OcnwXWrOVR+fxP8po+gbTi2j9l&#10;Ap00wgjLNnA9BXl/gSfxB4ie4m/txbe8aaWGeBozeWUexyoa3KtG3GCpLdSjHaM862u+CLfwFp8W&#10;sWf2ia6tW36pKzlptRhYjzXYDguvDrgcBNi4BAH8/n4Ma+marceIddk8vd5NrINwMgwRk44xnsPb&#10;j8aX4nWtjrXhe407ULW3vrO8UxT208QkhnQggqysCGBz0NZfg/4i6AkmLaW+khvpkjivFsLhrO4d&#10;32rtuAnlEFmVQd2CeBmumk0T7TftK4XBbOS2T+X6f5zQB8a+Iv8AgmofhL4h/t/4MfEjxt8Hhql7&#10;Bb6hp2m+Xf6OrSSFY3Szmwv+ukTKhgoRmwB0M1/+0B8dP2C/Emm3nxq1vw/8R/hLqV0ljeeLNN0W&#10;TTtS8NyOAI5bqCNTEbcv8pZckFgdwO1G+kvG/jfSfEHhrUNP02+t77UIbmOI2UUmJpZVuVCxgdV3&#10;bCu/7q4LHhTXSeLfhronjnwZqfh/XrK31TR9atXsr21nRfLuYnUqynaB1BPPUdRg0AYut/EBr5lF&#10;jMLi3mRXjeNw6SKQCGBXqpznIOCK6bQLFtB0tzdOnmM+9yGyOw9BXy7/AMEtPEFx4J8L/FD4bXup&#10;XGpaP8IfGdz4Z0K9vDvuhpyokkMMjAfN5e4qp4AXaoACgV9F6z4nm18NZ6dG0nmcF8bcc/X6fnQB&#10;P43+JVj4Q01pWkR5OwzXH2niHxF8VtMmbT4oYbUNs3yPsB+nHNO074Z6prviqzur5PJtrKdJmV8H&#10;zNpzjH4V6lQBm+FvC9r4V01YbeMKzAGZ8ljK4GCSTVrULlbWFmdsLtzjj+tZfiHxpDpcbRwt5lwO&#10;Nu08Gs+y0G58V3puNQ3RxjBQRkY9cdT/AC9e9ABb6k2uajshjfacgMzBVOPTgfyP09ei060ktd2/&#10;bz2XH/xIqa0tFsoFjjztXpmnJJvLcfdOKAKHiHVP7Njh+987gcHpU8oOo6edhZdw5B+XPtkjp74r&#10;P1RI9S1OJfN2/Z5FkI6dCPw7VpXd/HbQNJ5kYVOWJI4Hfnt9T0oA4uD4Y3Gs6ssmpFWsVdswmQgu&#10;MHHQfTuKtfEF7K0i8P8AhldsVrrN19lmt4mxI1qkTsw65CFhHGx9JCMgkGo/D194i+Jmg2WopfWu&#10;g6VqUS3UItY/OvhEyhkUvIPLVj1b5GxnaD/HWboPh3xF4U8TazPdaZ/wk17dzxiw1OS4ht1WBUUL&#10;HMANyFX3tmONgSxIC5wADyn/AILEfHVvgF/wT48eahbXX2XVNat00KxIba7SXTeW+0/3lhMrg9tl&#10;fAX/AAbl/soeG/if8RvFfxF8SWFnqVx4RaC10KG4G5YrlgWluAp4Zo1MQB52mXPB2mrX/Bx9+0Nr&#10;GqeNvA/wvuptN8vS7dvEV7HZOzKJZd0MKvu/iVUmI6ZEwOBxn7L/AOCMP7P0PwV/ZO8K5jLXd9pS&#10;apdy/wAC3V83nso7FlthZIx5AKYBzuFfASisx4ls1eGHj8uZ/rd/+Sn9d0qtTg7wR56cnDE5vW0a&#10;0l7GOj1XRqD+VW3U+wbwQtbMs6q0Tjaysu4NnjGO+fSuB8VfDG/n8N3WmaDqklvZ3CFYLK8iZIbJ&#10;s7kMMqKHQI+1lVt64XYAqkY7uJVublpPvCP5U/ug9yP5Z/8Ar1Yr78/kQ868deNdQk0a30/U9H1D&#10;SYbq8htr/UI7hPscEXnAv+8DLJskjUru2Lt8wZ2mt/8A4U94YMiyx6PaQzLys8GYZk9drqQwz3we&#10;e9dHcW6XULRyKrI4KkEZBBGDXBapba54Ca40rw5byPa3BtW097hPOtdP3SlbiMncrLGsYV1XJxuK&#10;rwAoAOyh0aKwtLe1tIbaG3t4xEilN2xFACqB6Ae/arFtaLa7nbaXb7zYwAOw9gK4lPCOua9etHr2&#10;qrcaTI0tybexnkt5FkJURwiRFRmijAZt2VZnIJGABVyT4W6NqMqxXFtdanCG3PBf6hcXkJPqUmdl&#10;OO2Vz6ccgAr2E1145vbHXbho4tMiH2nS7VfvFXRlW4lbB+ZkYhUHQOc7mOE6LSo44WMkgkaRTjAj&#10;Ztp9yB1/l+ebVouGZYo4vKQBAF4RNvQDjt+AHSrEMRjHJ+Y9cdKAFjbzDuU/Kw6EYIpUff68HBBF&#10;OprlgPlANAFXWLyKzty0npwPrxUMfiBJlUxrI2QDjHSsyTRr3XNTX7XG0dvyGKMB64x+NdDaWy2V&#10;tHCmdsahRn2oApvc31xEfJjjGeMs2MfpS6NYT2NvN57RmWRy2UOR09xV2aZYI2ZjtVeTXP6x4zhW&#10;B1VWK9CaANi1trjzmaaRWXHygHP9BVfV9Zh0obW3cDPFc7D4vutcDJbxriEc4OM1Ws/D2o+KdQaO&#10;6EtvbKDukDA88fL35/l+GKANaHXrnxB5v2f7oOAm7r+lXdP8Ozwz+ZM0TPkEfMWx+g/nT9F8F2Og&#10;MzQ+czEcl3zVm51pEuEij/eSM2CPTPA/XFAGP4vWaxXfH8zyHAUH9Tx/Wuf0nw7feIYZbp2hjhjb&#10;B3P2xk8bT2PtXdXiBFaaZVf7qqmeM5Pf8fyrm9f+I9tpGnTQwyRrcDgFVOAfp/8AXzx0HSgDQs9C&#10;kliZY/8AVx4CtLvRmOM5AI4A9wSTk+9cz408RzeCpRH9q/eddiPnYD3yV6n861tG8WatrPhuCfT7&#10;WG6Yfu3L5UkgcnJIB59Kw734eax491vzdWh+xQMMO6urNgDAAAJ/WgDi/id8KB8WfAGqeKfDuj6X&#10;J8SLCyNnpV/qIIXaWLeWW5IQsxYhQMkAEgc18+fAH466l8VbvxNp2ueG7rw3qvhe/NhcJJIGWdgX&#10;GV9MbexZTkYY19669qq6HpMk2V3KMID3Nfn74UXxvr37T/xg1rVrzULjw7JrK2lhb3RmC2zIgf8A&#10;drIcKhjeMgr8rhgRjBFAHpkt0sk+1vuY6UPq8SL8v61zk9+8k6xr80jnaoz1Na+maDIybrrcrA5C&#10;q1AE329r+Ty4/wD61TGz+T94y7V5Pzf/AFqkur+OxjwW5UdKzTLca037sfIDgtngUAX2vYbJdiq3&#10;4DFFOs9MjsWLKWJIxyaKAPa/2EP+THvg1/2I2if+kEFerV5T+wh/yY98Gv8AsRtE/wDSCCvVqACi&#10;iigAooooAKKKKACiiigAooooAKKKKACiiigAooooAKKKKACiiigAooooAKKKKACiiigAooooAKKK&#10;KACiiigAooooAKKKKACiiigAooooAKKKKAPhr/gpT/ykT/ZV/wCwZ41/9J9MrptQuPs8BP61zP8A&#10;wUp/5SJ/sq/9gzxr/wCk+mVra1L+/wBsjbVHPHegC5ZXk11J80TRqO571ZD5Zvasa48Ru7KIFcL0&#10;5XrVlo7wRbjMi7scbf8A61AGgZlBxuX86hnmTfyy9PWqkOl3DzK0kibfY1PJbRCUDbub1znnnigC&#10;SGaNZWVSrbcDAOSasZzUEGnRQSF1X5mqbofrQB85ftveFrv4V6npPxu8NIy6z4KZINdhR/L/ALY0&#10;h3AlhbsWQsHUnpgnkhRXvFprUeqaPa6hZzNcWt7Ck8LgHDo6hlP4giub/ad0RfEn7N/j6xeOSQXX&#10;h6/QKgyzH7O+Mdec4xWR+xnrS69+yT8N7l5I5mbw/Zwll6ZSJYyPqNuD7g0AdnNq1zcSeXErMw5w&#10;BXnP7UPgvVPFvw2lS2dY7honCCS3juFDZVhuST5SCVxz0znivVrvV9P0PH2i5trZn6eY4Utivm/9&#10;r39pOafSG8P+Fcza3dSJDAin94gkLKJyP7qlWHsSpbHFAHoH/BIT4/8Am+NNR8IzaDY2N0rNp1xP&#10;Aip5csKux2BflEZ2txjk7Tx0r9DNPt/7MsAsm1dvJ2jgZ7f5618K/wDBLT9kfXvhj45ufGGrJLJD&#10;qSy3jXUkHkx3E8oI/cISW27Wb5iSDj3wPt7xNDNrGlyQ2sgXdgO3OOoOBxQBgwwz+O9cdmYfZLWQ&#10;EKy/IRnp16kCuqigjtYTbWvlwsp3YA4UE5OPzNQ2NnH4e0f5YvmRAXWP+JgO2azPDF9NqPie+mJb&#10;yHX5FbPbA47UAX/FWtjw/pMkibfMP3fbPeuJ0bw5qXj65kkuZ7i1t4WVlZ4yTLn+7nA7D862PGNg&#10;3ifxTDYo5jXyiWJ6cZNb2s6tB4W0ZU3bWWPy4R1JIGB+XFADfEOrx+FNFUxqmVwqJnHHrWJ8MdKh&#10;1DSbqa4gjlZrhhiSPOOB6/0qXQNGm8Xhb/UJPOgcERxg4xyRnGMVpeFJotR0eZYH2hZijMgx6dPq&#10;O9AF6HSIY5ZP3Nv5TY2oIgPrnjr/AEqh4gv9O8PwtN9mtZJsgFQqhvXnitPVrz7BplxMv3oY2YcZ&#10;5Aryeey1b4g6lIttjJG93c7UxnH+cUAeqQ3P9sWPmW7mNJMFJMfeHtTH0rZaTeZK0zMpwWHT6VLP&#10;JHo2nDaFSOIBVX9MVzXiDx7IImht4TJI3GFGTQBkeCLEf8LIkaXafKgcrn1yo/qa9Av7+PT7Z5JD&#10;90Zxnk14xpMeta14ynjtWWyuoIWmbzQclcrxjBOeQeletyab9t0pftn7ybywGxkZPXH49OlAFPRd&#10;fm1/UJFWJ4Y0+YSdQCePTHT/APUe2tNqNvYJtaaNdoxt3DIrDsNVjeebT9NHlzxgKXwNqgE84/M/&#10;jWfrHhGWCaW7v7yFocdAShY8egoAs6v42E7+XDkfwgA5LGp/CvhKSC5ku77ypWmUBIyu7Z3/ADrm&#10;bXw5Hr+owrYtGI0nxJLubJGC3AwfT8MivSIY/KiVeu0YoAp+ILs2mmvtLKx4BHasPR/E6pDJDDat&#10;neNzBjgcDk4BPb8a29fvbe1tGW4ZV3DIzXIaFqlvY66sbRuyXcvyMBjIwe/cZPSgDtrW7iWBF3qu&#10;0AfMw5qvqWr2emQtuMO2Q5ccANnr9Sf88US6Y00XmR+WHxld2ePxyR+lY/8AwhF1qd4zajPDNDk4&#10;VMgjrj09e/69wC5d+KblB/o+nTXClQVdMlf5VSsfC13rdwtzfymMbs+Vt54PGc9q25ru10CGOMLt&#10;U/KoB69hnvVi1meUfP1x0CMuPxPWgAit4dNg2wxxxpnO1RtFZ8KtFFdM23dIxCqTz+f5fnR4n1sa&#10;bA0asVkIDA46c1S0KO5v4/NuJP3bAbFVN3Hvgf1/CgDzr9pD9kvw7+1t8O73R9ba60q6iljv9H1e&#10;0by77Q76M7obqF85VlPbIypxxkEeLeEv+Chnin9lBIfCP7SHhfWrP+zZfsK/EXSbE3Wgawn/ACym&#10;mEeXt5HUHcu0gMCcKDgfZccEbW/lpuVc89VbPXnvzWT4t03R/wDhGb6z1Gxtr7T9Sia3ubWaMSxX&#10;KONrI6twykEgg9RQBpaJrVn4l0a11DT7q3v9PvoVntrmCQSRXEbAMrqwyGUgggjgg1azj6V8NfAj&#10;xXff8E6Pj3a/Dm/luJvgZ8QtXaDwXqFxOH/4RPUJd8n9lylvm8mUg+S2Tg8HJLsPt4tJcMwCqsY4&#10;+dc7j7c9KAGXmpLZxDy4/ObOAqVVutVuWhytrNH+HNXoLCOBt2PmJyTk4/KnXO0QsW7A/wAqAOfE&#10;N/rELbnkhjLbRuB57fz/AK/jpaN4bh0lck+dLnPmMoBHXp+Zp1rP5sS4OVLL+jD/AB/Srl0cW0ns&#10;pIoAIyzTSZY4U4A/AGqeqaytksnzKNvGfTuf6fr6YqxeyyJsWPCljyT9QP6/pXP+LdOku90e5GLE&#10;ZzkZ9Rx9R+f1NAEVx4olvPEMdrBDNNlSHkU7tvBx0GO//j30xftPBvmCF7q6muDG/mKrdv61f0rw&#10;3a6QAY4/3nBLEk5OMZx2qLXfEK6bGVQ/vM46UAW1EGi2W1dsca5OPUnk/mawp/M8STszFlt0BOR3&#10;wM4H6c+9EthqGtxo7Oq7+xB4/TFbVvpht7YxK0aqwwdqc4+uf6UAO0/TV03IXbtIA4XGT/noKZdP&#10;Jc3PkgDaDn2PTr9PTvke9XWXcMEZB7GmYS2Toqr7CgBS3lRZYltoyT61D5jyXCgrgId59hggfjnP&#10;4U5908JyfLVgc5HIH/6qbNP5kUbR5O4nGQRn5TQAy2H2+DMjOysclcAKfb1wOnPX6VYuJ1toWkY7&#10;VUZJqDSNzWnzAYVmC/TNZviJJtTvra1jLLDNneewx/nFAAk//CTX/wC7lZY7fn5T8p57j8O/pWxc&#10;z/Z4t2M47VT0nT4dKlmSNQojVRkd+Oac8M11e5P/AB79CM4PTt/kUASeVJduGbdGv8h7e59T07et&#10;SCBIn6LtYgKAOmOgpsVy1xLIqsg2HGCpPt1zjt0+lSeU7upZ1wpzhVxn9TQAXb7YGPbufSoI7l5m&#10;Y/MOcBRjj2z3Pr27dqnkgV1b+HcQSR3xzTUtYYDwqgsMY9QP8KAKeowXMkOI5JYeRk9Seegwe/Tt&#10;isv+w9SkcqupXXdRwcAj15HA4HqeTiuiSJZXWbHzMoAz/CPb8/0p4AjX2oA5x/AlzK2W1e665OF/&#10;PvW1b6YLaySEyyMIxjJY8jGPWotV1tdPh+7JubpgdayI77VtSPySRxjG4AoW4/BT/n8aAOkVscFg&#10;WqFrK3AfckfzZLfKPzrnza6zEVea6iUupARR82PUnGAB3Of6VtaPayLaK0zIzMoxsBAx+QoAz9Um&#10;g0t2kkKxKwBbt1FVfBXjZNcvGtI7cjaSWfd2x1xjj0rN+LN5JtMC9yCB3Jxj+tdH4P8ACNv4R0wR&#10;RhWmfmWXHLn/AAFADfGWpnR9KZo1VWmBUnuBj/69M+HkDR+GYZGLfvmZ8H+Hkis3x3qf2i/s7RWV&#10;Xa4RVP1IrpNRvV0bT9+35Y8KAOKAOUsZk1rxnDN5bOttujAX+L5T6nGOvFdjBceczLtZSuMg4rkf&#10;AI+0314edry/LzyPlbcf1X9K663t1tYVRfuqMUAVdU0qO/kVppNsKjlOmfxqrNq9havthW13dPug&#10;Zpni69eCBlX7uM1WbwhB9iaRolmk+YZJPPb/AB/SgBfDMCavqV1dSRq0ZIMZK8OORuPHscduPYVm&#10;Xfw0h03xHHdeHLqPSby3WRvsssbT2I8zG5hCGXY5xnKFRnOQdxrrtPh8jT44xlWVACCd204pY7KG&#10;3m8z/loRguTy3+f60AcloviW7vfAMkuoNZ3F2011CzW8Zhjn8u4eNHCszbdyoDyx9vSoNRGg3mhw&#10;2OoafpOpSQW6IVukWRc464ZTjk9eDmq2p6Db+G/iJby+VGum+JLpredQu0Q3SozJLxxmQDYSerBO&#10;cnB6SL4eaPb3c00kKyNOc/PIcDnPHNAHIad8L5L3W4brT7ufwzNBYiGCKzRRboodmH7sgA8s2emR&#10;0IOGr4n/AOC9Xx513wV8DvD3w4uptLkk8V33265mtJpQ8tva4IV4XB8sNLJEw/evzCfXj9D9Vu4r&#10;OCSG3ihLRxqQGb5doOR/M1+JX/BUTx1fftc/8FJrzwvov75dNvbXwbpUQ5AlWTZJwP8Ap4klGfRR&#10;6cfsXgbkcMfxPDFYj+FhYyqyb2XLpH7pNS/7dZ+u+CeSQx3EsMVX/h4aLqyb2XLpH7pNS+TPtP8A&#10;4IMfDzSvhT+zFeaxqV5a2evePtSNxDBcOIpZLSEGOHarYLZbzmyueHFfegsIxP5hVGbGPuj/AD/+&#10;uuf8AfCjR/AHwm0PwbBZ29xouh6dBpsUM0QdHjijVBuUjBzjJ9zWbe6bqXwzi/4kl0l9p0fzf2Zf&#10;OSYhn7sM3JUYzhXDDoAUHT8/4uz6edZzic0n/wAvZtryjtFfKKS+R8FxXnk85zjEZnP/AJeTbXlH&#10;aK+UUl8jsJPJ0uCSRY4488naAu41wfjLxBd+J/Euk6PbQs0VxML+aTOBFHbSRsMerGZoRj03dKhX&#10;4uWPjixuWjuDYfYIRPd21wjR3UAPGPLwWJLYUbQQxIC5yKveBNDu7GO11jWlhi1W4s4ohZwq2zTF&#10;JWWWP5nbc5cjcwxuEUfHy8/Onz51Gi6Cts7TTFZpAxCsR0Gf/rfhVy6vzCWCRPMydQoPXr6Yp0LG&#10;OFdyspck+u3JzzToofLA3MzNzz9aAKMGvSO5WS0eFs8bm6j16VJJrW0qBH97oc9KtSWyzSfMrNx3&#10;b5e/b+tQmwxKpQKuc7zvbJ9Mf/X/AK0AQ6lc3E1sUhVkdxgMAeD+OK56bwFeazOWuL+QLt4LJk5z&#10;juenX9K6We/j0uM+ZnavBCpwD7f4VW0/xdb6k+2OK4Hb5kAz+tAFey8BWtrYrA2yTByZDHlzznuS&#10;P0q3Gml+F5VSOO3tGuCB8qhd31P41HrHiddNtGkVXbsqhfvH65/pXPeHra48bawt1dSH7PZuH2Ec&#10;vnkY4xjgflQB2+eKqmAMWk+833Rkf1qS/dkt/lIDZwM1SW5+waezTSZOeSMZPSgBQkl274ZuBgYH&#10;5d+PwFVtL0hLe8aTbJKWAP4fj2yPqcZpNP1hr5maFZFGcj5eufbqfbt69K1bOJoYd0n3toG0dgM8&#10;e55oAS8LTQMvlSfiePxwcn6d6rpp8lwoZmZG3BhuwT7kjpu7DqAKstfqD92T8sfzrP1vxfDo6JlZ&#10;GaTIAAB6Y96ADVPCx1FNoupE5yBjI9h1HHXjpnHvm0mmo9l5MczBOny/n/hx3/E1zn9pa1rkxW3k&#10;jjWTlVI+6Oh5x25//XW74Y0q70u2lW8njuJJH3AqOgx0oAl0vRF06SSQsZZJiGZmHfnp+f6V8pf8&#10;FxbuH/h3D40AaNriO90l4yPvRMNStvmHocEjPua+oda1yZbv7Pb5VlOGbA4r5c/4K/WsU/8AwTl+&#10;KMjYkkWytmDMc8i9t+R/j1H45oA+o9O8M77d5LkCWWTkB16HHf8AWtIBbG0jh/2digA88dgP8isv&#10;4fxAeA9FkkVHY2MDFgnJPlr9TWglu11dNIy7Y8jGR8xA7ewyM++RQBJHZeW24OVOOTgZ/wA/zon/&#10;AHY+aZl4Lc9MDr0x61V8Qar9itykYZpm6Yxx7/8A1/an2dnJOUeZtyryFxjPfp9f5DpQBFcX9zax&#10;fLbzTLgsWLbSPwwa5TSvh7a3t1Jdaat34ZumZmL6c4jV2PJZ4iDE+fVkY+9d1dx+dHsOCGI4Pfv/&#10;AJHpUNh9ntzLFHNG0luQZRv3NGSM8+mevbPWgDC8CXN9cX+p2epSw3F1pN0sfnRoYxMjRK6krk7W&#10;+cA4JB2ZGM4HQanqkOlWzSSsF9Bn7xr83f8Ag4D/AGkvB/gn4SaR4duvFVnpev317bate+Gri6v7&#10;G38XaVZzF5LS7vLJS9lC7Eos0jLGHbDHaHK+f/8ABMP9o++0zxJrn9jWvxm0n4Bw+Ej4hGmfEGX+&#10;1D4c1BbmJFttE1ISyPqOnywvLJkM6xeUh3L5hWqpwc3yx32/r8vUrlbait3+p4N/wUi1WT9or/gq&#10;D4l0+w3zNqGs2Hh+1jA+YOscFuVGBk/vd/vzX7VQeBdH8HeEIPD8kUd/HcR/6Q08YdrmQHc0rj+8&#10;zEsT1ycjmvxm/wCCXnhZv2kP+Cm+l61OuFgvr/xTIHY8Ou94snJPE0kRPU8fjX7Za3pklt4duJLi&#10;QNdLC4Vo12jOM5/Sv33x2qRwbyvh+P8AzC0I39ZWj/7Zf5n7t44VI4R5ZkMf+YahG/rK0f8A2y/z&#10;DwTpVrZJ/o8capHEsUYQfJEq4AUdh0GAOgGeMgCxruoPDqsMP8MiHvjOciovh7EsPhGzkZVEhjOW&#10;743H1rG8T+MLWPV4Lj940caFSoxuOQf55xX4Afg5a8T2M3imCCKOe60+a3uVuoZ4UVyrhWUZR1ZS&#10;PvHlTgjIwQrVW1m68Y+G9L3eTYeIwSIwLZPsVxGScBzuZ0cA4LHKYGTg4waCfEaO/wDEFhHAJP3l&#10;wFk3LjKllPHP97J59q6/xh4iTw1o7XDKWx/COpGM0AcB8FI18S+D/D15Nb28U1vZp5c3lh2hJhTf&#10;tY8jO7k98jOe3oT6VLcRR7byRl3Ak54Kg5/H8f8A61eS/s+2d9q+k6PDbzBLKytIDPwdrnygOO2e&#10;B39DXtSIsEe1QqqvQDgCgD4l/ZgWH4D/ALcPx3+EerTf2fN401v/AIWR4bd+mrQXabbzYSclopo9&#10;u3P8LkAKpNfY3h/w3FocLM+x5NxbeRjb9Ow/DtXm/wC1Z+x54N/a+0HSo9eOpWGqaFci50nXNGuv&#10;seqaXI2FYwzqCVDDqpyp2qcZAI+f/iT4F/aK/YL8H6r4q0j4jt8a/hz4fg+3aro3ia3Eev21nF80&#10;z294nErrGCx8zGdpwpPUA+upvEVxq/iCO3s42NvbTDzpFOVIz/8AWNdIo2jH9a5j4O+KNF+IHw10&#10;PxNoEizaX4k0+DUbeYE/vY5Iw6k++G5961dV8SwafAzeYufegCaHRLWGTzGhiaTOQzIMg/WrBeO1&#10;t8/LHGo47ACuJvviM8p/cuW29MLxUlpDqnimBf36Rxydd3ykAfhk/TpQBr3/AMQrOzXHzGRuFUDJ&#10;JrmpPiHd3s5+yW99LvYgeXGxyR16DqK1JPCej6L4fmvtXmWKBoSkkryFAgfCjBzwxzjjnLYHvgfB&#10;r4K6D/wgljcal4dt3upgWxfQB2KZARijZ8vcqq+zA2liMA5oA29GmureC81HU1mtIbWMyuZVK4VR&#10;uLdR0H+R1rG1nVrjxC/2jXoLq20tWU22kSOga5Iw3mXGN2R0IjzgYy24kBOj1T4L+F77Sri3XRdN&#10;tfNiaNZYLdFeHIwGU44I6j6Vxvhq7/4WN44ew1HyIb6xhAvbdCVCkcblGc7X5ZT6e4IoA7jw74vm&#10;14ZSzuI4ccSZDL9OFrk/2lf2ovC/7L/ww1DxR4r1SLT9L05cyEuDNcOfuxRKOXkY8BRz3OACR4n/&#10;AMFBv+CrPw5/YF8KXWgafJZ+JPHzREWmgW0m9bNiMrJduD+7XodufMYEYAB3D8m/CXgL9oD/AILO&#10;fHGS6Mlzq0NrLtnvbgtb6J4fjbnao5AOP4VDSPjJzya+TzriiGGn9Twcfa13oorVJ+f+X32P6E8M&#10;fAfFZ5hf9YuJKqwOVw1lVn7sprtTT77Kb0u/dU3oZsEXij/gq/8At/avq7QXS2+rTy6necbl0bR7&#10;VflViPlG2JEjB4DSOO7V/Qh8PfAWn/C/wPb6Vp3nLa20KgGeTc+FRUGTgDhVUYAA4r5u/wCCe3/B&#10;OHwz+x/4E1HRdJ1CfUri6kjj1/WPIRH16eMsWgG4MUtYs7AqEFmMu4mvq0wIlz91WaQlsnkjGK04&#10;XyWpgaM6uKd61V80v8vxd/N9jz/HXxNwXFOY4fAZHDky7Aw9lQVrXSsnOz1V1GKSevLFN2baJIRt&#10;hUdMAcU7NIwJXg4PrUYtt03mSNuZRhQBgLX1B+Fj2lVPvMo+pqs5a8nZVdf3ZBGOR9fr1x70+4t3&#10;aRCjYGcEdMD8OT9PeiGwELtJn9438WOn+f8APagCSVI0Xc6r2GSOvajYyCT5vlx8qgdBj/8AXVWR&#10;JJNQQeYrcEjj7vTp9f6HmrUSSBf3jBuPSgAtBttYwP7g/lUlNjTy0VR0UYFKGzQAtGeaa86RjLMo&#10;/Gq9jM11M0uf3f3V/OgCwWCD9QKr3mrx6eoMoZRjrjiqllPJqGuyMGzFa8H6kVLNbW+uXE0cyiRY&#10;cADJHXr/ACoA4rxV8QZtcvfsem289wygsViQs2OmePqKi87VZ7SGP/hHZsEEEFMbseuen1PX8sdx&#10;pXhbTtBummtbaOGaRdrPkkkZBxyfpVyW/hhHzSLQBl+EbAppm5tPGn3DDackFieTngcdT/LtWnpl&#10;o1jYxxMysyZ5AwOtRf2/bf36z5/FLNMVhG7twKAF19JrCxlla9bjkJt6/rVLwnBMWN02Zi4BI28K&#10;cZ6854P156euN418QTTKsbLukYcADmut8HQyWXhWz+0cP5QcjGNgPOD7jv70AGuQT3lsflKqvIUf&#10;NuOD19u34n2rndB+ESw6rHeahLHceWzEQFNyNkEfNnr1z07V1Ca5FNFuUNtzgn09aq6hqd3cqfse&#10;1CvUMM/04/Hj3oA0okt9MtdkaRwwxjARAFVfwFZeqePtP0mNmkk+72rNn0jU7+zlk86JY8FgQTl+&#10;M5HHevDfjR8atA+F+oTeHby5jufiLrWiz6h4c0W8SaG1vpAXVAZwpTdujb5CQcYzgHNAHslh40bV&#10;Jbho9FvdRhkbh3iJUdOOQRjoa+Kf2kLG2039vqx1jQfFHhfQ4dZ0/wCw6z4dhv4jqF7dorhTJAqg&#10;g7REAzNv/dlQADg9R+z3rnxQT4batJ468Xahda94st0S8t4kiSPS1EJiVIgo2q+wgsUAUsM4JyzY&#10;Pgb9lvwb8O9ck1KPTU1rxDeXP2yfVtUVbm7eYnJkDFcIc85QDJ5OTzQB2fhrQPJk+1TbvN5Cow+7&#10;7/WrWqa/FZwtyd2cDFWry/SzX5utUtM02C6cXBDMyNwD0zQBT0rS59ZmFxdbo4c5WMjl/r7VuYW1&#10;i+VVVR2AxT2YIuTwBWdLdNqdwYofur1Y9KAG6jq+wfKcfQ0Vz9/NJPfi3XG5ieT7c0UAfS37CH/J&#10;j3wa/wCxG0T/ANIIK9Wryn9hD/kx74Nf9iNon/pBBXq1ABQTiikcbkYeoxSldK6Awv8Ahafhj/oY&#10;9B/8GEX/AMVR/wALT8Mf9DHoP/gwi/8Aiq+Vz/wT68aZ/wCQj4a/8CZv/jVJ/wAO+fGn/QR8Nf8A&#10;gTN/8ar+dZeJXiGm0uHn/wCB/wDAP02PC3DNtcz/APJT6p/4Wn4Y/wChj0H/AMGEX/xVH/C0/DH/&#10;AEMeg/8Agwi/+Kr5W/4d8+NP+gj4a/8AAmb/AONUf8O+fGn/AEEfDX/gTN/8apf8RM8RP+ief/gb&#10;/wAh/wCqvDP/AEM//JT6p/4Wn4Y/6GPQf/BhF/8AFUf8LT8Mf9DHoP8A4MIv/iq+Vv8Ah3z40/6C&#10;Phr/AMCZv/jVH/Dvnxp/0EfDX/gTN/8AGqP+ImeIn/RPP/wN/wCQf6q8M/8AQz/8lPqn/hafhj/o&#10;Y9B/8GEX/wAVWxp+pW+r2Udxa3EN1byjKSxOHRx7EcGvj7/h3z40/wCgj4a/8CZv/jVfT3wT8E3f&#10;w4+Fmj6JfSW8l3p8JjkaBi0ZJdjwSAe/cCvuOA+LuKc1xlShnuVvCU4xupc17yuly/c2/kfP8Q5N&#10;lGDoRqZfi/bSbs1a1lZ6/fZGv4w8X6X8P/Cep69rl/a6Vo2jWsl7fXtzII4bSCNS8kjseAqqCST2&#10;FeU/sJ/tmWP7dPwg1Txlpvh3WPC9nYeI9S0COz1UbLxxZzmISyRkAxM4AbymyyZwTkGsj/goN+zd&#10;8Rf2nPAnhfR/APijwboMWla9Dq+sWPijRrnVNN1+KAM8NtNHb3FvIY1uPKlK+YFcwqrBkLK3Af8A&#10;BIX4S/GX4SeEfi5D8XW8MLJrHxI13VdMTStEutNM/n300k10POuJt1tOSjwKMMiZDNISGH6pHd3/&#10;AK2PkZbL+u56Z8Vf224PAGtfE600bwZ4m8cN8K9Ks59Rh0GL7TeXmp3h3W+mQQgcyeU0U0sjMqRR&#10;3ETHILFPN9I/4KpSeCfBXxak+K/wv134f+MPhHpul6teaBY6ta69/a8OqSSwafHa3EO1DPNcwvD5&#10;UgQqxQ5KMHrE+Dvibx58Fz+19H4L8LWvjH4maX8SU8TWehXd0LU65pt3p2lmHypWIUMbeC5hiLEJ&#10;5tqVJADEfPOpfsf+LvjJo/xt134NfB3x78L/AAnrVnoHiNPCvjS4WyuvGXizTNdh1V5oYJLib7OH&#10;t7ZbZpXaNJGkjwNsReiOtvT7uv8AwP6uH+f9f5n2P8Df+ChT6z4s8W+GfjN4LHwJ8T+EtItPEcsW&#10;r+IbS/0260q5leBLlL2PbGGSdDFJGwBRmTBYODV64/4K0fsy2vhi71qT47fC9dLsdUGiz3P9vwbI&#10;7sgsI/vdCoZt4+TCk5wCa+QP2xPht8Rf+ChPhf43ePLP4O/ELwnpknwys/AejaF4lsYoNZ8QXcmr&#10;x314y2sUkhEEUccSB2Yby0hUFVyfavjB+yhdar+1x+0FrVj4DSbTNd+Alh4U0e6i01fKu7gS6wJb&#10;GI4wW2NaAoO3lDoBSk2lf1/X80l9/wAgW/3fp/m/uPpab9orT7H9onQ/AN1bCOPxdoE2ueHtWjuF&#10;kt9WNvIi3VuAB8rxxz20qnJ8xJJCMeU2fRa+GdM8JatZeJv+CfvhGayubHxZ4R0ybWdct5VKz6fY&#10;2vhaXT7pZV6jN5f2UZB/iI7ivuaqkrOxMXcKKKKRQUUUUAFFFFABRRRQAUUUUAFFFFABRRRQAUUU&#10;UAFFFFABRRRQAUUUUAFFFFAHwv8A8FL5fJ/4KH/srsf+gX41/wDSbTK1rgHV7zy8DJ6kdhWT/wAF&#10;MIhP/wAFEP2VVYAr/ZvjTOf+vfTK6qK3ggfcqxq3TI60ASFliXngVXlufNnVV+6DzRdXsZXb8uc4&#10;5qjDp9xczMyyGFVOASOooA1Fl3hQGXdwSM805IQjFup9+1Q6fZNZowaVpN3r2qSS5jjViWX5fegC&#10;TvTUfLFeu3qaojUZLuTbHG231FXLdSsfNADb+3jurKaOTaY5EKOG6FSMH9K+Tf2WPifpv7Olrr3w&#10;g1a+Wa48G3sjaDO8iRrqmn3EjSxNk43Ors6NtGAcAV9BfH/wveeLvhXqljZX19YzMAwntnMciY5y&#10;COwOCR0IBr8+9R8ManpHxF+Gs/irWI5PF0Hi2109op7lbiVNPuZFQucHoH+ZQxGMk0AemeIvH2tf&#10;tn/F6z0vw7c+ItI02MSkX9oGjXUJd0UccSYII+8xGWPAOQCePtD9kD/gmtp/gHxLNr3jSGzku2jj&#10;jeF7pJpNQdRgySlCVAJG4qp+ZjlvQ+3/ALN37EvhL9nbRbWGzgh1C7t87Lh4FQQf7ManO3OTk5LE&#10;k5ODivZxxQBRtbC2eFYrfZHb26LFEkOFSNR2AHTjjjoOmKteWpiZV+Xt0p7yLGPmYL9TVO1/fRqr&#10;TMoY7VXA+bA9xnsT9KALUyb7dl9VIpLa3Funbd3I709jgdC3sKQyELna1AAYEM3mbRvAwD6D/JrH&#10;17Q4LvUbWeaZl8l9wBIIPOcYP+eKs6zrY060Z2Ur0xk4/OuUtrq88YaxDHH5hhjfc8h+6i55x9em&#10;KAO4xuRPL2qqkZ9h6Yqvd3NvoFkxVQqj5tqjqabe6hBoNp8zD5mPcbmJyf1NYt74YudUXzry+Kxs&#10;chNmTj06+9AGrp2mtdLNJcO0kdwdypnAUHsccH059Kt2OmQabGqwxquMjP1OT+tZd61xp9pCkLSO&#10;u0AbEK7vTAGcfzrPsvGN8F3PpeoFQeuGxx6krQB0Rt2vWPmblVSCAMc8Dr1zz9P603UJodHs5pFV&#10;Y3cEghfvN71Q0TxNJeQ7pLSeMMWO45OQPTisrxHrUutyx2turbZ5BGG2khcnBNAGP4Ktri68evqU&#10;nzLJHIjv/ePy8Y/KvQruQ+Swj+aRSCB+IrlPEkP/AAhHgOFFZZJo5uWAwXJJJx+H8vwrotBtpkik&#10;uJ8eZdESFf8AnmMD5fwoAZ4f0RtKkuJHfc1ywfbj7vGK5H4tLJ9r+Vm27BxngV1HibxNHpNq21ma&#10;bO1VUZJPoK5HV9G1bxPpEl5Nm3UNtEckZ8xh64/SgDtPC/h+38O6WsVurbZD5hyc8kAH+VW9RuFt&#10;rORmbbwcH3xWX4M0uXT7V/M1ZtU6DJ6RkDp1PtVTxbHdaxcNBZtuaEfOp/h96AMHR/D994+1v7Re&#10;tKukw7gu2QK0jgjjHXHX0rS8Wa1aWHiLS5ldSmnlldQORxin211c+GfBEEKx3Ely0jg+XGfk+cnn&#10;061z3gjwq3j3WrjULub/AEe0n2PblCfNOM8nPHUcYNAHo+k6pHrOnx3EO7y5BkZGKj1W5kNlJ9mP&#10;7xTg8fy7VheKvGlr4Mhjs7WGJQnBUfKiD0GO9SXfipdR0/bYqiytsbCtkjP0oA0PD+jyW8jzXUhm&#10;kzhCeMDHXH4nr/WtXb97k/N+lcleeJbzRZEj+z3t0x4ygbjoccg+o7Z5rU0C+vNYy08FzZBP+eg+&#10;Zv0A/SgDmvF+kXB1aSCJLiVWjLoqyLuJzjnPtzj6U/SfC2taBIs9nbqzFRlZpFPPtz/UV232OP7W&#10;JiqmYLtDY5x/k1NjNAHC+I/FWtWNuIbiOzhkZsfI4OOvUZ+h5qnZ+E5tbO7zHmkYFm8qZDs9MjPG&#10;e30PHeu6vdKs9UdRcW9tOVOV3qGwfx/zxVnMdtGF+SNV4A6AUAeS/Hz9nq1/aG+DepeCfE+h2Oq6&#10;LqagsjSBJoJF+5LG4I2yIcFW7YxyCRXz54a/aD+MH/BOSytNH+Mml6l8QvhTZqIbPx5pNsbrUdHg&#10;DKqjVYlY/Kqn/XrknAzvZiB9nal4nt9O/iWQ+itXMeMfGOn+KfD19o93pseoWeqW8lpc203zx3ET&#10;qVdGXuGUkH2NAHU+E/Fen+O/C+m63o95DqGk6xbR3tndRHMdxDIgdHU+hUg/jVnUk32U3+4f5V8l&#10;f8EfNYvPDXwq8ffC/U7i5kvPhJ4wvdDtYZ3Zni09iJbU5bnaVZwo7BenSvri7XdaSD1Q/wAqAMbS&#10;JfI0+NdvzdevXBLfrwPwq7Z3ranM0bqpVfTj+ucH3Ark4fEA07U5VllVUjT5CzYAIIx9cdcf4Yp+&#10;geL5L7T5FsdOupGkkKtJG27YcDqccD9aAL/ijxp/ZspWHy5HjYghjjHI/wDic/jVjwhJc6xH9ouI&#10;V8qTJDE5JIbrnPfA7Y4AGOlZekfDCaXV1vr66jmG4SCJoy27/e3Y/UGutllg0e0+VVjjXoiAD9KA&#10;Ga5fLZ2L8/Mw4rJ0ixt55ILqWVZJOHxvBEY65PpzgVA5uPFt+Y03JbKTuk25A9hXRxWEUdrDDt3R&#10;wgBQfbpQA+dysYx/eUfqKfUdyGYKqruywJOeFAINSUARXF4tswDehY47Ad/6fiKisoDNEryb96se&#10;rZ5HBqa4i80JkBlVgxB9v8Dz+FFnj7LHtKsuMgjoR60ARraLOX83c2WPyljtx246VK8CvKrlfmUY&#10;B9KY8y/bI+Rkgr/X/wBlNR3lwVkXbGz+W3budpwB+Y9gO9AFPSsy6mvzfLHDkD3bB/rj8Ksarcx2&#10;9xFubazZx7nBx/n6VHpUaLert28REZHf5s/yIP4ipr+xjmvreZ/vQ5IFAElrn7ZcZ/2f5VDqeoGL&#10;93Gf3nc+nH+T+BoknYSNtbaJGQBsfT9cH/x2rH2GMzNIV3Mw289AO/50AN02y+xQ4J+ZsEjOQP8A&#10;H0z7CnT3DIrBF3PkKATgZNRapdtD5ccf+slOBgjd+tMtdNmiu/Mkm8xfvbefvdPX+efwoAIreaRW&#10;3LubJBLSspP4AYA9vSmjS2/55xehHmkZHpwP0q5K6RMzt95VycDqKcj70DbWX2PUUAQwyTfadroi&#10;ptz8vT8//rfjTL5/3yqzMF4+VWwWJyP8j2qW0czlpNrIkmNuere+Pf8ApTUt2N95jBtqjqTwT7Dt&#10;jnr60AEOmQwSq4X5l6e1OE0NtGu6SNdo2bmIHTtU1Rywlz8sjR+u0Dn8waAIb/VEt9OlnjZZhH12&#10;kHFNttTa6tWkWPogYDqWJUHp+OPzp17B9pkjjLbRgs57kDH4evXNFppkNijj7wlwDu5yOwoA5eHT&#10;T4q8VMLtcRwLvOxhgsMYHX3zW54k19dLUx8bmXJ9q02VIS0mFU9zis5dJtb/AFFp5IoZWyfvRjt0&#10;/n/KgDmPAtjH4n8TXV9dbmawZPJTdwCc8kfgMVP49v77UtTk0+0jMnlqGwpA6gdcn3q54GtzF4m8&#10;RHn5rgHP4uf61uW2iRW+rTXn3ppgFJ9Bx/gKAM/RfCNroCbI1unaQbmbzeS2OhIx+GeK2bcMsCbl&#10;2ttGRu3YP170PJHG+5mRW6ZJ5qrqGvW+nwM7SKdo6CgDM8cTrBa/NjlelU/B2qX/AIhSSR4YWtg+&#10;3Jc8nqflz756fn0qMaPc+NJnmm3x2652KVI3/wAuOvT07Va+Go8rR7xvLWFRcuAoXbgAL1oAseHt&#10;QkuvFurxMRtt9gUZ9c8/59BR4g1J7TWVXPDR/L9etR+DLKaLW9YuJImjS6kRkJ/i+9nqAe46isT4&#10;p3u66VI/3jEAAL82aAIPjNoNxqvhG2k+zyX2k25efUbGGUQzXKKoKbHz1VlVtu5d23lh0NrQvCMP&#10;i+CPUJHvBb3kYliYSr90jIOMHqPf06546nV02eF5lZQdsGMEe1eafDL4mXVr8OLHSodPmubjSY/7&#10;OkkjD/8ALJjFnAGQTsz1+maALHxPFn8IPAniLxJI0gg0HS7rUZDM4cJHDGz5blcZ29ga/Jj/AIIo&#10;fCtvjz+39F4h1hnvP+EVtLrxHM8nzefdM6xRlj/e8ycyDpzH+B+4P+CpnxZvPhv+wr42aazvba88&#10;RJDoMM07OC5mlUyqMjoYUl7k/wAx5R/wbtfD1tI+GvxK8aNDJIdR1C20aAqM7fIjaaT8/tEf/fIr&#10;9+4HlLKfDzOM3Wkq8o0YvrbRSt8pv7j944Lk8q4AzbNlpKtKNGL620UrfKb+4/SvUL9NOtmkc/d/&#10;WuKuob7xxeKsCPHZs2HmyMAd8DPNaF3aah4uuhGytb2qEFmdCNw9h3rpLazt9HtdkMccES87UGBm&#10;vwE/Bzg9K8HWniDxBDrl1n7D4WmmtdOhAXM0itslllOMn94g2oDgGIMctt29RokaavdSXa/Lu2nk&#10;e4P/ALKfzriZtFs9N+Iy2eircW9utjJLfRC4keJ5JplMb7GYruHlz8gZwQOmBXo2iWa6bpcMIX7o&#10;wSB94+poAml1G3gfbJPCjDqGcAiow/8AaEmVdfs6Hqjf6w/Udh/P9bEsghjZm+6oJPHao/O8xOYX&#10;Kt1Bxx9Rn+WaAG2o2w+Y6tH3wZC2B75qG71yGMqqyKpY4yUYgjvj1q9nNVTpdqh8ySKEvuLFmUdT&#10;QA24121tY90km1ehJBAB9Pr7dapxeI01iZ4bVWkwN2Rlcgc9e2eB+NXZdItrrarW8JSNuAUHPB4/&#10;M0kdnY6DG0kcNtbcHJChc0AV7+zVJfLjVvMl53F89ic+5GOM9CQa0YV8uFcosZxkgdqwrXVv7W8V&#10;QMkcnlxoybwfkzgn/P0q74g1kafFsH3mHWgCn4m8Q/Y22Ltb0+tZnhfSrjWJmuJRi3VuB5g+b1Pf&#10;P6VJpmix6rOs94VZZPlWFh6tjP6NXTpFHYxFbeONST91cKM8fyH6UASW9utrHtRcL19z9aZeWa3k&#10;e0/KexHb+n51I0qq6qW+Zug9abPdJbj5m+Y9FH3m+goArzaLC0TAKx/GqR8HwziMyPMzQnqSMN68&#10;Y71qTXkdtAJJWESnA+c4wTSWdx56NJ0Vm+XJ7YH5fSgBttp0drLuRpOmCC2d3ue/HbsKh1vV/wCz&#10;IPl2+YeQCatiVCWbevy8H5uBVa4sk1GZXaP7o4LAN64x+efwoA53TbW81K+uJDHhW255xnJ/l6/1&#10;rxT/AIK1+GHvP+CavxYt4CrTLpUdw7ucZWK5hkb1/hU4Hr9Sa+kE8mxysafN8q7UHXr/APXrwX/g&#10;qVNJJ/wT2+LiLBJz4duCeM4Awc8ZH5kUAew/CLV4vEHwn8L39vvEF9pNpcRhxhtrwowyPXBrenuP&#10;LZUXa0jdFJx+NcX+zLcx3X7Nvw+ljZZI5PDWnMrKchgbWPBB7iu2hl86MNhl3dMigCummxxP50jE&#10;tjLnO1T/AJ//AF5q0rB1ypyD0I71E6NPJhtyRrjuPn/+tSyQeZ/y0kVT2XH+GaAGG6jeTYsiOzHA&#10;A+baR3Nea6R4buG0K71GO02+LtFvCt/PBJuGrPhZHjVuNyMsm1FcDymAHROfTXljs4huZI1UYGTi&#10;vO/B3jiz0177QZpHttU+3ajdQJcxukdwhupJEZZMbXGHQ/KSRuGe9AH5c/t9/tJfEH4kftVeIvH/&#10;AMMfAPijw1efAGT/AIRnWtfsfseuXF1ZXdtFduuq+GnZLm404xz5SWFhNGTcOoOCg9M0HQ7j9j3/&#10;AII/fEDX21PwLq1j8Ur241vw6nhGyls/D+kRaxDDEItLimd5I4innXJGVAeaQBQOD8a+P/2oL74h&#10;/GiO9+LUlh4V+OHw7v7LSPFctp4km8B/EbWob+7aFrLQUtEFrqun2ymIxLN50s0ZZt8ZYZ+k/wDg&#10;tnr3hn4CfDX4T/s7+BYvsHhvwTpsd49mJmlaFEj+z2iu7Esz7BMzFiSd6seua/QPCzh+WccTYTCW&#10;vHnUpduWHvy++yXqz7zw1yGWccT4TCWvFSU5f4Ye87+tuX5oi/4IOfA/WvFGu+PvGWl6ufD8mmwW&#10;+lW14LbzzK0haWSIqzBGTEcRYEZ+4QVIyf09bxFrVxbR6Hr9vbx6pcxOIbmzJNpfuqZZUDHfG+A5&#10;2tkEA4ZsHHzt/wAEZ/hBefDD9jTRlmtlhm167l1lnClTJ5qRqC2c8qqBCRj7mOuTX05rXhkeIbG4&#10;s21B45nlBt5Y13S20qncsoy2PlbBweD0OckHTxXz2ObcV4zF03eKlyR9IJQuvWzfzNPFLPI5rxTi&#10;8VTd4qXJH0glG69bN/MXwf8AD+Sxg8y8mmEjxeWI1YfIM5/wqsnwljuNTSSeeY26qDtDDcW+uOme&#10;ao+B5tQ8U6PtuPFfimz1W0ijF9BLp9tb+VIwPK+ZajcpKtgqWHHU10EHg6+nTcPFniDr2SyP/tvX&#10;52fn5c8P+B7Hw1PI9urfvMZVgpwR3zjP61n+PPAzeIdskMsqzSOA+W+VUxzgY68VI3w/8lAV8QeI&#10;o5FwRIbxW59drKUP0K49qhg8J3d9I8f/AAl3iOSNSC6hbNdwPbctuGH1BB96AK/wg8PQ+BYdX8PR&#10;PIyafd+dB5mN5glRWU8ADaHEqDjpFjtmtrxTd/u44VXdJIwVRnGSeBUvhvwjY+FEmNrG3n3TB7m5&#10;mcyz3LDoXkbLNjOACcKOAAOKYbeHVdYaRuRbFWBzwCMn+goAsCYaRYQxnHmHjAHGTz607WdGtvEW&#10;iXen38Ud1Z6hC9vPEw+WWN1Ksp9iCR+NEskM037yGN2AyCwUkD8elNMrXsmVWTy2GDtPUfy/EE/h&#10;QB8e/wDBMvxPqXw28I/ET4FahLJPqHwU8RT2Fi05Cz3Gj3BaeylI75XzORwF2CvfLLSbrxl4kksZ&#10;pZIFjjLtgjPUYHfrnrXif7bfhj/hlj9obw1+0hpNjcHSY1j8N/EaCL5vtGlSuiw320Z+a1k2MTjJ&#10;QAZABr6q0C0066mGp2LW80d5CjxzRMGWSNgCCCOoIAINAFjw/oFv4a01bW28zy1JOXbcSTUmt6xB&#10;4f0i5vrp/Lt7WJppGxnCqCTx9BVqvM/jpbw6j4z8KWs0enXaTLeFra7j87ICRt5iJzhlIA3sNoDs&#10;udzqCAXvDkl18TZra/1maSxsVliubPSoXA+aNw6PO68swZUOxWCDgHea7bUftBtz9n2+Z7npWP4C&#10;0H7DpUVxMrfaG3cMuPLGe3f/APX9a2dRvV0+zklbb8qkgE4zQBxnj34mWfww8MatrXi3UNL0Dwzo&#10;8YnvL26uFhihQ4AUnJPJIAAGWJwM5Ar8h/8Agor/AMFvrz4z683h34L2dxoGn28rQr4qMZj1nUN2&#10;9CLfGGgjYO3/AE0IYfcPFH/Bfv8AbF1b4hfGe1+E+l3TLoejpDqOqQRMS11eyKTFGw/uxxMrKB1M&#10;2TkquPs3/glX/wAEgvCv7KHgTRfGPjTSbXW/ilewrdvJdKJYvD5YAiGBeV8xRw0vJ3bgpC9fgcxx&#10;+OzTGzyzLpckIaTn1v2X5dG7PVI/rfg3hPhXgPhjC8c8Z0XisVirywuG05bKzU53Vnund3UVKPuy&#10;k9PgX9hb/gjN4q/aZ1+01z4gahJoNhdTtNNpbs7axcqE80vcZB+zRyZVd75ctJwnBI/W39mH4A+H&#10;/wBjHwpqXhnw3oyC1tdKgvo4rHLSXLIr748Ny0jTGRlZmLMJApICLXeaJoun+BPiRDpWlMLa11PT&#10;p7me0MzOsUkcsKxsisTsDCWQYXAOwYHymuh1rwPo3inyW1XSNL1KS3QpG11apMYweoBYHAPfHWvo&#10;sm4fweWwtQjeT3k9W/8AJeSPxrxK8YOI+NsRzZrV5aMXeFGGlOHbT7UktOaV32stCl8MwLf4f6LD&#10;byQ3Wyyi8yYFlEr4+dsEZyW3E5AOScjOa2JGuBcRt5aEdMBunuTj29O9Lpmk2+i20dvZ28FrawoI&#10;44YYxHHGBngAcAc9BVguA4XPzEZAr3D8tFooqO5uUtY90jKo9zjNACzTrAPm9M1HJfL92MrJKTjY&#10;G5H19MVzb6jda5q6rC0kcCvguuTjvjt6fhXR2Nk9nGqmXcq8Y24FAEdlbs03mNgbSV/3uuT7cn8q&#10;uU2GPyk2+5P5nNOoAR13rj1qC405LlVVmkAXsrYqaKRpATt2r2z1NOoApvZRWcRf94+0cAmqOoaj&#10;PLpi+TGq7yQBu5wDj8qm1fVNqtGoJ5xkCoIJza2i+Y+wrycnpyf5en4nigC3ZWn9habIGk3OzFyx&#10;Hc4/wp9hHBp8JcN80wDMWPJrMDf25drtuo2iU8j7w7++PyzUmtGMW5C7flU4K9R+AoAjvdRe+u3T&#10;c21VJQIQOff/AD6VNF4Ya4P7+SQLjoGGc/lVfwrocjv9qnb5TwIyCCCCDk/l7iti+uG3eWqtu68E&#10;8j8Of5fWgCmujWemyDdJIWVOdxBwB3PFWIJvORYEaGH1US5kA78ev48VnXsrpLyJGYuASBkg/hnn&#10;kdMhc9zWrbp/ZunLvAbb2Re5PAH59TQBy+qKth40sbluY4Y5sL2G3zAAP0/HJrVnu9S1PTV2wRqs&#10;q5ZkkBX888j6VB40sI18LXM00aiZclct90Fyf5NVjw1eeZ4NtcQsirZjJYY6L1/HrQA7TdP+xaEu&#10;5t0nmY3DHynfjj6e/Spn/e2ZdY/9FjH7uPP+vPYt7Z+uc5rk7fV31TydOWZo/LLMcE5bLdP174+t&#10;dB4p8S2+i6HJGs6zXOAoUMNwPuB6f59aANfS7mW7tVkkVVWRQy4GDj8zXyl/wUM+H3gfwr8Q/Cfx&#10;U8Wa/cWN9oZXSNMtnkSOBWlMhLgKvmOQCSwZiiqGYgDNfUnhq8kuPDNtNJE0LeUMK3XAHB/HrXn3&#10;jz4a+H/2gr0aP4m0bT9a0+NJD5d5biYRFkKMVPVGKsVypBwTzQB4RpOopq2lpdWc0F1bzjek0Uqu&#10;jj2YHBqS2uCjyM3XAxVr48fsA2nw9+CFr4b+Curf8IDqlvqx1ZXmklulvSw2NDIzFj5eDkAq+TGo&#10;x1NcTLquvfs9fBmz1/4wR2mj/aL77DDcwoJFuFZiImdIy+yRlVnKqzAAZ9VAB1KWX26bzpj+7XkL&#10;6/8A1qnTUfOt5nRf9WcDPesXwV8RdB+LugDUPDesWWqWOdrSW77vLbrtcdUbBBwwBwQcc1r3DL5Y&#10;t4V4k43DtQBSuZLvVdqRgrGSAxz2q8zR6PaCND93kbu9WLeH7PAqZztGM1RvtL/tG6LNMqrjGB1o&#10;Az9FuYhqVwfLVpGxhs429c89qK0tJ0OGwD8LIzHO4j/PrRQB7l+wh/yY98Gv+xG0T/0ggr1avKf2&#10;EP8Akx74Nf8AYjaJ/wCkEFerUAFFFFABRRRQAUUUUAFFFFABRRRQAUUUUAYkXw40SD4izeLY9Phj&#10;8RXWnJpM98hZZLi1SRpY4nAOHCPJIVLAlfMkwQHbO3RRQAUUUUAYsHw60W2+Id14sXT4f+EivNPi&#10;0qS+Ys0gtY5HkWJcnCLvkZjtA3HbuztXG1RRQAUUUUAFFFFABRRRQAUUUUAFFFFABRRRQAUUUUAF&#10;FFFABRRRQAUUUUAFFFFABRRRQB8M/wDBSoZ/4KJ/srf9gzxr/wCk+l1072Ef8K8/U1zH/BSzd/w8&#10;T/ZV2/8AQM8a/wDpPplda7bVoAytP0tp7jzZfuq3A9auXE8juyxsilTjnvRdStFYyMg/Ed6ydMju&#10;DePNsJ8sZO44yaANC4urmGQRlkLMM8VFHp0t1MpkxsPJwTS2uvxyTFpNq8Y4FNupP7WnjVZG8lT8&#10;+3j6UAaMaR2cYRRgVT1zxVZ+HbD7RdSeWnQDqzH0AqlqJ0zRz/pV4sOcECSUKxz7YzXzl+3p4ptb&#10;rQbPw7Z6m8cmt3drYxeUd7SK8yeaQQQAFQ5JJxxgkAkgA2/jx/wUF0v4cyQ2Ok2VxqOqXKJNBDGn&#10;mecjEgEEArj5T93cScDHcfM/g7w3d/t8/tqaDH4Z0fUo7PRryKbUbhl/dxtCxMaYGNp3dcNwozjg&#10;16l4O+Efhz9p+z0H4W/By4k1XxFMWj8Q61b23+geDNO80iZzdMD508ylgqRnq7ZPHH6nfAT9nPwb&#10;+zD4Hs/Dfgnw/Y6RYWcKxkxRjzroqOXlk6u7EAknuSaAO+2FYdvLEDr3NNmmEcec85wABkk/Si4D&#10;PAwX73saSG2WHB5LAYye34dKAMq5sdUvLjaZYFhDZ56449v84rhf2qv2XLf9qD4V2+gtr2seFdX0&#10;fUItZ0PWtKmaO40q/iDiObaGAkUB2BRuCGONrBWHqanI7fhTZrhLdNzNgCgD5W+AH7bviP4bfEjT&#10;/hH+0JZQ+HvHl2/2bQvE1vHt0LxqAFAaJ8BYbhs/NCQBuOF2llSvqaS/jibB3flXD/HH4D+E/wBq&#10;z4aah4S8aaNDq2g3hD7XykkMgHySxOPmjkXJwynPUcgkH5fs/GHxy/4J/J/wjfibwz4n+OnwxtQE&#10;0rxP4fjSbxFpsAUBYLu06zlcf61TyBkkk7VAPqjxdJJ4n1VbezILKnOeme/+fauo8O6UNG0iCHai&#10;yKg8zbk5bHPWvkrTP+CvPwt06DNv4P8AjFcXjD93ap4NuDO74wIx0XcT8vXGe+KnP7VP7TXxzVl+&#10;HvwK07wDpswxFrPxD1bypFBx8zWMH75Tg5wSRkfhQB9Sa34Z/ti6jZtm1TuJyV/z+lXZbKSWDZuT&#10;aMEDHcf56+9fJ6/sQfHL4qstz8Sv2mPE2kmQk/2b4CsYtEhg6cLcEGV+QDll6ZHep0/4JWSamPL1&#10;L9oz9pbVLJvv27+Mwque3KxZ4OD+FAH1lFH5USr/AHQBTWjMjsG5jZRge/Of6V8nj/gkb4dXLR/G&#10;b9oyORPuv/wnUnynqD/q+1ZN/wD8E6fEelX+zRf2m/2ijqSDKNfeI47u3QcZ3RNEA3BIAzwcHtQB&#10;9htbQ20MhK7VxljySf6moNkNto8kluu1VjZk4zjjNfJ9z+wn8fPC0LXXhX9qbxW98qEiDxHoNpqV&#10;vMw6A94x1yVDHoecAVVb9sX46fs3aebP41fBy48QaLb/ALt/Fvw7kN/b7egklsm/fRqByzZA7BeR&#10;QB9UaBp0fiDw7b/bt0zLuyjn/aODj6cfStewuxqUEh27VVygGeoFfNvwZ/4KZ/s//FLUVWx+Juh6&#10;XdhDH9i1uRtJlQjGVYXAQZ4HQnI7nBr6J8OanY3+irdWN7a39rL86zW8qyRtkDowJGP8RQByfjIp&#10;F4gtlVmXF1GMZ/2hXTeO5TH4amx/EQD71yNzu17xxG0bKFhuVkZs8YDjp/P6A12PjGybUNFaJMZZ&#10;x19KAML4Ui4bw9fbSqs1ydm7t8q5NdNM8elW7ySNteT7zAdTXE/DG1ubi7kZS32eG5+cBh12/wAu&#10;nT269R0fxCfZo6np839KAMPwJrBuvGU8IaZo8MVA+4D3J9/8TW/4M0T+x7bUPMXC3Ny0oz3UgVX+&#10;FsS23g6ORm/1ssjsSePvEf0FTap4ih1PRtQ+zyEtbp1AIoA5fTvBlj4r8e6pHeRvcWsEYMS+ay7S&#10;W9QeeB3rtNJ8JafoT7rS38lsYyHbke/Ncx8JNKuvt99qF0sgSdFSEnowyc/yFdjqdwbaydx/DQA6&#10;3uIbuVzGQzRNsY+hqtqeux2OVHzSZAxmuStRqGsz3ENpH/o7vmSQYyrcYx/n1q5pXhK+CeZcK/mR&#10;tlV3qyt9fagDoreKa4vd8jboVHCkcZ/r/L+k19N5MW0fxDH+f8/4Vg23j1bG5a31BY7eRemMtkfr&#10;VpdcTXLlFtNsy/xnB4H0OP6Dr7UAaEV0kFuGYt+B4/LP8uK57X5r/UrjZGyquCy5PRfXgex/Kt99&#10;NaVMuzbsjABzgZ5P8+Bx9akeK301WmkIUDALEDj8h70AcoPhvdTmMzSo/TeBKV64zzg9OccV0Gm+&#10;CtN0qRXhtsSL/EzsxP5mp7PVI9YlzbS7o4T85x1PpWJ4x8cyaTfLa20YaXcASe+R2/P9KAPnH4Pw&#10;nwF/wWR+Lek2LBbHxt4D0rxLfRhcAXVvObNWH1jJJPcnnPWvqrXb1bKwZmYLkd6+Uvg8reKf+CyX&#10;xWv8sW8K/D/SdGuNo3KJLmc3Sgn+E7BwvORk5zmvpLxh4auLqJjDK21izMCd2fpxxQBxFtps3jXx&#10;M1rCy4XMj7m2/KOw+vA/HNen6B4asvC1rJHZxeSkjb3yxbJ6dTVPwHokWlaJEyrtlkBDnHU7jU3i&#10;rWP7LszggFhQA3WfFMdiQsbBn6Y9aotpF/4hdXkkjjibG45O7HtxirvhvQVht1unaQzXCK55+7xn&#10;AOM1s0ARWVlFp9uIoUEca9hUpbB+vT3qOWFcM37zpnCsRn8M1HHE2Vfy1JHI3SscfmKAJXnVJApP&#10;zMMgUyaUpcJ/dwSee3+cfnSx3Cyzsqru2j5m9D6Uy8V5JQi7fnRlye2cZP8AL657UALPCbmULJtE&#10;P93/AJ6H0Pt7d/pUzMEXJ6CkdN7Kf7pz+hH9ar6nHmDd82cjpQBX0eT7XcSOeDG2Av8AXP5/mfWr&#10;Ak3XhUZyJNx9hsxn86j0LTl022dFGFZ92B05Ayf8+1V4LcX17OqZEIPJDfXgDvn36ZOOtAFrSIIx&#10;brIvzNjBPoSBkfhgD8MVV124aPVbNF3YkyCB/F7VoQxR6Za7dx8tSTlucd6zbG4XWdVWYDcLckA+&#10;nB/x/X2oAuMwtQvmfwFRkD0U5/rU9nObiIsdo+YjAOdvsff1rM17XLfTLhBJIqs0q7Qe5/yetalu&#10;nlQAHHcnH50AV4ofNvHk6SKSB78/4Y/PPerEdyshUZ+ZlDY9qr2r75e+3zT1HfB/+tUlipRORj5V&#10;/kBQAXX3m/3P61Nht/8As46elV5v317sDfwEfT1/p+dWhQA2NPLjVf7oxUdqqojN3Z2yfXkipHfY&#10;PxAptuf3Z/3mH6mgBsNv5UrOfmZuBk9sk/1/SpIpPNiVv7wBqtcMt3cxorKy/wAQU549/wAsfiam&#10;t1+z2y+Y3bLFj0NACWkaqHbHzM7ZPc4JAokjhgKttVWzgbRyT+FNt5zhFVSfMLNk8YGf/rinTSKb&#10;mJM/MCWI9BgjNAGZcRapdzMqzW6xk/LlTkex4qzp8ctva+XLMm+RiMheSRxken/6vWtCq8Q2yBu2&#10;X/U5P5YoAafJ06Ke5wV3fM5xzxWC/jSfVr9raxjjZsZG5tvGQP610FxeQSQsrSfKwxkAkUmm28EM&#10;f7lVz3OMH/8AVQByx8Ja3q9yslzPDbxb/mRXJYr7YGK3k8GacrhjCzMv96V2/Qmr2oXf2K0eTj5f&#10;WsOPxdcXsjR28MbMvUk4A/M0AdBFEsEaoqhVXoBWWmo29lC0SKcs+4BB1OQf8/8A1xS6VFdXcXmT&#10;xrCSeBnOB2I69quC3hsRvbHXC8Z69vrQBl6l4ut9JsY4f3jTPENoVeOnr/hWB4Kgl1DxnuuYmVYb&#10;cyIGHfK4P65rtIrxZDJ93bH0JOO5HX8KyfFfiG18OhX8ia81S+RobW1gB864IxkZA+RQSuZGwq5B&#10;JGRkA53xN8Q764tLy9s7OLUPDak2okgDNdSMPvzxjpJEGOzao3fIzKWBArkfgP4O1jWIrq6+2X+h&#10;286LOzf2b5dw00rSPKEadSu1SQAQh4P3u9ddqGkz+DfAOj6XPMk81jaLCzoNq/KAABwOABgcDIFb&#10;PhOymufCFuxRF3QnBfaPXB+6f55oA/ND/g4F8YaXoui/D7wfprX009xc3Or3stzcSzu+xViiO52J&#10;/wCWkvGOBjoMCvpf/gkj4C1L4FfsLeB7qSO4vtP8TRz6xeQQW3mXFo80jGKRAnzPGYUjBXDOGIIO&#10;Mqv54f8ABXzxTL8W/wBvibw1pbSXkmh29noMCA7i9xIfNYZ7t5k+0n1Wv2x+GHga3+F/w08PeG7P&#10;P2Tw9plvpsGf7kMSxr+iiv3/AI6/4SvD7Jso2lWcq0vxav8AKovuP3jjf/hL4ByjKdpVnKtL8Wr/&#10;ACmvuKs/xe0WO2ZozqdzMqlvs0OmXLXIx2MezcuePvADmsnVvihqWnRuupeHNQgjuv8Aj0+yMLyT&#10;J4Ecyp/q3J7gtGARlwa6S+nafUGjaZo0UZJWlsk+zOy2+52bI3PgMfp/nj0r8APwc5HSNM1Dwt4r&#10;sNW1CRTe+JHSym0tXVvs0aK7xmM4BZo8yNIc4O9sE7EDehCdFAHPTOAucD8K4zXrRh8RkMiEtcaP&#10;IIyDlowkqF+T03b06ZyVGcYFU7Tw3cX8u6WSdUOMBXG5iSBnuOpA/A8igDq9f8U2unW7LIzbuwBG&#10;TWhp8q3dtHMF++vBPVh2rlNN+Gm7Uy1y0/2dPuDeuSeOTj3zxj/6/YqoghCjoi4/KgAEar0UDnNV&#10;WDXkq8rtYNtI/hAOMj3OevapLS5+1qGHHGf8alhjEa4FAEN9ex6XaFm+VVXjHtXOW8d14zmLFlWz&#10;Vs4J5bHHYfX9fWtu9i/tG8hVm2xxtuIH8XPf24x+Perfnw2qBdyqqjgDsKAG2dlHpsJVflXknnj/&#10;AOtUV1o9vfussi7lUbgDnrnPP+FLH/p86vyEwRjpuH+T+lVvE3iGLSLVl3KZGUgCgAt7KM3jPKcx&#10;7doXPBPHX16DrWikcYbaFwVx+nSuV8L213rN2Jphtt9mUYbSRk8d8jp6GusMeQv3vl6HNAFW6ie5&#10;n+VU2owUg9+hyfUe1SLpyFyWCkEY2qNqn6jPP41NI6wKzNhfU+tVItRkuLhljUMoGcjnH6j/ACKA&#10;J7uyjvYfLfdt9ASKba6bDaQLGifKq7eTuJHuT1/Gm+RNIPmAyTnlv6YIqJrBokbo0kjYVRjaPxI/&#10;HgUAWWso2H3eexycr9D2/CkupltotoyGYYXHX6/55NJaWS2KZ3Et/EScD8qhVPtEjTFm2x84BwSM&#10;ZGPTgj8zQBLb27GTe+VPDD268frivKP+Cg//ACYh8Zv+xJ1j/wBIpa9cFsp/ik/7+N/jXlf7eOi3&#10;HiH9iT4u2VnDJcXdz4N1aOGND80jGzlAH40ASfsLtu/Yl+DvBH/FEaKOf+vGGu48Q/ECz8M6hHb3&#10;EOoSFkMrtbWrz/Z0BA3uEBZVJJAOD91j0BNeR/sZ+PltP+Cdvwr1zSbOTWVs/BmkxvBHMFP7q2ii&#10;mOTn7hRyQASdhABOBXp3w/vZNWF7rlxbm1m1Z18qOeRd8NugxGmVLKeS8nBIzKRnigDf0nXbPXtO&#10;jvLG5hvLWbOyWBvMVsHB5HoQQfQjFY2tfFXQdI1CbT5dUtINQV1hWKRwjPI+3ai7sbm+ZflGT8w4&#10;5qrqXw7s9Q1me802W40fUJTvluLCUKkrn+KSNlaKRj6shIHcZFFz8MG/4RvT7SHUpo7qxvDqEkzw&#10;rIl3MS7EvHwMb33AAjaVT0xQBzvjCTWvFurQ6Vpt0lnqF4PNecqH+yQL1kKkEcnCAHqWJGdpx8Yf&#10;8Fj9d8O/C39j3UPCfjzxRdeFfE3xCvrS1t9XNrd6hY3tja3MV1fxSrYJ9phszbRukzCMbFnGWbJa&#10;vvjwj4Wl8PatqOoXV9JqV/fR28Dt5SQxoiFwgVQM/wDLQklmY/hgVznxh/Zw8I/Gf4n+B/FmuWt1&#10;Nrnw9kvjpskd28MMkV7bm3ubadAwWaGRNjGNww3RRnHGCnqNaH50/s0/s2+M/gv+2x4Q+G8tjo/j&#10;P9lzQ9M1L4j+FfG11GdQh0rSZbVUi0uC6kLvFJBczCeGQSFhAfkOAdvzJolvqX/BRz/go1EZZGvI&#10;fFWuK0s0w8sJp0AA3P8A3T9niA4/iOByQK+iPjj+yLqn/BJ79mf43SzeNX8R2PxLm0/wN8O7N5W8&#10;7w14Zia6uzYHON3lm6uogwzmMQ5I+6vXf8G+n7N1lf8Ahvxr8RNasLK5ivJk0HT/ALVErjYgEtwQ&#10;GBBDM0Iz/sMPWv6H8NZLh3hHMeLpfxZr2FK+93a787Npv/Az998N2uHuFcx4rl/En+5pertdr/t5&#10;p/8AbjP0T+D9q1h4JbR2so7G50ORbC4aKQSR3DiON3lRgAfm8w9QCGyMcVv6f4Zt7O4aZh++dg/D&#10;HapHp7cn8Kfpen2vh7TPs+m2lja2cOWWK2QRoueThVGMk/nRcWskmZ5SV8v5sA847jjpxnvzn6V/&#10;PJ+AmKkMcXxOvreQeYdSs4p4m6bBExR0PsPMVgepLtzgCt28l/suwby9ibTxk8D0rnPCF3N4v8QW&#10;+uRxNb6XbWUlvBLIMSah5jRuZAv8MY8sbSfmbcTgAAvpXupm/wBXWOM7odhL++AT/hQBVlk1DxAh&#10;EIjXnBZiQB79OlbOi6aug6YqyMDJ1lfJ+Y1btrcW0KqPxP8AePc1DqjNtVRtCtncSQOPxoAzdR1x&#10;r+8WztWVWkJBY9OKuWmmrpVi3/PaQDcc7t59hSeHLBbKyxnc5YsSeoyB/hVmafbLubakcJyWPc47&#10;fnQBDZWDI7STMQxJUAMR36598frTpPMmZo4ZDtGVJ5+X/gRzk/lTvs7X3zybo/8Anmo6p7n3/lS3&#10;18tmhAI3AZwaAKHirwLpPjvwhqOha3p9nqWk6vayWV7ayx5juIZFKOjD0Kkjr3r400rWPFH/AASh&#10;+I3h3w3fandeLP2e/GOswaJo95fXXman4GuplAjhkdhiSxOPlYnMYBHUASfbdvG1zDul3q0n8OSu&#10;0enBrif2i/gH4d/aX+DviLwL4jh3aXr9n9nZlGJLZwd0c0f+2jqrD3UA8EigDrte1SbSLFplVGCD&#10;Lc8/hXn17ban8XL7/R5Y7F9JlSaG4BAlgc5GUyrKcjcCGBBBwQa+cPBP7dfjn9jnQ9G8H/tKeCdV&#10;tdH08R6VF8SdKlOp6XqGxdsc92ijzYHfaCSwJZiTtUAmvrr4UeKfC/j3wnDr3hHU9N1rRdU/eQ31&#10;hOs8M49mUkcHII7HIPINAFLwt8VreO6XR9cmW11iEmJZWUJBqRHHmQnOMnGTH95fQjDHA+I3xPt3&#10;8Rx6QkjI0iFnn8p2it15wZGUHbkggZ6kYFd148l0WLwxcLr7WcemyYRzcsFXJ+7gno2ehHOcY5rx&#10;PwrqfijwxcJrrR3ckVvfNbwwyWgiudU08si+ZKGcfNwzr8qnI6AOykA/Hf8A4LMeC7v4W/8ABQi7&#10;1ySw1CG116x0zWLT7ZH5JuhHClu7BT8ygyW78OAw7gcV+3nwo+Olp+1B4C8N654J1VYdF1zS49Um&#10;vUjWWaAOSiwKGBUSB0lDFg20xY2ndkfFX/BW74JN+1v8E9cvtQt9Nh8W+CLP+29Gmto/3gh/e+fZ&#10;M5OZFKRKwJAIkwRhTtryb/g2o/aTvbXx140+FN9dbtNurL/hINMjccwzRukU6qeuGV4229AY2Ixk&#10;5/P8HKWV5/Uw8/gxPvRfZq7t97a+4/r7iSjR488I8Hm+FlbE5KvZVIfzU3yRUl/27GMr+VRdEfqB&#10;rXwD0yeKa9t/OuteaaG7F3fXLuJponVlLKPkQlV8vfGgZUYgccHXtviLJYvLBrWj6rY3UbAD7HZz&#10;6hbzLgHckkUZ4zkYcK3HTBBPTq24ZHIPcVXu3kdtqKdoxuwcE57e3ua/QD+QTn/+FuaKXG64urOP&#10;GfMu9PuLdGPoC6KM+3X9caPhLxRpviuCa403ULHUY1YK728yyFT1AbaTt46A84rTNsp2DoiDAQdO&#10;2PyxWB4yhk8P38PiK2Ut9lTydQjVctPa5zuGOS0RJcDnIMgAywwAdGTgVSvrBtSgZZC2xui5x9PT&#10;9c1nax8StJ0udbeKaTUr90EiWdghuJ2U9CQvCKcj5nKrz1qlOPE3iOJmmkg8MWWfuxbbq+ZfdiDF&#10;GeowBJ14INAGnfa1pPgSwVry6t7OORgsYdvmmYDG1F+8zH+6ASSaz9C+Is/iHxdHp8Oi39vZtatd&#10;NdXhELbdwVMQ8uNxLY8wIfkbg4rN8L6Npnh7WLi8EayXUXzS313K01wVw2cyvkqg5OBhR2AHTa8B&#10;RSajHea3cRtHNrLq8SsPmitlGIV55GQWkIPRpWFAG9PMtvEzt0WobG5NyGbPHBFZ+uyXV4JIoYty&#10;qMkhhx9ff2q1PqEej2kavhX2j5aAL2ao6prEdpHw3NU57nUL+MPHDsjboWYD9M1kzaFdarOFZ2C4&#10;5ZSOuCcfp+tAEF34lWbUrePd/wAtB0wMc1U8TahJrOof2bYxvJPnnjAxjPr0H+fSrEvgCw0y+tVv&#10;ry6a4upQsXlkKo6e3qa6qG2svDNtuLCMHje5yzdTigCj4U8GR6Dat5wWSdj8zq7YIx6fXNaTWsN4&#10;+BuPlt13H9PbtXN6j4hvvFDta2Fszx5+ZwdqDHqT+HAraeWHwroscbNiTZjJH3m78j60Aakaqi+W&#10;oUKoxtHYVVvRDburGNTtGQoHDHoOPX0/GofD00lxAsjrxIvB6YAJwPryfoMVHr6yXN4lvGDukUMC&#10;OxXdQBNcKtxJbmBCY1O7IXC43KeP1NO1Sbz7NfK3N5pwuB1yD/n9amhsfJtBH5jlgmwtnqcdcdvw&#10;qS0t/sluse4sFzjPYdh+HSgDH8TWBvvCt8qqWlkZvqcPgfoKz21dm8ILY2Mim6s7VUnUj5gAmCAP&#10;fHXtXT3koht2bgduaztEsIdNnmlRcteP83HfJP8A7N+hoA5X4aeDbqbGpXXlosxJRORIADgg8Ywc&#10;ZrrI/B2mw6gLpbZftCv5gfc3B+mcUmv+LbXQAyyN+9xkL2qW6+1XVtEQwhDLmQj+GgCv4h8QRWtq&#10;yLINzcEVU8DWUqWDXAVVNwW5bsM8fn6n0FaGmaNbafJ53mSTSSYO5zxnkcD8f1qPVru4mgSGxh+8&#10;FfoOh5x2/wDr80Acd408Xx22tW5mlWZrcbW8sdTz0rrk0q18b+GbZNSsbW7tJow7QXECyKcjA+Vg&#10;QOCfzrDufC2k+DtestQuLq4WWMs+GG5eQR2HvW1qfjKBdIjurVhNHMDhsEYxQB4D+0V/wT70HXvh&#10;emj/AA51T/hVd9Fqh1hpNItUWG8m2BB5qDado2oQqsqggnaTjHmes6T4k/ZZ+BreIvihrOl6k1vq&#10;IsEuNOhcvOrD927JtUBiqtI5AAUZHOMn6O1HXo9S1BVnuDHG3ccn8B/kfSrPxzsLC48BnQryxtr7&#10;TNStytxb3MSyxzrwMMCMNgADnt+gB82eEvijpfj7RodQ0e+tdSs7gApLbuHXpnB9CM8g4I71el1g&#10;RzKx7dcCt2b/AIJp+BfEv7OEml+G7/WPAtxqNyNbS60qbmK4VSo4b5vL4XKqy8qMEV5Ro+gat8H9&#10;MsbH4heI7OZbnUW0zTtQLFZL4CMFDISMeY212PYcAsT8xAPTrO/W5gVlVvm9RRQtn5EUaJkrGMc0&#10;UAe1fsIf8mPfBr/sRtE/9IIK9Wryn9hD/kx74Nf9iNon/pBBXq1ABRRQzbRn0obsrsAornP+FqaP&#10;/wA9Zv8Av0aP+FqaP/z1m/79GvzZ+MnAqdnnGG/8HQ/+SOz+z8V/z7f3M6Oiuc/4Wpo//PWb/v0a&#10;P+FqaP8A89Zv+/Rpf8Rk4E/6HGG/8HQ/+SD+z8V/z7l9zOjornP+FqaP/wA9Zv8Av0aP+FqaP/z1&#10;m/79Gj/iMnAn/Q4w3/g6H/yQf2fiv+fcvuZ0dFc5/wALU0f/AJ6zf9+jW3pmpRavYR3EJZopRlSR&#10;j2r3uH+POG88ryw2TY6liJxXM406kZtRuldqLbSu0r92jOrha1Jc1SLS80WKK+cv+Cpv7Vupfsgf&#10;spnxBoWs6X4f8Qa54j0bw3p2pahpsmp29g15fwxTTm1jZZLgx2/nyCJCGdkCjk03/gmr8e739oD4&#10;YeINQ1H4x6D8XrzT9V+ySyWPgO68F3Whnykb7NdafdzyXCSNnzFaQR7lcYUj5j9YtTneh9H0V4T4&#10;Z/ac17xv8XPjR/YeiXXiDwz8IYodEi03Tki/tLxDrv2VL64hhkmkSJVSGeziTcyqZZZt7AIDXhXh&#10;L/gpL8UtL/Yl+OHj7xb4Q8M2HxC8F/EJ/A+geHILx7iytri5m060sIbm4UAzbbi/QzSRhQwD7MDa&#10;aFrt6/194H3XRXxLYft4eNv2HfG3xC8O/tI694c8X2PhXwZbePrLxJ4R8OTaY72b3v2K6tZLJ7if&#10;c8MzQsjpJ88cvKhlwbet/wDBa7wr4fuPE9jc/Bb9ohPEHhHT01/UNEPhW3W+j0N1kK6x810Ixbfu&#10;pF8tpFudyMvkZVgDzD+v6+8+z6K8KX9q/Z+0V8K7OG4tdQ+Hnxw8OzXPhq8WExzQ6jbwi+CMTyyX&#10;Ni8kiggGM2LdfM+X3WgAooooAKKKKACiiigAooooAKKKKACiiigAooooAKKKKACiiigAooooAKKK&#10;KACiiigD4Z/4KWv5f/BRD9ldv7ul+NT/AOS2mVrS37Xl0q7j7AVi/wDBTfb/AMPCP2Wd3T+yvG3/&#10;AKTaZW5o8ENrZC6k+9k4JNAGlljFjax4rmvEE8rXxhV2AaQKB2H4Vr/8JLCS2N3A4BFV1VXh+2Nj&#10;fuLcr1x/n9aALOnaLBpNt++aOVieXdQKnMEdxEVgMaqRjK//AFq5l9fn1vU47fcpy3C9BXQ3zL4f&#10;0G6njT5reF5cZzkhSaAPhn9se98QL8UvJ1zXL/w34ZvC1u17brI0e/BYrOAwH8OFx/CT1A45b9m7&#10;9lvxV/wUW+Mlss13qA8E6Y8dh9tj8xTqscQdGnLn7qHLknqxcoOScSfF7xD44/az/aHtvhHpr/Z7&#10;PxpqjWKvLCI5J0tV82fbK5C8mPA5xgKOhOf1o/YV/ZiuP2W/glb+H7ySN7hfLXy0cMsMccaxoCQA&#10;C2ASccc8dMkA674bfC3w18AfAtn4Z8E+H7LQNHsUCR21lbiMOQMb2I5dzjJZiWJ5JJrrtFWRbPfM&#10;r+Y3UN1q7sX0HFI4JXH50AZuo61+7kjWKYP0GBT7K6a4svmjePzeCX98Y6+341ags1UszqpYtuB9&#10;Kq6xP5N7ZqV3Iz7Sc4x0oAu26skKq2N3fFVtRnhtYm85g3H3fWnwyTNc7S0ONu4AHOB+VUtQ8ONq&#10;Wpo0rBrfb865IJP4GgCe1121MC7XjUEDjd/n2p19q8UNr5i+XLg9N1YuveEtlxaRWMKrGxxKWkbK&#10;jI56/wBO1aE3hmxtbQbkYL/GTKx/r2/pQBet7iS6tGZl8skYx6cdasJIJBXLeJPHlvY7reJioUbW&#10;BXBFZ3h74iPfamlurpl2CooUnr/n9TQB2yW7JdF93ysOQep/+sKkklWFcscf1pw6c1CYjPIfM+6P&#10;uqD19zQA2dXlt2AUo0mRx16GqulaVb6PH50nkrcPkNIcAnnpV2dhb2524XsoA7+gFZWq2TX0YWZV&#10;Zo88bivTPHHtzn3HvQBDL4rkv7kW9vbyMCdrOM8cZ7D2rctAwto933tozkdKq6Ro9vpIZYkVZOrH&#10;B5z6ZJ46d+1XqAOI+KH7NXw9+N1uyeMPBHhXxKzAAvqOmQ3Ei4ORh2XcPwIrwLXv+CNvwPjvprrw&#10;rH4t+Hd9Md5l8MeJrqzwxIIYKzOq4IGMLgYHHAFfTnijxEulRMit+8AyQR2OazdDtdQ1N1um8mOJ&#10;TlRuOTx7H3/pxQB8x2/7B3x4+DP734c/tGXmrwqBs0zx1ocOpLMQc/Ndr++A9Nq8fy3vhl+114yT&#10;4ox/B74zaHo3hP4iX1ubzQ9W0i5d9D8WRIcSC1Mn7yOZARmFyWIy3AwK+jBrVxPOka7WZeSVG5R9&#10;ce3cce1ec/tYfswaF+198LpfD+qyPY61aype6FrVoFW70G9jO6O4ibdnhh8wBG5cjg4IAPTvDug2&#10;vhKwaKNseY3mOznlmwB/Ss3xBZzeIpyshaO1iYAKoyz/AOBNfKem/tpfFf8AZY05NO/aE+FPiDWd&#10;N0seUfHvgtBqWn3ca9Li5tUIktgQCWJAGTgIBivbvhN+154D/aU0hLj4c+NPDfiONQJDDbybLq3B&#10;wcyWzYlQ9eHVc4YYyKAPQDYyaR4OitbMMZNzcg5KAsSx4579v8Knj8NLaeGLq3t4ys1wvO/G5jgD&#10;nGfT9at6BbXkcQ+1iFdhO1QMsOeue30569atX2qQ6cP3rbcjI4oAi8P27afoNpHKAjRxKGHTBxWJ&#10;qXiOTWdXGnWe5tx2u4XIjHcms7W/G76pfrZ2rBmkOFwOn5c/zrf8FaFJoumfv1j+0SsZGYD5uex/&#10;AD/CgChrV3a+B/D01vDJ/pkyElwfmLdMn09hXMeFvEmseJ9ShtY2u0ijTbJMNxXHY+g/+t6Vo3+l&#10;Nrms3E0sPmWlq8glAc+je/rg8Y79al+HepfavFmpQ2cUcdtDDGM4wSfp+f5e9AF3V/hr/a2t27F4&#10;ktYoNrnZmSR8n9OmPT8q6HRdEh0S0jiiWMFVAZlTbvPqatSzLBGWdtqr1J7Vh6142tbeykETt5jL&#10;hTjG00AbMt7HFn5lLDjAPOfSsrWbC68QymFZGt7fGGO3O4g8/wBPWuZj1LUrTTv7TVrcW+C+5mIb&#10;qRxnqfz61oaR8W7Ga02ztKZh1wox/OgDb1C7t/Cmj7VWNG24AVdu44xmuU8O3M2oeIpLqbT5buKS&#10;MqHaIso5GMHB9P51i+N/ihbyD97JHtU5AYnp6Vj6P+0HNBIsMM1v5S5wBGKAPK/idqcP7Bf/AAUG&#10;b4hak0dv8Nfj1FaaNrt/K+E0PW7VGW1lckYSCaLKEk8OGYkAAH6+W5W7j3LG0i+qspB/Wvn34/8A&#10;gK8/bL+CPizwPJHazRa1pc0Cmb5YoZtpMMnQ/MkgRgcZBANWv+CXfxguPjV+w34FvtR81dc0e0bQ&#10;dWjlBEsd3Zubd9/+0Qisf9+gD3yAsB/q/LQdATyPyrGvhHf+K7WNtskexie4PBrZi3SWq8/Myjk/&#10;SqMlk1pcib928u04Yg/L27k8fNnr2oA0lG1cDoKpm5a5nX93J5Y+ZVGMtg9Tn37dfWqsd1cafbtL&#10;cNbxw7eFReVb6f4H/GobTxdbebJ8syrGuSWXG4+vXv8A0oA2J5/JtmkPy4XOGqQ9KoafqH9ssXXy&#10;xDG33WQlvrnOAfzqzcTMx8uMZc8EkHag9/8ACgCSJPLjC+nFRAeXO0kjc4OwfwqvGfxqCF7uR4wr&#10;RhNoPIyQD0zzyePb8aS5aaOZWmaNY9y4C5YnBycKBnt6nHNAEttNLdsS3mRrj5cLx/48M/pQhNwy&#10;/wDHw0YbOTtAOD+fUVJYzJNar5Z3KqgZNOil/eeWeoGev+fUfnQA28Cw2U3O1dpJ56UlpbC0iLNj&#10;cwyxHT/I6Ul/H5hXPO0Erns3Y/h+lOlTytPZVDKFjOB1I4/nQBzurXzaxq726Sutuq5OOR2/n2HX&#10;OPw27K1/s2w/cqvrtI24Pqev9ay/BVkkkf2gqrNlufTnA/k35it27lEVtIT2UnHc0AczbaW2seI5&#10;GmjLeVhwZF6jvgdv6V0Gt3y6fpskr/dXHHr7VX0W/hvLucxnggbc/wAWMgkfjTPF9nPqGlmGFVO4&#10;87jgdqAH2krx2/neU/3cjJCqM9znn9OBwKdZySmRgfMyy7+VwT2z7dOB7c8mmx6fclY0ZbcRxgYB&#10;YsAfXbgfzq/CJAn7wozeqjAP4UANWIQsZGZmbGMtj5R+FMPmTNJtkwA20YH3en5/5/E1G4ENuwwx&#10;YqTwOnuaLWJYWlbodxB/Mn/2agCOa3ZA22Zt+5TyPU4yfXH5Z7VaijWGMKM8epyTVGZbhbqQ/IRl&#10;SAT74X8up/AepqxDp0cfzMqvNncZMfMT/P8AD0oAmlmSBdzsqL6scVVk8y9lwrBVTDKc5ByeD+GC&#10;cfSmXllDPeKWVZNzAk9xjjH0yQcfWpbwrYW+6NcfMM47/WgCTyxBukeSRsLjJ/hH4CnwQLAGxuYs&#10;cknqafSM20f54oArXF8/nNFGjFh1IGcD+X5kUJbN9lbzZJFTJJUYzj3PPXvj1otraOziWQgqyrg9&#10;Tknqfcn1qO+vFitZpnkKxKu0hkK7QTgnnrQBy/jZJ7rVreFLqSH7RcCIFFJbqffsO3tXT+HtGk0S&#10;z8uS5kumzks//wCs1ymjeJY/EHiQbsfu5ldOMDk9PXPp9K7qgCDUIFuYGR2VQwxk1Wszp+lfLG9v&#10;G7AKSCAzY4Gap6jLdagzKix4QkfMcdOarQ6DHbgyagsfyt91Gbk4zjOe3XP8gOQDXn1fjam3LAcj&#10;nb68dzyMD1NOltTPNHukk+ZTnOMgdwMdznr6CodKs185Zljj24IHzFtnoPc9eeg6D1rSJwKAOC1f&#10;XPEGs6hdNotjZx2ek3bRPHOQZr90XBjUD5Ylwcq7ZySCVC8mhqV/farqGm6rp+m+JvPtZ1MSy2gt&#10;w0DsoljcMwYAqN2CowyIccV0F7a65Y+MLu60W30uey1KGJpftU8sRWaPeCwCxsCHTyl3buNmdrU6&#10;H4iz6NHt8Q6Pf6Wy8G5t0a+s39SHjXcijuZUjH9QDJ8e3N1q19DarbzLJIMKGH3vpXTQXKeFvC8N&#10;vcTRvcW9tghSOQB1/wB0Y6nsKp3GtaP4sa3uLa4S8RlIjntpA6sD6Mpxz7etfPv/AAVc/aVt/wBl&#10;39jXWms5pV8QeJ4T4d0tTKf3ZlRxLLtz/BEshBwfm2eterkeUV80zCjl2GV51ZKK+b39Fu/JHqZL&#10;lNfM8fRy/DK86klFfN7+i3fkfmj+xbYv+11/wVp0fWJt09te+KLnxI7PltsVu0lzEp9vkjT05Ar9&#10;0ridbaFnbotflT/wbu/AC7uvGvjL4mXVvt0+ztBoGnyOv+tmkZJZip/2FSMH/rr9a/T7xPdnzY4S&#10;21WcA84/nj+dfrPj3mVKrxFHLcM/3eFpwppLZO139yaT9LH6p46ZjSq8QRy7Dv3MLThTXZO139ya&#10;T9DOllku7lphI0aswVMD7/0Hr/jVzXNfXwFpVm0ljd6hLeXIt1js1RpASrPn5mXIAQ9OTxgdqfba&#10;J9uniV4VW1hUFTubOfb8ec9x+FL8QLG11DSI1uLi4tJoZRNbT27hZYZACAwyCDgMRhgQc8ivxE/F&#10;znNS8SDxBrU2rQxzWtlZ2E1hD9oheGa6klaF2YRuFZVj8sLkjJZn4G3LYPh+31bxZq/2eC6u4EjC&#10;sZBnAG7r1HTJNV/FOtato+pWkOrXNvfWt8pW1uSgikDgFvKcKdrblBYFQOhGOhPU/CjV/tX+jxRq&#10;sixDcx4OAx5A5znOD06ZHoADubWE29tHGztIUUKWbq3uar63q8WkWbPIwHHFWpAWX5a4HxLcfb/F&#10;tpZzgyQyzhGQttBBOOvWgDSsfF8dnbSTSbtrHABJHrjFWtO8eWjvt3LuwBkvhQPxArJ+IvhyHSdJ&#10;tRawxorXKxiPezbwQe+cj9e1bVl8NdLgX95axySZ6q0irj6FzQBKviCG6n+RY5Cz54bdk4wOg/p+&#10;FaUVh8v7zazHrhen58/56Vm6Dp9i9/cfZ7fyjZyeXkO3JBPbPStvOKAK/wAsLjb5kjMCFAA+UDr6&#10;D0rPTQIFme6vArc7h5mDs5PHf2rTYKtwvBzj/H/P5VBLpkd80hmjB3MCDnnA7e3r+NAE1i6vEfLj&#10;WOHPyYx83vx2P61JPJ5ULNnGBxmmxxR2kO1V2qvpzVMvJqFx8vyxqQCT/CcH9f8AEGgB13J5kgVW&#10;kcZ2EjHU9h747ngVPbItlbqrbUZjzgYyxpYbKO2fcqgcYGf4R/nmmtCl5K24fwAZ7jk5oAfFO007&#10;BV/drxuPdvapSMke3I9qaiLDGFVVVVHAAwBR5ymHzF+ZcbgR3FAEV66lNu/a25cfUnA+vr+FRCTN&#10;vJHDHJJyV3kjBbuTz6+gqioutRv2z5WzBH3ivp06+vX69K2I49sCrhVwMYXgD6UADJlNu4r7io7i&#10;yivrOa3uFS6gnUxyRyKGV1IwVIxggjIwaBCba2VIVT5cAA8D3NOFtGJPM8uPzP723n86APif9hfQ&#10;l+E37QnxV/Z01i+1iz0/wrIde8E28WoyRRy6DeSPI0SgEb/Jmk2FjkjcVBAU5+0tH0qPR7CKFP8A&#10;lnGsefQKMAD2H+ea+Nf+CqsN7+zr8S/hP+0ho+mz3n/Ct9RbS/FItgWln0W7xG+Vzg7GdtucAPKp&#10;J4GPrnw34utvHnhzTtZ0eeO403UoEuLWf+GZXXIb6AHp3PpigDV8xpZk2thNu7GPvUX9wkFu29to&#10;PH3gp/M0WSyJDtkVV2nC85JHv9ev41FeW1vHummaOONfneQtsxxjk+lAGEdbmm1i4VLeVY4toBAP&#10;XgDjHXnpz1zg4rc0qCQr50wPmsMDcDlR+f8AQZx0rldO8Saxc6xrFxo9npOqaTZ3a2qRwymKaUCG&#10;N3dHJMbkO7LtOwZQ5bNTab4NvPGVo114hutbt/PllKaWt2tvHbx+YwjDNbkFyY9u4NI65JxQB+Wf&#10;/Bwr8aP+Er+OvhDwZBNZzWnhnTpb5zC+9lmuHCsrnswEA+XsGBzzgfoN/wAE1PghF8A/2KPAOj7V&#10;+3XWmJqd62OTNc5nZT/u+YF/4DX5L/8ABVd4/Hv/AAUo8SaDpscMFnZ3On6HZwRhY4oMQwhlUKMK&#10;PMdz7Emv3UstKis9Ht7PBaGCJIgCeoUADPr0/Gv6C8SnLLuB8iyiGiqRlWkvNpSX/pyR+9+IzeX8&#10;FZJlMNFOMqsl5tJr/wBOSJLu4hgibzGUBhjHdvYetcH8Ttb1DX7K00m3jktLPVL1LG8uiD8sThsA&#10;Ef3yFjyD/wAtOOxrupNKt5F2mFAp6gDaD+VZ/ivw7DrHh1rEXE1mxkimimQeY8ckciyI2GznDIvB&#10;6jiv59PwQvaTpcekaVDartMcCbB8uOKr7rVLny4RCGbghR68Vh6F4vuLjwu63cizX1ncy2M8ypsS&#10;coxXeBnjIwSBwrbh2rS0qKNbgeWsaSZ6tlsfhnn+VAGysoNuHJCjbuJJ4FVrnUsRqq/fbbuI52Z7&#10;Ad2PYfiakNu8rqJnidQchQm3J/M/5xUNrBHbhZmU8RqQ3LHcc5/E8c0ATNH9htG8teepY/qTTbO2&#10;aQ+ZJuxu3qrfe6Yyff2HSn3UubZtqs4kXCbVz19f8a5jXh/wnuu3Wmssg0XRmBvisjxPdXGwOkSl&#10;cHYiujswPLbB2cUAbHi/xZH4U0zzPKkuryZ1gtLSMgSXUzZ2oueOzEk8Kqsx4BrP8Ga3c6neSWGu&#10;x28OvWaiVkhz5E0RyFlizyVzwwPKsMcjazYnhzwwqa19qhlvL6RYjb27Xdy9w0aZG7aWJIBwoJJ3&#10;EAZJ6Hp9V8FWuvQW7XW63ubVi8NxZyNbywkjBAZSMg9wflPGRwKANa4uPIC/KWZjhVHUmqKwt9vZ&#10;pZV5UBsAHDNjAGfp+g9TWBc/D+8R2S18Ta8lyfmQsYpI4D2LbkLMP9gvg+gHS54D1SbUJLi11S3j&#10;tdZ04gTRIco6tnbOhJyVfDcnkFWXnbkgGvq+jWmp6PcWt9DDdWE8RjuLeaJZIZkIwysrAggjgg8V&#10;8QeE4tP/AOCc3/BRYeHtJ0+XSfhX8dLCSbS9L09d9vY+IbbG+KOPlY/OjKgKpC7pEHAXj7D+IPj2&#10;30Mx2ELfbNSu8eRZQMDcXB5I2jICqMcu2FGRk8ivl/8Aby/Zhk8f/stau2i/Z2+KHhW/Txf4cu7b&#10;LvZXUDib7PHJIS7Ar5ijhQWKZVQoAAPpjR/Cso1Ntb1qz+1azM2+KNXaSLT024WJP4dwG7LgAku+&#10;PlOKr/FHVYZdPDSAxsqEkHqKy/2Vfj5pf7VPwB8KePrNG8nxFp6TmBozi2mGUmjz0JWVXXPGQoOO&#10;a8p/be/a0+GX7O08MPjTxdp/h24uIRL9hR3ur+YHuLeMNIAegZlC5HJHNY1sRTowdStJRiurdl+J&#10;6GV5TjcyxMcHl9GVWrLaMIuUn6JJs4/4va/D4X+D/wAQPGl5GV03w74ev5POmtllgd/LykfzqQWZ&#10;1RQAR97rzXwf/wAG3/w2k8Uftr654hPmrbeF/DcxLKBtMs8scaK31QSnjuv5+Y/8FAP+CiV9+2dq&#10;WleBPh/p+raL4GjliQWMjj7V4ivd2FmnVSQACQEi3EA/MeSNv6lf8EZf2Cn/AGIv2c5r7XoHXxx4&#10;4kS71UBCfskMe4W9uOM/KrM5JAy0hHIUV8BHFLOs8pVMMr0sPduXRt9vml9zZ/XlTI6nhl4W4/B5&#10;3NQzDNuWMaO8oU4uzcu3uylfs5Rjve32RRjBzUYuF2M5JVV9VK4/OqreJLNTzJ+lfop/GZeqnJrE&#10;Y1BbbqzHBrI8T/EOz0awdllVpNpxz0rifB3ittYstY1RmDNDiKMbuSTjoPx7e9AHoFjFpvhMLY6b&#10;YWtnG7bhFbQrGhJ6naopnjLxHHodi/mNj5c9awfCTXlvqN7fajDJbx2tvmNn4GT6VzSyT/FnxlDY&#10;uzizhzJcupK5X+6Djgn+QNADNOW78bavb2IWaK01hiJiylRJapzKR6qcrHkdDMD2r0bxf4k/sW3C&#10;REeZkZA7e1cz401G6+EV3ea1HDp99pq2SRJA0rwXFpDCpJWP5XWUsSTg7DnaCxwMO8PsfiD4rkkm&#10;G+1tV3SYJGW/hAx9M/hQB22izST6dG8kTws3OxvvD6//AF6mmtIrhg0kcbsvQsucVJWL4u8Wx+Hr&#10;RujSY9elAFbxb4gkgHlQ59flHzGsfRPGl1a6ZcXDW1xJAjE+Yv3SeBjofbpXOaD43m8ReJ9kQjYr&#10;ksWBwAOtamn+ILfxLf2vh+zzHZ3LM9wejHALcH04HNAEmgWGofEXVGuJria3tbOVWjypy3OcKcjG&#10;ABz7ivQLqxhvogk0aTKvIDjdTrW2Wzto4YxiOJQijOcADArP1DXvLnMMI3Oo556UAXgkOm252JHD&#10;GvOFUKKyrdbXWLxprllYRsDGrtx+RqnPNcaheRxuGZWGdoJ568f57VoQeGrINNviZjGwXIZifur7&#10;0AXDqUMEqwx7eBnC9APamXd1DDfLI3LKuMZHy/55/T1qvZaFCt3I6xnCjCF1bGT7E84x+tU/EWmz&#10;XDrbxeSZJV6AFQByTxk+n/1qAKvij4iw2Fsyx/eZSCwb7p/KpvAVtf3lut9d3Fwqybgtu4IxzgE5&#10;/HtXKX/gG4sfEOmG8aH7PPdoDGGJ3AMOP1r0fV7prGwZ16jgUAUZ5v7QvW/ebI4c78+gzz+vf3qa&#10;P5bqQNMIobULsz0XqPp27+tRaZZjTrZpJ1Wa4kfKIvzcgcfj71neJ/tFta3EwVWeMEnBOAw+b+TE&#10;fQGgDBWwXxL8UFt7mXzbe2ia4+ZeJMFQARnp836V3erf8e23O1e9eNeF7nWte+IHl6W1tbz/AGdm&#10;laYnb5e5cgcHnOK9pksEuUXzgWYDBOSKAMqW98myjCfM42lfwIH81p+g3JESks0krLgqBwgDEKCf&#10;zx/k1zvxc+I2ifCXwhf61rlx/Zui6QgkubgRvKyAkL91QWbt0B/KvJviX+3t8Pfg1c2st34gtfsN&#10;xYLqUdzbI92jQPLFEJf3YP3jKmODlQSOA1AHrHxXsbi8gSRlPlhCfdeaZo0n9uadpul21sWSKzBm&#10;mC/IjlR1468dfeuS8J/tWeDf2gfAMOreFdYXV9MuC1s84haJldWXcpRwrKRgEBgMhgehBrrNC8a6&#10;H4L09trXLSSICTsBB6443cdfagCTwz8Im0rXVu7+a3uY1jP7to8qG4559Oe1cNr51T4keNv7Pglu&#10;Gt5Lho/PMRdbdOecZwOnqK7vwV4yk+IOtTR+Z/o8ILHYu3b2HPP19ffiuq8P+GrXw1DKlrHt86Qy&#10;N9TQBR8CeC28HeHItPmvH1ARrt3Om0Y9AMnA9q+b/wDgrVF4U0b9j+40fUPDK6/qmu3sdh4etIJP&#10;KuIr9lcxzRnlmKfN8igl923oxI+rJplt4mkkZY44wWZmOAoHUk18L/t9/wDBSPQtY8O3ngv4UxN4&#10;38ZafN9ruJobN5rHT44Q5kcNgCVwB8uzKnOdxICMAWvgp4V1HwR8JPDuk6tfXOpanY2EUd1PPgyG&#10;TaCVyM5C52g5JIUE5JNFY37N934w/wCFQ6a3jy4juvEsxkkmdfKAMZYmP/VAJ9zHQUUAfUf7CH/J&#10;j3wa/wCxG0T/ANIIK9Wryn9hD/kx74Nf9iNon/pBBXq1ABSMu9SPUYpaKUkmrMDi/wDhTNv/AM/0&#10;3/fAo/4Uzb/8/wBN/wB8Cu0or8Wl9HXw5bu8qh/4FU/+TPS/tbGfzv8AA4v/AIUzb/8AP9N/3wKP&#10;+FM2/wDz/Tf98Cu0opf8S6eHH/Qqh/4FU/8Akw/tfGfzv8Di/wDhTNv/AM/03/fAo/4Uzb/8/wBN&#10;/wB8Cu0oo/4l08OP+hVD/wACqf8AyYf2vjP53+Bxf/Cmbf8A5/pv++BXU6FpK6HpMNorNIsIIDEc&#10;nnP9at0V9Xwj4V8KcMYqeMyHBxoVJx5W05O8bp296TW6T+Rz4jHV60eWrK6PMf2r/CXxK8VfDazk&#10;+FOteHNL8XaNqttqaWuv2vm6XrcMbHzLKeQRyS26uDlZ4VMkbxoQCu5TxX7GH7PPj7wR8TPiZ8Tv&#10;ilJ4RtfHHxOk02GbSPC889zpekWenwyRW6C4njiknmYzSu8hijGCihcJk/QdFfoGxynzX+xnpEnw&#10;d/ag/aF8C6kvl3Ov+K0+IejyMMC/0/ULO2gkK/3mhvLO4jYDlVaEnAdc8n4j/wCCdPiXxv8As3/t&#10;BeDbjXtH0nWPiV8RZvHnhfUYVkuo9Nmil0+6sGuUKoSVubFTIiE/IeGJPH18Y1Mgfau4DAbHIFOo&#10;/wArfl/kg/zv/X3n5/8Axh/4J7/HT9rvwf8AFnxB8SLr4W6L8QPFng6x8D+G9K8P6he3OkWNrFqC&#10;31zc3FzNbpKZJ5AoCLDtjWFRucsWHt3xM/ZB8T+Mv2ivjN4stbvRU034hfCmy8D6aks8gmivoZtW&#10;dnlAjIWEi+hwylmyr/KMDP0lRRJXVv61/wCHD+vy/wAj4x074OarD8Zv2PfhbJJbXWo/AfQD4o8U&#10;3NmzPb27RaJNodrGHYKcXE91cvHuUFkspTgYNfZ1NESrIzhV3MAC2OSB0p1Nu+rElYKKKKQwoooo&#10;AKKKKACiiigAooooAKKKKACiiigAooooAKKKKACiiigAooooAKKKKAPhP/gpzGZf+Chf7Kyjr/Zn&#10;jX/0m0yuoj0sSaasEhYcknB9zXO/8FLG2/8ABRL9lXjP/Es8a/8ApPpldNdSsVwuVPrQBR1PTYTa&#10;NGsjht24DGTmqd7pK6ZpSSZmdyOVbG0E1rR2rRzK7ycL64/xpurvDLGgb94N33VPWgDN8LTWum6S&#10;JpWWOSR2yT1P+cUvjrVI28CX8yTeUrxlFbH3snGPx6fjWnBplvHAFaCNY85AbnmvPP2rfiXofwl+&#10;CWpa1ql1HDDYMjQ28ZHmXkpOFhjXuzZ4/M4AJoA+R/8Agn1aN4x/4K4+H5bi5/4SVtHmub1LuFPK&#10;Ujy0hVyv+wdx+XqFHUZz+1uo+J7fT3jT5pZJDhEQZZjX44/8EZ4fEHh/9rG+urbSbeC61C5hsblH&#10;2yyWlqCytblgBlliVmdgAxZAW5PP7LRaJaQ3SzrbxiZRhXxyPpQA6C9kli3PayxnGcFl4/WqsviS&#10;OCRfMRkVs4JPWrl7dJaW7M5wOg965NY1vtRkEkK7WK7XkGApz/WgDavvG1nZKvzNIzdFUZJrn7r4&#10;m282rIrRsojIOH4wa2tQttN0mTzFs0u5kG7akYO0D2Ax3/l7Vyfl2drqUL3Xh+a4uNSlZ0Ew6c56&#10;Y9/yoA6OT4k26uNvlHd/tVbsfEMutyr9njDKpG85+VadZeDtInhjkbSrSORl5UxYx9Mj+lallp9v&#10;p0e23hihXuEULmgAb/RIshdzHrk9eOtRxQtefNOuF52p6dOetOvNvnw57NVjPFAHE6HpDar4vW4m&#10;hVoo1ZTkZBOMDP512QjhsomZUSNVHO1ccD6U238mJmWNY0yecYG41HqpH2VsjcPT1oAktL6K9TdG&#10;wZfUUyLU45c/Mu0EjPvTdEhWLTo9sfl5B+Ujkc02wsIgD+7T5WPGO/H+fxoAWz1Rb25mVcbYTjOO&#10;tYPiF5tS15rWK48tSmcjnAwM49zk/Wugggjgad1RO+cDr1rB0ZGf4h3m4qfKgIHH+7QB00aCCJVy&#10;dqjqTmqd9rtvaQsRIrNg4HvVXxbrEml2/wC7XjaSTiqfhvw3JdCG+uZllSaMOITHwMjuT6UAZ6Wb&#10;eLtXd7hZI4cAgrwCdyj+RNdRd6JHdois0m1TkguWz+Zp9tpsdrL8iqFAAC+nf+lTyyrChZuwzQAR&#10;QiFAo3NjpuOSPxpxO0c1m3Him1toizOvA+7u5ogurjUVXCvHu5BIO0fp/Pr7UAPlvPtd1HGq7oyV&#10;JHqeT/T/AMdIrw79oT/gmP8AB39oi/8A7W1Dw2PDfiiOX7RD4i8OS/2XqkEuc+Z5kYxIw9ZFfHbF&#10;e8Wdj9m3bm3HOQcUl82WQL64z6cigD4xvPEHx1/4JwzrqXiTXtQ+PnwXt2Iv7v7Hu8WeG4sEiZip&#10;23UK4+dmO/Bz8gHP0R4c+L/h39o7wNp/iTwLrem+I9Dvo8pdWkwbaTg7HU4aNxnlHAZTwQDXpd06&#10;pD82McA5/WvmP4of8ExdBPi+88YfCPxRrnwR8Y6gxkvrnQAJNO1M9R9osXPkthuflC5y2c54APof&#10;wVoEOj6NBIIVS5miXzWx8zHk8/nVbxd42h0u1kjt5l88cEj+GvmI/EL9rj9nF1/t3wv4F+PGhxgb&#10;rnw/c/2HraqB8zNBJ+5c9wsQyfaqN1/wUKvrLVmu9c/Zg/aGtzHxdiDw3HeW8Rz8zqyyASY5OQOa&#10;APpiKCXSvhxe3Lbma9TewbA2AgD8c/1FS/CLwumm6QNS3u02oJ8ysOFAJxivP/2df25fhT+2BZJZ&#10;+E/ElmmrwBln0DUU+x6rZOqkFWtnwx29ym5Rj71e0WlglhpyW8PyJGmxeOlAHO+O/Fi21m0cMitu&#10;Hbuaf4c8AQWYhvLqWaSYxhmjcjYhI57fWl0nwOLXxDHdSfvo4kO0MP4j0P5fkfzo+IOv3GmQrHDH&#10;NtZSWcKdp9qAIPHsS+KdMW0sWVmhkDnHHqAB+JNcY/wbkXwpNeedeNqBf5IowNpBI7Y+vOa7z4e6&#10;M8OjrdXEhka6w4Rlx5XOf6A9q3LXVILqDzFkTZkjJOOlAHjXw1/Z/m1nVnv/ABE11GbO4jkt4Bt2&#10;S7SSQ4IORwBjioP2vv2srP8AZbg8N6H4d8Mr4y+I/ji8+weHfDVrMlrJdEAmSeWQgiK3jGCzkY5H&#10;QbmX2b+37OK1urh7mCO3swXlkaQBY1C5LE9gMH8jXyn/AME5BJ+1T478Z/tJa7DN53iq5m8OeDYJ&#10;VOzTNAtZSoMef4ridXeQ4+8nGASKAG6b4s/baaNtSbw3+zvc2kxyNJW/1KO7tuwXzuYmI4LHkHBx&#10;jivFfgl8Rvjt/wAE8/iP4+1jx18EbqT4TeNtYl8Sak3hbU49Uk8O3UgRbm4iRSHaByocxsqlF5DH&#10;awP6SfLAn8Kr+VYWu659tuY7K3YZmYKWxnGe9AGd8C/jx4R/aO+Hdn4o8E61Y67od5xHPbPnyyOq&#10;Opw0bjjKOAwyMiuscbrle42sD+lfLPxa/wCCdkfhLxRdePfgt4sm+EnxCvCpv3tYBLomv4YlhdWJ&#10;/dljk4dAGBJbkkmsTS/ht+2J44Vo774wfCbwfbwNj7ZovhiS/nuDj+NLohFycfd/vH0GQD7DdD5e&#10;1Tt4xn0rH1LwgmrTsZbiZepAUAAE9O3bp/8AXr5jg+D37YXhzd/Z/wAbPhf4s8k5Ua14RNiJyeCH&#10;+zMdoXnBXk4GetEviL9trwkuZvDv7Pvi6GDO4WN9qNjcXWQSMeb+7XBIHPUD3zQB9VXOoWvh+zjW&#10;abYqgKu7kt+VVNP8V2dy0pWdWbrtAPv7emB+FfJuq/8ABRvxN8KLmBfjx8CfGnw/0nzMtrumzR+I&#10;9ItwC2WmktxuiX/gLEgZxXvnwT+NXw1/aE8PQ6h4A8VeHfEEO0FjYTo00X/XSPiRDx0cCgD0HTpw&#10;y5ZkGECgZ+Y7c5OP88U66mSYttZWxC+cHOOlVLrw/PLa+XDfPAf4SE+7+Gas6fYzWdnsnne8bGCc&#10;bc/maALTt5UZPZRms+yupL+78xFG0cFvQZ/rzx7+wzYvJi0WzbIu7g88/nkfzqTT7T7FaLH6ZJ79&#10;fegB7QBnLfNuIxnOcfh0plzZrd2/lsWVSMHbUrAkcHbUSrJK7FmaJeigYJPuetAFHRbH+xrVYYo5&#10;HduSzHoP/rEnj8az/ESXurala2qpshkOJWU5KDrg898Zx7d66COHy2ZtzOzADnHaliP7vcy+XyTj&#10;PSgCKztY9JsVTd8sS4LH0FUbrxTH5yx222ZsZJIOF+tVdYnutdvjZwrJDGh+diDgirmnaHBCNscS&#10;qqn5n2jdKc+vXA/X+YAlxrF0F/cwxE4yPMfbj8M5qWDUZWGZFiVjzw6nHt1q8ipBtVVVc9ABgU6g&#10;DPvFkYNJJ8qKB27544yc9c/gKsWEJtoWZ2Zd3zYZs7fqfX1pbvbIvkhdzNg7R2APenynDRxqxUt+&#10;eAPf8KAIbaTz7qXcUYfLtx04yfxxwfxqa6do4Sy4+Xk/QUgjSCTezZZht3Nj3OP51Q1XUWdtsZbZ&#10;jjb/ABc4/LsOx/EUASWyb7pWY4fzD8oPsSf1wP8AgIqfUmURqG/vcZHB4NM0WGRIGkkbd53zDg5A&#10;68/n07U54Vub1g2Co7Y6gbT/AFNAEk/8Ttny41JGxjlqhSxYqzPu3N/AJDwP97r/AE/nUl5LsjaP&#10;j5lIHsSQB/OpIZ/OAO1lVhkE96AENqGmVifkjA2oOgPrWJ45sLjWrNrW3fDYDYwOT6Z7VtzTMX8u&#10;P7/Unsg9T/hUR22lzGqqzFgcnuxPP/spoAz/AAX4Pj8J2bbZJHmuApl3YwGA7cdOf881pX9+ljCz&#10;MVyO2akQ+VEWZm6Z+bHFcV4vvp9S1Zre3+YgZbbzgcen1oAt6XC+ua6Jo1Y28bHcwwece/1raSw+&#10;0agdrMFibdnOSTkdfXofphcVX0+3bRNNaG3gk3N8xcIVyffP/wBb8Ku6HYGztzLJI0kkwDOWBGO/&#10;Q8jr/KgC3cz+Qmf6VT1O7eM7dqFmXaQCT1x/n/IBsG4j8zzGxwBsBOWPXoPese71uM3ixrHukO47&#10;gfu5B7/TH5Z6DNAGpZr5yjcxZsfMVmOQfoOB+FN1O3XyH+aT5ACQfm4Jx35/UVatGD20ZWPy1xwp&#10;GNorF1nxZpsOovZtqFit0ygeT56iTs33c54GT+NAHlmgixsPG/iWzvri4t3/ALSErRWsDXFw4e1i&#10;fzNkasQvbdjkj1zX5wf8F6PFcVx8WvA+g2t1qLWtjpk995N5aT2simWQIGKyKuc+SQCB61+q3hLV&#10;ntdb8YSxrNIv9poyhMEMTZ25I6E/pjivxh/4KD67dftX/wDBT2+0G2eebztXsfC1qhJdoiGSKRQP&#10;aZ5TjtzX7h9H/AqfE7x9T4MPSnNvtpy/+3N/I/avAbBqfErx1T4MPTnNv5cv/tzfyP1E/wCCdPwT&#10;8RfBT9in4e6Xpt94etRe6bHq1ys+lzNKJLpfPbewmXcymQLyo4QDjrXqkPh7xRqXiDzIfEWnzLZ4&#10;LNcaZuUtjjCpKh9zk966q7s4fC/hBLS0jWG3s7dYIUUYVEVQqgewAAp2m2sfh3w80iLubZ5rkn7z&#10;YHevx/NswqY/G1sbV+KpKUn6ybf6n5JmmPnjsbVxtT4qkpSfrJt/qcnJ8Y7rQ1u7G802+1LWra6e&#10;FI7LT5IIZ0ABDh5W8sDn/noc449KteDtTbx/c3E88NxZ3FowintLhQrwkqCCeWDAg8FSVPIzwRTb&#10;K2bV7qfU9RkFrYWa+e0kowjAZJJJP3QBnPSqtl4dtPF+sXnijzb/AEORo4rXTriFfs8/2dN7kski&#10;kESPI/yyIRhEYAHBHnnAcr8Srj/hLfG0Mdp5rWeks8EW4bUluidjsP72zDLu6Zdx1Xj0z4Y6ENE8&#10;H2at800ieY5KgEFucdM4HvXn+hWNtp3irS7G2RpLeGUIqk7mZeep7k8kk9SSa9dtl2QIuGXaMYY5&#10;P40AVtY1VNNtXZs7tuQBXE+ENOk8X+LG1BmZIbFwy/7TeldJ46uhbaa+QPmXrjmvP/CXjHULe+Wx&#10;s7eeYTzKA6KcIM85wOePWgD0/W9HXXBHDKq+XGwlDEZ+YH6+mfz/AAN+kHC81ieIPFRs5FhtVaa4&#10;c4CquSaANgCO2DYCJuO444ya5nXdcknv/LtQWkIwcHGB9auXWg319Gm68C+YcH9193g+9UfEOmL4&#10;U0SN4VSa6lfyjK69c88/TA4oA0dNP7lcl9/G4EAgH0//AFZrTguGc7VXcFHOW5H9fzApsGmxwR7f&#10;l3sMFgoHH5dPzqHWtSj0KzjG5U8xwi8Y5P0oAmupgw/h+U9jyP6D8elSwKttANzKuffj/OKp6dG1&#10;ygkk8z5vuk4bH55/OpmuGVmH7zCnGVHy/qP60ASvJ9pVlVVZcYyWwGqSGLykHdscnHWofOS2VpG3&#10;ZPUtjP0qBrx7h/l8xfTjI/z9f0oAs3Mm6Jh/DsfP4cU2+jknjaNeFYYJ/wA/4U6GHAzJu7rg9Oev&#10;c0kl8gO1cP24I/z/AEoAj0bT10+zVfmJ77j05Jx+pq3TUDCJem7HTND/AHx/ewcUANuLlLWJmdgo&#10;AzVPTtej1GDzI2jKgkEklcfpUmpWBvoEjf5lY4YY4/8A10/T9It9NhVIoo1285C9/WgDI8YeB9P+&#10;KPhTVdE1u2jvtF1q0msLy3flLmCVSjp/ulSeep+mK+Q/2Nf2orX9j7xX/wAM2/F/VLfQ9W8KSCDw&#10;Vr1+/lWfijSGZvsw804RZ41xEVJAJUKMspz9tqwcceuK+IP+CznwP8M/ErUf2ftQ8RaXDqtvP8R7&#10;Hwrd27M0TXFnqKusq+YhDqVMKsMEYPPFAH1Zqfx20Jbe0TS7iPWNQ1CZYILOF9kiMxCgzBhmFQWG&#10;SwzyMAkgVi/ETXPC/wAO9KXxB8VPFnh3TbW3bzYotQu47TTbRh02CQgyyejtlsg7FTcVr5v8V/8A&#10;BKfQ/hxd6Hb6F8cvjp4O8NyXxgtbK38WKtnpK+W8qRwl4yVBkjXbuY8+pxXeeBP+CSnwT8Bawura&#10;vod98QvErfO+reMb+TWJ5CO5SQ+V97nOzOT1oAxT/wAFcfhdPqc1n8P/AAj8Wvifp9plJrvwV4Sn&#10;u7OB88gu7REk+qgrwcHnmz/w9dS8Hk2P7PP7TlxePxFHN4H8hHPu5mwv1r6V8EeEk8MWqxwiCG1j&#10;QRwW8MIijt1HZVHCj2AFV/jR48j+GPwj8UeInaP/AIkOk3WogP0/cwvJzgE/w+hrSjSlVqRpw3k0&#10;l6vQ0o0pVakacN5NJerPwfX4k3nxi/4KVt4wj8LeKdVuLrxq2sjw/Y2qSas6Q3Bm+zCMHb5qpHtb&#10;nA2k5NfqhJ/wVSvdA/feIv2dP2itG0/BLXSeF1ulixyS4STKqFyS3t0r4I/4ITeB2+JX7fMmv3k3&#10;mTeG9HvdWZnJLSyylLfP/kwxz7V+1NzOLaJmPYdPWv3b6QFZUs4wmUwemGoQj83f9FE/b/HmsqWb&#10;YXK4PTD0IR+bv+iifL/hr/gsJ+zv4uIt2+IUOh3ysqy2et2FzYzQlugbzYwv4hsDqSBjP0J4d8Sa&#10;X4r8OR6zo+oWOtaa8ZkiudPuVuo5gBn5GjBDZ9jzXLeLfhtpPxrmkh17w/peqWLRtC0d/Yx3CuDj&#10;cpDqQAcAH2AHNeK+Kv8Agk14X8Kaq+t/BzxV4w+CviR/ndvD14X0q5f1nsZWMbL/ALKlRx0r8FPw&#10;w9u+GF4/iXwvJN5D26z6lczpbS/LcW/mSNLslU8o48wnHQKV69T3OmQGNW3K67GIHzYU9uB6fXk9&#10;a+HtT8e/tZfsla1NqGveFNL+Mfh6YIJ9Y8K2wj1GVEXCyT6cSu6XaAP3DKMAbi2Fx61+yn/wVB+G&#10;/wC034hbw+NWsvDviqNQP7H1R3sr4yZw0XlTKn7wcHbG0nB68GgD6LltnuJ1ZvkVepVzuI9Pb6jm&#10;mXs3kfKBlV2sAO2Mn/2Wn3U3l3EPyttz94c54PGBz7+nFVdVld5AqxNu6MevByB/MjnHX8gBvinx&#10;AfDenq0Nu15fXcogtbYPt8+UgnGT91QFZmODhVY4J4PJj4fahosP2rSdT8nWrxjLqAfLWepSsRks&#10;h5QDOxWQhgqqDvCBa2dUJ1H4kxhT8ukaY0hzyN88qhT7ELbuPo5rbs7XyoxI7DaoDD/vnqfzIx6U&#10;AY/gXxQmqSyWdxazaZqttGDNZTYLBSxIdHHEkZzjcOh4YK2QOgjnjulbY6SKpKNtOcEcEH39qw/E&#10;/hmw8YIFu4286Er5M8MrwzQMTglJEKuuVYZwRkHB4rB8R2kPwXs5tQ063jj0OaMR31upIFs4AVbl&#10;R6YwJPYB+zbgDrjqcdq0zbgwXnk8DGckn6Y/T1rz34p+L/7QFvcaPdQ2Wr2gdIrxovMVUfAZGUkB&#10;1OA2DxuRDjjFZfiPx9O0WFmkCv12n/WE/wBOeAOlReEfh7/wkGmy65rl3Hpuj2YeWUXA8tTGgJZ2&#10;YkBVABJJ4GPSgDmL3Tm8RSR2ehwzPrSv5/2uMbpppADl5TkbwQSCCQADtXaAuOy8G6Euh+EdauPE&#10;cklrrmk6fLLdxyMqwCIxuROmCfkIDZyflZWHOAT4n4O/4KEXnjpbnVPgD+zn8QPin4NR3X/hL0vt&#10;N8P6bq6qcM1g1/PHNdxZU4kVFiYjKsw5r4b/AOCjv/BfTT/2i/DDeA/hbpniPwbrkME9n4pm1URw&#10;6hZpITHJaQtBLJFLE+w7pkd0bC7CDk15ubZpRy/DyxFbp0W7/q612R9t4f8AAeZcXZzSybLbJzdn&#10;KTtGKs2231dk2or3pWdlvbn9F/4LK337PX/BOfwD8Jfhl51r4ygsrtNZ12SPb/ZAkvZ5Fjtwww8r&#10;RuCZPuoGGMtynO/ssf8ABHX4ufth2Vr8RPGtxqmieF9cm+1XGpXga+1rUIm5NykDMHdT13MdzDlV&#10;cEZwf+CX/hf4IeBPHo8dfHC81e4g0GdXsdEh0C7vLWJhgrdXjrGUMYbAWMbtzcsAowf3m+Efxp8J&#10;/HbwBaeJ/Buuad4g8P3QYRXlpJuQFThlIwCrAjBVgCPSvjcDkmIzqax+cXUPsU1dJLu+uv3v00P6&#10;T4q8UMm8M8PLhPw3UZYhaYjFySlKU+sYXTj7r9YR2ScryPmf9if/AIJbfAv9lvxba32gWeqa94us&#10;1+0R6l4jidLpCBtL28bRxooUuMsgJXcuTnBr7AAWJMfdVR+QrjfiprVr4b13w/qV6ly1vprXVyPK&#10;VjucQMqoMYBdt5Cqx5J9uLUnxLJaSGbw74otpo2+ZTY+au3g7g8bOjZJxhWLcEkAc195hcHQw1NU&#10;sPFRiuiVj+UM+4izPO8ZLH5vXnWqy3lNtv0V9kuiVkuiNzVtP/t7T/LWRowScMP8/wCRXP3PwuW5&#10;b5tSus+iqOlR6n4v1vXza2On6PrGh3N1MAby9toZoYI1BdiQkrDnaEwSM7+DxkR2XjzxJqOlR29v&#10;4aum1ZUVJ57gC1sIpCxVj8zGRlAG75FfOQM85HQeKM1P4E6fqJO68vyv90sv+FbWqeMNB8FmOxmu&#10;beO5CBks4EM1y46AiKMF2+oWqh+Ik48K6xNNYra6xpUv2RrTzfMje4cIYVV8Dcr+bFzgEbsEAitT&#10;wl4Vh8H6QsMbTXNxJh7q6lYvNdS7QDIxYk84HHQDAAAAFADdD8V6d4xjurWEzRzQqFuLW4he3niV&#10;gcEo4B2nnDDKnBwTg4taBoVr4Z06O0tV2xqSeeSx7kmsXWJWsPiposx2sl5bXNkF3fMrYjmDY7ri&#10;JgT2LL1zxa8ZeMI/Dvl21q1rca1fYjsrN5drysWxuYDLeWvLMwBwqt34oAy/H9hB448R2Ggbg0cZ&#10;F7qO05KRKf3SE/wl5MMM/eWJxXTWdra+G9LjiXbDDCMZ9f8A69VPDPhyPwvarEZWury6kae6uX4e&#10;4lIG5iOw4ChRwqhQOAKn8QaM2tQxx+ZtQNlh68H+uKAM3V/H1vZpJtYcdDXmPjDxtDq07Ie/cnpX&#10;qmpeA9Nv7JoPIjRmbdvAG4DPr6dqI/hrocdrJF/ZlowkXazNGGY/ieaAMP4R+J7fVtNt9Ps1haOz&#10;tv37DIdXJ6dMEHnnNdF4X8H2fhS2aO3Xe7MWMjgb+ccZx046VY0Twzp/huLZY2dvahhhjHGFLfU9&#10;TU19qC2Sd2c9FUZJoANVna3smZWCnpk1l6XqcENuojKtMpO9sY3ZPT8ePyqrqWoXuqqY/JeGLqWK&#10;HpjP48c0/wAP6fDbziGWSFnUEsCOX5Pv0z25yBnFAGmsbMHuZvMVY1JOMqz49O4A9O/U1ctYvKi+&#10;5sZjlgW3c/Wqus31vp+nSJJJHHujKqCcdjViw1CLUoPMhYMh6EGgCZhuXHr6GoTZqbpZvvMq7cnr&#10;/nk1Dc6kEuTArxrIcYLH7o7n9RipZ7pobcsq7tozvJAX6+tAHEfEjWnuda0yK3j3yR3SKmD94lx3&#10;/CtrxT4nk0rRWa8s3iVuAwcMC3pxWfrl/pOm3sd5dbp7qCXeqK44Pqw7HIzjtwKx9f8AiDb/ABAl&#10;j0+1sbm5COHcRDcw7ckDgc0AdZ4G0u6sraa5vkeGaVsBGYNtX8O5/pVvV7lG0rUCxXaYmVfU8MP6&#10;Gr9+peykA/umvP8Axp4r/szTfLb5VVSGPrxj+goAyPg7OT8UbhEU7RZPuPb76Yr1e/vFsbZpG7dP&#10;evGf2fZ77W/iBdX8dvcJpgt3j89oyI5W3KNobocEH8q9g1gZ8j/roOKAPgz9p3WPDv7eHxM/4R06&#10;l4g0+P4T6/NHrukuqrbajJ86wurjn/lkxyTkKzrgEhq3Nf0XTb7Tfs8traTR+X5JheJWj2f3cEYx&#10;wOPp6Vb8V/Djwh8Pf2n/AB82h+ILe68Qa+sGo6zpCvb79PkIZgSqKJBuEgbMhP8ArPcVl60kjy7V&#10;2rnjrgUAcv8ADLVPi78L/jBFc6F4h8G33g24uI7ZdL1LT9v9j2/Ch4xEoZti5wA4z7ZNfQXiG70z&#10;x58XW0W38SaPG+oXZEUH2+FbidTlsRoW3MwQFsAHAGa4fQdBh0izXd5csn3jJtxXmfgH9i7wP8Pf&#10;i7beM9HtdQstQsTI1rCl25t4WfcGZQ3zZw7cbtoz0oA+zvh/8YPhn4a+zeGdJ8deFb7UFuTZi2TW&#10;Laa7ec72MbIjZ3/I/GAfkPpXi/7QX/BSLVPh18XtM8L+Gfh/q+t2J1yLStT1mRWNvDE6QP5sAQFZ&#10;OJn5Z1wYGBAByPNdF/Za8C+GPFc2vab4ds7fWLiY3D3TvJMxkLby4DsQG3c5A4Ndbc6HIbZ1EitI&#10;33Sfw/w/WgDlPAfif4sWOrrqnjr4o3WtXDNMX03T7ZbWx2SR7PLIUKGCkBlbYGBB5+Y50PBnh+x8&#10;P2DWvh/SbTTbRpGd1t4xGpZmLHP4sfoOBxWppfg9YZmkvPLuNwwFI4Wti3tY7VNsUaRr6KuKAMe/&#10;uUsG253SdwT0/Kir0GhRLLI0qrMztkZHSigD3D9hD/kx74Nf9iNon/pBBXq1eU/sIf8AJj3wa/7E&#10;bRP/AEggr1agAooooAKKKKACiiigAooooAKKKKACivBf+Cjf7bcn7AH7O0Pj+LwZqfj5n1/TNFOj&#10;6dceTeSrd3Kws8I2P5kiBiyxYHmEBdy5yLMn7cmga78RPgTp/haG18TeGvjpaajf6drsF75cdrBa&#10;2IvEcR7D5nmA7SCyFDnOSMUb/wBfMD3GivFfgx/wUY+Bv7Q/xWv/AAP4J+J3hXxJ4o09JpHsbS5L&#10;G4WFtszQOQEuFjbhzCzhO+Ki+Dn/AAUm+A/7QfxWtfBHgn4peE/E3ii+sjqFpZWN15n22FY1kcwy&#10;Y8uVkR1Z0RmZAfmAwcAHt9Feb/tLfte/DT9jzwrZa18S/GGk+E7HU7g2ll9qLPNfShSzJDDGrSSF&#10;VBZtinaoJOBzXCyf8FFPA7fGPRNLg1Tw7N8PdZ+HN98Rx44GsxrpsNnbXdrbkH5dnllbkuZDINvl&#10;7dpzkH9fhf8AID6Corw/4L/8FJ/gT+0J4e8Wat4T+J3hrUNP8C2X9pa/LNI9l/ZVptZ/tUonVCIN&#10;qOfNxs+U/NxVHwR/wVO/Z6+Ivw18V+L9J+K/haXw/wCB0gk125nke1bTknbZAzRSqshWZ/kjKqRI&#10;3ypuPFAHv1FeJeGf+Cj/AMDfGPwD174nad8TPDM3gfwvcfY9W1GWc2/9n3Hy7YJYpAsiTPvTZGyh&#10;n8xNoO4Zn/YP/a20/wDbR/Z/s/GVnqHhe5vJLqe3v7LRL57tdHkVyUtZ2dUdbhYmjLgooy3y7k2s&#10;wB7NRXkV5+2F4e0n4pfEbS9QksdL8J/CjTbS48TeJry9EVtYXlwvnLabdvWO2MU0jlgFFzAAGLMU&#10;5OL/AIKefCP4ifCn4ma98NfHngbxlqPwz0mXVNQtrnWTptnHGEdo5ZLlon22rlGH2mOOWPAJG7GK&#10;APomiuFk/aX8B2ngTxL4kuvFmg2+i+C7p7DxBdm7XydIuUEZeGVuNrASxnBGSJFI+8K5O+/4KG/B&#10;LTf2h4/hPcfErwxF8QJrhLIaQ1wdwunXelq0mPKW4ZSCIC4kIIwvIo8g8z2aivDfEf8AwUt+A/hH&#10;9oCH4W6j8UPC9r46m1CLSRppmZhHfS48u0eYKYY7hsqBE7hyWUbcsM95fftIeA9N8K65rlx4s0SH&#10;R/DWsDw/qt21yBFYagZooBayH+GTzZok29d0ijvQB21Fcn8bvjr4P/Zu+GuoeMPHXiHTfC/hrS9g&#10;uL+9k2RqzsERFAyzu7sqqigszEAAk4rzW0/4Ka/AO9+Adz8T4/il4X/4Qez1H+xptQeZkeO/OCLM&#10;wMom+0EEEQ7PMKkEKQc0Ae7UV4sP+CjHwL/4UZpvxLb4peD4vA2r3kunWmrS3ojilvIopZZLTa2H&#10;FwqQSkwlRJ8hG3OAX6P/AMFDfglr37OV98XLf4leGP8AhXWl3L2V5rUtwYY7W5VwhtnRwJFn3Mqi&#10;Er5hLqAp3DIB7NRXiOk/8FJPgTrfwJuPiZb/ABR8Kf8ACD2l+dKudUluTCtreAFvsskbgSRzlRkR&#10;socgjAORnP8AE/8AwVN/Z68F6r4WsdW+LHhXTbrxlY22paWlxK8eba5OLeaYlcWySHhTOYwxBAyQ&#10;cAHv1FY3xB+Ieg/CjwNqnibxNrGm6B4d0O2e91DUr+4W3tbOFBlpJJGIVVA7k187fBn/AIK0fCn4&#10;9/GfxXo/hnxF4evPA/g3wVB4w1TxbJqX2aHT991cwyW9xBNGjQbI4Em3yMNyTKQu3DMB0ufUVFeW&#10;/szftrfCv9sew1S4+GfjbR/Fg0R40v4rYvHcWnmAmNnikVZAjgMUcrtfadpODXqVABRRRQAUUUUA&#10;FFFFAHw1/wAFKv8AlIn+yr/2DPGv/pPpldOy+ZP+HWuX/wCCln/KRH9lf/sF+Nf/AEm0yuihV2Ub&#10;enY0ASXFrE0f7wZHXANZd7Ja2S79r99nzdxWotr5h+Y8L+v+f8awfG0scVnlX3bMgrkfhQBDF4gu&#10;NSk8lGDfktfA2s69rH7fP7WtraaHcXCeGfC94i2Tp5cn2y7MhUSJG5w3ICKSrKMgn75B6b42/tX/&#10;ABKt7T/hXmrWtt4OHxDnENleM4F3pNiHaKclUy2ZCuFZsffYhiMMs/7G3h2x0v8AafurjQFh8NaX&#10;4Vlt9MVJZDh2jlwZ5HICg/udx+8SSePUA/Rz/gn9+wla/soaFcXV5bwrrFxuVAJBK8QY5kd3GFaR&#10;zjJAwAMDgkV9FanrEGlRFpZFB7DPJrz/AF79rb4e6Rpi3B8VWMgkGVWBHmk6ZxtVSVP+9gZ61wMX&#10;/BQD4XWfipLSS81AXUis3mTwrnGcDCBt/PYhfrigD2C+8VQ6natuIUYOOahsVj8RxJGkcmIgoLdM&#10;gYyRzV3wz4o0n4kaBDqmn3lleaa6HEkEm4diVYYBUjHIPI6VYtNQtZ1a1t5maaQqWZPvsCee3y8A&#10;jtgdMUAXZpLXSi0h+/jHUs2Ovf6Vh3etaZqY/tRftEz2CmQDHA9Aaz/G2kHQfCN1eeZM1w5QdQMZ&#10;Iz2+v6HqKu6j5GjfDUwyNHG01r8of+JioJAoAreAfiNJ418QNB5ap9ngZ5MDjO4AY/Cuuur+O0B3&#10;tggbsVynwTj/AOKNhkWGJVkL5l83dI5DkYI28Adhk10uu6e2qWDQrJ5bOeuKAOak1G88W6vLFZmN&#10;VgALFmIA5q9BpV99oWGS4jx1Kgtkj8v1q74X8Iw+FjcNHLNK1yVLF8cYz0wPc03xjrkmiWMbQrG0&#10;sziPBznnPpQA2/0yO1X902yTsZGbBP8AWnW13dxIskz2/kqcluentxVjRdPksbbzJvmuJPvfKPl9&#10;vXHerVnJNKn76Pb6dv0yf50AVz4htWhZlkX2zU2mKv2XcpLCQl6W7lhs4tzLGPQHAzWNfancXVzi&#10;ArJzjYrcj8Dg0AbVxCVs5Vj4dkO364qn4e0lrC2WSZV+1MCGIHbjGT36Co9Ku5omke5VYl65YEEf&#10;pV5NUt5HwJF/OgCv4ks1u9JmXqzKAB+NWNMXytLt16bYlHPbgUwXEd1qCqrA+WDkZ61YuP8Aj3ft&#10;8pwfSgDO1vxHDosLSOW3sAFAGeea5SbxXqHiu6W0s4t0h4MnRE4zye1XbTw5HrevMLuZpFUbtinG&#10;7BHB46V2EUCQjCIqj/ZGKAOT8MfDqWGeSTVmhuGzlBHI2B9eB/WuquLmOyi3OdqjinSNsjZvQZrl&#10;2jn8T6v5BaSGHYXZgPpgDP1FAGlp2r3Gr30ghaMQwn5vetAjy/mkZcK2cDkk4qjql/B4V0jyYtqs&#10;qfID1PbPHesnw7o91q92092ZY4WG5QPl3E/h/KgDcs5l1ljKp3RcrnPQj/P+eDVjUWK2rKudzDHB&#10;qQj7NCAi8LwB6VzeueLlspASYdw9c8UAa+laasllG0wZmIBGWOR/k5q3d3MdjbGRvlRcdK5TTfFO&#10;p3cQNvarNHj7wDnj6H8uBUWsXWsX0LAWU/zcfKhAz+PP9KAPMf2jP2O/g3+1LqIvvFHhuO38RQMj&#10;w+INKJsNWhZejC4jwzAdAH3AenQ15k37Dfjn4fJu+H37Ufxc0vy8mKDxNHb+IoV64UiUJwcnpnse&#10;wx9aeFPBseiJ50jySzTAFg/Rf0rbldY9uTt5x0oA+OdJ+L37XXwXt92reB/Afxx0eHK/bPD2of2F&#10;quAfvyQzgxM3+zEO9elfs2/t2eDf2odZPh2e31bwP8QNO3f2j4O8SQ/Y9WtuFbekbf62Mggh0/hI&#10;JCkgV7hrerx6FYPLtUsCPlHGc/5NfNv/AAUm8PfCWP8AZ2Pij4oeH7rWL21mitPDj6Mxg1z+0Jm/&#10;0eKxmUhxKX+fklcIxKsBggH03FAtpZrGv3Y02ivNNJmutX1+LTo5FWFizspcruA68jmvlL9nbUP2&#10;4vhp4Ajt9Y8KeEfG2nsS1naeIPEar4gsoGzsiuLmNFgmZRtyzKWJz64Xd0X4GftYfH7XWbXPEnhX&#10;4C6DEdrDQduta1d8c4lbEcaE4GQQwweCOoBufty+PZ/iBqkn7OPwucXHj74gWoj8R38MreT4Q0Ul&#10;fPnnOTiSWMsiR5DN5meMoG+ofhF8LdH+B/wu0DwhoFv9l0Xw3YxafaR/xbI1C7mPdmwWY9SST3rj&#10;v2U/2QPCH7IHg270/wAPJeX2q6xN9r1zXtTmNxqeuXPOZZ5T15Jwowq5OBksT6JqGpbMqu049849&#10;zigDK8U6vNLcrbwdWOB/jVjwl4cl01pJrry2mkAKkE/L7YxS2cEUVwt1IYvMjBAG7Oc98VX8SeJb&#10;mK/t7e1VGMzbcfNluncdP/rj1oAu6no66ndYupGZQCUWMtlR06Af5xUElvaxj7HbQygx4xz1zn15&#10;/PH4VJoOk3Eo866eRGY/dTK7vr0Ofy/GtQTQ2eI9wVuyk5Y5/U0ANsLb7FahW28DJx0FOhvVm3bQ&#10;21TjIUnNNxNPJtYbVU5LKxGfQD17c1MUG7d3/nQBHFAs0R8xdwcEFWHUH1Hvj9a+f/jb/wAEuvg7&#10;8Z9f/t6Lw/N4J8WK/mReIfCV02j6hC+Mb8xfIzH1dGPvX0EICd26RjuORz0qneXaaayjerOOgZuV&#10;z7Dj+VAHyRd+Cv2q/wBkGdZvDviDS/2i/B8Qw+l655ek+IrZR2juR+7mOOrSZYnotavwL/4LG/CP&#10;4p+M5PCvim51T4U+NrGU2l5oviyEWYjuBw0YuM+VweAHKM3GF7V9PWcE9/dNJMrRx9Rgbefo3P8A&#10;hXxn4L+CvhH45f8ABTT9p7w/4x8O6T4k0mbRPDEpttQtlmVXFm4DqSMq4zwykEetAH2xF5GpRLNG&#10;yzRzKGSRHyrqRwQQeQakZyu5Y1Xcq5UZwK+PdU/YY8ZfsY6kmvfs16hcSaPbo7at8PPEOrTzaXq6&#10;dR9jmkLPa3IA2qxYocJuwAwb279kb9rXw3+1t8O5NV0mG40XXNFlOn+IPD1+PL1Dw9eLkPBMhAOM&#10;qdr4AYA9CGVQD1S3t/JBZm3SNyzev4elVbfWorjVJLWNt7Jy3PA/zjt61keL/GY0eOSNoztZflOD&#10;z9KqfDvRbi7kbUrtWjWQAwoT1HqRj8uaAOovGKK+SdrKOh9Mk/p/KnRQjEi+Wsa54x/Fx1rM8V6l&#10;Nb2rJCI2bcoIIZuvY4/lWjp3mNbiSVm8yTkgrt2e2OaAGQAQ3km1doYgYx9Rn9P1q3jioH/1zf76&#10;1PQBXnZoCryNuxwiInLNj6ntmnmJriDbJhSSCQp4+lI6Rw3Hmux3N8q7jwvsPr/ntTbmeQIkkW1o&#10;+vXls8D6DnOe2KAJLZFEe5UVN3XAqNbVZJ2kO7IfIIPUAdPpnt6189/tMft03Hwz+IEPwy+GvhW6&#10;+Jvxcurdbl9JtZBDY6JCxXE9/cMcQoQ4Kr1bjO3cpPH6foX7b8luupDXf2c0vJ23SaRcWeqfZrbI&#10;6ecmXZhx7ZzyRjIB9a31n9sQKzbVXJ6c57c1BZWiXEv2hlxtPyjOecYJJ78/yFfLJ+Ln7ZHg041L&#10;4R/CPxl5fX+wfFMunGbZ97b9qBx5n8Ofu/xVHaftt/H/AECAW+rfsl+KEuk5Yaf4x069i2+zqACf&#10;bt0oA+q9Q1iO0kEY3b2H3gOF5xRp901yXlGDH3Pfj0A5z65xXyfa/wDBTvUtAunfXP2av2krR2+Z&#10;GsfCy6hHGmTuZ2WUbT+BJAqxD/wWW+EWjRKmvaX8TfCxUAn+1fB95H+7HWX5Ff5BznvweKAPqr7M&#10;LkPNKPLUqcDoVH94++Pyqe2m8+LdtIXOBkY3D1r5j0H/AILEfs0eNJoVt/itpMcbSGMi8sbyxBb5&#10;SM+dCny89T8vvxXonhv9vr4H+LRH/Z/xe+Gs0kzFEibxHaRzOR6RtIG/SgD1pI1j3bVVdxycDqai&#10;EqSXRI/5Zghm/hHt/npzWN4Z+IWk/ECBG0XWNH1GGZPND2V8lwxjzjcAuR6DOeM1upbpHD5YUbMY&#10;wec0AMmRb+0KqRtkHUg//WqhpnhaLTNYlulZm8yPyyG59Mn9Ktz30jI5t41kCnaGzxnvx+nGeazL&#10;q71J5Nq2y5PO4l+PcDkUAbueaq6tLKloyw7d7qQCRnB/zk/hT7Q+Rar5myPbxweP1pTfw79vmKG6&#10;4NAGPpej3iWi/bGhZ2yOXIwc8dB/k1S8HeFpvtjXd9taSGVjEAx7jknp1z3GeBXUiRXXcGVl9Qc1&#10;k+NPFdr4T8PXVxLc2dvN5Upt1uJfLE8ioWCjHzE8dFBOAcA0Acvrl9/wnOs3C3E1xHo9vI1pbQwX&#10;Lwi9kDBZJJSpBKKwZAmSrYYnIK411+H2kaX4dW1/sfS1hyP3QtUCA9zjGMn/ACT1q38PdAOjeDtH&#10;hljkjlt7GBGjkADI4jAbdjjdn3IHao/iJqC2ekt83zcYXPf1/nQB5fY/Gfwv8EfDvj3UfsselWek&#10;z3OoSWcUKwrFHDAsYcgYUBzbuwK5yMHrwPyv/wCCSHg68/aW/wCCl9n4n1FPN/sya+8V35AIXzWJ&#10;CdP+m86HHtXtH/BZn41/8IR4I0/w3pdy1vqfi7cmoCMjMllEQcOOvzSEAHuFkFeuf8ECf2X/APhW&#10;3wB1T4kalAqap46m8mxLAhorCBioPPTzJd7e6ohr+huE6S4c8PsfnlbSpjv3NJdeX3lJ/wDpb/7d&#10;Xc/fuFaX+r3AOOzqtpUxv7mmuvL7yb/9Lf8A26u59tfES4eLTGUZ2sta1xpq6lpC27MVjaNQSOo4&#10;rF126j8TeILfTVYiPlpCD1Arkvid4+W81i802ZdWXQ7VDbbbKEn+17nHz23mDlVUMox8u5mYbsIw&#10;P88n4Cac17F4rS32nzPDensBaoWDDVZUJHmn1hRh8o/jYbvuqpbeTSpNdt/MumaTA7MQvsOMD6/5&#10;xyNlfeIryRbn/hE7xLK1KL5Qu4UmkY/d8lQSjIPlyWaPaDkAlSo7Xw/4u/4SDTLlZbeSz1CznNpc&#10;2znf5coVXADAAOpR0YEdm5wQQADmNA0CM+LkuI/3f2PUJY8dSVwAB+HP516JXB6bef2b4zW1ykgv&#10;Lt5lx1Gcn+Sj867ieby4s+vSgDh/idqTXUi20eWdztAHeuk8HaZb6RpscEbB5ljTzeOQcZ/D6f41&#10;554ovIpfEDNdP+5TJ4J69unvzXoXhDw1H4ftpJEmuJftQV8SkYjHJAAA468+9AFvxFc/ZNKkkzt2&#10;1g/Dqyh1QzalJua4jmeJDuOAMDt071H8SPFEcdibVGUmYgAj3rWfVNP8H2H2WOSGOSNdwjPcnuce&#10;tAGvcTrbRM7HAUE1g32r2+r2+52PkZDZxkDHGf5/p71yniTxlNr1y0cILbB1X7qD3P8AjR4T0fUp&#10;tT2SR/uYTl9wYbSecZxgHnocEdaAOv8ADfjO18Q3PlQrKzLk7nXhT6A9+/4VF4qtJNW1rTY1VzHD&#10;PufaDlQCDkn3wa1NNa3062Zf3MLbjvVT3J4AyATxgDjmi1u4oLea4klVULEnjAH+J/wxgYxQAzxD&#10;4hj0G2DsN7E4C5pdIhe4jWWRm2g5QZxn3Pr6enU965zT/L8YeLJPMUtDGu/5TxwQB1Hf8K7EygSh&#10;e7DI96AGSwxBfm+Xg98cVStYVkiGyM7I1+YnJy3cBehx/wDW7VLqsPnNHtXcx4PzYBHAx7ZJGSBn&#10;Gas20RhgVWO5sfMcdT3P50AVpkkMHOCuPl2qWP0wMEfjmmWeirG7NIoy3PDng/pWhUVxOYyqptaR&#10;87VJx+PegBJZVttsaKu5vujIH+fwp8khjj3FSzeijqaij8u2DfPGZiBuLN1P9B7VDJdSSyYzGF9P&#10;NCg/8CBJ/QUAW2nVX287gMkAZxShvNXjcPwxVCKSWVmSFV27vnZHLZP+8f6A+nFXHeRRtGxm9C23&#10;I/I0APUqrbV/iyf15/nXxr+1LPcftT/8FJfhX8LrIyP4f+EoHxD8SsoIT7YvyadCTj7wYl8c5SRu&#10;68fYtpaeQNzff5AAOQo9B/U9TXyF+zLe/wDCCf8ABUn9pjS9R8t9S8SWnh/XNOuJfv3FnHatAyqM&#10;/djkITI4z1xwKAPrS70WPWtDurG8XzLe8ieCVQfvIwKn6cGufttS1TwXqtrbay0eo6bPIsEGpRxi&#10;OSN2+VVuEHHzMQBInGTgqvBOtH4ikMfzfZlPQjcRULaYfE9pNDewJNZ3CGOSNiwDqRgjPfg+v40A&#10;a93fiEcHDejDFeQftkXU11+yd8UnmaML/wAIhqoVR3P2OXP4103w88Y6TPY3VjJrCyyWF04hmnuS&#10;xuIGmYxSJI5zKBGRH5gJ+ZG5zmuZ/aZ8XeH9f/Z4+IOnrNrF3b6hoGpWT3Vnp880AzBLGQJljKNh&#10;iVzlsEHOMHHoZTJRx1GT6Tj/AOlI9DKZKOOoyfScfzR+bn/Bu/II/wBrLxgx6f8ACJS/+llrX63a&#10;94njtyqrncWwOOtfj1/wb96vJZ/ttapaLMsUd/4XulZeMyFZ7ZwB+RPHYHtX7OXMMXMkhUKMZJ4H&#10;cf1r9g+kJBx4xqN9YU3+Fv0P1rx+g48XVG+sIP8AC36EOmSN5UaKvy/MWY/XjnoT9PSrlZut+LrD&#10;QNFlv55t0MSqcRDzJJC5wiqo5ZmJAUDqTXMp8d9B1W8axs9QVdU8p5Gs54ZIp4ANn31ZQVPzggHG&#10;QcjI5r8PPxU7Z51R9vO7GcAE8V4f+0V+yN8Mv2u/F8ln408I6TrqaRYbGvApgvFnlYeWi3EZWVSi&#10;qW27sfvlOOlddYeNJLnVJI7KGbWNUZci2gYxw24PRppW4jB/FyB8qtzjR8PeE7rQ7SG3kjha6une&#10;5vpY1/4+J3yztnPIzwCcYAUY6CgD5gt/2Nvjx+ylDHL8EPi4fF3h21G6Pwf8QY3u4VTIwlvepiRV&#10;A4VcKo6knNWvDf8AwVah+FnimPSf2gPh74s+DOqTkQR6hPE2paBcPkj93dwgjnaTypAGctxmvruL&#10;T3li2y7o8YwRL5mfzGB+Fcz430Kx8fXX/CI3Nrb6jptwgudaSeNZEeENmOBwRg+Yw6EEbI3BxkUA&#10;YXwb+Imn/F/Q28TeHdX0vWNL164e4+1WdwlwgiX5YUBXIVvKVCyk5DO+QDkVveJfiJb2iJDanf5Z&#10;2sHTIGOPxr5/+Iv/AASS+HNj4lk8UfDPWvE/wP8AFLsGa98J3zQ2dxyPlltGJiZP9hNik9c8g5yf&#10;snftF2yhYf2xJvLiG1PM+GWlzSBR03OZMsfVjyTzQB9K+F/Eq6rF5jFm+YFgBhiQc/j6k8fXiqXx&#10;E8cWc+nXFmpcsy7WyuFwD3Oefyr52b9mT9o6Jf8Ak8lsf9ku0v8A+OVzmqfsI618SY5pvjn+0t4q&#10;8XeGLUtdajp1ra2/hnTbiBFDMLgwniPCZYhl4BOQTmhu2rKjFyajFXbOa8Sftf6D4T8eNpnwr8I+&#10;K/i54i0OSK7vbbw3cGbSdPiR1MkdzcPujRtvCqgyhGDgDafNf+CmH/BWzwX8Uv2N77wF4u0fxp8K&#10;r/xVruhaX4ktNUs3IufD82rW0WqvaXEOVnjNt58ZYbSys20Gud/ah/4Lk+Ef2ePCk3w2/Zf8KaPp&#10;Wm6butV19rNY7RSBtMltB1lY9fNm+8Rkq4OT8eeC/wBhb45f8FPNfm1bWLXUtXh8XO4k1bXZjCl6&#10;jA75IVOC0a4xvjURq21dykgV8ZjOMKLxCwuXQdad1e2yV9dev4LzP6U4c+jhmCyqWf8AGOKhluH5&#10;W4Kq7VJyt7q5fs3fdOfamz4c/wCC2/8AwUd8bftd/ts+IFsdY17w/wDDPws0WneCvDUE7WllpWnx&#10;xIkbrBGQiySAbmYZIyEB2ooH2R/wQ0/ZDuvGNz+y78YfHsFvr0njH4ian4X0vRtQszMNU0m20m+n&#10;mvpS3DrFdQQhcgruiyckivsDwJ/wb3eIv2eC2n698Gfgd+1XGxT+y9e8UeK9Q8MahpCqB+6nt0tL&#10;mG4jDZ+dWVpMHKL0P3T+x/8AsD+IPA3xLsfiN8UtQ8JzeLfD+kt4f8J+GfB9i1n4V8AaY5QywWKO&#10;A8s0vlxiS5dIyVjVEjjUEH6OjhPb0qcsdBOcddNVfZ/f1W3rZH47juIFlWNxlDhfEVI4WsuX3rKX&#10;LdSinZtc0GrKas3ZtKKk0fUNwPt9o0axq0JTaykfK4PG36ep9K+Xfi7/AME8dS+Hvje8+In7PWuW&#10;vw78aXLedqWhzIW8NeJiOcTwDPkyHtLGMjPQElq+rI4/KGAWP1Yn+dE7bIXbptUnNegfFnyD4f8A&#10;+CpGreAdOTSfiV8BvjRoPimzHlXS6JoB1jTblxw0kFwjjchIJGc8Ect1q0f+CvnhiRh5fwm/aB24&#10;5b/hBpTz/wB/K+p7y5xvVDkvJtwDtzwBjPbkgE+/rVm1t2tbfbu3Nj0wo9gOwoA+UR/wVr0nUF8v&#10;Svgf+0drF31MFv4HcMF7t80gGBx+dQ6h/wAFVNU0q2bUrv8AZt/aMs9BtQftd5ceGkjlt+CS3k+b&#10;lowOS+QBX10OlQ30wgtXZs9Og70AeF/AH9q/4M/tgeIbfUvBnjSzu9ZjYS3WiPObO7leMfK01pKA&#10;7NGcYdRjKgbmCgV7I/i21hvfs481pCxXGO/NeA/HD/gnx8MP2t9We98SeErS31TeWTX9NzY6pE4x&#10;h/OjwXII48zcB6V58f2dP2iP2N0ln+GvxO0n4taHACU8OfECHZqQjz92HUYyC8nQDzdkY544xQB9&#10;c+KfC03iPTkeG6js9TtpRcWk/l+YkD7SuCuRuUqzKRkZDcYIBGH8F/Db6BYapHdTfa9dgvDBqN67&#10;M7XTbVlQgE4VQkqgKuFHoOlfPPgv/gr74V0HxBa+HfjN4U8UfA/xNNJ5a/23AbnSLo9D5N9Eux16&#10;/Oyqgx96voMeJLDxOy+JvBOsad4gLwxyXNrp99DcQ6nBg7HVgSokAPyuCA4G1jjayAHbwW3lMzsd&#10;0jdWx29B7VIzbRn+QrL8N+MLHxWJltXmWe22+fb3ELwXEG4ZXdG4DAHBwcYODgnFaHnN9p2bTtxk&#10;t/n6UAPZgoye1KDkVi+JDJft9nhb7o3HYeVxyc/4fT1qjqVjdeFdPa4t5prjAy+TnHHoBQB1FVdR&#10;WOIrM3DJnFcXoOseIfE2tbXW4tbNV3GQJt3c9s1j+OvitD4a86OaR3MbFMsfmyPWgDrPEnjGKK0a&#10;OPcsgXAz0+tcn8PribxH8RGVnDLDC0shPcZAAH4ntiuTt/Fura3p0moRaPfT2BjZjOse6MLjOc+w&#10;5q38NL7xLaa7NfWHh66eG5gMZkmXYAM5G3JGeRj8aAOz+Ms0z6zp9rb7TNd4iQE4GSTXUefb+BfD&#10;NvbsVjdYsZHIL45P51w3hfwfrWoePtLn1K3uIbexDzFif4sFQM/U9PStX4vaTNq+taTZxTyqt/J5&#10;b458tcjJHHoT19KAIfBV3J488WzXDEtbWY/eOvG5ugXP6/hWx8QPFw0e0a2tSoOAWYH7hB6fXipp&#10;vI+E/gWG3gYzCElI2cAFiSWJOK8guY/EnxI1K6bSbaSSzjk8ppT90NgEj6gEGgBdH0HVPi14nntr&#10;GaGK1s3ja7Z5CjFGY524B5wp/SvbPBXw/wBL8AWcsOmwvH57bpHeQyM57ZJ9M9qyfhd8Lbf4Vabd&#10;yfapru5vFR7l2xt3KDnaMcDk9cmpNd+KNrYWeY8+Yw/KgDodU1KKzgYMy7iOlePfEaw/4SXWrWz8&#10;xo4Lq5jikZT0VmAP6Gu18L6ZceMSbq886G1ZdyMDtMn5jp71w3j/AE5rnxGtjHJIsM94tuHHXaX2&#10;kg9O9AHrnhTw5YeC/D8Gn6enl2cBbYN27ksWPP1JpdV1IQPHJ/yzjy2fXt/OovCPha18AeH1s4bi&#10;aSCN2ffOwLcnPUAD9K5P4seNTtjs9PjmuL2U7ESIbmY9eAKAPk34p+Gtd0H9t7x14kvvE1neaH4i&#10;sYP7L0kX7vcWaRxQRu5gI2xqXD8qTndzyxp8ME/iW98m32/KNxZidtS/GP8AZN8Rn9pTw18Sr63V&#10;dPuNKOmXZW98mWBszSIrwmI+ZnK871xjodtdpHGsSBVUKo6ACgCO2t/s1oq/L8q4JPIqZc45/Smn&#10;luv1FOzigAqORd8yf7PNQ6hqkenxbmYbuwzVG11C4vAZljby/WgDYqvf6jHYICzCqK6xJNLsX73T&#10;GOTVDxAjSH98wG0ZwTQBpx+I47htsfzfSirNhPDe2itCylcAEr2NFAHtf7CH/Jj3wa/7EbRP/SCC&#10;vVq8p/YQ/wCTHvg1/wBiNon/AKQQV6tQAUUU2SRYkZmZVVRkknAAoAdRVT+37H/n9tP+/wAv+NH9&#10;v2P/AD+2n/f5f8az9tT/AJl94Fuiqn9v2P8Az+2n/f5f8aP7fsf+f20/7/L/AI0e2p/zL7wLdFVP&#10;7fsf+f20/wC/y/40f2/Y/wDP7af9/l/xo9tT/mX3gW6Kqf2/Y/8AP7af9/l/xqe2vIb1N0Mscyg4&#10;JRgwz+FONSDdk0B4F/wUS+FniD4seAfhva+HdKuNWuNI+KHhXWrxIcZt7O11SGW4mOSPlSNWY98D&#10;pXy18Qf+Cc/xK8Bft++G9B8D25X4C6xZeLtY0+8ikCn4fatquly29xaqmc/ZZrh1uYgg/dyPOuAu&#10;2v0S8X+N9F+H2iSalr2r6XoemwgmS7v7pLaCMBSxy7kKMKrHr0UntXmPxU/bX8HeAPFHwy0fTtY8&#10;M6/ffFLUYoNLCeI7K3RrJonka+jLvm4j+VURYQ7SPKgGBlhVunf9Ul+gXtr/AFpqfInwH+FfxU+J&#10;c/7Lfw91L4E618L1/ZrmFx4g8T3l3p7aXeiDRbrTVt9Ja3meaeO7edZXMkcQREw4L4Fa37Lv7Ifj&#10;T4efAn/gntpt14NudM1D4U3VxL4shEcatofm+GdVt5DLg/x3c8Sttzl3BPrX0bqv/BQTwvb/ALbz&#10;fA3T9J1TVtY0vRV13xDrUV5YQ6Z4agdbgxLcCW4Wd3b7M+RDE+wPGzlVbI6H9m79r7w1+0h4D8Re&#10;KtPvNBtvDei69daNbahFr1pfQ3scMgiW5ZoXZIRK3KRu28oUYgFwoafXvr9wWtp8jyr9tPQvGPwr&#10;/bB+Ffxs0H4deI/ivoXhXw7rvhjUtF8PPaNq+mSX8thLDfW8VzLDHIv+hvDIFkDqsoIDKGFfPHxy&#10;/Z8+OHijTrXxF4b+BvhHw3rknwY1rSV8JW9vp+oaRpl3c+ItOulsvLlxaTXn2OOaYKwMDXCEFmXk&#10;/e2q/tX/AAt0LwLpvii++JXgCz8M6xcNaWGrz+IbSOxvplYq0UU7SBJHDKwKqSQVIxxWr8Qvjr4I&#10;+Emi/wBpeK/GXhXwzp3lpN9q1bVoLKHY7BVbfI6rtZiADnBJApf8H8b/AOYef9aW/wAj8xfhr+y3&#10;8XfjB8VPjLrXjH4b/G74geH/ABp8Grzw1YWvxT1vRNH1DWrxb5ZWsY/7ITytOjbzGMLPliUZiyqF&#10;NUfD37NHxu8ffDX4kWeq+Af2h/G/gGHT9El0yx+IPiHRNM+I1jqlpqqXJk0fVrJmeZLSPfNCLyRQ&#10;821Vb5pN36i+Pfj74F+FfhXT9d8UeNfCXhvRNWZEstQ1TV7eztbxnG5BHLI6o5YcjaTkdKX4h/Hv&#10;wL8IoNJk8WeNPCfhePXpRBpj6tq9vZLqMhwQkJkdfMY5GAuTyKf9fm/1D+vy/wAj8s9a/Y//AGjP&#10;i/8As9399d2vxs1DRfB/xJ0TxZoNrr91oOj/ABP1qytrG5tb0vdWhNrJNE00L2zXLCRxbMpKgxY+&#10;s/8AglB8Cdc+H+r/ABW8Za34c+MegN45v9PS2k+JviWz1TxBqkVpbtGJ5oLRTHa4MjRqDNI7pGhI&#10;QBQfsVWDqGU5U8gjvXMaz8avCHh74maP4LvvE+g2vi/xBHLNpuiSXsY1C9jiRnkkSDO9kVVJLYwM&#10;dckUbf16f5CPgz4yfB7xH8QP2Yf+Cgnwq0nSbnWfHniXxBc6zpunxY83VbPUtH09bN03EArutbiA&#10;EkDdaOO1bH/BTX9knxt8U/GHxak8GeD7rUbXWv2ctX8G6abNI0W41F71Xt7JRkfNs3FRwoGeRX2B&#10;8UfHvwt+BPjWz8WeNPEXgrwZrmsWw0S11HWtVt9Nl1CJXMq2ytK6+btdmZV5Kl2xjc2db4ifHrwN&#10;8IYNKk8WeNPCfhePXphb6a+r6vb2K6hIcEJCZXXzGORwuTyKI6W+78LfkVf87/in+aPjX42/sX+P&#10;PEX7dei6PpOitL8E/ine6H4z8fXHmKsdlqegRtsgZMgt9taLR1OARtsJs/er58X/AIJ8fE3Sviv4&#10;g+HuteFf2jfElrrvxUn8XQanpXjnTNP+H8unT6z/AGkl7OrK93FdwAgGAQuzywqVcKwI/W0eIdPb&#10;VZLEX1mb6O3W7e385fNSFiVEhXOQhKsA2MEqfSvHf2jf25fD/wCzh4C8WeKr3SdS17wz4T8I/wDC&#10;XyajpN5ZTJfQ+cY/JhQzCRnIG8OVERBAEm7Kg5rO/wDXf9CeXS3p/l+p+eH7UnwC/aO+KHjnxhoP&#10;/CC/F1bWH4p2viSHTfDcHhnS/AF5pEGt2t1HfSMoOqX+oPBEryK7KfOyT8sYB7/46/Cb4zaf4Q+O&#10;Hwe0v4LeLtcTx18X7Px9p/i22vLH+w/7IbVNMvJM5nFx9qQ2skZh8nH8e8Lyf0y1XX7HQdNW81C8&#10;tbC1Z44/NuJViTfIwRF3MQMszKoHUlgBya4e2/a8+E95olhqUPxQ+Hcum6pqR0ayu08R2bQXl8MZ&#10;tY3Em15xkfu1JbkcUR0su3/A/wAkN66/11/zZ5z/AMFSPhLe/GL9lOax03wV4p8cX2m61p2rQ23h&#10;bxCmh+IdNNvcLIb7TZ5MRm7gALpE7IsmCu7kA/Gfwd+Cv7Q3gvXfCPxY8QeBfiT8TPDPw18d3Op6&#10;V4f8VQ6DbfEPUdPutEawkv7j7LIlpcXNvMQIvNlWd4S/zD92tfo9H8edIsfFXiyw1s2/huy8LzwQ&#10;f2lqWpWcdtf+Za/amZAJS8YjQPuEyxkiNmUMg3VVf9pTw3rvhfwxrnhG903x5ofijWotHh1HQtXs&#10;p7SEvv3TeaZlWRUKYKRF5CTwhwcEfL+tgfmfDvhf9lP4jfE346eE/ihq3wyvvCOl+Lf2hbXx8/hi&#10;8ktprvw/ptt4Su9NTUL1YZHhjuJrpIZGSNnKGSLLFgxFv4lfsqfEjw98QfiD4+0r4eXniqDwr+0Z&#10;a/Eq08NxTW8M/irS18K2emyT2nmusTTxXMkkyLIybpLQgEMVNfck37Sfw6tvEs2iyePvBUesWtjL&#10;qk1i2uWwuYrSIsJbho9+4RIVYM5G1SpyRg0rftI/DtPhSvjxvHvgtfA8n3fER1u2/slvmKcXW/yv&#10;vAr97qMdaS01X9bf/Ig9d/63/wAz4H1z9mr4lftGfGq++LF38KNa8FaT4w+LfgLU4vDerPavqsdh&#10;o3nC41a+jglkhjZjKihBI7hLaMnsBxv7a/7EPxMb9p/9oDyfCf7Q/jbQ/jjJaz6KngLxhpek+Hbl&#10;f7Lt7CWy1pbr97AiNCzeaiSq0UuFXcrA/oP4q/bJ8F6LqXwqXSb6HxZpvxe1+Tw9ouqaHdwXliJU&#10;sbu9MjSq+1o9lnIuU3HcyjGMkdv8Sviz4V+DHhv+2fGHibw/4T0fzVg+3azqMNjbeYxwqeZKyruJ&#10;4Azk07f18l/kgv8A182eD/tz/sxeJPib/wAE9Y/AvhPTYdf1/wAMv4d1K30a/wBQVk8QDSNQsr19&#10;PluJFVW+0JaNF5jqqlpAWCrkD5J/ap/Z5+L3/BRLxF8aPEGj/Bnxf8LW8QfDvw7pmkxa9fWFjqvi&#10;G60zxA+ozWzPBLPFbs8amGJpGIwyuwCECvuz4ZftzfD7x98JvEXjjUta0/wb4X8N+J9U8K3Go+Id&#10;QtrG1e4sb2SzeRZmk8vy5HiJTLAlSMgHivVvD3iLT/F2h2mqaTfWep6bqESz2t3aTLNBcxsMq6Op&#10;KspHIIJBo63/AK1QbLl/rRnwz/wTI+Afia0/aj8UfEbXvCv7RGiwr4Vg8OQah8WvFmnahqF5Ibr7&#10;RJBBaWYcCCIqCs8kwyZXCx4LMPvKiigAooooAKKKKACiiigD87f+Cynwts/jB+2z+y3o97eahp6t&#10;YeMpormxm8qaCVbbTNrKfYnOO9cL+0R4D1b4aXPwc1jRxq/iSbwXqI0244826u4rhFR5GPTcRGQS&#10;SAC4yR1r1z/gqFKIf+ChH7KrHoNP8Z5/8B9MrqpLD7dEv8Kt8xOeelAD9N1W11G2la3uIbgQSNFM&#10;UkVvLkX7ytg8MO4PIr58/bE17Uvih4b8N+E/A7QXn/CbXEqzanbSq8FrbwbGkJZTwfmU+4BHUgV0&#10;Xjz9n7w/8NfiLd/EqPXNQ0HSo457vxLZKWnt9XBUgbkbI/jcEAHOQF2nmuL/AGLdI8G6t8UvF198&#10;PvEOuDw1HDGG0O4gZbWKWUbvMRmzwMFQOGBDZLLtJAOY+Nvwh0Zv20vhjqfixZrvw/q2gP4c065m&#10;clF1WGVngExABO9XyoYnc4x0Bzz3xcsPFnwe8Z+IIvDnhu+1JvECLK1zGxk+xXY3oW2cgrtEZAIA&#10;+XksMBfrP4sfAfQfjd8NLrwv4hha4s7g+bHLE2ya0mHKTRN/DIh6H3IOQSD458IvjBffDzUvEXw7&#10;+JSW+veLvB8KXOk6k8I8zxFprZ8uc5z+8QqVfnrjqcsQDgPBP7KurX/he11DxR4k8QNJcKGu4v7Q&#10;PkM2woY+5YEHnAwcEZIrgv2nPhD4VgGk2HhWzjbxJdTRwwpaArHNHkq0kuM/dKnLjnI+bjp2/wAU&#10;P2ltY/aB+HU9p4V0XUPL1Sc2ENyITDFbptTzWbqFC7yg55O4rkA4+mf2LP2BtD8KaFouo3FpFJfX&#10;SAm3khCveBclXlkY7ipYswj6YbjqRQBuf8E3vh/4w+GfhG4tdWuLy/t7yxS2WaWJoft8m/ckiqxJ&#10;IWPK7s4Oc/T6x8IeGbrSw0zziFpFHyhecn+Z/Tp+Gn4R8JLoMAknEbXOMfL92MDsvHHHFOuNUeXV&#10;pE+7DE6jPr0zQBl/EW88vQpmukke2j2cMMb2z/XOeP7vbOK89PiDUvirrsWn2vmR28YEe4KzRxDG&#10;MsRxk4z2FT/GzxbHr1/5dpM0kSoEQAdW7kD34r0vwH4Rs/APhhI4YjCzoJbksxZmfaM5P9KALXgz&#10;w0nhDw1a6ejLJ9nXDOF2+YxOScfU1JrWr/YiscYZ5m52qNxx9KG1Oa+3LZxg8Z8xzhaWz0aGzu1m&#10;kZpLps/OzH05wOlAFaw1S5upwzRzqinkeWRmrxsreS4aaRV8xsD5z6e1U9Z8WQ6cfLXc0h44FUra&#10;wufEDC4b90jDj5jk/WgDXutbhtZthO73B6VX/wCEphebavbqd31qGXw2kMJbaC4wAS5OSTj6fpUU&#10;fhO1js5prgM0k6kD5iduR2/z0/EkAlVv7duDsbcnXd1X9O2RjH49RxfW3h0+2kVNm7rz69uPrioP&#10;D1lDpOkYjUopZidxJ5yQBVXR477UbeRrnaG3YUbsYGB7HnnrigDSuYVuYAkiNMCMg7Rj8qz7vRbe&#10;GAuU27T0wVY/+PAep/CrFyZIJwH8v94wUEnjHtzwB09ST24qPxNqQ0+18xlVUhI+dh94+g/r+XqQ&#10;AU4NGuIW8y3k8g9xtY5/Pn+dTLDqU3yuyfUA/wBQK2I18+BfMVS2M9Ohp6rsXA6UAZuj6M1hctcS&#10;y7mZNuNu3HQ+vtWde+Mo38R2lvCskkm4qY1/iyOp9h1/CtnUbcaraSQ/NtyASpxnnn8qzPDvha38&#10;JJLdXEiy3Mp+aU/wjso/X60Abkq74mX+8CKztBljtrXbJNH5ikrgnBAB/wD1VU8SeNo9MiWO1X7T&#10;czEIig9zwKo+EvBl0bya81hYzKzAxRJJuCfXt/SgB1jZS+Ktb+0SmJ7a1kKlGXO7v/WuqH8qq3M0&#10;GhWMj7dqr82B3NZ+gapc6il1cMF8jBMRz356/pQBN4l18aNaNt/1pHGR0rB0DwS2r3K3uo/MrNvW&#10;Nv4+vXNSQ6ZceLNYVryFvsYQ7mDbdx7YxXQanrVvoMUYmZlBGFHsKAJrbT7fTo/3cUcapyMDpWXD&#10;4xS88RR2MMbSKwO5wemO/wBP/rViS+Lr7xNcyWtmqfMCcZAwPrW94Q8L/wBg2zSTLG17JkPIpLcZ&#10;4Az0oA15p1t42ZjgKM1h6j4uhjlClWYbu3Wm+NbxlMUUZ/eNwBn1qLS/CdrY2qXF8HM2CGBbIB9s&#10;e2f50AY2uahceMNVht7dZI1m+Ubh8q+p/D+lfPX7VUh+LH/BSL9nr4cxLut/AllffEPWgMqqRxqb&#10;WyZecE/aA4IGSAwPAzn630x7csy28eFUfezn6j17Cvlr/gpX4M1T4X6x4N/aC8L6bcapq3wueWDx&#10;FY27fvNS8PTg/agB0LwttmXoAA7HO3FAH1RZ3kMkYYFVz6tU8cyzD5WDduK5PwPPpPxE8BaPr2j3&#10;C3+l61ZxX1nOsrFZ4pUDo45AGVYGtK9lh8J2WY8hmPJJzn8zQBY1OeS41CCOPcFV/mOOKvGwjcfP&#10;+89Ce30xXHyePmW5Hl+WWznp1rfh1SbULWJleNfM+9/9agDTkhjkZUZFbaMj27VlaxbQW2p2LqkM&#10;ZWTBbgYHpWheXkOk2xmk4HGSorgPE+s3HiK5MdujSbckAfwjrk/40Ad5ea5b2iqfNibJ/vjio7ea&#10;z2iSRrfzWOfmdWYY6c+uAPxrxvxIb7w9p63UzR7WfZtD5YHnt+H6irGg+DPE3iON5YYbeGNG2Eyz&#10;YycA9s9iKAPWLjxNb52rMinOMhhn26/5+tQ3/je00varZfj+Fga4eD4UeIpUxJNp6f8AbVjn/wAd&#10;re8N/CC3hsf+JsxuLrJz5UrCMDt6HNADr34jSaluisbW4kYdfLBYj06CtrRdBkaNZr2RppJFDFWG&#10;3aT14/T8B6VY8P8Ahmz8L20kdnG0ayNubc5Yk/jRqXiKCwHLd+fagC3cT+QvH5/3RXyZ+y/F9t/4&#10;KuftNTLukjh0jwxbyODkI5tHO1iOA2BnHXFfSo8dWKt88j9R/DnHI/wr5Q/Yo8UR6x+3B+1Nqq83&#10;Gp+JdJ09EA/d7LaxMaNg87iGOeoJ6AUAfZ0l5DAPmljX6sK+X/2sf2aPE+hfFSP46/BOOzX4jaPa&#10;/ZNa0WTbHaeOrBSC1vIR924UKPKlPOVCngDH0RD4Nh1CMS33mPM4BK7yAnsOf84FaVjp1vpESpEu&#10;xVGBls4H40AeXfsyftH+C/2w/hsnibQY2hu7N2tdW0e8jEV/ot2mRJbXEfVXVs89GHIr1pAqoNuN&#10;uOMV8sftYfst+IvCPxNt/jn8FbPTrP4kaYjR61orDybfx5ZcFrebGALgBcxyEZyACcBceufsqftV&#10;eGP2ufhiniLw689rcWsps9W0i8Xy77Q7xOJLa4jPKupzz0YcigD0K9s1vZGVlyVUEfQn/wCxFWXb&#10;YhPoKaFIuGbsygfkT/jSzf6pvoaAI4IP3e52LMxDE9MH29qmJwKbH/q1+lEkgiQs3RetAHC/EPxr&#10;9ndYYd7TBsIirls+w9a8b/aT/a/1/wCCejaF4V8K2I8TfFv4gTG08M6DMGVYF5D390eqWsWCSeNx&#10;GAQA5X1S4eFvilYN5nHn549SDivEf+CdNovxw+O/xy+NGrMbjWLvxTc+CdJikYyf2TpmnbFEcZJw&#10;omkbzHCgDcM85NAHqn7FP7Ilr+yh8O7uO81B/EfjrxRcnVPFfiGfJn1e9brgnlYkyVROABk4yzZ9&#10;iX9z5jNwud2fbFLNN5W3jczHgVEYWuVUzbdmMlB3Pv7e1AD1hVrrzdqtlAFbuOv+NMudRWKXylKt&#10;LjgFun19qkjg8m32qxZv7z/Nk/59KzrbwtDHffaGDGb5gW3deRjjoOB29aALbstnCvzNJIxJXH8R&#10;P9KkguhcBcK+1ujbflNNfT4/lUIu3d83qw54PrzirFAGH4h+Gfhzxcsg1bQNF1YTIY3+2WUVxvU5&#10;O07lOV5PHTmvP/En7BPwV8Y3E0mp/CX4b3DSKE3/APCOWiyEY/vrGHGOehFeuVXe4aa4VYT8qn5z&#10;jtQB8y+Jv+CMv7N/i12e6+GWl27M/mH7Be3lkoOMYAimXA9unfFeqfs2fsl+E/2UvCGoaF4RbW0s&#10;dSuvtkwv9Smvn3bFTCtKWKrtUcA+9enVz+o+JZINeht1kVVZscDPY0Ab6II1CqAqrwAB0pkkxVc7&#10;f4gvPfJAp0a7V/iP1pXQOMH1B/LmgBj26yt8+GXqoI5U+xrOlt4RO0ccbM+ctJtyB9AOPzwPqauX&#10;erQ2c0cbMPMkOFXNOSaJGZg2d3PAzQBl6lDdWgwt10w33efx7fnXCWOur4w+Kem3ViL/AFCzjt5b&#10;Yyz2LLaREOH8yGR0wzswUEqTkICMBfm6z4pSXN34Yk02zjX7d4iU6dbmSYxJC5ilcuzBWI2qjEYH&#10;JwOM5HSWFhHp9nDDHHGkcKhUVFCqg9AB0HsKAJB+7j+Zs7RyT3rzz4ranGzsynouK6vxH4qh02Jo&#10;1bMnQ5HAr5F/4KXfHK7+EH7KvirWLHK3tzCumWrhtvlSXB8veD/eVS7gDPK+mSPSyfK6uZY+jl9D&#10;46sowXrJpfqejlGW1cxx1HAUPiqyjFesml+p+bP7Q+s6j+31+39/Y3hyQ3sWq6lFoGkOmHRbeNir&#10;Tj1jz5s2f7pNftFqvgPSfA3hfwj8P7G1tf8AhGdD0w5tXi3iRLYQxQI3bBLlySCS0Q96/Mb/AIIR&#10;fDW2h+LviP4hXUP2690KzOmaJZICzy3U5USSsVB8uNIyFaRsKBP3IxX6meFfDtxearNPNcLeancO&#10;sl7cEMEOCSsaA52xpkgL9ScsxNfsvjnm1GljcNwvgX+5wNOMfWbSu35qKXzcj9f8bc0o08ZhuGcE&#10;/wBzgoKPrNpXv5qKXzcih4L+DFrLqzTTXWrR28kZ3Wn26YqwDrhSGYlV4+6u0EHHSus1HS7PRbjS&#10;7Gzhhjt45DiNV3DJYscjqSWJJJ6kkmtaGAaffTEMqr5ZYknA7df88Cq9r4RSC9tbjzGLREu3PBJ/&#10;pya/CD8PLy3TS7dsTRiPJOQR0B6cfTrivMvhn40i0DSjHqEeqx6xLPJc3kENhJcNdSucl0MYbeh4&#10;VWONqqqnbjA9D8Ta5D4a0nDM3zIUX5stnHUnr+Ncb8PvE2pXaTWenrBIsDl2DnHX8P5kUAVT4v0z&#10;VvEmk6pb+d9lLk4ZfLI+YjkNjHI+mMV3mta4tppEc3kyMJhgADO3jrXmvwo+GtzqyqNT2RLoty1v&#10;Nb95GUkjp0Ugowz1DCvXtilduBjGMUAeQweCtS8e30jQlbe13FTO4yMjHGO/WvT5dKuU8PR2kNwg&#10;mjiWMuy8NgYP0zV0eVZRBVCxoOgAwKpzeIreGZlLfQ0AYek/DFVv/tGpTR3bLgogU7VI/nW7qPhj&#10;T9Wn8y5tIZZGGNxHJqle+MVtz8u01No091qlytxIqrCAQBnn8qAHWnhnSdEuVkhs7WGaQhVIUbvw&#10;zWhDbRWkHloipGMnGPXr+dYj3Mup+JIkUZS3kOT6Dn/Cresy3Dlo41Xax4OeelAFyHT7VE2xwwKu&#10;c4VQBmo7/TIb2xa3VY1VhjgY29u3tVe3i+yRbI2XJPc7j7cfrTreaaFj5jR72Oem3A/HrQA/S9Nt&#10;dCgWONUVsc46nJ/P8fYU+aN/7YiZWJXaSwPQdf8AH3/QU+zV2laRirZ4GO1KZ1a9XDYwMcjr7UAO&#10;ngLyx7QMZ5/MH+lOubgW0e5umf8A9f6ZpLi7W2K7g3zegqDcl0paRlz0AHOzHUfXsfyoAmcMV3iR&#10;kXGcFelV7iX7KzKjM0zkBnwCfZR7+3QdT7zXdyrQMFY88EBckj2/xPFM09POdpmAy33T/h+gz3xQ&#10;BFYWvn2+4bV5Ix5ef1PX696t/Z4448ssfyjJO0UXFx5OFVd0jfdX+p9B70krNKyx+Wrd2LD5R9PU&#10;0AKZ1ify1Rm2jJCrwKie5YPgxyNuPy/Lgqfr0/WrCvhtrY3deO9RxXKyXbKG4wAPcjOcfTigCNvM&#10;dcbpxn0VQa+eP20/2ZfFHi7xL4Y+KXwvk03T/ib4B3wWtpeLttfE1hLjztPuGU8K2N0ZPCPk/Lnc&#10;v0TcN5l3HH+8Cqc5GQDwf5YqRZ0lO3v6EUAfPn7Nf7ePhH4x+KY/BPijRr74afFSNSbjwp4gi8qe&#10;Y4yXtZiAlzGRkgod2ATtA5r1a/t2+Il1dRzSeT4ZsZGgaBG2nVHQ4cOeohVgV2jBcq2fk4fnP2s/&#10;2UPB/wC198NpNA8TW7Q31qTcaRq9tmO+0O6H3LiCQYZWVgpIzhsYPt5J/wAE1PjX4q+K/wCzn4h8&#10;L+M1s08bfCvWLjwjqhhBja5+zqvl3DL0HmKeoGHKk8ZoA+iNTbS7sRrLb2EvkgCNHRHWPHZQfwIA&#10;64xWZr3hS48b2F5p0d7Fb2NxaSWxjRN6qjLtIA6YOcdgcHtWfoHg241m8l86PKRgMvz4B5xg/wA/&#10;w79D3mhaKuj2flqCvUY3lh/IfyqoycZKS3RUZOMlJbo/Db/gkdbw+E/+Ci+j6DqVxd2/2lNS0p3t&#10;JjEzusMjFd6jcFPlEZUqeeor9kZ/APhOeZYo/CehsI+S39nRN+fGT/Xr71+M37OBj+Hn/BYHT7Zd&#10;1jBa+P73T1V85VHuJoQh3c8htuTzz+NftRqnjjT9AvoRa2d1qFxeTC3iig2Luba7kkuyqF2q3ueA&#10;AeK/fPpDR586wmN/5+4eD+fNL9Gj918fo8+cYTGf8/KEH87y/wA0ZmpeH9J0i4X+yvC9lZ3ELHy5&#10;7fTkR14w21goI44P8zVfVfhNo+saYupeLfsMdjbgzZmby2hJXG7zMgq2Mcg54xU3iP4va/BoOoXN&#10;rY6LZTWtvJLFHLNNeSSMqEhCipGASwA4c9adZXp8d2tlq11r9rqtrZyLd20Wn2SxWvmLkBmZmkdi&#10;CxHyso4wR1z+An4QWvhF4dk0HU7qSwW/tfD9zECItSkLXV7c8ZudrANEpUY2nGcAhI8fN2eoazb6&#10;aNzMrNwOCM1yNvqd/qWpM9usckkg6sfU4H/6uw5rV8PeC5or03GoP5kisSgSUkH3PAPr3oAm1rxp&#10;NZxWcNlYrdalqEuy2t5ZTCpQDLyM2xiqKvfaeWVerCsPwh4F8TaTpbW0moaRo6zzST3MtlCbq6uH&#10;did5llAXcF2jLRvwAOgFaPgO4i1jxT4iupjnUrO7/s/yyMfZrdQGjCg84fcXLYGScZZUU1q+J9bG&#10;n2jBWUN3+lAHmfxQt4vCV9ps51jWHY3kYuru51KTyEjySQ8eREA21UyEGDJngjNdV4Pn0vxrbSLZ&#10;GNpIcC4WS3eOSPIyMo4DAN1UjAI5GRVXwhpreIfEKzP81vAWDDPXj9Oo+vPvW1468E6Hqdl9o1C3&#10;kb7PC0W2K4khEyfe2uFYeYoIyA2cHJHU5AM/xrpVvYWsdtbwxtcFgWZUKhFxkknOTx7/ANK/Gn/g&#10;sZ+3zffF/wCJVx8HfAt3JN4Z0S6Frq01opMmu6gGAaHI5aGJxsCjh3Ut8wCGvrH/AIKl/t46x+x/&#10;8Kb/AE/RfEEt74p8bWkmnaTJOE+16TCNqyXOVA3N5ZKq7c+YdwyNwHzB/wAENP2FIfiz8Rbf4jeK&#10;LO4ksYJ2h0CKSFjHdsmftV0WxtKxriFef9bOCOY6+D4mxlbG4qOR4N2ctajXSPb/AD+S6n9YeCHD&#10;WXcM5HiPFLiWmpQo3jhab/5eVtlJX7PSL1tac7Xgj6I/4Jv/APBBLw94H8JaX4w+MsE2qeLLnZdQ&#10;6Csi/Y9KXqqzYB8ybpnBCqeBkjdX6PeFvBGleBrRodJsYrVZNokcEtJLtGBvdiWbA4GScVoXF0sB&#10;C9z+lV7nUlA27h83p3/HtX1eWZXhsBRVDDRsur6vzb6v+kfgPHHH2d8W5lLM87rOpJt8sfsQT+zC&#10;O0Uvve7bd2WnkWM7WIC4LHnpXz/+138V/GTfGj4UfCjwTri+DNQ+JUmq3l/4kFlDeXWl6fp0ETyr&#10;axTq0BuZZLiBVaZJERBIxjcgAe3Wpku5v3ajapyewH5d/p/gT5/+0d+zDpf7Rtp4fuG1zXvCPijw&#10;dfNqWgeI9Bkjj1DSZmiaGTCzxywyxSRuySRSxujAjIyqsPRPjTz/AFr4rfET9i/w/wD2X4s1a6+O&#10;Gp+LvEVtofgBUgs9K1vUZpbaWeaHUGijhskSFLeeXz4o0zEpHlF1Hmcddf8ABUrW9b8cWPgPRfg3&#10;4hvvid5+s6fqvh+TXLOCHSbjToNNumLXZJjkgmttSt5I5FG4l1VkQlinT6h/wTV0LVNFvtQ1T4gf&#10;EDVfiTdazZ6/F4+mmsk1mwubOKaG2WGNLZbKO3SK4uUMP2YxuLmYsrM+6tT4Hf8ABPfwx8JPippv&#10;jmXxJ4s8S+MLWTV7jU9V1ea3abXrnUo9PilnuI4oY44/Lh0y0iiSFY0REAKk80tf6/ADy3wx/wAF&#10;d7W9+FV3471D4YeKdI8O3nwt1D4r+FTc6jaPc+IdOsVtzPFJHEz/AGaT/TLYxhi4dZNx2sCg6Dxt&#10;/wAFHdS0XVrLw54s8DeMPhn4kvdV8M3WmwRahp18+qaZqWtW+nku+yZI2SSRUuIQu9UlHlTbiJEq&#10;fH//AIJdafD+xS3gfwRqWsah4g8H/BXW/hN4YTUbiKOO+ivbeyVZbl1jGJQ+nwfMm1QHk+U/Lt6H&#10;TP8AgmVpPiW+h1Txf4+8f+NvEVpdaFLaapq09l5+l2uk6jHqEFhGLe2iRkeeIedK6tNIAMyZVSH1&#10;/ru/+AL+vy/4J5b8D/8Agtp8PvGv7SHiC0vvFWny+CteF8vh2H+3NIur/S30m3upr2Seytn+228F&#10;xDayTRG4V2BjIYx+bHEOq8Qf8FbtQ8B+GNa1bxd8F/FHhext/hbrnxY0prjWLOdtU07TfsX+jMIi&#10;3k3brexlkbKx5XDyFmCdx4N/4Jw6L8Mm1Ox0nxp4x1Lwi0GqR6T4G1G5tk0Cya/SUSxyNDAl5cW4&#10;86QJFPPKkQf5VBRCvzf8Iv8AgmL8SviJLr9n8aPEHiTT/C//AAqTV/hNZ2r+JrHWLi2t9Rez8ySy&#10;eGwt9scUdkAst4JriYunmAeV85Hs/wCtH+th+f8AW6/S53njb/gsvo/7OMPiHT/iP8PL/wAD+J7V&#10;tJn0ix1LxFp0drqMOqyXcds0940ggtGRtPujMHZggiGxpiyg+k/sV/tn6B+31pd1rWgx25XRdWm0&#10;fVorTU7fVrOC4jRJCIbu3Zop4mjljZXUg4fDKjhlHOfEX/gmX4f/AGsfitq3jzWfEHiLRL+Sx0yw&#10;0u60qeFbjSrjTbi9mt7qISROhbOoXCOsodHQ7SgySfev2Z/2btP/AGW/AF1psfiLxN4rvLy5kvr/&#10;AFfXbiOS5uZGwMLHCkcEMagALHDGiDk4LMzF6f1+Adv66a/idR4g+Hmg+PLG80fWtJ0vWtHmjCzW&#10;N9ax3EEmSeGRlIIGOhz1r5d8R/8ABHb4H+OfGmp3Ph3Q9U+Hd9obCG21Lwvqc9jdxXciLMZBlmTa&#10;ivDsAUAEvxjFfTFx8StL0TW5RM1wzXJCwRwQPPLOwBJCxoCxwBngcck4FWvAP2iW48RX0tndWUOo&#10;aiJ7dbhQkjxi1t49xXJK5ZH4bB46CkB8i6L4b/am/Yy1XULjS7jS/wBo3wf5ivNDfyDTfFESABQE&#10;lJMc21R/FuZiMhVJOfWv2b/+CmPwz/aF19/DdxdX3gPx5asIrrwt4ph/s3UopehRA+Fl56BCWxyV&#10;FezaZ4itbKaaOSRvMZs4xXC/tEfsr/Cv9rfRFsfHvhfSddaNClveMnlXtoD/AM8p0IkTnnAbBPUG&#10;gD1VY9zrIw+dQV49Dj/AUSKJ0YcHGQQen0Ir4om/ZU+PH7LmspJ8Ffi5deOtFhBZfCPxDkN4rIoy&#10;EgvVw8fAwqnYo6knmtxf+CqV/wDCWJbf4zfBP4ofDu7jBE+oWVgNb0X5RlmW6gPTHONpwO5oA+uv&#10;KY2zLzuYEcnpXBWf7Pek3l15+rD7e3P7ok+Xz/OvDB/wW2/Z7mG238R+I7y4biK3h8LaiZJn7IoM&#10;IG4ngZIGTR/w908O64dvhn4Q/H7xYzcRtp/guQRM45KFpHXDBeencUAfVWl6JaaLpkdnaW8NvaxL&#10;sWJFwoH0qxBAlrEscaLHGvRVGAK+TW/b6+NHigr/AMIv+yl4/mWU/u31/XLLRSAfuFkfcc/3l6rR&#10;H8cv2wPF0arp/wAD/hr4VZhtE2teMft0eT0fbbKG2juOpzxQB9aZ+b3qFrGF51laNWkX7rMMlfp6&#10;V8ny/Fr9svwC32nVvhP8IPHVsw/49vDPiOfTriLGSSWvMq2eAAozn9I5/wDgp34l8Djb8Qv2b/jZ&#10;4bWEkzXGk2Eeu2ceN2cyxMo2jBOQOgz0xkA+mvF/hJvGUq280gitoiGyPvH2/wA+laeheHrPw1Zf&#10;Z7GBbeEsXKr3Y4yf0FfMHh7/AILK/s765draX3ja48LX24CW11vRb2zkUjOVLNHsGMc/N3A6mvaP&#10;h3+1X8K/i1Ksfhf4h+Cddnb7sVjrVvNN/wB8K+79KAO+vohd2U8XHzoUPtkVySfCCyvn33LOyddo&#10;PX8a6+2j2Bm3B/MO7IHHQDj8qkAwKAOE+JPj+PwtbR2NkqhQg/1fIxzhQB9K8muvFfiDxHqtna29&#10;rdRyTXKLDK0L7YizDD5x24OfavoGLw5Z2+rLc+XvuPLIBPPHGfx5rRCLj7o/KgDmtE8HaonhlbPV&#10;dU+33Hmb2l2Hkc8dc0eHPhla6Pqq30zG5vI3LRuc4QEEcD8TXTM20dCfpS0AfKP/AAVDsPGlh/wq&#10;/wAQeEf7cvrfTPEQttW0uyecQXVvMFzLMEYIQnllQZAQPOJHG6qFzLsXC/exn6f5NVv+ClsnjSD4&#10;yfBVfD99rsOkTavcDWY7RLg2U0WbbAn8sFBtUSbfMPV2I4DVaih2NuY80AOWNYyzdNxyTVXUyzLl&#10;GHHanXBmmnUR4EfQ/gaeln03Y98d6AMyw0A3Vz511tkTBAQ881oXfk2tk0Y2qu3AA7VYRPLTaPes&#10;q90Ga8mx5myNiSSDzQBS8Mv5upXEi7vLhQ847+lZuqzza7erDHlpJOntXWado8OmWJt4921s7iTy&#10;xPeotO8O2+m3XnR7jJgjJNADkaHQrSONY9q46KOKKuOgkXa3SigD2P8AYQ/5Me+DX/YjaJ/6QQV6&#10;tXlP7CH/ACY98Gv+xG0T/wBIIK9WoAK8l/ba+CniD9oH9nzVPDPhrUo9P1K6kikKyuY47xEbLQuw&#10;BIB4PTBKgHgmvWqK4sywFLHYWpg69+SpFxdnZ2as7PoTOKlFxfU/Kf8A4dOfGT/oF6N/4NIqP+HT&#10;nxk/6Bejf+DSKv1Yor8m/wCIF8O/z1f/AANf/Inn/wBk0PP7z8p/+HTnxk/6Bejf+DSKj/h058ZP&#10;+gXo3/g0ir9WKKP+IF8O/wA9X/wNf/Ih/ZNDz+8/Kf8A4dOfGT/oF6N/4NIqP+HTnxk/6Bejf+DS&#10;Kv1Yoo/4gXw7/PV/8DX/AMiH9k0PP7z8p/8Ah078ZP8AoF6N/wCDSKvqr/gmt+x745/ZhuvEl14q&#10;vbW3tdWjijh0y2uPPXzFJPnMQNoODtGCcgnOMCvq6ivZ4f8ACfJcnx0MwwsqjnC9uaSa1TWqUVfR&#10;97GlHL6VKanG9z5Z/wCCq3wkX41eDfgvotx4dk8TaT/wt7w5c6rZfYzdQ/ZEllMjzpgjyRxuLjbg&#10;4PBr8/f27P2U9X0P9p/4+aJrNj8QbOw8e/YIfAeneEvgvZeKYNX06PTba3isrTU3gYaVJbXCTHa8&#10;tukRYTKcsTX7UZrj/Hfxy8O/Df4keB/Cmq3M8OtfEO8urHRY0gZ0nltrWS7lDMOEAhicgt1Ix1Nf&#10;pqX9fd/kd9/y/wA3+p+YP7dP7BfiLxn41/aKvPC3gS61HxfN8Pfh4Ztah8M2tzq2vLBql62txRFl&#10;8u6uprKBFlgDsJgIom3KyCvPrj9nW8+Jf7Pf7Reo+G4/il4w0nxB4Y8OaFcC8+EMPgOx1eZNajkM&#10;cVjFDBPcz28JkDzeQVCTbfMIQCv2vzRQhf8AA/C3+R+Vv/BTj9mt/hn+2l4Y1qGy1jwf8H4/h+2h&#10;aN/wi3wdtfHljp2pm/uJ7u3aw+zTfZGuo5LciZI1WQwsruNtdB+xT+xFa3/x4+Aum/EPwHrviLRf&#10;C/wP1OG3Xx1oFuZNKnm1m3MNtNCvmW8M6WkjRrEDuSIMuF+YD9Ms0ZoX+f43/wAw/r8v8j8gf2ev&#10;AGl/ADwh8C/EXxv+EPjDxr8OdP8AhhqvhLS9Pj8EXfiVvDmpnWJXMMlikUksBubMQRRymMLtg2Fl&#10;Vhnnf2jvgVrHh34uaDr3iLwf8RPhf8Pdc+EWh+H/AAp4dsvhTB8UX0ZoTdm50CYyw3D2dwRJbncd&#10;iTAYeTMAA/aDNFG/9ev+Yf1+X+R4X+yX8ENU0v8A4J1+Bfh7q+reO9D1RfBVto01/czw23iPSibU&#10;RgtJGZI0uoQQNylwGQHmvO/2JP2IfGP7DXxPOl2un/Dfxt4T1wStqPjiW1l0/wAdNIELRnUJW85d&#10;TLMAplEkBUsD5RGa+uM1xnib4++GfC3xCu/CMt1c3Xiqz8PTeKTpVpaSzXElhFIIjImF2sxkOxUB&#10;3MegxzQ5athy6WPgr/gtD8MrW9/aP8JeKBH420nUm8I3eiRamfhL/wALK8L6sj3IkOl3FnEj3Npc&#10;SEbhOhiV0+XexTC/PPxm+D/j6Dxv4P8AFHxU8L+Jvhzo/iD4M6B4f0rQ/C/wch+Idjpd3ALr7Zoa&#10;wTQ3MmnSP5luyhtqOuEeUm3BH7K/Dv4g6P8AFjwHo3ifw7qEGqaD4gsotQ0+8hOY7mCVA6OO/Kkc&#10;HkdDzWzRy2Vv66/5he+v9dP8j8xPhHda9+wn8V/ANx4r8F/GbxFa+Iv2f9G8F6VND4Zl1fUDq9pe&#10;3kv9nXxs/Nitp/KuoR5krrD8jkyDaa8U1T4D+Ov+GEZdNPgvxV/aX/DHmlaGbQaVO0w1Bb92az2h&#10;cmdRyY/vY5xiv2moo319fx5v/kgWn4fhb/I+Wf8AgsJ8MJvjH+wZe+GY9FvPEEeqeLPCEV3YW1u8&#10;7zWo8S6W1xlUBOxYRIzHoqqxOACa+Xf2qf2BPCUt7+3zNpPwf0hmuPhhp/8AwiYtPDSlDfDSb7ed&#10;PVY9onMsNpuMA3looc5Krj9SKKHrcI6H5UfEz9nDVPi1+1nJbeJfBOra94c1L40eAb+9S+0qWezu&#10;7aDwZOk0ku5SrwpPtjkLZTcdjcnB39T/AGetQ8A/tE+JtO8NeCb/AEfwvD+1F4Y1yzttO0l4bGO1&#10;Phq1+03caooQRfaN4eRRt8zdk7s1+nFFEdHfz/y/yDpbyt+f+Z+Tvw0/YG8P6r8Bv2brzV/hLb3H&#10;iC+/aE13UfE0914fJvJrF7rxEEa8YpvNqyJZDEn7plEIwQVzj/HH4cXvwVHjHTbX4XWmn+CYf2gN&#10;X1S01u6+HGo+LtP8HxSeH7MR3lvodkyfaBPcS3EaylXhikLsV3kEfr1RQtNP66f5fiD1d3/W/wDm&#10;fkT+wL8LPGWm6r8MRqHhPxZYx2P7TOsa2/2vwW3hlYrC48IXWy7/ALPTKWcEksuApY7Xk2ufN3Cv&#10;qX/go5omk+E/2ufgv8RviJ4C1r4h/CXw1pGvaXe2+neGZ/Eo0HV7s2JtL6WwgjlldTDDdwCVYm8t&#10;pwDgPmvtGihu9v66WD+vxb/U/EHUv2efEejfDP4U+I7fwn4++Fvwl8OfED4iSzaZF8Mo/Ft14WN9&#10;qSPpU82iyQzERfZ0uYlliicwGcKCFcmv0S/4I2/DG7+Fn7HDW8y+NIbHVvEurarpsHibw5b+HLmK&#10;2nuWZWi06DC2dvI2+ZIWSNlExBRRivqyimD1d/6/rUKKKKQBRRRQAUUUUAFFFFAHwz/wUsRX/wCC&#10;if7Ku5Q2NM8akZ/699MrqZrjb9xd7dwO1cp/wUvYr/wUR/ZVxn/kGeNen/XvpldZnZGcDH1oAzdV&#10;09dYtZobyNZLeZDHJEyhlkUjBBHQgg4x71Q+Ffwq0D4QeFxpXhzS4dL09pGnaNHZy7tjLFmJY9B1&#10;PAAFauno1077i21W5z/Kp0uN07Qpn5MD6CgCfy/978zXgP7dH7HEH7TXhWxubG6m0vxNo5dbO+t0&#10;3P5T43xsMjevAOM5B5HcN75LMsLcnt371JjNAH50+FP2kfG37GnibTdG8beFdLna1YR6XqFtBGtj&#10;cuD0ZGUIr9W2lVIPOMc1+pX7Hf7Tun/tJ3yXynT4tTgs/nS1kBjnXC/vFHbryuTjj1FeB/tO/AXQ&#10;/wBoT4Y6hoOr2+Hul/0e6jAE1tKoyjqfUH/OCa+P/wDgnf8AtBah+x9+0reeFvEkEl1rWn6kVVx8&#10;i3qPEylmYkN867Cvyn5m59AAftJ4x1WS3gWG3O6SU7Nq/eJOMVz+uW7eFfCv2iVXW4uDtIJyQcH+&#10;R5GO3rV3wTe6X4wto9ZXULS/imCzQskwYKCOrYPXPGOxGK5r4u+J2vJJIVkVreI5TH09aAMH4Q+F&#10;rjxV4/S/kjmGn6cxYSLwplGCq/rnj29a9yrhf2eIWT4fGRlx591K4OfvDhf6fpXT+JdVaxhjihP7&#10;+4cIvtk0AXb7UI7CLdI30HrXL+LPEbRvtwUbGQAeo/CtSPTV0i0mnvmW7kzuX5en51zkLNrd5JeS&#10;Rsu0EDd6DnPT36+pAoAl8IeHrjVtUNxdLLFHbsrpwMSHr/ga6+S8b7T5Ua5KH5uO2B7j1/Soknh0&#10;LTSZpI1ZF3Pz1IHYfhgAVW8O3K61NJfeTIitlUMg6j1H5UAaLxtNIu75Y15xnqe2fpXO+KNfP9q6&#10;dZ2p3Ryy7HAHXkKR+WfbmtPxdqr6bo8zRq3mKAQQPu89f0Nc8ujK97ot5Nt82aRXVTwSPlOT/Qds&#10;/gADrNRHlWgx94EtlexwSSB69evepLG3+y24U7Q2ckL0Ht+AwPwrI8day+laJHNHtDGYLz3GD/Mf&#10;zqOfxXNb6fNNHBPdcjDRrkD16bh+uKALHiPWrawurXzpNpEvAxy2CvT86t2ES6tZ77iNZFaQsquA&#10;QMcA4yR69K5Xwv4bvPE+sf2jqazxwQSb4IpAQzHOf++R+tdXq+sx6XH8x+b09KAJ576OFgu5dzHH&#10;JqpdeJbW3XcZo8ZwMnr0/qf0rJ0WZdQaZWt5JNx4ZlO0ZGB29CfzFXdS02znvbeFbeF/LYB8joMj&#10;j9env70AWtO1qG7tlaGSJkUbdxbbnH4VJLNHcDDNCytwR5xwf0qOz0GGytFWGKGCT+JlXqfXjBqZ&#10;Ijp9vIzMJH7HB5PYck96AIUWG3lZ4bWEyMckoR1+v/6qq3/iGeGBmW32qGCcnkk+lasE4ul3eW20&#10;j5WbHzA/jn86ZNpkMxGUAwc4A/z+lAET2H9pQt9qTaG6rkEYptlqtnFcrYQttaNcKoHGB6Umra2m&#10;no0axuzBeoXgVR8KaC1o8uoTlHkukVkG3mIYJI/HI/KgDQ1jVotBsGkYL8vAQd65PSfDU/jSeSe6&#10;mmht0f7uPvg88H8fSrg0648Xa7m43Lax5yAe4xwPrXQX+p2ug2jf6tdg4jUgE/h9KAJIUt9IhjjG&#10;1NoCDgA4H0FWI33xhsbc9u4rnND87xHqck1wkq2vDRowO1uQfxHArbv9Rh0i2LYX5f4FIHWgDk2W&#10;bUvF8KqH2JNl2H8PX/Cuk1Xw9/akkYaaVYlIbaGJ3HnqSenTpjpXO6DNcarr0klqfLj8zc8m0sBw&#10;ePTv39a6zTAy2m55GkLktuZSpx9CeP0+lAEjGOxh6BFz2HUn/GvDf25v2pPDn7O/wW1S41qaGfUd&#10;atZ9O0XSYl8+81y8kXy44IYQQ0mWdQ2OgbnHbN/bI/bPf4L3ejeD/B3h/wD4Tj4qeM2a38P+HkuF&#10;QcKxe7uT1jtowCWY43bCoIG51zP2U/2GZvCfxAk+KHxY1JfH3xgvAUF9txpnhmEkkWunwtgRqoOD&#10;JguTnkFn3AHVf8E7vgzrnwL/AGJPhv4T8QQzWet6TpKfbIJZQ8lrJI7StGSOMpv245xjqa9ju9KR&#10;oT/FtGApGR7DHoOuO/er1RPHvmxubbjOM9OlAEcVnDptszLGucfMcfM56/zP61WuNQukhEkMCyRl&#10;hjB6g8f4dqtXs8caMsuBGFySWAz7etFpOrJ+5i/dlj8ykbc55PXP6UAZep6DNrUgE25I2I3bSOBn&#10;61fg0aO001oYUjV/L2bsdTg8n8z+dW43LnP8PSo7qYhkjVtpZsE4yQP8ckfnQBzeqfC2z8QRQtdT&#10;SSNG+/IA+b65rqIoVgTbGqovoowKrR2tyQrNONwOSNuf5EfrUvlyuW/fLt3cYXoPzoAkkkWJdzHF&#10;ZeqeLLexgfn5h0qj4m1KVLgQRtuLsFH1JxVjS/BUKIzXojunYnqOBz9aAMm5n1zUpMw2s204xkhf&#10;fufeobDwJfa+WbUJZbReNqrgkjnOf0/Oux+1xxBUjXeTkKiAdBwfYAVFfX7wwH9zMjNwpG08/QZP&#10;6GgDH07wHYeF1kuGup9qqSzyFcKBkk9P84r5h/4JFaKnjfwR8TPihtxY/Er4havrOkZQZazDiBGy&#10;Rnlo36Yxj3rsP+Cm3xZ1L4IfsPeNtUtLqX+3tat10LSYIwfNlurxvs6BOT86rIz4H9z8a9T/AGVv&#10;gha/s2/s5eC/AtqBs8NaVDaSsMfvZtu6Z+P70jO3/AqANnxf4nkgl+y26yMzNtyvVj6fqKr6HpWq&#10;y3vnXkUiqpxtMgyePxB/GumOnW6TtP5MfmdS+OeKmjk8xc+5H5HFAFeztW3eZJ5it6Eg8fXJP618&#10;nftk/sueL/hZ8V2+PXwLdIfHkcSReJfC7ELZ+OLRCMqw4C3Krna/U4AHP3vrp3EaFmOFUZJPauK1&#10;PxF/wlHimKxsd0nlsDI6rkRDPU+lAHz54Y/4Ld/s+3vg6C+8QeJ9Q8I64paG/wDD+oaPdyajps6s&#10;UeKRYonBKkHkHp1wcgei+Bf+CknwA+KAX+y/i34J3yHasV5qi6fI/UYEc5Rj909umD0IzwP7X/7K&#10;mr+A/izH8dPgzDp0HxMsIvL1zQrjbHY+OLLo0MhPEd0FHyTcHorHGMb3wL074C/8FCfhxN4ik+GP&#10;hG41OzuZNN1rTNb8P2n9raHeRnbJbzfKWRhtGCCNwx05AAPcvCnxb8K+O4PM0LxN4e1qPaWDWGow&#10;3CkA7Scox6Hj61m+OPF82n+Yqqyhhhccg1434x/4I+/s5eN7ppLj4X6LYtwyPpdxcaeysARkeTIo&#10;44OMYJ5OTXN3P/BG/wACaLGw8MfEf46+CLU/NJa6F40lihmIA5YSpIc8E9f4j7YAPQfjP8atB/Y8&#10;+DOufEHxnfWsN1bwM2mWEjr5uo3BT91BEv3mkZmAIX7o3E8AkRf8Ev8A4D6x+zv+xR4P0PxJBJb+&#10;J75Z9Z1iOT/WJc3czzlHHZkV0Qgd0NZvwd/4JZfDX4X/ABKtfGetX/jX4oeLtNK/2fq/jnWm1i40&#10;7ady+UCqoCrchipZTyCK+kqAGiNVkLfxNxnNO6imvIsa7mO1R3Ncp4t8c2+nTLtnJ2n7gOM0Adao&#10;2qAOnao5JJFPyx7vxFZvhDXW13Sll8p40ztQn+If57960pJnU4WJm9DkY/nmgCG0eYySblbg9OMf&#10;/r6e1WgMCiigAoxiiigDD8aeLo/DNhI2GMmOMVzPhHw1qut+J/t2pW81rbQnem5hl2HQY64rptT0&#10;2013WsXEf2iOGPIXsWyAP51p6ZqK6nCzqjIFcpyOuO9AFlm2qT6VzOt+PY7OQwxqGkY4AU5NTeNt&#10;Zmj8nT7Qj7TeOsef7gJ6/h1p3hPwJb6Baq1wsN5fBy5uDH8wJPGM5xigChofhS81O9+1XzTWvlvm&#10;OMYy3vnn8q61RtXHpWP4x8Xw+EtLnuJiqRwRtLJIx+WNQCSfwArm9O/aG0Ce6sLO4XWre+1BGaG3&#10;bRrwyS7QCxCiLkAEHI/pQBseMJvtHjPwtaLt3Jcz3zk9o44HjJx/vToMngZ9SK0nuprjUYwqnyGG&#10;NytjPPY8e1Y/giObXfEWqa5JHcRRzMtnai5tZIJRCgBJCOAyhpGfqPmCqemAOk27Lnc0i72BEa9A&#10;B/XpQBHcaXb3Ui713MvPzHcR+f8AnivhX/gvh4En1L9jW11KxXbb6T4isru7K8DymhngXj/rpLHX&#10;3lEjKi+Yys46kDFcb+0F8DtJ/aM+CXiLwNrQYab4hs2tWdRloGBDRyL7o6ow91FfScHZ1DKM8wmZ&#10;1FeNKpGT/wAKfvW87Xt5n0fCOcwynO8LmVRXjTnGT/w31t52vbzPg/8A4IH6zZ6j+zl4sj+1Qi+0&#10;HVJo/sqhQ3l3KW7mV+MncbcKuTgeU3HOa/QjwpNHb6NC/nQq0ig7d45P+0euf5Yr8I/C3iX4n/8A&#10;BJH9qi8s9QsVWeNfIvrN2P2HxBYlsq8b46EjKOBuRgQRw6H9Tv2Vv+CsfwT+PWl6NYjxBH4W8T3M&#10;awtpWro8Jjk7qs+PJcE5wdwJ4yoPFfqvjBwHj/7Sq8SZbF18HiP3inD3lG615rbK+qltZ2bvofp/&#10;i3wNjv7RqcR5dH2+ExH7xTh7yjda81tlfVPazte+h9N3D7lac+Wy/KvyNuyM/Nnp2P6VauboW1m8&#10;rfLtXcc9qoaT4j0nxnbTf2XqWn6ikbAStaXCTbD2BKk46Hr6Gl8XmY6BOtvzI4wFAzuHUj24Br8G&#10;Pw04WfTbn4g+KJbeOby7aMh5WJPC8DjryQK9D0/TrXQbFYbeOO3hToFGKy/AXhhfD+l+c+77VeIr&#10;zbuNvUhce2TWD46+I8a6y2l6VbzaxqUQUSQwyBIrctyDLIflTjBwMuRyFNAC+OtS0/wN4ks9cs/I&#10;TUNSuIrK7hQHfqcbEKOF5aSIfODg4RZBwGyOlgv5Ly8ZvLk8vbx6Zrn/AAl4Tt9Nnm1HUoF1HWpx&#10;sluRAVjgXj91EpyUQYBIzljySeMSeJtcuLEyLb28o3NtB8vO3I+nH074z9QCxrWpPJqC28cm5mHr&#10;nFbGk6Etrbkl5C0nJziqPhDwidKHn3W1rjJK8cp+OT/k1J4q8WR6PCUT947DGVb7poAuXTWqEDas&#10;jM2Mfe3cEY5+uPqasXN8sK7VG5+6KfmX8OtYHhyzutUCzXTPulGQHiO0Dt6Dp9RW2ls7Xi7lby0H&#10;8R+XP+yAePqemMCgBukaf5CtK67ZJDux6Z/rVhoisi4XfznLHHP+faoNQ1FU3RKsjM3AKEc+vHJ/&#10;IcVSbU7gXHlYmzjoE4H9R24PJ9qANGF/stsfM+9nAHdiOOPrimQXvzyH9z8zdS+0HtxxzjHWqb3N&#10;xLncs7ZGP9U68fhn9Bn3q1p9lIqszM0O7AACruIHr1wPQDoPcmgCZ73an8PPTDDB+h4qr/aawzph&#10;U27Tg7uuevPOen1qa9uxp8W0Opkc9Wxu+uB1PYADrim2lgI1M04+brhuSPcnuf0HQe4Bn3LSajqE&#10;ca+YFV8EKckjqfvfhkn1+mdd1W2t/LEwjz90nAwPak0+JQJJPJ8nzDwCMHaOmfTuce/rmvJf2m/2&#10;9Phb+yRbGPxh4otI9ak2i20Gx/0zV7xm+4qWyZcbugZ9qZI+YUAetXFtH9mbO9lxnly36Z5rj/i1&#10;+0b4B/Z30dbjxx408O+GoyhZP7Sv44ZZ8ddiE7nPsoJr5gTxL+03+3cWXQrE/s4/DW7JU32pRrd+&#10;LL+I90gyFtMjj5irqSCrMK9J+CX/AASr+CfwVu11K48Lx+N/FE7+bda/4tf+2L+8m6+aTLmNX75R&#10;FPHc80AetfAf48eF/wBpP4d23jLwdqi6t4c1B5Yba6EMkJkMMjxvlJFVh8ynGRyMHoRXZt8yfKcZ&#10;HBqrptjHbQW6xxRpHDCscaqoAjAGMAdhjHT0qWa4+zsFUD7p4x04JH8jQBMOlQqu25bAHyoNvtkn&#10;P8hTkV3t8NJ8xH3lGP0OaWKBYguN3yqF5PUCgCCaGWa6jLfKoyDsY5x1PPHcD9asCIBNuWI+vI/G&#10;qt1qLLcKqK21W2sQhbccZwB/M/hyejJNZdF4tLhm9AjY/lQBJd2DSf6uSReMfeLc9up6fTmviL4z&#10;6vqX7A37YnjT4rLp1xqvwk+ITWGn+N5YI2mn8O3sNuot7/apyYCsm2QAEjryWVT9rWV/NduoeO6i&#10;Zj08vCr+JH65/wAK534n+B7GfTL/AFaS4s7d1tWivVv1VrDULfBDQ3KbcMhUkbsFlycZBZGAN7wX&#10;4i07xd4SsNW0a7s9R03UoEuLa6tpVkhuUYcOrKSCCO4zVHUfiRFZardWUOn6jfXFi4juPs8DeXEx&#10;RHA3sFQna6nCknmvhdtX8Y/8EzNfuvFfgvwjrOpfALXnbUb/AMISSj7d4amAZ7i404MR+4I+cwPh&#10;tokYKgVmX6+/Zs+KWl/tA6LJ4+8O3ui33hnxFBE9pJYXrXDGZdyymVTGnlSBBCjJyVMeDjHIB+Mv&#10;7YcDfBj/AIKpazquoWd9pdqvi6118pG7JP5EssdwzIwOQxDNyDwenSv2w034P6fDqdvIt1qs32Nh&#10;LF517K6htmASM4bAYnnIr8xf+Dhj4BSeG/jH4U+IlrC32HxHYnSrxh91LmAlkz7vG+B/1yNfdf8A&#10;wS5/aPX9pr9jfwrrE0zT61pMA0XV2Z9zG5twE3t33PH5ch/3/av6E8Tqbzbg/JeIaOqhD2M/KSSS&#10;v84S+9dz988SoPNeEsnz+lqoQ9jPykkkr/OMvvXc91tvC8MMkrOzzea+8qwGOgAHT2FYOi2Mfgzx&#10;3NpKzrJY68s+oQQuF3W0wdTKoPUq/mFwD0Kv6102rXj2mnzND5X2gIfLEh+XdjjdjnGeuK838CeL&#10;7Tw5eNa6jpz23ii9J+1Xwg8xNRkwzkpOFwVwrbY22sqrjaAAa/ns/Az0+K3jgJ2qq5OTgU+uNTx9&#10;KmpcxzvGi5cBT8vueOKg1r4yQ2kax2sTXN0wOERSzH8BQAzxZ4ph8HfEm4a4YRjWtNggtj/fkge4&#10;d1z/AHtsoIHUhXP8JrH1CXVvE3FnZ3EiuOG6DHrk4qDwr4PvfHHxWbUPE2VitrFLnT7B0wvzs6Oz&#10;A4O5dqgg9BIBxk59ZggjtYVjjRY40GFVRhVHsKAMPwT4L/4Ra33NdXE0knzMrYVVP0Gf5muD/aN+&#10;Kei+AvDmoa3rFzNa6P4btp7vU5U+8sMa7m2g8bjtIA7nAr1LVLlrTT5ZExuVcjNfmL/wXq/aXk8C&#10;/s6x+C7OTy774haiBcMpKkWlsRLKBg/xSNAMEEFdw+vnZtmEcFg6mKl9laevRfN2PsvDzhGrxPxJ&#10;g8ipf8vppSa6QWs5f9uwTfyPhW30zx9/wWJ/bsMWm2jR/wBpPhIy+IPD2kxP/E+MfKGyTjLySHjL&#10;Yr98P2d/2fNC/Zt+Gel+G9DgjWHTbWO18wLt3KgOFA5woJY4ySSzMSzMzH4c/wCDcT9l/wD4V7+z&#10;nr/xM1C22al48vfsmnsy/MthbEruBIyN85lyBwRDGfp+j+a+e4Ny2VPDPH19atb3m32ey+e//DH7&#10;D9JTjaljc8jwnlKUMBlq9lCMdnNJKcn3cWuReje8mQyW3nzbmZhtxjHb/wDX60KscI8wZO/A3Ekn&#10;np1qrc6iGudqyfdOBtIP/wCs/XgdT2q1H8yLGYpFVcYJIPTp0NfZH82DrVdsbcY+dj0/2jUlFR3E&#10;6wJyGYscKo6sfSgCC/jaeQrubCBSABxkkjJ9cYz6VYggW3jCr0/Un1NRWgKS7W+8sSAjP+9VigCr&#10;/aA3Mq/vGZ9sYH8XAzz6Dnn+tSRQMlsi5G5VwcdDTo4dk8j4GXxg+wHT+f51JQBDaW7W6Nk9TwoO&#10;Qv49T65Nc/4v8Nz38H7mR90z4fccgDHaukkkESMzcKoyT6Vk+JfGWk+G3Eeparbac0i/KJZVQyZ6&#10;BQ3LMewGSaADwLoy6D4Zgt1fzOWctjGSWJrnviZ4hl08NL5nk2sYKvJI21Ac4x15Oenc5Aq/D46u&#10;dTj8vQdD1K+XtcXqtp9sp9zIvmsO4KRMvvTNF8DtDqi6prU0Op6mshe0t4l22tgSMHy1Ykl8dZG5&#10;64CgkEAy/hL8PJob8eJtUa4W+uIWjtbWQ7Vs4Wwcsv8Az0faCc8qMLwQxbb8c61eaNFM0St5bKAC&#10;B0Jz/ga6BGZ7mQbvlXA24qRo1YDKg7TkDHSgDxzw74T8ReJ76a4mjuLeMOoUnauQeScMQfT869B0&#10;z4cRWaL5l5dSP+Cj8ua6BbnLqrDa7Z+XIyB6/wCfWsPx74jk0O1j8osrMeSO/tQBTigW2+I1pHDu&#10;8tLdix9eCKp+OPEU2oX1vp8KMs8s4iXHoT1/LmsXS/Gk3h+S41C8sLzLL5ccrKyKnryRg9q2PhnN&#10;H4gu5r64tJhJDiSOeUFVO70z7d6AOysrZNKsI4tx2RKBuY9aitVkvWLMzKvB4PXIz9MDP1NUPFeu&#10;2sOlsPMVm6qB3q54Z1I6ppau0MluVOzbIDu7HPP1oAmuNM88p+8Ybc5Oc5/p/n8KmJ+ywdd23jnA&#10;qSuR+Jvjq30CGO0VnkvJvuxRruY/gKAOurP1XUfLX7PGMvJ8gH1p/h25mu9EtZJ0kjmdAWWQfMD7&#10;8CqzyQW+uMZlDMxXyyVztPt75xQBR8U+HNHuvDi22tabpusxDhory3SZWG7d0YEcHH4gV5N44/4J&#10;n/s//FuyVtS+EfglVmAbfp9n/ZkhHGPmtvLbsO/r6mvV9d8O3niDVXRmWO3Xnc38Q9BXSoixoFVQ&#10;qqMAAcCgD5H/AOHQHhbwXub4cfEz4zfC9WA/0XRfFMslmTg8mOYOTzz971HGaVfC37UH7JW7Urfx&#10;NYftHeF4QTc6Te2MOieILaNcfNbSpujuHCg5WTDMQNvLcfWUF6J55I9rK0eM/jUqdO/XvQB4J8Dv&#10;+ClPwf8Ajlqcukx+Jk8K+K7E+XeeHvFER0fVLOToY2jmwrsOMiNmxXrH/C4vCI/5mrw5/wCDKH/4&#10;quf+N37Jfwy/aSSP/hOvA/hvxNNCNsdxeWam6iHoswxIo9gwBwK8yk/4JGfs2RLub4T+HVX1Mtx/&#10;8coA+i7K6W8t1kUqyOAyupBDA9CCOKj1zW7Pw1ot5qOoXMFnY2EL3FzcTSCOOCNFLM7McBVABJJ4&#10;AFfGHij/AIJv6b8CJWvPgb8WPiB8I7nJZNNW+OsaGx7brS5Jz6ZLnA7VkfEr4K/tafFj4FeI9H1/&#10;4p/B+x8N6lp8sF/fTaTc2chttn7x2kzsjUqDuONoBbtQBX1D/goNrH7Snx8sPD+k+FbrT/h/MtzN&#10;aavcWkp/tQxbxHcRy5VVV148soWUg/Mc4Xvpplt4WkkZY44wWZmOFUDqSa+Yfhz8B/2gPCHgjS9B&#10;0v4lfDvT9G0u3EdrPY6I12069iS5CkHJbcOp+tbT/sb+Mvin/o/xU+LWs+KdBb5pND0ewj0S1uM8&#10;FJpIj5k0ZGDtJXB70AdtrP7avwj8PXHlXHxG8H+ZkgrDqUc20jgg7CcfjWDd/wDBR/4I2Vy0T/ED&#10;S2aM4JjguJF/BljIP4Gu28N/syfDnwfp62um+BfCNrCqqvy6TAXcDgbmKlmPuxJrorTwFodhbJDB&#10;oukwwxjCpHZxqqj2AGBQB4pc/wDBUH4KpO0Nt4ovNRuM4jitNGvZGnPoh8rBP40z/h5J4NvOdN8L&#10;/E7WVX/WNZeGJmER7BtxXr/SvoC2tIrKFY4Y44Y0GFRFCqo9gKkoA+eZP279X19fL8M/BP4tapNJ&#10;/qHv9LTTLWUdMmV2O3njkep7VC3iH9pf4lHbb6J8PfhraSA5e9u31e+i918v9ySfQj1zX0V5fv3y&#10;aPLXP3R+VAHzzH+zX8b51DSftEXiyMMssfg6x2Ke4HzZx6UV9EHiigD2L9hD/kx74Nf9iNon/pBB&#10;Xq1eU/sIf8mPfBr/ALEbRP8A0ggr1agAooooAKKKKACiiigAooooAKKKKAPkf/gshJZJ8AfAy+K5&#10;NQh+Esnj3TE+JT2rzIi6BsuN32lofnFobv7GJj93yi+75d1fMfw41/4MeH/jV8DJf2fbTxVffDPR&#10;viF4vm05bR3m0u7lHhC5kmj0Euxza+ZlVCYj+0edsyOa/VJ0WVGVlDKwwQRkEUxLKGJYwsMaiH/V&#10;gKBs7cen4Uuj/rt/kH9fn/mfg9+wh8QfB91+3D+z7rPgf/hAPDl54uXW7TxNJ4S1rWfEHjNjN4f1&#10;CdbfxDezxxW8l+LiFJFgaIyedE3l4SM79D/gnxd+FfBXjLxB4b8Kar4X8WXniL4X+IrXVPHvwzXW&#10;7Px5ogSzWQ3fiTRppJYpNUMq7Ym80SfaGYIuGJH7oR6bbxNuW3hVt/mZCAfN/e+vvTobOG2lkeOG&#10;ON5jl2VQC59z3pvXTysHW5+APwj8U3XgL4BfGTw78DoPhj4m1K9+H9peap40+Etzr8KQ2UOq2KXi&#10;61pTSExarLZTXkm+Gf7VtguFGw4NdJ4VSw8M/sq/tRSfC34jfCu88Hx/DaB7y0+Eei61p2h2eptf&#10;R+TctcXd5cRpqAh85ZEjKSFTGZASgx+7VvZQ2m/yYo4vMbc2xQu4+p96amm28Vu0K28KxSHLIEAV&#10;j7imH9fkflf8XP8Agmf8GdN/aq+OXgaPwrcN4PsfgxZeMY9Hk1a8e0fX2uNWgOsurSnff+XbxD7Q&#10;2ZMgtncSa+ff2m/EN18Q9e+FeofGvxf8JNM8K3XwM8J6n4Uvfipp2t6haXuoyW0r6nNpz2F7bKur&#10;bzblid9yVMBi2jfn91TbRs7MY0LMuwkryV9D7cmmS6fbzRxo8MLJEQUVkBCY6Y9MUv6/P/P8A/r8&#10;v8vxPyx+F37Kej/thfGrw74b+OUmsfEqLR/2bPDuotHrK3mmi6v3v9VRdQns2kDJerGBh5MyRs7n&#10;IY5rL/4JuaP4N1D9tL9lXxt42vWl+IXjT9nGwk0jUdS1Sf7RrmpQ7EmCBn2TSrZs7MpBOMuRuG6v&#10;1m8hDKZNi+Yy7S2OSPTPpWf4i8ODWfD91Z21xJpdxJbSQW15bRxmawZkKiSMOrLuXIIBUjIGQRxR&#10;e2q/rf8Az/ALXVvT9P8AL8T52/4JPyyL+zp4stYdx0HTfiZ4xs9A4+QWCa9ehFT/AKZq/mIuOAqg&#10;DgCvpuuX+Cvwf0P4AfCfw/4L8N272uh+G7KOytVdzJI6qOXkc8vI7Zd3PLMzE8k11FABRRRQAUUU&#10;UAFFFFABRRRQAUUUUAFFFFABRRRQAUUUUAFFFFABRRRQB8K/8FNbpbT/AIKHfsqu3T+zfGg/8l9M&#10;rq0uFvbXdGTjPp1rlf8AgplGsn/BQ/8AZV3cqumeNGIx1xb6ZXRhmeyTy4m+ZiSB8uBzQBRl1VoJ&#10;GjCh9zdCOtaWnho7TzJNqsw3EL0ArJt7GdtXhZoZNgfJJXitTVDI+yNFY7jyR6UAQQBtVvPM24iX&#10;IzWiMKAvtgVFJJHp8G1dq7ei1FawSTuXcuuDx70ASXsQkiP97qK+Zf21f2Jm+PWmxa1oEkeneONJ&#10;Uz2k+Nv2gAkmJ2HO09fVTyOpB+mpYWXn5uvAFZt3p0mo6ttLSRoF5YUAfDH7H/7S3izwF8cLLT9U&#10;vdU/tmz3W+oabdqLeXT3jBJjfAJlSRQMSZAO7OMiv1BtdOm+KTW82k/6XY3QSbzA4AEZIzz7Z6da&#10;/Mn/AIKfeDr74UfETQfiFotw1vLcTRabqDxkfvUGHhaQdDskj6kfxL6V+iP7Af7RHh27/Z9tbe/1&#10;TQ7K+sncIrXka+bG5D5DE4bDvIvHTaM4oA+lobVdOsVhto1VY1wigYFZlr4de81pr683bo2BgQP8&#10;q+5xUlt4hmvYEkhtWkjkG5WQ7lI+tQ6jLqFw6qsTQqxALEjCigB2reIIElkjk+WOPDFvUd/51x/h&#10;/wAcW9ncxQ3MiswlJVShYE84PAPOSf0PaqnjjXrey3Rq7SMpyZCw59sf/Xq78EfC0d+k2tXUchk8&#10;wx26uPlC4HzD1zmgDtpvD8OrPHcXAbzMA4VyB7dgR9Pc1Nf6xb6Wu1m2t2GOlTXl2tpCzE844FcV&#10;r+uYvjIwVix6E8CgDdtLhtcsZMtuXOC233HHvnJrm9U8V2FjrVoJ7jEdi4QMoYlQCemOvp9K0vGe&#10;rQaL4bZY5lE0wBQKCu0ZGSD3/EnJ5rm/hZ4QHinVpNRvBN5NnIhgQj5Jjycn1A4oA7rXtDj8caPb&#10;qJ3jt2YSgqvLDB/x61oafp1voFj5cW5Y1OSWYtzUt1dR2MG5iFVRwK5IareeKdZNvb+Z9mUkSSAf&#10;Kn4/0oA2tV8X29lHiN1Z6rafoM2sFri8ZlWQZRQefxH+etT6L4Li0q4lkkka48wgrvH3cVsSSeUn&#10;yqW2jhV70AVdX1KPRrIvwu3G1QOvIFVtGiVIWuW8zbgDGCc98+p5PX1BPepbmzaS5jlmbIX5yo5H&#10;GSAPcfrzVu0AjRo1+5GQq+wwD/WgClaXk0urMsnyLtLBN33c7eo78fllvY1amQ3Myj5tnB4/4Fz+&#10;eP0rFtLlm+JV1HuzGtqDt7A/L/jW5c3sdoVEjKu7oCaAHqVi2xgN0wOOg+tZmpX1yZFjj+VXUZOQ&#10;Ocdvrn8h1FSar4ijsom8v94+CFA5ycVj3P8AaWuweWtu1puYgPnO1en8+KANqy+zlVdiHbaD3dR6&#10;EZzj8DRqb3UsCiyWNl6ElsYp1vqFvZQ/vZ4lI4LM4G49M/jz9asW94ly5VMttGSf8/SgCnoVrc2e&#10;mbJFRZNzcZ9/XmqsfhlLi5aS8uJHm3grggAD0H45rZnnWBNzfQAdWPoK5PxFo15eeI7GFJ7iGKYE&#10;s0ZP7vqT+PPX3oA2dc8UW+iQMisPMQYC44X0rlWi1TxvMs0MarbsxDSZAHHtW9bfDm2S7jluLm4u&#10;ijbtrkbWx0zxWsL2OC8S1hi6jJKjCKB1/H2oAi8N6INFstpMnmScuC2VB6cDp2+teVftsftaQ/sp&#10;fC+3vLLS5vEni3xFfR6L4c0SFwr6lfSg+WpJ+7GuCzN2A9SK9g1G4+y2Msg6qpNfEP8AwUguP7W+&#10;Mv7N8wkZbv8A4WpplmrA5byZlkWUY75CqM449RmgD0X9gv8AZHuPhkmrePfG01p4m+LXjSRpdd1Z&#10;stDZRk5Swtd2SsEY2gAY3FQTnCBfpu2j8qFV2LHj+Ffuj6UsFvHbLtjRUGMcCn0AFVb648lGOSrE&#10;Y46j6fhmrEil1wrbT61i6i0uoa/DDH/qNuXYfjyfy4/CgCaDSv7RO5/lh64Q8P7fQep5J9BV+y06&#10;OwTEa89NxAzj8BT7eEwxruYswUA+h/CnSZ8ttvXHFADsYquksbTuxYDa2OT36f0/SsHxTc3Wnoix&#10;/aJJG5+Xt+VVdE8I3mrxfabq5uLXfyiqeSD3P50Aa3iXxhDo0LLGytcL/CRwPrTtOn1C50/gR72b&#10;r0x+v4/jUNn4CtYL/wAySaW42gfLIAe/074rcZktYf4Y41H0AoA5uLwpdXWqeddNtVGDDYwOeeeo&#10;rfkENjbHKqI+hHb8un4VXvfENvbRkq6u3YA0xIH1yzb7TH5aseFxQBXtx9pnOFikhX5mUnChe2eO&#10;wOAOnBPpWhDf2ykQxnhegUZC/wCH44rmfDEq3E8mm+Zt3SGTPUkAY/XjP0/GuoiiTT7YeZIW2DJd&#10;2yffk0AfJP7bok+MH7ev7N/wzkeObTLPVLzx3qcCruKCwiP2Rn6/K0zOvPBPvX19Xxr+1Hr1r4N/&#10;4Kufs669Z7lk17RfEGg3ksLn/TUSBZ4YHAP3VkZn6YyRzwMfUx8R6pfQ/udNmXeOGzt/nQBqa7rE&#10;emW3zPtLZHTrx/8AXH5UaJfb9GimmbbuJyW47msnTvB9zeXKzX0zKsbArGrHnHqa3r5o4bVgdiqp&#10;yeOB3oA5D4n+Po7K0FjaN5lzcMIwFPJJ4Ara8BeEo/CGhKrL/pc4Ely+7dl8cjPoOaz/AAl4Agi1&#10;V9Uuot10sh8ndyEGMZ+vJrrHXepX1GKAOG16SXxr4ph0+H92iAvM4ONqA449+RXiv7Sv7IPiXwD8&#10;TI/jN8C/s1n8Q7aNIdf0GeUQ6f46s1/5ZTdFS5Uf6ubj0PGCPpiytrXSU2J5atzknG45Oax/Gnim&#10;PToAiszOTgbT1NAHE/slftjeF/2uvCFxdaStxo/iDR5Daa94d1DEepaFdKSrxTR9cZB2vjDYPQhl&#10;HrEsfmxMvTcMZr5B/aS/Y78Ua54xtvjN8K7e30P4teGgGWN2FvB4utBjzLG7xjduUAI7YKsFGRgM&#10;ntv7I37Vuh/tbfDBta0y3vNH1bSrltM17Q79Sl9oV9HxJbyqQDwejYww9CCoAPTTHJNc/MdscZ4A&#10;/jOO/sPSs/xH4kGiBcbW5wxz09q1I2yWH904/QGo76wjv4tsiqR7j2I/rQB5XrereIviFqLWulq0&#10;cSk7pGO2MY7Z9a3NN+BFjNbQSahdajNcbVMi+aoXd36DpXa6VpFvotoIbeMRxg5+pp6XfmTbQOhx&#10;k/j/AIfzoALCxj02zjghG2ONdqj2qaiigAoorO1TxNb6Y21mVm9M0AaNVdS1KO0hb513emaybrxB&#10;eXKH7PC23H3scc+/9OtZes2rWNs9xcy8xqTsI4ZvT/P6HigDS0vVUmvfLXBbBJI+v+T+FaGp6tDp&#10;GnsyyKpzgZHSuZ8MahC9jazSGOIzsQX6Dgn/AArpbawN9MsjNIFTj5mJLfQ4BxQBmaR4itYHuLy5&#10;f5pCFQ4znGelZnib402ukQbYY/MmbhVBySa6vU9Fi1Sxkt2K/MhXJAJXPQ/hWdoHgHSfCreaI45L&#10;hsjzpQC3bgenQUAeeeP/AIaeIfHfhvUm1V7eztowk5he72LMiSK8iO6g7VaNWXJzjPIIzXpngTXr&#10;PxP4K0rUrFdtlfWkc8IPZGUEf/r71cutUht1Az5jNwFXnNeN+PrfVvhZdxjRrzWltrgmWxs4omkt&#10;bOONg8kBAD7nmZ9qA7Ai7sMAoBAPaLK6+1wbuOpBx7GqN2GPiG343Lk9unBrz6Xwp428A+GtSnsf&#10;GVtqrKxuvIu9L82UL8pkWNlkA3bVOxQgTcxyBnjTt/H/APwkllZxxXunXWsfZYpJ49Pm8xQzoDlB&#10;ndsOcqT1GDQB2mpawtneW8IOXkcA4/hBNZPjrWriws1trSOGfWdQDRabbupaNXxzNJjpGmQWP0UE&#10;sygzeF/C8lpKl7dzSTXEkYOx1x5RPXv17Vl6w41f4xaStktwLjR4JDfTBiITBKhAgI6FmkEcmQMg&#10;RDJG4BgDgPj9+w14U+Pfg0aT4iSDW7WOJ1SXWYWvLqyZsZltp1eOWFiQCVDFDgDYAMV+df7Wf/BC&#10;Pxb8N7a68RfCbVJfGmjwEyrps+IdWhUH/lmRhJse2xuOFY1+vOszRpb7JG2rJxk0W97b2dhFiSPY&#10;qgDaeK+84O8Sc+4anbL616d9acveg++nRvvFp+Z91wj4jZ5w5NLAVb0+tOWsH306N94tM/ED4Df8&#10;FV/ix+zd4m0zRvGD6vqtroiNZXCXyCHWLaEsjbBJIhLbNuQs6v8AeYArnI/SH9k//gqT8N/2lvH+&#10;n+H7Pxrpy6tqFlLKNMv9MfSrhZUaEIiM8jxzOweU7Y3J/d5AABzN+3B+zR4D/bM03+x9Y0aN9cij&#10;ZLDVrVAt9aNg4w3G9c/8s2yp9AcEfjj8T/gzqH7Gf7Rlx4Y8e+H7TWodPZRc2s6FU1GzkAIkhfho&#10;3K8q6kFHXBzgg/rUco4b8RMJVq5PRWEzKmnJ001yVO9tEtXpdJNNrmutT9UjlPDviBhKtXKKKwuY&#10;wTk6aa5Kne2iW+l0k02ua61P6DPiZrt5ZWVrp+mTeTqWqyGNJAm9oIlGZZQDx8q8AtxudMg5wanw&#10;/wDAKaLaovlmOCMswVz5jysTlncnJZmJJLHkk5r4Y/Y98X/H74GfBy0tfBvwx8MfHDwxao0mj+KE&#10;8T2+l6lcWTfvI7eeOUF3kUY2nAypj617h8OP+CtHwx8UXN5ovji4ufg/4y0vb9u0LxiBYSRMDyY5&#10;mxHKhPQqQxGW2gV/NlSnKEnCas07NPdNdD+c6lOUJOE1ZrRrs0fSt7EjzRxtsht42wMYHpz6dSB+&#10;JpV05mvNn7tUj2yfIgVeC20Y+uST9K+YfEv/AAV/+AHhDxR9h/4TWTXfsY8y6udE0y51S1tAR8pe&#10;WGNkO5mAypb5iBxgmoYP+C2H7Odvu2+LNeJY5JbwzqbH9YKgk+oPFniD+w9PLK2Jm4XiuT0Pw9de&#10;LNWW6m3R2iuGPYv1PHt/iK8BuP8AgtF+zle6gs0vijWGVcAA+F9SbPf/AJ4euOPatTTf+C0/7NUs&#10;P7z4hrpu1toiu9D1GGQrgcgeR07fhQB9RzyLpdoqrtULwMjCj1Jx0p4kMFiGZvMbb95R94npivD/&#10;AAt/wUy/Z78d2UUln8XfAqrM6hEvdSSxk3HBHyTbGHbqODXfaL+0d8O/GSbdI8feC9UYyLGos9bt&#10;p/nJGFwrnk8cdaAOi0jTftXmzXDNJ5jcAEhGGSencc98jjjg1egtktbltirGpUAAKAp69Pf/AOtT&#10;obuH7GskckbQheGVwykD0NY/ibx9oegactxfazpdjbq4DSXF1HEqnkgEsRg5HSgDepkc292Xow/U&#10;VwGvftYfC/w9JJDefErwBZXSpvEc/iC0jfHY7WkBrxz4k/8ABW34L+CdUi0vw3rV98TvEUytLb6V&#10;4OtH1i4u324Ch4x5S5yM5cEY6UAfUL2++6WTe2EGAvbPrXjH7VH7ffwx/ZMjSz8Ua8LjxFdgfY/D&#10;+lx/bdWvmJG1FgTld3QM5VT6145/ZH7Un7b0rNeXkP7NXgCbIFta7dQ8VX8Z4+aThLbPUFdrqezd&#10;a9a/Zh/YB+Gv7KN7Je+GdDa88SXW43XiXWZPt+r3shBDu078ruJ5VNgOCcd6APH0T9pn9vOFYZI5&#10;P2b/AIY3WFkYP53jHVIe+Oi2e7H+y6Z/5aDg+yfsv/8ABPT4UfsqlNS8N+GYbrxNMN9x4i1d/t+r&#10;XDkfM3nyZKbu4jCKe4r26BGjiVWZnYDknvTbZglnGTwAgyfTigCO2bMw57Pn3wRj9DUd9qEcc8a7&#10;+Qw3Y6DkdadpoVo93uMH2KrRdWweWP8AeMGZuDnO3gngfhjPvQAfbo1lkw+1WA25HBbnOO57Zp1w&#10;yxusjLnYhbjvgf8A1z+dSRWywyM/zM7AAsxycelMuQs0vl7vmKN+HTBoAzVvLprmR0jjAXGW6hRk&#10;jH04Pb34FX7RXuJPMkf5o+AigrtPvyc/yqWFBGu1VC7cAg+lS9KAI25ul/3T+YI/xNE1zHCcO23P&#10;qOKa0bBsqPU/5/zzUynK8/pQAiDag53cdT3rivixd2Vvq/hqS8YG3ttUVpVc5hUmORYy46cSMm0n&#10;oxQ8da7asnxR4ct/EdrJazj5LqKSJvlDYDLtJwQQTj1BHFAE/wBmg1Oygj8u3uFh2uhkUOquvKsP&#10;cEdRyODXyp8YP2P/ABZ+y98Q774sfs8xx/btQmFx4t8AM4i0zxYucvNb7jttbsAkgrhWx7ssn0D4&#10;W8V6xpejwaKvh3U7rUtNSO1aeaYraTBYlxMbh8swY5HyiRwR8wBpLTVPFviltSj+2aNoX2G6NrIs&#10;Fu95MvyI6lJHZFyVdSN0RHPSgD5f/ae+Ivg7/gqH/wAE7fHC+G/NtvFPheP+0J9C1KPyNU0PULbL&#10;tBLE3KsyCWMMPlbccHggfOP/AAbs/GSTSvir468BzSD7Pq2mprVsrH7ssDrE4HfLLMpPtFX1J+05&#10;+yHoXxrdvH2h6/qnww+L1vHJpkuq+Hx5kmryKuHtbm24F3GQAwLkHyypJ2DFfl/+xX8Y5v2Df27t&#10;N1DVIr6+tdFvrnRdVhsYDJNdQuGiJjj6sd2yQL1JUCv6C8M5SzfgzOuH5auEVWgvNau3zhFfPzP3&#10;zw3lLNeD84yCWrhFVoLzWrt84R+/zP3N8WLqGo6otpaBmmkTfz8vH41FrHg2HS9Q8JpI0pmuNTXz&#10;SXyFKW083HHQtGB9CfU1Y+C/x+8E/tBfDmHxf4N8QaXregSKQbyF9otyAGaOUNhonUEEo4BGRkVz&#10;vxZ+L+kvrvhuHS5pNYurfU2Lf2fE1yqFrS5QJvQFd5LD5c5xzjHNfz6fgZ3GmyQ3+r31rFu8rywN&#10;6Hae2effmsi18I6P8NL2LVbu4uGuGJhjxG0jOxB+VERSzHaCeAeATwAa460vdY1vSbw2lh4ktfED&#10;GSJLWWyMcMRBwrSSlhGUPDYVyxB6Z4rrPAXwobw1rSalfalq2r31ujIr3cxMabh83lxg7V7jO0HB&#10;xnHFAEeo3viPVtZ0/wARWek28VnYmSFbS6kMN7c28gG9zkbYzuSJljYFiF+ZkJKjQ8O/GDTdd06O&#10;4ZZrVpNyvDIo328ikq0bYJBYMGBIOOOCRzVTXfFGp69NJY2NrOH80RO2z5Yuccn2rhbrw1o/hvxj&#10;r9g2ttNcKkN20cZTcksgdXTb1GBHGx7gy5P3hkA6Px98XltdOmX5DlSBivw5/wCCuHxOv/jt+2sv&#10;h2w8y+bQbe20e1t4T5nm3MxEjBQP4y0qRkeseK/Xr4u+LdI/Zg+HutfEbxpJbtoPh20kmSCYL/p8&#10;7R/uYFB6u7MoA9T6Amvyf/4JHfDjUP2yP+CoemeKtajWaPS9QufGWqOF/diZXMkSrngf6Q8ZA7Kh&#10;x0r4Pjaq8Q6GU0371WSv5RXX9fkf1p9GHARyiOa+IGNj+5wNCag3opVZK9k+9ly/9xF3P28/ZU+H&#10;ulfCT9nDwX4V0WeO5sfDekW+m+aoILyRIFlLAgFXMgYspAIJIIB4rt9QWRoHA8kjGRuH+RWVq/w4&#10;0vVNTa/jjm07Un+/d2MzW8svp5m0gSAY6SBh7Vn2eo6t4U1y3sdWvrXU7O9DW9rci28qaKQZKrOQ&#10;xVi65+ZVQbo+nzgD7mnTjCKhHZKy+R/KeLxVXE154mu7zm3Jvu27t/Ns1NP0KaaXzLhtqthsD+WO&#10;3X/D1OjPPHpqKqhV3HgcKoqWKfzI1YqVVhkEmlVV++23cBgsPSrOcpKlxflWdYzF2VgVz7kc5/HH&#10;0qxa2nkS7vJt146oMH+VSi4jMe7cu3rkmkS6WR2xnav8f8JPtQA2yg8mAZH7x/mcnqTU1AbcOKju&#10;tnkt5hIXvg9fb/61ACwzrOGK/dBwD2b3FMMvkSt5ki/N91QOaVJXZMrFjjgFulNW2YRM2/8AfOMF&#10;/T6UAQzzeaPMlBEIPyR4O6U9uP6fjWFc2h0n4n6bqEqxq+sWkunyEDJDpiaJc+yi4J9SR6V0yWqr&#10;IH+ZmAwCxziuf+J0wsNM06+X/XafqVtKnsryCGUn2EUsnP8A+qgDpKheBVnR8/dJP506CJkGXYsx&#10;6/3R9Kp63fLaSQqR/rCQKALkHzO0g6SAEe9V9V1AW0TKCyycEECn6ezPCrM3y7AFUfz/ABqJ4En1&#10;QK2WCpkgnPPofzBx/jQBHa6dIxO+NduRlSxUHv0HB+pzkipbvRIrlo8JGqxncAF6t2q7RQBzvjDw&#10;Kvi2FoZ7yaO2YAGOMfeOeprQ1az+w+EpreLcRBbFEPfhcCrt7cfZbV5MZ2jOPWqml61Bq6tGrKx6&#10;MM5/A/570AYfgvwTGLS01C6a6a7xu2M/yqcnHGPTFdJpixrbt5ZZlZyfmA696sDiq97fR2EX8OfT&#10;NAFPxXrZ0fTWZP8AWMOMdq5X4beA7htf/wCEi1C4aSaWNkgi/wCeYJ5J9zj9a37e3Gt3rTTlfKhI&#10;OG4DHP8ASl8Q+O7Tw/8Au12Oy9RnAWgDYvZXhhzGu5sjg1S/s6We7S4k2rtIbAOcYrzvS/HE3jHx&#10;pDbWaTXSxOHmCt8qLnqT2Hb8a9P1K/isLcmRgoIIxQBHBO95MpVkKfeJHPHIwPrg81YuZWhj3Ku7&#10;8ax/BupLqCzeX/q4WKj88/1NXtWu1jYRlhuboM8n8Mf1oAbYyRWLSNJN802CfapNR1SOG1JWRdx6&#10;YNNitfOj+aPng4OCR+Yz+tOjsoY2+6pAOTjHX6daAMu8e6srbzC204J5OOK47xP44mELbrjao966&#10;H4k3cjW5aP5Y1TnI+9ya8+0j4Uar8SrqVp7ibTdPUKVkMWWnBJzt+mOvuKAKnw08K3Xxc8WXE961&#10;02i2YZDJHKF3S/LhfUjBOcfnXoXx/wDBdx41+BniPwtpl0+m3muaVPp1pdDJFs7xlUY9yASMjuMi&#10;up8K+FrPwZoUGn2EQht4BwM5LEnJJPckkmuK+NXxDj0qGOxt5AbhpAMBu57UAfJfwE8Pah4G8C2f&#10;gjWdc8O3/iLwdaw2Wpw6NdLOtn8p8uOTHSQKuGyBllbFd2YPs8fy7mb3Ncnc/s93nwN/ac8UeKdW&#10;1jS3HxOhiubGyLGO8Q28aCVSpOGCluSueGUnGcV0lxqa+b/sr+tAFtGZV/eYFOM6j+IVT+0ve7dq&#10;4Vu+c1MsGyP5h7YxQBOrBhxS7uapxwPtyrNzQIGX5i5z+WKALhOBTDOoH3qzLzUmjLJuz2qB72PY&#10;xMnT+EUAact8CvaiufuNV3N1/CigD6M/YQ/5Me+DX/YjaJ/6QQV6tXlP7CH/ACY98Gv+xG0T/wBI&#10;IK9WoAKKKKACiiigAooooAKKKKACiiigAooooAKKKKACiiigAooooAKKKKACiiigAooooAKKKKAC&#10;iiigAooooAKKKKACiiigAooooAKKKKACiiigAooooA+GP+Cl3/KRH9lb73/IM8a9P+vbTK6tZljU&#10;L8w+orlf+Clg3f8ABRL9lbIz/wASzxr/AOk+mV0QtjOv/wBfr+lAE5vExVK11H/TJiQ75HG3nbU3&#10;9mcd/wAGp9raR6dGzf3gC2fagBvkfarzc6/Jt4DCrLMI14/AVXttTjup9qn2AqRodz7pDhV5oAe0&#10;qqu7n5v1pVkyvPXvVESnU7kqp/dock+tWbvakRVeDQB5N+03+z/b/tIfDzVPDlxMtrJqMTJDOV3C&#10;KQEOjY/2XVT+nevhnUrbxh+zBqQ0fWVvPDfiSOQ3EG2QSaL4gt41+YQHBCyjlihwfn7HYK/TmWwR&#10;bXzFBEirwc5rx39rD4P6f8b/AIP3mjXDSWeqWrJe6ZfhsPYXcZBSVD1BxuBx1DEDnkAHof8AwSK/&#10;bgb44aPceE72GG1Wz8w2K+cJWVgd7Rg8ZBBdgCBgo454x9ffEHU2gswgZlGDkZ61+WP/AASD8X3k&#10;P7VeoDxddWyeLIdYazv7e2hAG9reSKKUBcDa5ccjupJ61+oHxBhm1a6t7SEL5s5KKW4HU9aAOX+H&#10;3gL/AITbXJrzUraR9MjQiINlVmfP6gYPtXq0MMOlWSRxqkMEKhUVRhVA6AVU8N6b/wAI54btbWRl&#10;LW0e1ivQnvVTEniC7LSN5dmu7OGwTjH+P6UAZ/iTXEe5+XdIufuj+Kk0DwjHqtot1cop8zPytnKY&#10;44/nWi+nw3F3bxxhkhjYEYcgt7n6gHHrjPpV/WHkstNP2dRmNSFTHXCnA/SgDipPCx+Imvx3H+r0&#10;xE2SFW+YsByBx6nvngV3FrbW/h/S44YVWKC3QKij0Fc78H0/4p64k24aS5bn1wFo1/Uje64ls0m2&#10;ESBXO7bhc+tABfy/8JHqexpNkC9cHGfb8sn8KvfD1LZNIm+yszL57ZJ9cD+mK5bVLN/EWvtYaav7&#10;mEZO8legGSffPFd7pml2+h2XlQJ5ca5bA5oAXUNRWxT7ryM3ACjvUEOot9n84rJl/wC8PlX+lOtr&#10;dree4nuG3fN8g7KOcY9T0oivVv7ry42AQYYj6YPH5/kPcGgDP1m+uXnSGHfENu5ppV6cknjvjGfw&#10;rW0qB7eyQSHdIQCxJ9hWT49uJLPR5po22uiAA+mTjj/PpV7w63keGLNm5P2dXYk9TjJ5oAybRM/F&#10;K6b0tP8A4im+JtUjutcs4Yz5hY4wuT6+lU/Fk1x4dnk1S12tNNiDD85HynP44H5mug0nRrfQLPzm&#10;X99tBkc8kHvj0/CgCS20GGDDyCNtvzE4/mf/AKwrL1r4iWui35tFTcV+UNkBAfzHTn/Gs3xx4332&#10;7Q27bU53ep9q5Xwn4PuvHWrJJLHImmIWEkobbuI7Lwc9fTHFAFnwpYv4l1HAaTy1vAWY5KkYyRn1&#10;4+v616Xf3UOhae8m3aq9Aq8se3SofDXhWz8JWbwWSOqSPvbc5Yk4A7/SrzzLu27ue4oAy/CuovrM&#10;TTNHInlkovmJ29j/AD4rScySW7Nt2yc7R3pIruO9LKm4gcFhxinu6x4jG7LDA5zigCHT7WSL5pWL&#10;MVA5PTk//W/KpyUtombhVXk+1MnMwi/d7N2Od3rWXNp99qk3lXDGGBlO4xsPyoAp2urT+JNSuoYG&#10;ka28sjeV+UE14fY/seeJfHX7dkXxG8aXWizeC/AlqYfBWkW5leb7XLGnnX9xkhBIvzogAIwQcKVB&#10;b6Evdag0y3SKFlZlIjVR27dO9X9/lwbnI+UcmgBUkEhbH8JweKgv9SWxKrtZmfgAVmeHb661LUJn&#10;DKbOOQrnPLNj+XNaV3ZJPdQsd26MkjDGgCKW/aPaMSFmOOnTg4qWeWHSLZ5G4A+Y+tJHsS4eQ/Kq&#10;rkZ9/wDP61lXmkt4l1hWkUraKu1irYYnr6e9AFrSvE66nOyrDNsUZ3beO/erVtqa3GqSQKfmVN57&#10;4HA9f85FU9U1uHRUhsYWPnMoRP4tvYZ5/nVnRdN+xJJNINs8pPmHOc4PBz34/wA9aAKninV7fS5V&#10;abezbfur3qQa011p0bRwyx+aAFJ/Tp39q5+6Mfi/xdFA6SNBtbfg4I4OD+eK7CCKHS7RI12xxoAo&#10;zxQBFpFtcW9v/pUiyTE4LD0BOP0pNZs31KzaGN1Vm6k9uaudRVSNozOF3Y5I4bGT2H5Z4oAg0rw9&#10;Dp0atIsbSqoy/PXvyT/hVXxf4iXTrNo43KydSQe2K072w+1xlDgqRjkniuf8YeFIY9H3QiRpNwBJ&#10;bqOaAOe8KaHqviGaS+sr2OzVZih3Andx/wDZdDTvFmoatookS91OIWMSF7q6Y+VDbIOWaRjhQoGS&#10;TnHBrufDtiLDT9gRU3NuIHfgV8deKPBc3/BTP9rzx14V8RX+qW/wT+DtzBpVzo1leNajxZrBVZZf&#10;tW3Dm3hGFCZAZsMrHLAAGH8NZP8Ahun9vLwT4s8H7b/4b/A+XUTc+J2jP2TxBqN1brCbS0BPzpEP&#10;maUDBPGMFC33PbahFLKY4vmEZ2kr0Wuc/sXSPhp4NtdB8P6fY6LpmnRCG2s7KBYILeMDhVRQAB9K&#10;2fC+nf2Zpjbs5kbeS30H+fpQAur6o9o8SqyqZpFjGfc4q5JaJLH+8Ac5ByfWsWzh/tjxRK7NuSzY&#10;Moz3Oe34da1dZ1FdMszI3qMCgC0qhFwOAKyvEHiOPTo/LjbzJm4Cjmudk1TVfEt032FCu87d5OEW&#10;t3QPB0OleTdTNNJeKmXYyEqGI5wPSgDivFvjGbSp2WZtrAAnnpXM6fdan458QQW1kLhdz/NcGNjH&#10;DxnJI/zzXrGo+BNN1u/W9u42l2xqqoxwoA9fetpEjtYvlVY0HoMUAUvC+lXGiaLHb3V19rmTO6TZ&#10;tH0A9K+UP2vP2c9c8N/FeT4wfA++Gg/E2ONF1bSDhdN8bwRtu8i6ToJioKpMMMM4JHDr9Q+MPFcG&#10;mWTLuDMR2NYXw20m61HUG1hmXymDxxgv15wcjHTI9qAMH9jz9rXQf2ufhQuvabDcaXq9jO9jruiX&#10;TA32hXsbFJIJ1HKnKkqSBuXBwDlR61Xy1+1V+yN4p8MfEG9+NnwRuoNF+J1raj+2NE2f8S3x5bxk&#10;N9nuF4C3G0FY5hhskKWAwy+r/softWeGf2u/hdH4i8PtNa3lrIbPWNHu18u+0K9TiS2uIzgqytnB&#10;Iww5FAHpkjsoG1S2Tj6U1INjlv8AaJGP8/jTw4Ykd160tABTWZh/dxRNOlum6RlVfUmue8RePbSx&#10;t5FRhIcc4NAEXjXxm2l2MghA3dM5rP8Ahv4dOu2X9q37R3CXQPlRFT8mGIJP5VxOueL18QCZY9o2&#10;KzHnsK9G+Dcpm+HensSTkP19N7UAdBIlvplv5jLHGkY+9t6V5R4y1q48SeJI7OOZVjuLgRRHB2ru&#10;bAJHU9a7Tx5rpFr5aMfLZeQR1rzzQb+41rx5pdrawiVra4WZyF4RQRuZj+VAHpPgz4fLoGki3vpI&#10;9QcOXXKYWPPYZrT8Q68ug2vCjdj5fQU7xB4it9As5JJZFVlXdg1yHgaSb4gazJqM21tNtZCqDd9+&#10;QYPT0GaAOo8Kw3bwtdXM28XIDqhXBXr/APWp+pPFqEvl+WsmBkHBz9eOe/8A+rjOb438X/2RGEhk&#10;2yKSHytU/h9qt94kupbhxH9jXKFgdpLdQOPSgDcstASObeMqV5G4E/zqxLagzeY3zMmcHy+n45qx&#10;eTtDH8v90tnqcDHT35rPcyahNt+Vmbt/Co9fZevPBY9MCgCvdwRTviNfnzk44yPwPP51x/j3who/&#10;gbTbXxHZ6NaxahoV6lzGUSK3aQSv5cqbmI3FlkfAJ5fbxu6+jW+mx28YG52budxGT64HFcR8V/Gc&#10;f2e70VRDaqvk79TubhVhs5S29AqZ8yWddqOsarhiyAsM0AT3nxcn07wKuu3mk3lqqqzS2uwiRAr7&#10;d37wR4XGHy4QhTkgdK5/wb4hvPCmgW816so1S8jWfUJZcM007KofJAxgFQoxwFUAcCtrWdT1r4ix&#10;eXY2/wDYOmyIwNzewB7ydDxlIScRKRuIMoJyMGMda4O78ca1oWkaf4UXRNY1S8ty1lETabWnEfme&#10;W5lk2RtujTcSpPU5xnFAHaWniTVfiLetbWaxxww8yTP91PQfU1oN8ONVlt/LbUrcA+itxXN+C/Cf&#10;xK0+2mh8/wAN6Nb3TmQgq11NCeOQflVsgYxgAeprsrey8aOnmS6l4ZjYf8sV06dw3/bTzxjP+4ce&#10;9AHGeJfCUHhXVdKs9O1aRvEF9ewpcpAqtcCzdtsjgEMI1UHcXYHOwqCGII+Jv+DgX4AeHfDnwa8E&#10;+MrGLy9ah1x9JuZpJGmnvo54JJt0sjEsxRrfC5PAcgYHFfbVtrniq3+IjKNFmjvtVHk38Q2vbJDE&#10;0iw3ccu7ADA4aNvn5BAG35vlH/gu14QvE/Yzsbq9aMrZ+KLR49kmfnMFwvIx0w7fjX6N4R4ueH4w&#10;wE4Nq9RRdu0k4tejufoXhRip0OLcDKDteajp2knFr53N/wD4I1eP3vf2MvBWqS7vL0TUr/wxqM32&#10;dmYws/2i3kd1P3YmdYwWG1RM33QCT9g/EP4I+DPi69s3izwj4Z8TtZgiD+1tLgvfIz12+Yrbc+3W&#10;viX/AIIEXT6h+w14yt7i3bULW38T3kYtVUbpkaytGaMdASxJHzHv1Ar7i+Gd3JJ8O9InuLhrgzW6&#10;yLI7M7bG5QMzAMxVSASwySCTya4/E7Cxw/FeYUoKy9rN/wDgT5v1OXxKw0aHFOPpx29rJ/8AgTv+&#10;pJ4D+Gfhv4WaQ2n+GPD+h+G9PZzIbbS7GKzhLHq2yNVGffFblRiZmDEISo6eppjTzH7sP4swr4U+&#10;HJyMise4g03VL6b7VY2cjQ4XfNGrMRz0yM+tUPFHxDj0CymLKrSKDjaeM1l+C/Bt5rd2+pa0qrHO&#10;ivbxJKcgHn5sfh3oAi8VfsofC3x1cyT618N/AerTzKyvNd6BazSMGJJ+ZoyeSSevU5rz3xT/AMEr&#10;f2efFpC3Hwj8GwRtG0bGztPsbYPoYSuDyfm+8OMEdvoJRtGB0HFFAHydcf8ABEn9nWSctD4R1izi&#10;/ggt/EuopFF/ujzuPWtHR/8AgjP+zPoE0cq/C/T7iVVCF7vUr648w+rK8xUk+uOpr6ed9g/ECklj&#10;Lrx6g89sUAeF6L/wTP8A2e9Ls2t7f4P+A3jVjlp9JSd898PIC3H1wK9T8A/CDwh8IbW4Xwv4X8Oe&#10;GIbj5p10rTYbNZMd2EarnHvW9dX0dkvzMu4nAXOMk/y/GqXnSX0nlghgTuAIOMdie+30H8R9BQBZ&#10;WR787o/3axnHzckn6A/1p1rFIIziTgMQMjJPPf6nJp1qVEarG6yInysc85pI5sTNHH8+0kuegXJz&#10;jp156UASQxeUpyxYsckmmSAQwKq/wkAZ525OKbf6lHpwUybvmzjA/wA/59s1Xsb1rpmZjCzSDbt3&#10;YxjPGMfXv+AoAmtLMMd0jeZsZgoPY55P1/kOBTra2aG5kZsNuxhj94//AFh6f41JDCyQbWbLHqw4&#10;qRs7Tt69s0AZes3k00/2O33CZhu3Y4A6c/mfTtVuCw24MhVznd93qfU8nmordRb3jPIyqVQ5JPOO&#10;OSf1/H2qzbTtcAts2x/wEn5mHqRjigBZv9bD/vH/ANBNSE4qrcyyG7jCqpVWHfGSQf0Az9Tisvxx&#10;qstlY7Yl3Z64PzZ+nWgDQvdet7UMrHletU9E8Y2+p3Rtx8rKM7s8GubsfBF7rmg3k1w00d43/HsN&#10;+FIwDz+daWh/CmysrCJp/Pa88seYfOO3fjnH40AbmreIYdMizuV27AGud0TWrvxLr7eXcbY4SSY/&#10;Y571map4J1G61xrW3k2wqu8GSTLEe3H5fXmuu8J+EofC0Mvl7vMuCC/zlgMdADQBdu7r7DGq/NgD&#10;G4LwOwrnSG0z4jW7O37vXrYxuucESQHejAYHVWcMf9mMVP8AFXx3H4B8JT3gvdMtLoFfK+2ONrDc&#10;N5VNymRgm4hFYFiAMjNUtQ+G08MX9rR3T6p4otXE9vc3GETgEGBFHEcbqzKep+YMxYqDQB0KeFdL&#10;ttUm1AafZreTQiCW48pfMeMcbS2MkcDj2HpX4RftRaHH4U/4KuaxZ+Hof7N8nxvatZpbN5fkO00T&#10;DYf4fmbIxwO2BX7sQa9b+IvD0F3btIsd0m5QwKvGehVh1DKeCDyCMHpX4bfFq1k8f/8ABYe6tdPj&#10;Z5ZPiJb2yhz3huo0diR2/dsfpX9AeAD5cZmU5fCsNO/bdb/K5+8+A75cXmM5fCsNO/bdb/ifbv7T&#10;Pwe0v9jTx34Z+OfhPTJ1+G/iCG00/wCJWkWqS/ZpIJFVYdX8leGeIt+8BHzBs43M7V9g+JNDs/se&#10;g6ro0cOrSw3CajahJgI7uMxMMRtnaMrJuUngkAEgEsLMHhDT/iD4O8beEdQhW40O8nudNkhlTcHg&#10;uraOWRSCMEZuHAGMBcDtXg//AAR91TUPib/wTo+FOpatdNdTafBd6erOSxaG2vri3hU5z0iiRfTA&#10;7Cv5/PwY+mrXxnZ32gWupQs7Wt5ClxGzDaSjgFTg+oNUJfifYxD/AFcx59ulcdo+n3mr3lx4XjwI&#10;/DLC2jfzOGhCI0XGPvCN1U88kE9MCuos/hJYs4a685sY+RZiVPrk4B59sUAaHgm+XUvt1wsM0SzS&#10;hxvHDA56V4t8SfDmnz+OfElq1tDeJcamkiCaMO6XDwRFip642tGB3GCOgFe469q9v4U0hF4Hy7I1&#10;9gOT/n1r81v+Cl/7fbfs0eANUg0e4VfH3i64u4dNCyfvNJiEnkteFeoPlqFi3YyzbhkIRXHmGOpY&#10;PDyxNd2jFf0l5vZH0nCHCmYcS5xQyTK4c1WtKy7JbuUu0Yq7b7I+Yv8Ags9+1E3xw+Oel/CPwbqW&#10;peINJ8I3Itbrybqe4j1bV2Jj2xozEN5W4xKVGSzSdRtr9GP+CWn/AAT5tf2HPC1jZTXk174r1DTf&#10;7Q8UHMbQ213LsEMEZChtqIJgQWIJO7A3AV8Q/wDBDH9g+61zW3+PnivTWuNP0Wc2/hC1uRxq2ps3&#10;li45BPlxO2A+MB9zZHlGv2P8J+Gl8MaV5Jle6up3M93cyffupiAGc+nQAAcKqqowABXyPC2BqYmt&#10;PO8YvfqfAv5Y/wDBX4a9T+hvHrirBZHl2G8L+G6l8NhFfESX/L2te7Tt/LK7a6Saj9hGjLKIYyzd&#10;BXNeL9LfxnpdxY/NG0oxHIF5gkU7kcf7SsA2exA/4F05GRUccyeYyLzt5Y+n1PrX3R/Kpk+DdYm8&#10;QaBHJcbYryImC7hK5EMycOvQcZ5B7qQRwRWpcRN5R8k7W9Bjn9K5zW7+DwR4jXWJJoYdH1XbDfyv&#10;JtjgmAxFMSeAGH7tj6+V2BNSz/FvwsEG3xN4f+8v/MRh6ZGf4qANxLFlRh5i5YnLBfm/PPWpEt44&#10;T8qIpbjp1rn5Pi74XjOf+Em8N7eMZ1KJf/ZqY/xa8LM27/hJPDO/GAx1OE4/WgDfurgWqMEUbsAn&#10;jhR6n8uneqyB7xv3jyDaduAuWX8RwDz749axh8V/CkRjjXXtNupJWAzbzCcuwy2PkzzhWOPQHsKs&#10;D4qeHx/y/rz1/cyf/E0AdBFEsEYVFVVXoAKdXOt8U9BYj/iYYwc/6mTn/wAdqGf4n6dcbVii11om&#10;GTLHol6ysP8AZIiwc+oOPSgDelv83CxoeN2C20tk+g+nc9BWf4t0T/hJPD+qaXG377UbWS3eU9Ig&#10;6FR/P365qjb/ABF0m3kbba+It2Bj/iQX/wAo9B+59ulSRfEnSoAQln4gXccnHh++5P8A35oA0vB+&#10;uf8ACTeEtL1IrtOoWkVyVxjG9A2Op9fWqfiO7jn1K1jVgSCQeeOf/wBVV/hvFNH4JWGa1urXy5bk&#10;QQyrskSDz5PJUjt+72cH+dWrHwbGlys0zMzRtlQG47fy5HvQBrW8cdvAPL+YYzxyTUjBVYSHg4xk&#10;++P/AK1VotKjS8aQ7iBjaCxI+tS6g221Y+4OfTmgAt7lXZl+bIYg4HA5NNvtUg06ItNIqqBmjTlV&#10;Y22jAJH/AKCKzdd8Jw+Iol23Eio5+dg27K+g/GgDhPGXxnu7+5kstHsp7zcxjBiiZ8n8B7j86634&#10;eeD9Q8OI0l/eLO0q8RIpCxk8960PC+i6f4Qg/s21b5ndpiGOWYnqT+n5VsUAUtWtrq4C/Z5EXnof&#10;51X0rw2sCO155dxMzlt3OFHHHP41q1HeTrbWzM3YUAcZ4j8WNok1xGqiMMcKUA6ZP9OlcVH4Wuvi&#10;tr8lvbzG0tY182WRgTkZxtGOMmvRLHwjB4gkkuLxWbkFFB6Drz9eP8mtwXNno8Cwp5cSxjARRgCg&#10;Cn4f8GaP4GhmbT7GGz8zHmMoJZ8dMk5JrN1m4h8U6xa26/djkzIGbb5i5HAFYXjTx3fa5qsek6RD&#10;51xMTtAYKOASSSeOgq98Pfhlc2KC81yTffLJvjSKUlYx2z0yc/hQB1cwt/DOlt9nhjjjTnavA+tY&#10;fheL+3Z21O4mXy4ZGVQeAOOTn8ffpj6R694W1bW9TkiSRYbPP3y+Sw9Mdc1j/FDWZvDdvb6Lp8G6&#10;BohhVBLElj3/AAz+NAHXSeJbeXUxZW215hnJT+H1/WtQRAJ+82t3yQK4zwF4fj8C+G/7W1Nv9NmT&#10;LDdkRg8hB79M1ynjP4wGdpA0iKvTYvYfWgD0S4msdQuNtw0Ih3EbRjHqP05J6DgVbGvWtjtt40kZ&#10;Y1CjYNyrx0zXk3hTw9rXj+CO7tY4orKR8GWR8cA4OB3r1/SNIh8PaYsEC4VBySeXPqT70AeAftpf&#10;t46f+zRbaJpNppF74i8S+KJGjsdMs5FWZkUZaQk9FzgDjkk+hx8z+Of2atJ/aq1+TxJ4h1bxhYQ6&#10;hPbXT6dFehPJMa9Nrh1RirYIAIDDI6nPYftRfECTxH+3pJ4buvDGliPw14bFxZa4bdvtZ8wx7ovM&#10;6bfnJwOmW9TnqPCOmNpumfNy0zb/AMMCgDzvwn4B8f8Aj39oXUviN8RtZtbua3iuNM0TTIEBjsrR&#10;pFKsSMKGKrzgZJYknoo9KGjq155jhWjxwvvVyZ9kf6Uw3IUfN+hoAXi3KKiqqsccdqbcNllH+2BU&#10;as11PuXhVqSfCBVAzz/9agAt02qFx2zn3rP1rWVtkZVb5sY3ccVLqOptbW3yn5uOcdaq2fhr7a3m&#10;XW7axyEB+99TQBiwG61u7MVso9S7cKPxq4fAt44+a8hz7Ia6eGFLWFY0UKiDAA7CobjU4rfq2fpQ&#10;Bm6T4Mgs4f8ASNtzIed3K4/WikvPFe2UJGhyenvRQB77+wh/yY98Gv8AsRtE/wDSCCvVq8p/YQ/5&#10;Me+DX/YjaJ/6QQV6tQAUUU2RtkbN6DNDdlcB1Ffnb/wT6+MH7Yv7ff7IvhL4tWnxY+BnhW28XC7e&#10;PSpfhnfXr2ggu5rbBmGrxh8+TuzsGN2O2a928OftJfEHwj/wUA8A/BbxRf8AhfWLa/8AhVfeK9b1&#10;Sx0uSxNzqdtf2ltvhRp5PJgZZpD5bM7A4+c45PL+trh/X42Ppyivm/4d/wDBWv4CfFP4s6b4P0Xx&#10;ncz3eu6hJpGjapNod/b6Drt7HuDW1nqckK2dzLlGAWKVixUhdxqn8YP+Cw/7PfwN8XeI9D13xpfv&#10;qPgu/On+Jl07w5qeox+GXARvMvpILd0toSJFxNIRG2HCsSj7QD6cor59+Fv/AAVH+CHxn+Oum/Dv&#10;w74vnvte15bk6JcNo97DpPiI2ylrgWF+8K2t4Y1DFvIlfhWPIBrP8Vf8FbvgH4M+Ll34N1DxpcR3&#10;Wm6smgX+rpol/L4f03UmYILK41RYTZQz7mVSjzAqxAODxQB9JUV89/tA/wDBUn4J/szeOdc8L+J/&#10;E+pSeJvDMEN5quk6P4e1HV7zT7WWLzVupI7WCQrbhOWl+4mVDEEgHzv9tL/gsP4D/ZhX9n3UNL1C&#10;z17wz8btchUarb6ffX0UWitaTTm8gFvE2+QusCCM/PiVm2EI2D/hgPsiivmn4t/8Fd/gL8EfiJrH&#10;hzxB4r1aF/DV2lhruq2nhnU73RPD9y4UiG91GG3e1t3AdNwkkGzeN22voyfW7O10Z9SkurePT44T&#10;cvctIBCsQXcXLdNu3nOcY5o6XDyLVFfBXxg/4LfeBfEvjz4M6B8INcXWLj4hfEjS/Dc8+reG9RtL&#10;PV9JmaZLm50y4mjiiutjrEPMhaRV3gkEMDXtfx3/AOCrHwN/Zv8AibqfhPxT4sv49U8PJFJr82na&#10;BqGp2HhhZQGiOo3VtBJBZ7lIYee6fL8xwCDQHWx9FUVW0vWLXXtHt9Qsbm3vLK8hW4t7iCQSRTxs&#10;AyurDhlIIII4INfH37Kf/BVnQZv+CcHwx+MXxq1fTtF1zx9NdWNtp+iaZdXVxq12l5cQpBZWUImu&#10;JpDHCCVQMRyTgdDrYD7KorxX4X/8FEfg78W/gp4q+IGm+NLOw8N+A2kTxO+s20+kXfht413sl5bX&#10;SRzwNtIIV0BbI25rD+Bf/BVD4I/tCeJr7R9G8U6hpOpWOjy+IhD4l0DUPDpvNLj/ANZf25voYRPb&#10;KCC0kZZVBycDmgD6Gor5m+EP/BXv4DfG/wCJvhvwrofibXo7zxpI8Xhq91Pwrqul6X4ldULlbK9u&#10;beO3uCVBYBHO4DjPFcB8H/8AgoJ4q8f65qlvrniTwP4V+w/tD6p8LrGK50i7nfXNPtoneK1iMbsI&#10;718FvOkxFiNhtBIo62/rdL9Q2V/62b/Q+2KK+Z/F/wDwV8+AXgT4mXvhnU/F2pw/2XrA8PX+uL4b&#10;1OTw7p+peYIjaTaqtubKOUSFUZWlG1jhiDkDV/aL/wCCoXwb/Ze+It94R8Sa14gvvEmjWMep6vY+&#10;HfC+p6/JodrICyTXhsoJVtkZVZgZSpKjd0waPMD6Dor4z+OX/BZf4efDr9of9nHwzoWq2ev+Ffjp&#10;DdakdbtdOv7xYrH7NIbJ4PJiKlpblQjhstEqsXVQQw7rwt+3/wCDfhr8DfG/jr4kfEfwndaH4d8c&#10;6n4XhutJ0q9gaOWK6MMOmC3cPNdXykbG8hWWRgSg2igD6Sorwr4Rf8FJfg98afAfjrxBpfiW9sIf&#10;hlZPqPivT9a0S+0nVtBtkiebzp7G5hS5EbRxuysIyHCkLkgis74N/wDBVL4G/H34yaP4F8L+L7q9&#10;1rxJBNcaDNPod/Z6d4iWBN84sbyaFLe6aNcl1ikYrtbj5Tg8gPoaiiigAooooAKKKKACiiigAooo&#10;oAKKKKACiiigAooooA+GP+ClyeZ/wUQ/ZWXOP+JZ415/7d9Lrqd5S42hGxtAzjgY/wD11zH/AAUq&#10;OP8Agon+yt/2DPGv/pPpldWkof1oAq6lqYsSufvEZHtUUWp/as7vlVhxzgVbn0+G6kDSJuYepNRz&#10;xQ2sQAhVuwAoApwR7dY8tZPljQsAo4Jq/PC1ygUNtXHOOaz73T7tlMkbRw+ig8j8cVf0+Ca3hxNI&#10;JW4wQMYoAXMen24HHyjA96q2j/bros27uBxxRq+5iq87S2Kt2UCwQ/KoHp9KAHzkJA30rxD9qyy1&#10;vVvAGpWvh+XydSuYnEEhfy8PxwGwdpI3AH1xyOte1XUUlw+1W+Uferj/AIk6ANV0q6t+JPMH3cfe&#10;9vx5FAHxd+xT4p0/9l74xfDf4pahpuoW+jXWoP4e8Wm6/wCXXznMcV63JVVgmO1ieuCB8xFft3HZ&#10;w5jk2q7IPlcgcZ9K/Hn4O22iaDq3i74NeLI4YdG8ZWl1bh1hxHHazFXinXOCZoJ1EmBkfuMA44H3&#10;b/wSn/aBvvir+zF/wjPiaXzPG3wpun8K678/mfaDAMQXCt/GskIUh/4irHnrQB9F67NJNBtWOTGe&#10;DjrWbpmo27osEcqqGJHz4AyMn15HPT2GeKp+KvFMlzN5FvufccBQOnbmneE/A+oWGrLd3U0cca5z&#10;EhJZvTJ9P8KAOqgs44Y1/iIO/cfvM3rn/PHHSpJxmFvoaVdqjauBjjA7VleLdfXQ9OLc7n+XgdMg&#10;/wCFAGT8LbnytFki4GbpwueN3yg/5/yaxNX0+68Q+KDHDDeLD9p2STIhxGN2Cc9OK0/g8i3dhe3G&#10;xcrdFUbGD90Z59OeldRe6zDYNtbcWz0HegCv4Y8J2/ha3dIWaZ5GLGSQDeR6ZxU2razHYQtzub06&#10;1Xub+6mQsgEUbdN3p/ntWTqts0aM0jec5wAoPckf59fagCNrybxdeeWjXQhjOHMa9R6ZJx+f610m&#10;jaWNLtdudzNyxI59cZ+pNYPw8hhiu7wDLXHyl2xhQOeBWt4q1/8AsTTmZceax2rnsev+frQBDrj2&#10;99epbySLtfAZM4zyRzR4YnE1zJGrsVto1QL2Xr/THFZfhPSbi/kkuJyyu7HcXB3Lxj8+fw/LFjwU&#10;P+Kp8QcDcsyjI6Y+agDE+LV1JDefePlqFYLnjIrr9dug3huaTd96MHPT0rifjMwWd+eSo/lXaapo&#10;S69of2ff5KyRqEYZO3p780AefxXk+tW0kFnYyXPBjaRLfcFJ65Oce/PcV3ngXw+/hjwxb2cmzzk3&#10;NIV6Ekk//W/CpNE0Gw8Haf5cEax8ASP/ABSn1NOn1eS7/d2sZbdxuI4H40AJqeveRP5EKtJMeyjJ&#10;qA3jaZaO8it5kgJJZcEVY07QlgDPc+XNKzZzjgD0rL8XaxD9njtIYxIZn2hVOOv+Of5UAU7DXZrx&#10;/It/tDAnqiZ/qK3rDdY2+6VWz1zIcYP+fxpvhPQk0jTl3KgkyTuBPIPrVO4v7jxFrAgtsrbQtiYn&#10;7px/P/61AGtHq3mIG2rz2B5P54/PpTorx5YBiGZ8j767QG9xk9Khmt4YisMUaySdDkb9nuc/j1qZ&#10;rK2toS0iRtjlncAsxoAo2ljEt19oME00kZJDgLhTznvyfXHGfxqrfavdalOLbyZrdZSF+dNvGfUn&#10;mtS6kme3jWL/AEdSD/DyACAOPoc46/SjS9L8iFTIF3Y5C4x+gGfxzQA2LydESO1tYSec4XnHqTzV&#10;u5YRwM33SBkfWoLiZLaTaqFZWHynIwfwzVVtKvbgqZriN4+pAUg/SgCxZXkcduJJJo1LDnJxjFV9&#10;Z11LSyb7KyyTOchUXeee+P15qH/hGWvL8+ec2ir8iA7Tn3qzFb2b6lH5aL+7GAV6E4/z19KAGaNp&#10;kGlwrJMw86YAkyABs8Z/XHHbik8Wa6ul6cxSQeYewPOKnvtJGq6hDLI37u1bKqG6n1P0I6VU8UeG&#10;V1hoSqqrLIpY/wB5e4oAi8B6LJZWclzcRtHPcMSFOcqvbIrc2JNNu53REgZ7E/8A1u/vSXUwihb5&#10;gvQdelPiHG7+/hj+VABLJ5SFsFvYd6y/CW6a0kkk37llZcEYA6dPy71fnu0Dbd3OQT7c/wCfzpYI&#10;l0+2PZV5NADp7jymUfeJPQdf88iquvXS2lkGZS2WAAHUnmq2jXYv9Wum3FlQgr0461n69dT61rJs&#10;bdlXau8kjPHp+tAFmw1j7PoF1eXXnw29splkJAXYirkkHPYf/Wr5n/4I16XceIP2Ydc+JOoKw1T4&#10;weLtV8VTeYuJER7hoY0PsBCSAOAH4r1j9uvXNS8EfsQfFfUtJVm1Kx8I6nLGw52H7NJuk/4AuW/4&#10;D6Uz/gn54f0vwp+xF8JtP0eRZ7GPwnps6yqm0StLbpK747Fmdmx1G7mgD0rxZZRXemsDt3lhyBki&#10;tUr+6wfSoZ7aLBLruLHNRT6j+5fO5QvXA6UARaZaR6bcX0y8K+Gb2xnp+dYGpyz+K74pAs3kt8pZ&#10;U+XI98/rUo1ybW7x7W2Y+W3BYjgDnPTvz0rZ0+K30C2W3jzI4+9zyT1P8/1oAt6bp0el2qxR9B1O&#10;AM/lxTpZFt5N7yEDBwvGOBk1TW9mYsf3noBtBz/n6GhdOmuH8ySRSGA+8p/Ijjj8gfSgDM1bWriS&#10;9Mdvb3TKp3AiPcPr6jpn8ulPS2vtcO6Rbi24wN67R9cZ/wAK3LeBY2Xbhgq43DuenP5UajO1tYzS&#10;L95VJFAGLpngSOG8kmu5BdbgFUMnC4Offrim+J/HFn4YthHbmN5s4CIoZV+uCK53xR8R7yzVI4Xa&#10;MquH4HX/AD/Oua0bw9r/AI51JZrfbbx4LrcTZ25BxgYB59PpQB6L4f0O8v0N1c3V5CZH3rAw27B6&#10;EEnv/j3r5/8A2qP2UfE3gT4lt8b/AIHrDbfEW1iVPEHh928qw8d2adYZQMBbpQP3cvXOATjGPoTw&#10;1oGtaWqLeapHcRxqAFWEAfy6Vrapqsek2/mSfgB1NAHnv7Kn7Vnhn9rn4ZL4h8PNcWt1aymz1fSL&#10;xfLv9DvF4ktriM8qykHBxhhyK7zXfEcOhwM0jLkDpnpXy3+0f+zf4m0D4kP8cvgbFHafEK1j8vxB&#10;oMjeXY+O7ROsMoHC3KgHy5uuQAeMEd5+zz8dfD37a/ge38QeH5rizaCY2muaTd/utQ0S7QkSW88Z&#10;wVdSMZxgjBHegDp7DWr74peJpLOOae1tI0LNKsW5R2A6jr+NQfErw9beD9Ea3iuJri5kAOGjBbr1&#10;JHTsPfP1r0zQ9Et/D+nR2tuu2OMYBP3m+ppup+HbXWHzcRrIrAAqR1Az/j+lAGTpXg63vPh7DZeX&#10;DHLcWKxtKIhlSyAE9PxrT8J+HY/Cfh+20+Jt6267d5GC3JOT+daCqI0Cr8qqMAegrD1jx/Y6SjFm&#10;zt/WgBfHGlx3mjSfKoYDCnHTvXL/AAXsotGm1u4meOMF4xvYgBR83eqV38Qr7x3qH2SwtyYlyTJt&#10;O1R7nFca2vahL4gXTbF2D3U6RvhSy53cEjBPH09aAPS77w5/wnXjS6jujMunQoHG3gSnjAz6HrxW&#10;34g8Y2Xhq0wjR7QDgJjC1Y8LaXf6fphj1G7F1M3dVACjH0zms2H4V6e19510ZLxB92KQ/KPc+tAH&#10;n1x/aXxJ8RQR29refY5pVE1wIztRCeWyeOma9W+zf8IxoccNlA0ghAUKq7i3qTjHJ71etLSOwtY4&#10;YY1jhhUIiKOFA4AouruO0iLSMq8d6AMsxf2Jpc11csztw5XGdvI4GT7CsTT/AIgLqWoRWNqsm+Rl&#10;ztT5gAAD3PTGScevTrVbxjrM2p2svl7pI1GMgcf/AF+1UfgXYRve6rdTRh7qEoEbqVUhsgfXFAHo&#10;Gq6tDo9r5k0ioOwPU/QVwtnpVvrnie41S30dY7y/dfNv1tt0hCqqDDk/KMKAQDg49a2r3wXfeINf&#10;EmoTRNYrzsQkM/oPYevetzfa+HraOGKMRp0VIxQA/T9IWwVf3jvt9cemPr09Sa5/4iaHHPd2+oJf&#10;alpt1ZwyQrNZCIsEkKEg+YjqOY05GCcY5GRW5b6t58zfLIq7sAEdRz/PisD4lTPN4al8tX2h1XPX&#10;OOnP50AcXrHxv1bwk0a6o1leaaD5b30CGOVQRgNLFkgDPV0YAHB2hc473wv8RrHVtNhkmureORsh&#10;gxC4P0ya4S3+D32PQNS1fxBH9ojtLeS4SzVj+9VY2JDfU449ua6v4XfDfRdP8AaKscdpevHZxK9z&#10;DMZEmcIAzKw6gkHBwKAN+68WQIMwsswzjKsGDfTmvjj/AILcX/8Aa37BGs+ZajEeqWM0cjIOG84L&#10;uXnjhiMj1I74r638R6r4X8ARq+pXVjYtMC0aySEzTY67FyWbGeig9a+X/wDgssLLxN/wTn8bT2ey&#10;NdPutNuCygHzs3sCAZ6/8tM556e/H2Xh3UUOKcuk/wDn/S/9LR9h4f1FDifL5P8A5/U//S0eW/8A&#10;BufdSH4FfEGEmRoV16J1GfkVjbqCcZ6nA5x2HtX3Z8EtWj1b4a6ascN0kdjEtoks8DQi8VFAWdAw&#10;BKSLhgcdz6V+fv8Awbsa9JD8H/ixbqi/6Df2l0jH+JnglGD7Dyh+Zr9D/hskel/DnQLdd22HTrdR&#10;x1xGte54y03DjPHp/wAyf3wiz2fF+Djxhjk/5k/vhFm/0FUdU1uGwhbc43Y6DtWN428ZLpVkwVtv&#10;OCa8t1v4ktcagsMTNNI38K/Ma/MT82PSdC0Ox1jUmurkQyRpkLHLggn1xn+ldUt7AmFWSPgYAB6V&#10;zdlfR+EvDEEuoCWaRlDMFH3c9u1V9AvbHxZPI0MUyKp56/8AspH9aAOqm1S3t03NMg/GqEvjbT4n&#10;2+Z+OK4L4qeILPwxHJFC0m+EhncsSpBHQc/T8/avK5vjVNNFMsPmSRqeSASuf5UAfQesfE3T9Pj4&#10;fdg5Oaw9Q/aF0a0iIZvm9mryTSvAni34meF7rVIRDa2sSsVWYsssxAzhVx+pxXoHwr/Zq0I+CrCb&#10;XtPa71SRWedmmkUEliRwCO2BQA/wx4guviP4hhmtba+XT/MObkIQnHUbv04r1O3WO2UKu794xySc&#10;kn3P4fpVfw/4csfCumLZ6dbR2lrGSVjToCetXPJXOdq555x0z1oAbaHFnH7IP5VHpjb7bdu3biTk&#10;dD6n8Tmn+R51oscnOVAb3pYraOBmZVCs/wB4+tAFN9Ha8m8ySSSP5shA5OB9f8OnHcAi6AlpCqqu&#10;2NcKABwopXk2Mg/vHH04J/pTqAGzzrbxlnYKo9aiMzRtMxJbaQqr+AP9f0p0RacsXCbQx2jHIwcU&#10;jbRJj7wkbDA9jj/6woAyUtJdT1+aUl441iwuVGA3H15HB579uK20XaoGS2O571FdFooCY/vZH4no&#10;P1xSwNthJ+ZvmJHryaAERVeeTP8ACQR7cUtxbfaImUnO4g4PTiordyL1/lf5jzn+FecH8TnirLrv&#10;XHI9xQBHajCNyTz36/jTri4js7eSaaRIoolLu7ttVFHJJJ6AetJGRJ+8+7tLKeeCAcf0rhPEGuf8&#10;LBjjkWNv+EZjcMjkYOsSjlQoP/LAHnJ/1hAx8nMgB2Gk6rZ64kN3Zyw3EN1CJopozuWRGAIIPoQQ&#10;fxrN1T4j2tvqLWOn2t9rl8sYlMNjGGVFLOoLSuViX5kcYL5+U8VwPw++H114vvGtdVuLWTR/D+oz&#10;IbDy3P2tJIvMjR8OE8tBMAFKN9zGR0r1HRfC+meGzL/Z2nWOn+ft837NbpF5m0YXO0DOB0z0oA53&#10;wBbf2n4t1rWW0a409dQS3ZZb2BY7lpFQpIg5LBFCR4zgFi5GQdx6u8u1s4SzGpWO0ev0rOv7STUL&#10;pUO4R4Jw3TjHYfUf56gHlXxA1vVPAsuo6ppscMmh+aby8aRXc6f186RYl4dT8rsN64PmNzk4/I3/&#10;AIJj+ELj9qL/AIKZ6Tq17JNHnUL/AMUXssLeXIjDfIpHX/ltJGMehNfrx+29qqfD/wDYx+KGoQSR&#10;29xb+GNQ8pyxTEjW8irjnIOW4wep9a/Nn/g3f0rP7T/jTUm8zbaeGDb4CZGZLqBs57H90eO+T6V/&#10;QHhjfA8GZ9msficI00+3Mmn/AOlr7j958Nb4Lg/PM0j8ThGmn25k0/8A0tH66eGfClr4TguFtmup&#10;HvJvtE8txO00ksmxUySx4+VFAC4AA4Ar5P8A+CNesp4J/Z18T/Ce/wAwa98H/FWp6Jd27HMhhkuZ&#10;LiGbIADK/mSYYAA7DxX10t+sqt+7k+XjlTz+HX9K+SfCFnD8O/8Ags54y0/y/stt8S/htZ6x0Crd&#10;3VndG2Jzxl1izxycZOQMV/P5+DHt1r4hHhT4qytb27XMfiBPLIAyyTxrnj2aNTx2MX+0a29Q8X6n&#10;eWbzLZ3EMMQP7xUPJ7dx/Xqa5TxN4ih8P/EbT1tNHl1G40uCS7c/aViHnSbooiSx+4FMu4gEjcpC&#10;tjFc3qviDxt8SPEf9n2er6ZbTNuxZxwE2mApO2SQgtyQMMqrj0NAGt8VviBo/wAJ/hXrPjjxjqU1&#10;j4b8P2pvZ3kQjzlyAI0OTl3JCqo5LFR9PxB+Efg3xB/wVm/b2a48QX8Gi6Xq119r1O5ecJBoumRn&#10;CwRM5wW2ARoOSzEuQfnNesf8Fnf289U/ac+J2k/B/wAMgyaH4Luvsd5Fp1w11HrerbvK+QhQZFj+&#10;4nygl3k+8Npr9MP+CUn/AAT9sf2Fv2brez1C3hk8ceKFiv8AxHOQrGOXb8lqpH8EIZh1OWZ26MAP&#10;zvGSefZmsHD/AHei7zfSUu35r732P7K4aox8JeBZcSYlWzfM48tCLWtGlo3N9m01J+fs4taSPYPg&#10;74Y0G30rSbHwvBa2vgvwXD/ZejQWxBheSNTEzqe6ou6MHPzFpDz8pPolc74YUaR4017TwNscxh1K&#10;IDgKJFMTKB/vQlvrJXRV+hxioqy2P45q1Z1JupUbcm7tvVtvdt9Wxssnl7eRkkAD1qu0YnKxsxCs&#10;XZlH8WG6H25p80jBix/dpH3K5LH2/wA81Wtrf7XP+8XckZOQwyM88ehPJJxwOB2pmZoZB4/SmtEr&#10;DlR+VCQrFjaqrjgYHQUy7mMEWQv456UAJc3UNmhaRkXaM8kVDa3v9oOrRjdGG3Bh90DBGM9z346Z&#10;rJbQr/WpVN1cL5Ctyg4P8ux4/CtyGFNOs1jRW2RjAHLGgDD8ffuL/wAN3Tf6m11ZfMOenmwTQL/4&#10;/Mn+ea3Vtip/1sv4kf4VynxIvC2j20nQR6pp8hx/CovIQx+gGee1dUb1VbGG/EY4oAmqPzmEm1o2&#10;C/38jb/PP6VWGrCW58tUk3KRu+Xpz/8Arq0ZFE23PzMOntQArJudW/u5prp5r8NIpXg4NR3cnl7I&#10;l+Xdnp2/D8f0qRJW2/MGb3C4/SgASIQlmLM3HJY9BT1bdUF0JJflTPPt/WpLi4+zRbmBYgZ4FADp&#10;ZNm3/aIFZ+t6h5MLBdpb7vBz3/zxVOXWJdRuWjgVlK4yxHv6f56flctdEZo/3z7s9eOSPT0/z1oA&#10;WzWS9j8s7o4+shHBbgYUfhjJ/Kl1zWV0G1VvLJToMDhavJGIy2P4jk1FqPk/ZWMyh415INAHG+E4&#10;rnxJ4oF6yzR2cBJViuBIemAf89K7mquj3Ud3ZBo4xHGCQoA4xViSRYlyzBR70AR3F6sGcKzMvUDt&#10;0/xqHULRr2H55fKjxzxWfptxDeeIZyWVvk4z9RUuuNeSO0du0cgccJnBoAlstXhMq28Ks3lgK20Z&#10;J4wD+nX6etJq+ljW4xH5ZXnmQEcjp65/P0pnh7RX0KCaS4kV5JOSVzhQB0/nVoW63ziRY4AjLksU&#10;DFmzz+WPx9qAI9L0Ow8OwnyY44zkku2Cx9eap63rcd3aCKBm82Rwi4PXPFaVxYo0TNIV2hfmJXoP&#10;r1qhdWFnpFqbwR5aEFkXaQSwB9fx/nQBoaTYnTNPSFpPMKZyxGM5JNYQuLceNYVaOJ5m3KGJyw4P&#10;/wCquN1D4qaxqF59hsYXvLqQ/KiL09z6D3NbPw/+G2saf4pOra1dW7sqny4ISW2kjGSSB6mgDs9b&#10;0K31+zaG4VihBHHbNZuifDzSNBkQx2sMkiqVDSIrMc9T0pza5fXuozWtrCuY3IMj8KozWlYwTW6s&#10;9xJGzH+6MAUAWlXaMAYA7CqOvTrFZ/ew2cinzazDGnDZbsBWFeWdxqLSZbDNjaGJ4yQP60AfHv7Q&#10;/jDwhqP7W+oaZb6OI/G0OiJJealthzNb5j2pkOZOMp1QDjr0rsIF2Qov91QK8t8Q3Xw28Xft+eJp&#10;NM1TXrzx1pemSaZq1pLCq6fEIZYlJjbG5mzs6tjk8cV6hJcKhwT2oAgvbncQqBm55wKiMUlw3zKy&#10;49RU1rhCzYb5qsGTC5596AIYLfamPmX+VU795JZTHGsnB5IGa0pW/dMRUdrB5Q3f3hQAy101IUG7&#10;94fcUt5d+T8q8sfTtTbnVEg9zVO0vC8udrFs9cUAWVt5ryP53aP2xS+THpdmxYCQ+pHWpEuWAydz&#10;D6VV166zYN1HfmgDN0OYT6zMqWqyLnLOR9zrxRUngEh4Ltv4jKAT+FFAH0F+wh/yY98Gv+xG0T/0&#10;ggr1avKf2EP+THvg1/2I2if+kEFerUAFNn/1L/7pp1YfxM8GT/ET4f6vodtr+ueFrjVbZ7aPV9Gk&#10;ij1DTiwx5sDTRyRiReoLxsPUGlJXVgPxD/4Jb6N+xb4X/YW8D2Pxnm+IGj/EyD7d/bdpFe+NLRYX&#10;N/cGPEdmy265iMZ/dgA5yeSa+tPiX4Th/aM/bX8Px/CibUf+Ed8SfsveJdA8NavPFdxrDJJfWcFt&#10;vkuAJQ4wDmX5ztLHPWveP+HZnin/AKO4/as/8G3h7/5T0f8ADszxT/0dx+1Z/wCDbw9/8p6LXVv6&#10;2a/UL2d1/Wqf6H5z/Brwf/wsj4C/BL4H+IviV+1dqnjXw5qvh+z1D4W2vgDSbCLwhc6bPC5u21Bt&#10;LjVbG3aEOs4uy0sbKNzl2r6W0zwDdr+yv/wU+b+xbr7dr3iDxStr/ojebqMf/CK2axhOMyLvLhcZ&#10;G4sBzmvoL/h2Z4p/6O4/as/8G3h7/wCU9H/DszxT/wBHcftWf+Dbw9/8p6cveTXe/wCNv8hx0aa6&#10;W/C/+Z4n4j8EXlr4R/4Jmw2+k3US6Hqlitysdqw/s9P+ERvEIcAfuxuwvOBnA618Z+Gvhlqfwz/Y&#10;48Vfs5/Ev4nftQx+NbjU9U0a5+FnhjwBpl5b+LEu9QmkS7sNQl0tw0E6yCc3Et2GjYPllKKK/Tj/&#10;AIdmeKf+juP2rP8AwbeHv/lPR/w7M8U/9HcftWf+Dbw9/wDKenLWTl3d/wAv8hR0SS6Jfhf/ADOJ&#10;/Yp+GNx4S/4KU/tUfbLHUpkTwb4D0yC+1GINNeCLTb5ZQ0ijY77gu/YSNx+lfLPw3uLj4K/8ErP+&#10;CdHi7xLpmvWWg/Dvx1Z33iSaPSrm6k0W2bT9Yt1lmhiRpVTzJokztwC6juK+3P8Ah2Z4p/6O4/as&#10;/wDBt4e/+U9H/DszxT/0dx+1Z/4NvD3/AMp6Lu9/NP7ncVtLeVvwsfDP7Uvi6X4E/GP47XHwx8Zf&#10;HD4R/EjWNfvNVsvhpe+CZPG3hH4sTzQxtHeWcf2VlhF6wCyFbgNCwYsFAxX6K/tQfDbx3+0t/wAE&#10;x/HHhMWNrofxJ8cfDi7057GCbENnqlzpzI0CvnAQTMUDZ6c5rkP+HZnin/o7j9qz/wAG3h7/AOU9&#10;H/DszxT/ANHcftWf+Dbw9/8AKept7vKVe0uY+SfiT+1x4U/aG8D/ALGXw98OeAfHlj4u8AfEzwn/&#10;AMJFpt94SvrGPwG1rFJbyQzzSxLEGZiUQRswdFZ/ujNee+KtH1j9lj4mftOeEfiJ8XP2hvANz488&#10;c674k0Pw14R8AWOv6f8AEPTtRVTAlpcyaXcs8+wrayRSTKIzGv3VOR98f8OzPFP/AEdx+1Z/4NvD&#10;3/yno/4dmeKf+juP2rP/AAbeHv8A5T03q231vf52/wAhLS1ulvwv/meo/sIfCxfgh+xR8LfCCW/i&#10;ezj8OeFrCwjtfEbwPq1miQKFhuTB+682NcI2z5crxX5kfsYWuofsv/BH9h74zeMvDPia5+HvgTRv&#10;Gega/NaaPc31x4SutRvybbUJbaJGmETLBLC0iodgmBOA2a+5v+HZnin/AKO4/as/8G3h7/5T0f8A&#10;DszxT/0dx+1Z/wCDbw9/8p6H8XN/XX/MFpHlPir9pX4b+KP27NS/ab+Mvwz8D+KtU+HmoL4CSy0+&#10;40efT7n4lroOqtf6jJbWs6pLKv2dlgjLIPOaLaua+hvjT/wUo079o+x1xvgV8D9S+M2teF/AGv6h&#10;capr/he706DQrlrZBBo+y7tkkuZryRdktrCykpCN2eAPT/8Ah2Z4p/6O4/as/wDBt4e/+U9H/Dsz&#10;xT/0dx+1Z/4NvD3/AMp6Olh31ufnWfjLrXxn+KH7IsjfFL4sfFBtE+Jnh+51rRLf4Vr4U8IeAf3E&#10;sAhc/YkkWZJJfKjQ3DqI1clRgMfRtA8Ea0vj/QmOj6oFX9ujVtRJ+yvgWxsroCfp/qySBv8Au89a&#10;+zv+HZnin/o7j9qz/wAG3h7/AOU9H/DszxT/ANHcftWf+Dbw9/8AKehaS5vO/wCMX+hMldW/rZr9&#10;T4D+MPjTXP2dfFXxOsvgv4k+NngP4oTeMr+/t/gR4j8Ev4w8L+MrqW+My3VjP9mC2trdsTcGRLnE&#10;LFyduyvUv2jf2o/HWkftofF7QfFXi7x58B0ij0xNB0f4c/C1Nd1z4oJ/Z6sZV1WSzuUkdJ3e3VNq&#10;iJU+Yjlh9Vf8OzPFP/R3H7Vn/g28Pf8Ayno/4dmeKf8Ao7j9qz/wbeHv/lPU8uln/X9fcPrf+v6/&#10;E+F/2ONbf4Ffs+f8E1fFni7S/EWi6D4QuPFmia7cS6TczNo93c21zbW8dykUbNGXmUqGZQueSQOa&#10;0vCfg/Xvhja+HPixqfhPxJr3gr4UftSeOdc8S2Fhpc15d2tld/bLW31VLVFMk0dvLKkhMaswRmZQ&#10;dpr7W/4dmeKf+juP2rP/AAbeHv8A5T0f8OzPFP8A0dx+1Z/4NvD3/wAp605ne/8AW6f6B0t/XVfq&#10;fLX7QHixf23vi/8AtH/GD4b6J4lm+HOi/s1a/wCBn1270O601PFOrTtJdRw2sdxGktwtvHHIpcJg&#10;PcbQTk13vivwNd6b4T/4JoQ2ekXUK6Dqunx3CRWzD+z4/wDhErtCHwP3a7tqnOBnA617R/w7M8U/&#10;9HcftWf+Dbw9/wDKeprD/gmt4osr6GZv2sv2prhYZFcxS6r4fMcoBztbGkA4PQ4IOO9KLsren4Nv&#10;9Qev4/ikv0PqaiiikAUUUUAFFFFABRRRQAUUUUAFFFFABRRRQAUUUUAfC/8AwUv5/wCCiP7Ko/va&#10;Z41H/ktpldYuI02qwPY5Ncp/wUuBP/BRP9lT/sG+NefT/RtMrr1XauB0FAFeWPzO5/CojbKzD5mP&#10;PTP+fb9att0PFMI2N26jt+H9aAKGo300MDF408vg5H6VY0q5uLobpFQJjjA5qr4i40zn/Z/PmtO2&#10;GLdONvyjgUAR31p9rVF7K2TU6gKNo4x0FRTz7flXJb2pIY/Jy0jcn1PSgBbi48rAUZZulc9rKSTT&#10;Lv8A4mxxWre3y+eoX5uaqapI11EpWFl2tnIoA+Uf+Cg/hG30Lxt4X17zpLL7HqMX2q9RDtt45GGS&#10;xHTLKAM8ZfHevWf2JNfPwi/b00F4ZY10P46eHLrTptp+V9S0sCWKTgn5vssm3BC5znkmtH9pf4ZJ&#10;8SPhhdMumwalcpBJGIpuU3BWMbHHIwx6jkZ9q+KdH+LniD4C/En4Q6bqGi6hY3nhHxlp95bTTXJl&#10;+2RmRkmUORjayPt+Q49RQB+7ui+G4NFmkmjZ2mmADsx/lV98kY6ZHX0rnrDxxD4n8OaXqli0n2fV&#10;beO5hDDDbXUMMj15pl5eXcfCvNluQFH/ANegDei06OCRmG7cx9cfyrm/i+yjw7H82H8zj8j/AI1p&#10;abePBZ+bKsrFRvLM/wAv+f515/4616TXb8xw+ZJ5pAUenTnHbpQB6F4S0CHwhoH2aJnk2uWZiuCz&#10;E/8A6qNEY3ep3kjr80ZCjJ6HnNadpbfZrdUZmfHUkk8/jk1T021+z3d75m0CaTIA7jmgDK8QS6lq&#10;M7Qwxr5f3hz8wGM+vt+daSaVDHLGsjNuZTkFsZPAA/n3zU1vCttqLMVG5lClsck8f5/H602OykvL&#10;nzmlZQFC429fl5xnjqT+o+gBD4e0mTTtQ1GVmYrcS7lB/hHPH61QuNMGr+LppJlP2WGMEOThQw25&#10;/Q/hW3AYUmMP2jzJFHzIXy3scdf6Vzvj/wAaw6fb/Z4JAZVbLkHgDHT8c0AdSksZRmVl29WIrzjV&#10;PHi+FNW1Zo9rm7k+Vs/dwTz+Rov/ABPrnje0X7FY3SwyPgSKcR/ngce5zWl4f+DEdrqkN9qV2b6S&#10;MhxDsxGG9+ctg0AZekeCbz4itHdajJLDYyIWDKw3yHOMew616UiLBEqjhVGB9KbLLHZw/wAKqvQD&#10;is2e4utQdlQmGMdCRyT/APrxQAXos7G4aWeSRm64POKmstbjvV/cHci5AwhPSuXtbC48UavcW/mu&#10;sNu4DPt6jJ68+3SuygtIdPgwqxoq8k4xQBzPjXW57K0ZQowwyzE/dHsO3aofh/4YM+3ULrc24B4c&#10;MQAD+v8AT61m+NtV/wCEk1KGwsvnaViuf7xyT+gruNI0ptN0G3sy+WhhEZdRjnGMigDL8YeKhYRN&#10;a2zN9sYgYC/dBq9omkjRNKIiaSR5AHbcc5bHNN0nw1b6OGkmZbidmyZpVG6pL7xJbWW395HJu4wr&#10;ZoAms7UWiNNJkSFSXzzjucf4Vz9hqE/iTX/PddtjCCo+YDafU+vQ/pUmpXGoeI0EMdrNaxt829jw&#10;V9CPX8avaNp/9haEkRk87MgI42nO4EjHqOfyoA0iVs7bCg4UcBRn9BVXVNfg06FC7/eOCV5Axyf0&#10;Bq1DI10rFo/LVh8pJBPP0Jrk/iXeta6bHBGFWSZ0iJA7YPA9un50Aanhi9/t20+0QqVj3lScbQce&#10;2cH8R7e9bbxKV5Gdo9cVleCfDbeFtFNq8nmN5rOWxjOen6Cm3fiDybmbdt8uM9WbAFAGlPZrc2zK&#10;Ny7hjrXL6pc3HhnWIbHTYftF1MpcF268c9x/dP8AnGN3QdZXVhujG5doBOfTP+cHBqeTSITrC3xX&#10;Myx+WD6D/JoAboMF1FYK15sFw/LKn3V/+v6mrjx+YB14OeKoSa4+Sq2s+7nHy9R61Qu/H9npFu32&#10;gPG0fVT96gCGeG01rVls7p5mmLNgBztPHX9DWzeeXo+iMqnCxR7Fz7CuC8CareeOvHjahHDKml2z&#10;NiYjCu2MbR69a7q+0NdTuFeZ2KKf9X1Uj3oAzfBNpNcM19Jt8uQFYhnk88k/lVjXNSku5xZ23zNI&#10;Oe2K1LK3js7ZYYcCOMYAHaiSKGORZGWNWXvigCroelrpFjuO7zJAGkHXBqGLX7J9RkWH55tuPlXJ&#10;OP59f0o19Gv/AC1S4e3Qf6wj0zg1HoelwabAFijNxNt+d9qjafQk9/bnGO1ACeKfCkPxD8Iapo2q&#10;R7rHV7OaxnTH345UKN19ieor5q/4I5eM7i6/YV0Pw3qLq2ueAdU1HwrqAG5lSW2uX2gd2AieIcfo&#10;OB9TCOW5k+YNAqjorHn6Y4/n+FfJP7Gvk/B7/goz+0j8O7iRbeHxHc6d470W3lCqb0XMJW+njHVg&#10;txsVj6jOBQB9cW9rvjVpA27JPzNn9Og/DpUklskkHl7cL2x2oS6jkl8tXVmAyQDTbo7vkGfmB6UA&#10;Y9nIZtTvLSOHdGpUOeOeD147/TirmkeE7PRbl5oVbzHJ+ZmzgegqzZafHYGSTjzJMGRvXGf8TVDW&#10;vGEGlNtXbJxyd3SgDTu72OyhaSRsKvJwM4qBdVW6gEkLL5bdCe/ufQZ/lXnvif4gLfAorFV6bQ3W&#10;jw/ZXGqWsLQX1xGzHcUjB+TPTgHP44/xoA9IgCxW21T5i5P45NR6lex22nyufmVV4B6NWPY6HdaN&#10;ZtNNe3V3ICDtclx2xx9fbiqmlX2oawktvLpcsMExwzk4IHv0P+e3WgDivFfipNM1v7QsMEjZDBXX&#10;K5BB6Z9sfjW5ofj7xNrt7HHa2OnrHIm4bjtUj2O7JI7gcjuK3tA+G8Wn65cXl15F15i4jVoh+7Pc&#10;+ntx2rpIrWOBiY440LdSqgZoALYyGGPzVUSbRv2ngN3qvqWhwaquJt/XPDf5/KrbMEUseAOppFLF&#10;2z93tQA22tltItkYwvpnpXyz+1L+y74m8HfFOT43fA9be3+I1moj1/w+7+XYeOrNBkwygcLdKAfL&#10;l65wCcYI+qqxdDk36/fKv3F2ufZjn/69AHF/sqftX+F/2u/hquveHZZrW8s5Taaxo14vl6hoV2vE&#10;ltcRHlWUggHGGAyK9Or5p/aN/Yd0P4hfFW48beB9c1H4V/Flo1EfibRZFC6iVA2x3tq58m6Q8Ahw&#10;GO1ckhQtcRJ+13+0J+yCv/F7PhjbePfCNvxN4y+H7GaW2Tn95cWD4cADBZ12IuDjdQB9msNwxXK6&#10;18OIdf1TfNJIEzlz/f4GMVk/s9ftUfD79qrwmNa8A+KtL8R2agGZIJNtzaE9FmhbEkR9nUZ7Zr0A&#10;jIoAhtbGHT7byoIxDHngIOmay/DHgq38M6jqV1GzSTalN50hIHB5OAPxNbVFABUdxcx2ke6Rgq+p&#10;oubhbWBpG+6oya4LWdbuvGutLaWqzG1jfEjxruC8E/rigDa1v4gxWwZYecfxVmeGZbzxxetJI2bO&#10;J9rndgk+grJ8aa3/AGp9k023sfssnm+WqjksThfT/GvQPDejR+GtCgtV4WMclupJOeffmgDI8c6i&#10;uh6NI8ARvJC8H5hnd3/Q/gK4z4JS3Ou+LtSuE2raxBfNIGCzkkgD24OR9KyvHutzXepyWNos1xcX&#10;DEJDHli568CvUfhr4aHhbwZp9u0Sx3Hkq0/ygMXPzEH1wSRzQBtzzC3hZ26KM1zUM82r6xHIgXyQ&#10;xGS+Mcf/AKvzFXPGuq/YrLy8/eHNN8J6nHrUjvGjbbdtu7qCcev4n3PsOKAL62sds/73d8w5IbCq&#10;Pc8dT29+lHiC5tbHSt11tW3VlB+XIxkdvpV2VVK5bGF+bJ7Y71yfxF02+8SIlvYkspIyDwvTr+Gf&#10;1oA5nW/j/NYX8kaJbqit8o2knHvzXO6drNx4l8VMdBkm0m8vjuuBYFYY7k/3nVgVLc/exuI6kgCv&#10;TPA3wpsvCdpOLlbfUrieXzDLLAMoNoG0Zzx1/Ot+0WxtpfLgW1jdRjagVSPbigDmvC/w/uLK2uJr&#10;52uNUvCpnvJmVpmAGFUbQFCryQABySepJr5r/wCCmvhu28Of8E+fil4TktLi1tYYV1XTJIzH5UsS&#10;X9pKUABJXZJKqYKjK4IJ5x9VeMfGcfhOOzVbeS8utQuPssEKSxx/NseQlmdgAoVGJ6njgEnFfMn/&#10;AAU00HU/iD+xL8RrvULu1hk03SWuLayspGaGPZIrOZJSoaRii8LtVAeoYhWH0nBtTkz/AAM27WrU&#10;n/5PE+i4PqcmfYKbdrVqb/8AJ4nyV/wQG1m4vbL4neGxIsNrrtzpVrLL0aJXi1BpMf7TJFsX0Zwe&#10;cYP6tanrlvo0LR7lVo1GEA4Ar8jP+CB1vY6p8QPGFjOm68mvdHuLcknbGIDeTM2Om75FUHqA7YOC&#10;Qf1pgbR/HVpcNb3EN9HDO1vK8T7vLkQ/MmR3Hevt/HOHLxtjNN/Zv/ynA+08bYcvGeM035H/AOU4&#10;HmHi6x1L4n6+tnpySRwtIBLPj5IgepP4dq7v4Z/B7T/hqXnhkuLq+njEc00j8EZzwvQfrXR6Po1v&#10;olu0dvGkas247R94+pq3X5IflJw3xP8ACGqeMdWjhs/3cKwjLu2Iw2W/X6V0mieH4PCHh37PbK37&#10;qMktn5nbHJ+pq1rmvWXhnS5b7Ubu3sbOAAyTTyCNEycDJPqSAPUmuR1D47aHLO1tayzTLMrLbXgj&#10;/wBEu3AJZI5OjEDnjg4OCdrBQDyD4t2epeL/ABKdPsoLieS6kBdYwWMalguSfQZHJr6B8LeB9N8I&#10;eF7fSLO2jWzhUDaQCXP95vVjjrXBfAmxu9V8YatrUq/6M0Zto2I+824McH2wPzr1CW4CSKv8TH0N&#10;ADo41hjVVUKqjAA7CnUjtsUn0pIJfOiVvWgBWbaucZ9qWmzP5cLMP4QTTqAGiTMjL/dAP55/wpWQ&#10;PjPY5HNG0bt3fGKWgCKKD94ZJCGk6DHRR6CpaQKFJx/Ecn3paAADFNWPazHruOfpxj+lMuZmQBY1&#10;3SPnGfuj3NIbZimGmlbjB6DP6UAEkqzuqrInDcjqeDnH6U62+43++38zTbVRb2vzOu0cjjaFHp/+&#10;uqdnfSXTfLuCM55TBycDPX+HPOfce9AF6STE0ajduY54HGPf/PpWV428SN4e06Fbe3ku9Q1CYWtn&#10;ArbPNkIZjl8HYoRXYt2CnAJwDq+Q3/PWT9P8K5f4vaXDceEI7iYs0mm39reW8jEDyZFmQBvTABbJ&#10;PABOaAG6h4L8Q674euNNvNc0yOC+t2t5xbaY6MqupVtjGY4PJwSDzzg1tXWjw6hJGdm1IZAq4XAA&#10;x24/D2rUooA53w+PsPxD8RWq/dmhtL/PoXWSHb+Atgf+BGuhdBIuGrnLWT7N8U9XZsnzNIssAdfl&#10;mu/57hXQwFzH+8G1snj0HagBPssfof8Avo1H9pt7djhlLDg4OSP8KsU1IQi4+98xbp6nNAHyd/wV&#10;48YvB+w94+jt2HzWUUR44Ie5iRv/AB0n6V8uf8G5nh201PWPixdSSsLiKDTIVjVgMozXRLevBVef&#10;evuj/goB8M7Xxv8AsZ/FKGRY/tC+HL+5if7u144mlXJwe6D9a/NP/ggt8evD/wAGPjp46h8U+ItF&#10;8M6LqPh5bhrvVb6Gzt/MhuIwq75CBnbM5wD0B4OOP37hOrCfhfnNBNRlGpCTu7XV6bt/5Kz9/wCC&#10;6NTGeG+bYPDRbqKpCVkrtq9PS3/brP2B8WeK9B+GXhS41TXtW0vQdFsV33F7qN2lrbwD1eRyFX6k&#10;18OL+0l4S+Of/BWO58QeF/E2g6/ofw3+HwsILjRb6LURqd1eXBdljaFmDBEG0gchhzxX52/t6f8A&#10;BaD4V2/h3VPjV4o0Pw/8eviNrHinUNI+GXgXxDFLceFPAGi2c0kCalNblfJuL65MYmZgxkCzxKrx&#10;LGQ3wr8Lf+CrnjD4o/tA+JviR4R0Dwr8H/i/NFFd2l74ItG0/R5bW3txC9hJYO0kckcoCs/nGT5l&#10;3KEYZP8AO9TG0YUnXlL3Vu1rbo9u3Xtr2Px3A8N5li8wp5VSpNV6luWMvcbvHmjbmt8Ss4/zXVr3&#10;R/UR4P8Ahfrvje7u/EGoL9gjvYUitbdZ1abaHYln42j7xOAx6Dk54+Q/+Cjv/BTax/Ys+EGv/DHw&#10;vdtdfFjxEji6ubWUGPw5DKoXzGcH/j42cog5UkOxGFDfnzqP/BaD9pD9pD4TaVpKeONQt7W+sPPk&#10;bRdPhsry5jaPed8kCKyhUzny9gwCTnrX1N+wr/wQC1D4l+JdH8cfFDxFY33gi/gtdYtLPT5Xe515&#10;J4Y5wJZDgwpl9rEEuxVsFQQ9fFYziLF5lzYPJqbvfllN6KN73t92/Tor2P6e4Z8GuH+C/YcR+JON&#10;p8nL7Slhqd5yqtcripOyVnde6tJX1koqRj/8EH/2DLzxTr7/AB81/Sft2j+Fbsx6DZTRlm1GcBhP&#10;dRj+JoMjZwQ0gYDayAj9oLK9h1KzhuLeRZoLhBJHIpyrqRkEH0INcf4b13wP8L9EtPDelX2h6Bpe&#10;hxCxt7OGSOC2tFj+Xylz8oZehXOeuR1rJ8NeM5jq2paF4WT+0LX5Lu1vZIStnp0crPv+8U86MMjl&#10;PJLDJ2Eoqhq+nyPJ6eW4SOGhq92+76v9F5H4X4q+I+N424hq51ilyw+GnC91Cmvhj67uT6ybe1kd&#10;Ro3/ABMfiNrN0n+ps7a308n1lG+Vh+Cyx/iT6V0DyLGuWYKOmSazPDOl2/hvSYbO3aW5Y7pZZWx5&#10;k7sSXlfoMsxJ4454GBxp7RKFLLgqcgHsa9g/OBxGaZAcof8AeI/XFczoPxf8J+JfEMejWPi7w/fa&#10;1I12gsLfUoJLlntGiS7URqS2YHnhWUY/dtNGGwXXNL4yftHfDn9mnSLK8+Ifj7wX4BsdQlMFpceI&#10;9cttLjupByVR53QO3OcAk80AdtQRuFZmleNNH106f9h1bTbz+1rQ39j5F0kn223GzM0WCd8Y8yP5&#10;1yP3i88jLfEfjXS/CKRtqV7bWfnHbEskqq0x9EXO5j7AE0AatNeJZPvDPavOof2ktI8SePb7wj4f&#10;axvvFmm2MepXWmX2oRWN1Z20jFI5pbZibtI3YEK5g2sQQGqXwj4ij+Ll/rVra+PtE1CTw5fNper2&#10;PhmeF5NMugqu1rdSbpJI5Qjo23ETgOpxggkA2fiyYNM+HGqySSRo0cYnTewXzHjYOifiVAwO3Sun&#10;WFU6Z/OsLT/hz4f0G6F59ht5LuEFheXjtc3CAdf3spZ8f8Cq34a8Z6X458IWOvaDqenazouq2yXl&#10;jqFlcLcWt5A6hklikQlZEZSGVlJDAgg80AX4ECyy4GOQOPz/AJk0ogCzbxxkcgdz6mhJCRu8qRd3&#10;J6f40M7LBuON3GaAEb5riPj5lByPSnyPh1X5sk9hx+NOpHcRoWbooyaAEjfdGrAcMN1VZ3a+fy14&#10;XPPqPc/0H41Yjn3r8qMVzgHjn9aWEYDcBSTk4oAba2i2inb1bqT3qRXDdPXFJPOttC0jnaqjJNZm&#10;n69C1m8u75WlIFAGnLKsKFmbao6k1z+oSzeLLz7Lbs0VrHgyv/eGeg96nupm8Q3iwxq32ZWHmMKn&#10;vb5dJhFvZwhmHG1R09aALF7qMOjWu0YHlrhVHYdq888beNrmFmZptq9gCOlX/Ekk1rpLXFxcASMc&#10;rHuGWHryc4+gx71geBvCDfEXWWuJ3KafYSoSjR7hcnOSmfQYGevWgBNB8Oa/4qsIr+1jhNvMTsZ5&#10;gpIBIJx9RXceDdI1nSLhY7qO18k/eZX3MOO1dEkUem2m2KNI4ox8qIoVVHsKb9tYR7jGRu6DNAEO&#10;s2H2+S3VmYIH+ZezDinWt6iai1kkZUQx7s9u3+NOu03xCRpGjCjOAKq6JbtJdtdFmbzE28j3x/T+&#10;VAGofm4/MVQ16A3+nywx/wCsYMi+m4oePyNWZ7lIJfm/hUk+o5GB+P8ASoI0kuLst/q9jbjnnBwo&#10;x9dufpu70AVPCnhy38KaRGuyJZiP3soXBckk8n8ay/F3xAfQp9sRhbB7jOateONQkWBY4NzMrfMF&#10;Ge1cfrvw11HXPEEFo0kkcMilpLgJkR4Dds9yPyNAHo+haj/a2j21z8uZow5wMDmoPEupixtNvVpK&#10;doenjQNDtrFZPOe1hCA/xPgYzim3UUNrN5906ycYCkZoAq+H9DZo/NuVKuTuTB5xgf5xVzULqx8P&#10;29xeXU0NvBbxmaWSVsJCi8lmJ4AGM5PTHtXH/tEftCaJ+zl8N/8AhINeF19lmuI7RBbW8s2Gc9WM&#10;atsUKGJZsLxjOSAfh3wcnxK+O3iP4uWfxEvtaTwb40uDDYabLdpJHaQJPPtEabn8o7TGQVIDYHUK&#10;lAHo2j+IfA/j74jeLvEnge81LU7fWL7zLm7uZLuSGaTkt9naf5fKDMwHk/u8BccAV0Edsqc8k9ea&#10;534a/DzRPgn4Gs/DuixyW+m2G8xRySmR8u7OxJPPLMT+NbDma9U43RjPHvQBa85DJ/tL+lNluFfK&#10;ioYNL8pt3mP9DT5UUPtH0Ofw/wAaAHzTbl2r/Ko7mOZ4dir2xmrCJso8z5iArNt64oAqx6NGu0sW&#10;Zgc5zVpSkXy/KMU0lmb7rKvsahFytqjFmHXPLAD86AK+q659kH7vbuU85FY9/wCIGv7WQNt6Z44z&#10;TfEepRytI3Tnj3q9pmj/ANr+HPLliFszNnds5I9aAF8BWUlrp0juBtnbeuDnjp/SituCIW8Kxr91&#10;AFH4UUAeyfsIf8mPfBr/ALEbRP8A0ggr1avKf2EP+THvg1/2I2if+kEFerUAFFFFABRRRQAUUUUA&#10;FFFFABRRRQAUUUUAFFFFABRRRQAUUUUAFFFFABRRRQAUUUUAFFFFABRRRQAUUUUAFFFFABRRRQAU&#10;UUUAFFFFABRRRQAUUUUAfDX/AAUp/wCUif7Kv/YM8a/+k+mV1oORXI/8FLG2f8FEv2Vien9meNf/&#10;AEm0yusDbIQcdhxQAquGLf7PB4pijfK3YDn/AD+X606MFV+brnJpQME+9AGZ4k+azP4GtGE4gXP9&#10;0ZqrrVs09mVVcnIqxGfMt9uenynHrQBBNeeTcHAYluOB0qSWFpIf3mPwp0FoIJWbJO7j6VJL92gD&#10;PsLKOeVnbaQh6UuoHz7dIY1ba3Un0PGfxqKz3b5EX+J8H0xV57Fdh3M3Tk5/M/09u1AEOgxC104q&#10;T91iWOa+Bf21vH1z49+Pvgbwvp9rzJ4p0u6EcY275ZZ2jjTGOeO6nqxz2r7i8S+Il0LwFdXSsscg&#10;BjQt/ePH6DJ/Cvz3+H1trP7QP7b/AMLbi+ljt2fx1YWMSQfu2SC2me4LA9DtGSDnJLHAoA/bLwD4&#10;cPgHwVounaj5ck2m6dBau0a4TeqKGwB2yD9a1be4j1ORswuWdWC8HO48g+317Y9hUHiXzdUvvJgG&#10;7jcecYHrVzRNLTT7+NUZhtVj16/MV/I4B+ooAt68iWvh+8wvCwOB+VeefDJobrxbNHJG8khjDIwA&#10;PlkOpz+nb+Va3xO8TNcXMOn2jebI7bCig5LEgAc/5/Ornws8DPoNv/aFz58d5dRlXhYjag3ZH44A&#10;oA7CuZ1nVpIdWCw7vmcA4HbNbesanHptm7SHscCuc8FW517Upr+RZFSIgREHAY85oA6SytmYF5Sz&#10;MxyAR93/AB6D8qS/nZiscbFWbuB0/wD1YJ/CrE9wltE0kjbVXqa4J9dutd8TrDFtbywRjIH6k8nN&#10;AG5oGiDS7vVLq4VZZpG3DJ4xzkCsfTfh5/wkXii5utSt92nlT5ab9u58gdAc4GD1/XrVHRvAt14g&#10;1+6jvPPt7eBzl1YfNyeB1rv9E0eLQNMjtYWkaOPOC5y3JJ/rQA+xsLbRLFYbeOO3t4+irwq1QvvF&#10;CpII7dfNZuBgVS1bUJNZ1hLGIuqZ+dl7Dn1+lalvp0NjDHZo8jBjl+fmIwepHbOPzoAy5BdalMNx&#10;O0nsvBP1NN1me7mUxwsVbhRgDgg/0zz6Vv3U6WkIXbn5SAg9ACf6YqKCwWBGVlw0ilcg5VB/dH+e&#10;aAKPg7QF0iKaRmMlzOQZHJ68A/1qbxFFNeQtEj+WuMn/AGv8/wBKh0TWVu9d1KH5gbXbvP8ACTyO&#10;B9AKy/E6XnibWWsrVf8ARwqs0g4xx6/iePegCL4V6UsguryRVaSOYxxnHI+UZ9+/r3NdLqrXcjBL&#10;VkXoCT7/AIUaTo9r4Y09o4Qyx7t7EnJJ4Gf0FYGv+NjptzI0e1twwM0AXNR0/UZLdkmvIdpx8oz6&#10;j296t6Z4Vs4oo5GTzJAd245U9MdD/nNUfDWkXGqTNe6gjI0hOxM9Qf8AH9R7cV0M8628e5voB3J9&#10;BQBXurhLUrGiHav3lUccg4H1J7fjTLNFiiWeX/lmGAJycfMckfXiiRlvJdqybd0pwQcEgJgkfyyK&#10;brbeRYIiMoXj5SeWA54+mM/hQBcuZ/s8DNtZsdgOtec+LLlRr8U025f9KhKFv7o+/wC3XB/GvRSW&#10;ZJEUozAYxnpn1rzb4jag1x4stbUR8w3CBefvZK0AekX6TS2rC3ZY5DjBbpXIXngjVNdnkaSeG3Te&#10;euSW684rr7+6+xWjyf3ayx4iupE3JboV7ZYAn8M0AXtE0aHQ7COGJdu1cE5zuPc/jUsKQtJlFXdk&#10;sW75zXL6lqGpa2wjjtvm9AR+vP8AnHqK3PD+g/2TbAvJI0rHLfN8oP0HX8aALdxOoWSNVkZtuPkX&#10;pn3rCl+GdjqWqXFxeqZo5DlYdxVVzyeh+oraVZLqdl3GONW3HacM3JAH04z7/nSXv+lSmFQM45Pm&#10;bc+wGDn1/EUAOt/s+nSR2sMSxLjKqihVFWJBmNvpVCw8PQabP9oVpi4B4ZsgfpWdd+JJp5jbrGVZ&#10;jwPagDa0yEQWaqPf+Zqn4kkkt0WWPnGRj1P+TVezudQhRI1iDfVgM9+9UfEOsXltD501uoii5O5h&#10;t649aAK+ufbpX0uOOTyzdMucfLtPy9fpwPyrqrHTIbBF2Iu5RjeR8x/GuJ8Pa5qHivWo2t7WF7W1&#10;lXe7cCMZ7DPoP5V31AFGS/e8l8uHK/7R6ev+fr+fgf7dv7KWvfGPR9B8deALyDR/jB8N3e98PXx+&#10;WO/Qj99p8+MboZlyMHoT1AZ8/QwVbOFj2HJpsN5HN90/Myhsd6APFP2Mf2q9L/ac+EcniSO3m0vX&#10;dNnfTvEGhzq32rQr+M4kt5QwBGDypwNw9CCB2t78RnguGKyN8vGQua+cf21fgb4m/Z0+Kt9+0N8M&#10;bNrkpbpH4+8NWx2nxHp8eP8AS4x937XAu9gSMsuR6q/0b8BfiL4P+Knwn0nxb4U1GPVNB1qEX1tc&#10;nBcBhgqwH3XUgqynlWDDsaAKV58WbuX93BHJMzDGBH1/Smp8NNb8Tqs1xdW9pG5zsBLNjP5fjzXX&#10;33xC0yzX5Z1Y9vlIA/Slm1nU7m0WaxtoZ1YZ+Y7T+W7+dAEOm/C7RbGBVeximk2gM0hL5I6nmtbT&#10;/D9lpThre3jiYDAIHOKNDN41iGvhGszHOF/hHpVtztQn2oASSZY/vMOmcVDFfKxbbG+QcnpXOIn9&#10;veIvs7tIsaqXJU4PGP8AGrd1qGm+HrOaETO0hGQrDkn8qALVlrcuqa3Nbx7UjgUEkjOeav6hfLp9&#10;q0jfwjvWB4Ft5kW8v5P9XdAMmepAzz+v/wCus/W9SufG19Hp9n+6XrLJ2Ve59/pQBpaVeX3iSZpI&#10;5hHbRuBkry3fj/GugmkWyti38KCmxoumaeqL/q4ECj6AYrJmv5taAWNdkO7liewNAFjWNX8rSZJF&#10;3KcdxWb4ctJ9B0TUL+42eZcDzlw2cKF4z+Zq5qulRX37tmYq2BlT19vc/wAhk1h/Ee/uJbWGztFk&#10;kjdQqlP+Wh6UAVfAc03i/wAYTX0qFre0TAdgcGQnsenA/nXfuSEOMZxxmsjwDpUmieD7G1lVlljj&#10;JcHsxJJ/U1qyyrGNzEcdaAPnL9oL/gl78N/jT4tPi7Q/7W+GXxAXc8fiXwjcnTbtpDzulRMJLk4L&#10;EgOwGNwrz0/Gn9pj9iJVX4geG7T4+eAbU7T4i8KQfZ/EVrEOj3Fl9yU4/wCefTktIa+uPFPi+z0L&#10;SpJZJFPGMZrD+HFxeeIrhdQ8lY9Pbd5bkhi2Djgduc88UAYf7M/7aHw1/a60JrzwJ4osdVmgXN1p&#10;zkwahYnOCJbd8SLzkbsbTjgmvTri6S1TdIdorwD9p7/gnJ8Mf2jNfXxE9rfeC/H9ufNtPFXhic6f&#10;q0UnQMzJxL6fOCcZAI6149r+uftRfshxmPxPo8P7QXgizBCazoKrY+JYI8HBmteVnIx/BljnJfJo&#10;A+pfiZ8QFeNdNsG864uiEAUZOScf1rp/CHhCHwvo6wbUe4kX9/Kuf3rYwTyePwrxL9jT9rD4S/tH&#10;Xs83hHxNJJ4ojiaK+0LVV+x6pYkEF1a3bDfKQAWQsue9fQtAGfJ4U06W9huGtIvOt23RuBypqPxj&#10;ci00GaQnG3mrl7qcNgP3kgUnoD3rz34r/EGIaW1vGdzyDbgHvQBF8GfCtv4g1W68QXCs81vctFbc&#10;kBfl+Y46H736V6Rf6hHp0BkkbHoPWsDwvpv/AAgXgFQ1vFbzRr5kyIxZS5wCckn2pNMjfUX/ALU1&#10;B2jt4grwAONre5/SgDnvHOry3txs8uTcRuC4OSK7qOKDw/pLNDCscaru2LwCa4vS5IfHvxL85o2+&#10;z2cfmHafl3AgKG+vPHtWx491Ca9mt7GyImnkYjYGA59z7DNAFzRtQuNdvJm3GOEcxqybh357eoxm&#10;tjYtjaNtONoySRuJPqfUmqvhXTJNJ0OCGb/XbcyDOcNVDx8J7nRZIrfczHBIA649P89qAOc8U/ES&#10;80ueVFmO1cj7oH4VieA9U1bxrrFxJbSi22gkyyKcSewOP85qlbfCjWfFt6vmeZa2bNh5SRkD1A6m&#10;vU/BPg+38D6BDYW8ksqx8s8hyWPc+3NAHEfEbwZqrafY3d3d20gtdSsySM/KGuI42J46bXbJPbNd&#10;F8QfhXYeNPhT4k8NSRr5HiLS7nTbjcThlmiaM59B83pWp49v4LHwtcLcWa6jHeNHZfZWICztM6xB&#10;WJ4CkuMnnAzwelZPwx8Nax4Uh1CPULhv7NZg1jaPdG8ltcl2kzOyKzKSwChtxUL945wulKpKnNVI&#10;OzTTXqjSlUlTmqkHZppr1R+KH/BNDxcP2Z/2+7bwn42t2sbPWLmXwrrMMrtEbefzV8r5gVK4uIow&#10;TnBVmByCa/a+9m0/4ZeJoJ2a00vQ9Rtvs7klYbe2mhXMZ7KoaIOueOIYx6V+Sv8AwXX+AsXw0/aT&#10;0n4iaGrWtr41izceUNnkX9sEUuCOhdDGw7lkc1+hn/BOz4qR/tafsyeFviFr3kat4jYPaXPmkOlj&#10;PAxiJjTGEdwBISBuPmdcBQP37xjoQzvLcv42wq0rwVOol0qRv/lKN+0V3P3jxeowznLsBxnhlpWi&#10;qdRLpUjf/KUfSK7nuXhrx9p/iue4jtftcbW8Uc5+02slvujkLhHUOASpMb8+3oRnB134ptq98LPw&#10;1cWM6xq7XOoyxPPawlSAI02lVlkJLZCv8mw55IBr+KfhovjTW2uryKfyXjWKbZcusdzGpZlR4wwV&#10;1DFuGB+8exNN0Hwoda124tZmuo7OzUBChCqSD93GPTjj09xX8+n4GOtPBMlw0WqXc1xqupKSYrm9&#10;5+zk5H7pABHF125VQxH3mbrXlfjTxBdeJviJb6XbskjWjLFHk/IZ5flBP+6mfwlr3rxpfy6N4emk&#10;iWMpGFXDfX2/+tXk/wCzb4Yh8U+IdQ16cK0lvfSyxsR9/e8oQ/hGEA46AYoA9O+FXgeTwD4VWznk&#10;hmunkaSaSPO1iT788DiuikYIu4/wim3E4ggZ+u0E9etYoN9rEqLtaO3J+ZwwoAqeLfGC26bI2ZWH&#10;UDvVvwFe3GoaWZp/NwThd46jtiqyafpvhrUnuL64Vpd+YdwyUx9PqK1dO8SRa1K/2Rlkii++5GAP&#10;8/jQBeuDutZPdD29qkrPuPFVjbSMjTjenBABqvb+K47648uB43b0Ck//AK/yoA1YpGd3yhVVOAT3&#10;p9RWzSOu6RducYHf/wCt9KlJwKACiqp1eFpNoZsqTuG05A//AF1Nay+dbo24NkckHv3oAkoqrqer&#10;Q6XFmWRYyR8uR1qqvi2witGmnvLeGNRuYs20Rr23E0AQ+PNc/wCEd8PzXTKZApSOGJTta4nkdY4Y&#10;wegLSMoBPGSMkCm+C9ZGoi6t7izXT9VsmC3VsH8xVBHyujYBaJgDtOByGBAZSBz8njKw+JnjjStL&#10;067jvNKgR9TuJEhZobl4XjESJLwjYkkVztLYMag43c7njPTLiG6ttY0xY5NU09SpgaQR/boGxviJ&#10;PAbIDITwGXGQrNQB0BOK5H4naBYeItR8MpqFna31nJqDwyx3ESyxlXtpiMqwIPzrGOnf0zVXUfj7&#10;oNh4aOoQy3GqSfZxdG2sYDPNEhXd+8C5EfH/AD0K88Vwvxf/AGivDehaLZ6x4w1CPwV4Z0W6S/m1&#10;XUZo4WZ0HyRQ7XYsz5YEKCxXcoU7siZzjCLlJ2S6s2w+GrYirGhQi5Tk7JJNtt7JJat+SPcqK/M/&#10;44f8HLPgLwrqNxaeA/AuveLPJcot7f3K6ZbyjH3kXbJIRnsyqcV8wfEf/g4d+P3xJuRZ+F9P8K+F&#10;TKdsY0/TGvrpj9ZmdSfogr5XFcbZTQfKqnO+0U3+Oi/E/feH/ov+IWZwVWeEWHg9eatOMLesVzTX&#10;zij9q9aC6f8AEXS5ifLj1K0ntJT/AHmQrLH9MDzj6cnPauL+LP7dXwc+BqyDxV8SvB+lTw53Wx1G&#10;OW6GP+mMZaT/AMdr8RdS+Ev7Yf7d2pW97rtp8StWs7ySOKG41l30vS1MzBF2LJ5cIDMwHyLzkV7X&#10;8Jf+Daf4neJfKm8ZeNvCfheF8M0VlHLqdwnqCMRJn6ORXB/rRmWK/wCRfgpNdHN2X6L/AMmPq5eA&#10;/BWR2fF/E1KM18VOhH2kl5XTlL76aPrT4q/8HE3wF8DNNFoMfi7xnMv3HsdNFrbuc92uGjccZPCG&#10;vmD4wf8ABzL421oTQ+Bvh34d0GMllS41e7l1GXb2YInlKrd8EsOe+Ofoj4Uf8G4HwX8ILHJ4o1zx&#10;j4wuFILo1ylhavg9NsS+YAen+s719LfCP/gmt8BvgukL+H/hb4TjuLfhLm9sxf3KkE8+bPvcHPcH&#10;09BTeE4nxX8SrCiu0Vd/r/6UKPEPgZkP+5ZficxqLaVWXJB/JOP40mfjff8A7bn7ZP7cKXFjouo/&#10;EDV9PvEMMtv4Y0g2tsEKkFWkt41O0gnO9+c/SvE/2Zv2QfEX7Tv7QukfDuK+sPD+saxPNb+dqhcJ&#10;DJFHJIysFBbd+7KgY+8R0r+k3xnJP4a0Gxt9Ja309bi8htDJ5PmeSkjbcouQN24r1yACTg4wfxM+&#10;CWnTfAn/AILKafp0kxRrD4hT6esk68yJPcSQoThRy6yjkADLZHFfqnhr4MZdxHh8xlnOKrVZ0KMq&#10;kIqVouSUviVpNpO2zW5+m8A+Pcsbgszw/DWV0Mv9lRc4KnFOTklKzlaMYys7bx6vc8O/aV/4IA+H&#10;fgbPrXgj47fEzVfh54f89tR8DfEe18NSah4WZ5vnmstRkVw1lIjmQDzikcibGWTKNGfCLz/gnj4C&#10;/Y08D6nrHwu+IGkftRa1rek3+ia3rOg6JdR+G/h+lyI4rW+N+peGScOzEIXDblVNmCWr+rryPNtv&#10;LmCyhl2uCPlb14rG8cfDPQPiT4D1Twvrmk2Wo+H9Zt3tbyxkjHlTRt1BAxg9wRgggEEEA183h8DQ&#10;o0nRhH3Xe6et777336n8S5txRmeY46OZYmq/bRUYqUUoNKKtFLlUfhVkuqSSvZJHwx/wTu/ZQ8M/&#10;svf8EhPEkenRtJ4k1/wRcajrM86L5wD6Yxt4lI/5YrCV2kHBLOeCSoyPEP8AwUN8Izf8E3Phl4c+&#10;Fvxe8Iy+IodD8MW/i668Na1Z6lrHg/QfNsLXVr9YEaRopLeGdiXeMiIB3I/d16F+yXLrH7G3xzv/&#10;AIB6tezaza6PYHVPAs9yEWbX9BZyZbHdkB7qzlLlAfvRs/CqQV+p/hvZ6d4kn1bxFZ29utvqbC0s&#10;5VhCE20QK9MA8ytMfcFfSuiMbXt5fhf87nh1Kk6jvNtvu3d9Pytofmvd/GjxB4i8VaT8LfhB8bvF&#10;2qfDHVfiZoOi6B4ys7+PUZjBLpWoTatp8WoKpS6iiZLNg255I5LooHUxjy72g/Fa98CePYvBvxI+&#10;N3irwH8NdI8V+MtMm8e3mrQWep6ve2E1j/Zen3mpSR4O23ub10jODObZVIcIyv8ApF4t0MWslnrW&#10;kW8E15o6tm1Q7RdQNy8agcB8gMpI+8uMgMTXnf7R3wZ8C/H6bw3eX+veNNG1jT4ZZ9On8I6rd2V9&#10;Lb3QTzBIlvnfE5ijO6RTtaMFWU5NGv8AXy/K34mf9fn/AF/WnxB+z3/wUC1PwH8HfCWvfED4qX0d&#10;r4w+CmqX2i6hq84tpPEeuw6nOqtBGQPMvjC0G2GMF9pAVcDjhtZ/bL+NeqeNtBjm+IXh/wAOa1ae&#10;HPBtz4PtNe8bXOmv4oN3p1nLdzjR4dJu5NbM11JcQSbJg8PlgqsLDzm/SzwZ4NPw3+GeieEPBfhC&#10;10Dw74btEs9Oj1S6MkkKIMBtil3kbHJaSVXJYs3OTXQaR8JpNUggm17Ub6/kVcpbwObG2gB6qqRn&#10;cQR13u+e/pV9b/1u3+of1+X+R8E+B/2hvETf8FCbG+b7R428ReG5fixpmlaQ92UlMEereGFgtgyp&#10;I0aBFfadhGFNb37UXxyvdO/aR8B+M9c13Qf2ZfiLJ4SuLH7Z8SYrPVPBeq2LXheWyjuPOt5BeqY4&#10;pGVZbdmjmXIk2fJ+gGg+FdL8J2vl6fpun6bCpZsW0CxLzjceAOTgZPfFXbm0h1CHZNFFNHnO11DL&#10;9eaiKskuwdX5n4wapr/iLwxF4L8eeF5Z/B3jBPg/8R4fA3h3w5qFzZaDrd7aatayQy6ZbS5uJorq&#10;Jpb5IPmYxxQ7VKRDP0F/wTK+LPjm31D4gTeC73wN8ZLCHSdJuIrSx+JcviS6jv5ZZhO0+sSaPaRw&#10;s8QRzZsZJI2iBCRLIAf0cuoVYxt5UckiH92WH3Djkg9uPSo7PR4LJflRQS29sfKpb1x0ql/X3t/q&#10;DPzG+P3xPvP2Zv8Agop40/aL1jQZ7W48E+G/C2ieLNKspftskdjq1tqS/Z0dVHmsmqwaYocKAVMh&#10;AGcV594b8Rat+xZ4Q+JfhfVPE03hfxB4s+Lemt4m1g+KofCWlzalceDNP1G++16xJBcNZxS3jSMh&#10;hjMsjBIwQrNX7APaRSlt0UbeZjdlQd2OmfpUGpaRb6lA0M0MMkczhpA0atvwOCcg+g5pbf15pjPz&#10;K/Y6+O/jz9qZPgDY6t8S/FElkbL4hXd9Lo+rsRrw0fXbK204XFwYYpJ40hfBkMcTzKSXA8x1PjDf&#10;tp/G6++H3gG5uPiTovhfWD8JfCeu+E7rxD42uNHbxNqt1aM91cjT4dJvZNedrgJE9rHIrqoXYivM&#10;Ja/ZzTtFt9NB8uOPcSx3bBu568471L9ggPk/uYf9H/1XyD93/u+n4U+un9b/ANfIX9fkLYvJJZQt&#10;MqLMyKZAhJUNjkDIBxn1AqU015VjHzMBVdtWhUn5xxQBaYZWo2i86NdzfLjkf3qat9Eybt4xVW/1&#10;uOGDKOu7cBigC5Faxw/dVc5znFLLcxwMoZlUscDJ60ruI03NwBXM6rqo1HxDa20P3pJOvoByf0FA&#10;DvH3iGG30xow53MQNo6tWpa6TZ2+kptt1WPaH2Zzz+dNk8H2U98txKryujB1DNwCOc1euDHPFtLd&#10;x09aAKVjDbWQmYQqfMlKqFTcTSXUUenwrNNEkkkjAMNuVUegHt/j61YsWWMP8vO7IHvj/wCsadqF&#10;7bWtmtxcMqxrhgW9e1AHHeNPDI8WeP4bOSSSKFrfc7J1AGeB+ldnp2nwaNp8dvbosUEChVUdgK5f&#10;SNcGv/EXzbdSYY4GjZvbsfxNdFrco2wwmTYJnCkg9qAIb27k1Of7Pb/d6u56CporecX25m/doOmO&#10;/tTrKK305NsbM3qcFs/lTpdQWHc7N8oHyjaeT9TQBU1K+muG8mOPhu5H+eai1bUW8KeFp5GurKG4&#10;hgkkj87OwsORnHzEZIzgZ5rjv2gP2p/BP7MnhY634y1iz0uMjbBDl5Li6bkhY4guWJweeAO5A5r5&#10;W+Kja9+0D+1DH40uNYtbz4f6Xp1u/hWytwyM8ki7nuJA4BR/mYcH5lKKehBANn9nn9r74s+EPiDr&#10;0nxi03Tv+EJW0u9Sj1SyKSSaY0YLeTthUGRWGQhZdwUKCxbdXuvwJ/bp+GP7SFkkXgzxBHdXjRyt&#10;9hlhe2ukEezedjgEhfMTJXI+bqa8jgti4+bK7ew/z/KqujeEdL8M+Kv7Z02wtbDWJI2hkvbaJYrh&#10;42IZlLqASCVXOeuBQB9IfCj4q+G/izq+tJoetaZrE/h+5+yajFbTiR7KY4dQwB4zz6jKsM5DAdN4&#10;w1j+ytFmaOTZNj5SO3+ea/OfTtF8X/sNfFjVfGHwn0WHxVZ+NImtdW8P3MrRw2RjCPHcLKZPmYt5&#10;wwcBQ+ADkbfffgR+2PZ/FLwNa3/j+0s/hvfeItdk0fS7S+vNxnVULq7kqvlbjHMAHAB2pgneuQD2&#10;/wCD+t6h4m1zUri4uHeG3VItrHO4nOMfTB/OvPf2hP2l7fWPDmpW/wAMvEPhrWPFWi6hBBeW8wNx&#10;AkfDSIzK67WKN8rjcMqwxkEryv8AwUs/aU0P9nP9mO60FJ9Wj1HxNjRjc6POkFzp6kfvJ+eSAARt&#10;X7xbG5M7q8r/AGd/gHofwb+H9rYaSjNvjBuLxwPPvW5OWPZQS2FHAye5JIBznxfg+LX7XfwRvvC/&#10;xOvvDOl7dQtL60bQ4X2yJGJBJFNvJ7sjApggjkkHA9L8J2kiwrHbsYbe3VUUEZyBwACfpUk1lNrN&#10;0oCMkA+UtkccVtWtutjaJGudsa4Ge9ADWsYnk3Mis3qaeJVztH0qIkSr8zHOccURbIDhe/PJ6UAS&#10;XEmyP/e4ptvDuj3NyW/xpjj7Q/zMF2++P8/Wp42U/KvRQOnSgAWX5Mn1I+tZwlklvpvmCquAARnr&#10;S6jbfaL6GIs3lsSxxVDW71bBNsJbK5DHHP50AaV3fLaSfN82B6Z/KsTXdajmUbdwIHOe5qPSdCut&#10;acSSboLdgcNkbifpWrY+CbWzuVmaSaZlOQGI2/ligCh4Y8MrqK/arxUkjkH7tMnIwTnP5V06qEUK&#10;owBwAO1MluY7bhmC+2KSS7VM98UASMwUc0VUeOa4fJG1frRQB7d+wh/yY98Gv+xG0T/0ggr1avKf&#10;2EP+THvg1/2I2if+kEFerUAFFFFABRRRQB4r+1r+2vpH7L174f8ADtl4f174gfErxo0qeGvBugLG&#10;2oaoIgDLO7yMsVtaxbl8y4mZUXcANzEKfH2/4KFfG/4eDUNY8cfs86PeeFdFPma2Ph98QYPFOveH&#10;YeSZLnTmtbdpNoHzJbySv8rlVfAz8vf8FSfFXxA8L+Iv2+df8CvqEXxU8P8Aw48JWvhaa0JF9Y+G&#10;ZZJ31Oa0I+Zf3gvS7pyGgjOQVWvwY/4Is+PPid4V/wCCpvwZm+GN1qzeKNV8VWdreRWzuVv7GSZf&#10;tqXAH3oPI81pC3ChS3BUEFP3pcv9f13Cfux5j+zL4VfFTw78cPhvofjDwlq1nr3hrxJZx3+m6haP&#10;uhuoZBlWB/mDgg5BAIIroK+Tf+CScNvpvg/436bou1fBOk/GLxLbeGUix9nit/Nie5jhxx5Sag98&#10;oA4GCB0xX1lR5/1qHkFFFFAHEfHD9pf4c/szaFb6p8RvHng3wFpt5IYoLnxDrNvpsU7jGVRpnUMR&#10;kcDPUVt/Dj4m+G/jD4Ns/EXhLxBovijw/qS77TUtJvY7y0uVzglJYyyNzxwa+LPhL4c0Hx3/AMFW&#10;f2otR8YeH9H8XfEzwfpWix/D/SNXMW9NBfTRIxsTMCI0n1E3Uc0yjAZUDHAAPk1l+09F8FPDX7R+&#10;g6L4L1D9l34jXGu+Fpby38OSWvjd7/UNXdreNdN0+EJbRX88VqVJcFS7pLIrBTk6AfqRRX4/x/tz&#10;fHT4J+B/2nvD9n4o+Lmm6h4G8K+GPEPheT4r2nh688RaTcX2qTWlwZF0zdA1tIkSlY5gJQMsNoZW&#10;Pe/tQeK/2iPBP7Vui/s++CvF3x8+IlroPghfG1/rnh7U/B+k+JNWuLvUbqBVll1KKG3NnbfZwBHb&#10;wl83CiRwAm4/r+vuD+vy/wAz9Q6K8N/4JvfFbx58af2MvBuv/EyPTU8bSrd2mpSWF/YX0V0be7mt&#10;0nMlhNNaiSSOJHkSGQqkjOmF27R7lQ9ACiiigAooooAKKKKACiiigAooooAKKKKACiiigAooooAK&#10;KKKACiiigAooooAKKKKACiiigD4X/wCCmJx/wUR/ZV/7BvjTHH/Tvpldds39d3XODjmuT/4KVjP/&#10;AAUU/ZV9tM8akf8AgNpldcTigApGbYOaUnFZuq35RCB0HrQA3UtV42rnnjANO0SKXDNIrLubcM/z&#10;pNF09ZFFxINz5+U56Vou6xIWb5VXqfSgAc4Q/SqcEMl2u9pGVc9PWrUN0lx907sjP4VX1K5EMBVe&#10;KAGaaiLKwU5+Y/5/z61Peky/u1YqTwSO2f8AOaj0i2+zxvn7zHmrCR4nZj+FAHhf7aniqTwL8Fp5&#10;Us4b2NkkDiedYoQr7YyXLEDA35x1OQO9eS/s+fD+++B3xO/Z18aeIvJm8M6D4rk0PUZjKZIrW71K&#10;3lW2+98xWNujkcYH3c169+3h8LdU+KHwlksdJ8vzEAZt5baNrowBwD124B6ZxXzJq/7Seoa1+xL4&#10;w8A3iR2+paD9l1uFIkCSW09rIrRyRNktlUjCyDsDwQSTQB+1TTpo+p3UgVm/d8Af59azvCF5eaqP&#10;NYTbFLRBkA5Awcc8Dk9ev64g+HXjKPx38M/D+uCOOSbX9Ktr8tAd0R82FHJVsnK5bjk54qfwtqbR&#10;6N9nj3IzStyOpPGMf5zwcA84ALnh3wFDp+qXF9dKlxPLN5sRcZaHk98nnn9K1tV1ePTISzN81Sy3&#10;BlhkWLPmKvVhtxnp1rkvGNhcwQqzssjSSBSATjmgCK4guPGl0yKxWPkbsd8ZrstNsU03T4beNVVY&#10;UCgAUllp0NhGojjVSq7cjt9M9qdqE5trGaRTtZUJH1xQBz/xF1pbHTmVZBvB5X04rD+GV6U8PX14&#10;IRNJJOyZweFCg9fbk9R9awvFmpXGu33lcDd1OPw7V6jo2gW+jaWlqkasinccrwW9cfy+goAr+HNN&#10;mihaWSWQecd2whgwOe5bn8D+vWtO4mFvCznoozTncRruY4A7muW8VeJGvpVsrP8AeSSccc0AXvCP&#10;l3Ut5cAEt5xUHPAG0dK2FVbYMS33iWJY/wCew/Sq+m6fBoGn7UAjUfM5z1OACefpXPza7ceI9bih&#10;syVhhfL5x8wyPr2FAHRoGvCzhdqNt27v4sHOfxqaUYjbvu4APTPSmOFs7YDcVGRyTyTnr/WszXPE&#10;8djos03KyRnAHo2eMj8qAM7wTtfxZrvG7cyHnrg7uK6C/wBRg0uNnYqGx90feNcz8K7W4eW+vZlK&#10;xXWzyyf48bsn1q9rGnLrHibyJNzRiLeVBxnp/jQBR1nxHcanHK1urGFByAeB9ak8JeEFvFjvLxfM&#10;EgWREdOh5P5dP/1dda9023it1sUjG2RdoLEtgc/zxjPbNXpLV7fTvJtdqMq7ULdBQBR1/wARQ6Ja&#10;7YyhkzgIO1TRwyamVkkyqkfp6Dvz3Jwe1UdK8DQIokvlWe4BPRzsHpxxW2zrAo/QDnNADLS1FqnZ&#10;mIAJC46dh7D0rNvrgfNjbjYCpxw2SpwPb296szXfnuQc+XkZ75HHHHXOCMc5z7GoNSi+227SfMJF&#10;JGVXiMDPGeme36UATavqMeg6RNMzJ5m3IJwpkbGK5vwHok2r61NrV5FG0cyfuNwB53ckenT9aveK&#10;Io9Y8Q6fYSJ5sOGM2HwBxx0PXkdf8a3Gjj0nT1jhVY0jARF7LQBX8SXSrZmJsfvO+elYd94wCeTY&#10;WsKsZQI/lPc49qoeJr0tpzXDTKrMfljzyRnB/wA/T8NXwL4Rhhsob6dBJcSBZUcsfkznp07GgDZ0&#10;TTv7O06Mz7TcBSXc9eeTzk+g/KnRyvqZ3AtFGhGQRye/+FS3Y88FPmXkd/U1X1HUFgj8uI7do7Dp&#10;j0+mP84OADL8P382papqSq0jRwy7VIyOOfcCtezsvsRknkdssCTvx8v6nHSk0XSotNgkaEHdcHzH&#10;zu5b8eah10NqlrFDEwUzYZ134yp69Ofy96AM3SJrrxiwuPNltbeOTayqSVlAA/mfat2202GE/dRm&#10;HB+Ucf1qDUmXw/okhtkWPywNige4FYep6leaTb2nnTJJNfuNqY6Zx7f7XfPNAHULLDCSA0a88jIH&#10;NV7izs7+Ex3CwTKzZwxBzySP51V0nS7wJ5l1MhkftGSFAxx2BP8An6VcuvLh+VtzZUnG884H/wCu&#10;gBhvLPRrdUTyoo+AqoAAfyqC58UwrG3krJPJjO1FJxViTQba5jUTRLIy+5x/OiC1tNH+WKOOMtyc&#10;EZP5mgDn4db1jW5fKt7eSKOTIMsiEKvFbnh/RDotsyyTNcTSHLOVx+AHpTtR1JobPdDt3ds9P0zW&#10;Pqc2tazaqlrHHGJuPML4Cj1OP/10AYPx7+Nek/DDwjqM95Oqx2lrLdXLnGyCGNSzu56BQoJJPAFe&#10;A/8ABFDwRdaV+xVb65e2sljZeLNZ1LV9MspBtWCyluG8v5OihtpIA42kEcGsH/grP8L7fQ/2RbSx&#10;uLmabVPGXivSNCuZEmbfcQzXiu0USngsVjHG05AbjFfZ32OHw9pdnp9jbQ2tnbxrbwQwoEjgRQAq&#10;Ko4AAAAA6CgCGy8K2Nvf3Vw0Nq6yEbQYxiPHWtWAxmMGPbt6DaOKZFbL9kWNhuXHIJp1tbraQrGv&#10;3VoAkYblIoNNmmWCJpHYKijJJ6AV5p4h+Kt9401yTQ/C8MdxJtPm3DPtSIDgkn8eg5NAC+NNckk8&#10;TrZ6QtxJeMSCIOoHfp26V02g/DmPT7xbi8uGv3x92SP5QfXqc034b/DiPwbZrPdeXcaxMGFxcqzE&#10;MC2dq56AYHbtWl4p1mTTIFWJtskhAHHPtigC6J4VJt41jO0YZE/hB9vxpPKj0m02wRxx+ijjNM0f&#10;TBYwCR1/0iRR5rA9TTJ0mubslWXaFJC+pB9f89aAKvizU5bdI7eFd8txxtX71WvDukNpenxrL802&#10;Mt/sk9h+dFza21iy3Uyr5kKnBJ6e4+nsKr6r4njtNDjug3+uHy7RkZ9P8+lAF7yVufM3HczAqM9A&#10;vp/jU4hjRi21Ax5JxXndj8UZrSWRpPNmXoNiDC/pUq/FOae6x5Nw0TEfKYxn8OP8+3cA72W6RV+V&#10;lLY4GayNYmlttIkmeTDN/DgYP9am0Zo9agW6WGSNuxlBDfzP865/xrcX0oaG3HmIyg+Wi/M5/Lnt&#10;QBzOi+Gbr4ieLgZGi/s3TZkknSQbhN1OwDoc45z616tbWsGl2gjhjjt4YxwiKFVfoBXP/DXwjc+F&#10;7S6a6kjaW8dZNqZ+TA6H3rQ8UXnlxCPcVDdcUAUtKtJdY8QteCRhb27lR6ucdPpzXRnpWbPrVnoi&#10;rGI2Vf8AZXgfWlh8UWcy53lfqKAPIP2pP2AvhZ+1JLFqnibR20rxNaMrWnibRpv7P1e0cfdZZ0GW&#10;29hIGA7AV4fqPjL44/8ABNqx/tbxL4gl+OnwPsHVb/UXg2+KvDNuTjz5MHbdRJkbmJL45+RQa+oP&#10;iB8QEeRbW1/fO3RVGfaun0Pwzjww9hqSw3iXMbRTRlcxujDBQg9QRweOaAIPCWt6J8VvBun69pF9&#10;b6vouuWiXdjdwkMk8Ui5VwfoeOmPTNSaX8O9L0rUPtS26zTYwrS/Ps6cjPQ8da+Xv+CTniFvhz8K&#10;fiH8K72WVm+EHjnU9A0+N38xxpzSefbMW6kHzJMbuQABxgAfRutfFWO1mEdrGZ5O4UZNAHXTQpcR&#10;lJEWRG6qwyDVXV9HXU9Ka0VlhjZdnCBtoxxgdsVVhbU3tRJM1rFlQcbjx9eKx7/xvJYXKxMyFicE&#10;gkheaANrwr4Xh8J6MtrCVZsszy7ArSEknJ9cZx+FR6J4VTS72W6nkW4uGbKOV2+WMdue+agttc1G&#10;ZNywxMv94vtH61baLUruH5jbR7uwYn+lAFfxBrDsfJt/MLj+4fwp2jWkkFmktzI55yFzksc5AHtn&#10;H1Pt1XT9Da2mbzWWRncA+nTP8sj8farEltcX1wGyqxsmQeflz2H9eQeaALM1y0ETN5MrYGcDBJ+n&#10;NYx+I1nG5WRWjZTgqTyKi8beLYfDulvbiTbNIhVAi8Lx+WORx2z3rz3S/C2uePr6aa32wxghmmuA&#10;yrIT/dwOaAOo+J3jmFdBtb6HypIdLvI725hkYqJYkznkA4KErIODkx44zkbeo+PLb7M211+6eh61&#10;xdz8F9cnLW8l1pskEiEPu3FWB4KkYrgtF/Z48Yal4ft9S0fX9L0m0vE3tYwW8joi5xhN7FVIxwVV&#10;QepU9KAPL/8Agpr8JD+05+y14rhs4fO1DwjC3iK1Yf8ALM26sZB/wKEyjHc49BXgv/BvD+0H/Y/j&#10;vxj8M7y4fydYgTWtNjZvlWaL93OFHqyNGfpCa/RTwP8As+Jpnhc22o61rFw2oRFb+KOSKJLgMDlN&#10;6RrIFwcfKw7+pr8Zf+Cctnc+Ff8AgproGl6GyQyR6rqNnbebyMRxTsisRg4PlqD7E/Sv6E8Oqv8A&#10;a3AudZJX1jRiq0H2aTk0u2sPxfc/ffD2o814JzjJa+qoxVaD7NJyaXbWH4vufvK670KnowwaY3k2&#10;MMkjGOKNQXdydoAA5JPsKzrLxlY3HhKLWppo7KxaETSvcMIxb/3g5PClTlT6EGuSN9qXxe16WKGO&#10;KLwdakZd2kjk1hwFO3BT/j3BLZw3z7QOULA/z2fgRZ8V/ErSdf8Ah/qlxayTyNFiOKIwlZrl2GYj&#10;GrYLCTja3Q884Bw74E+Dv+EK8IrasqLIscSuVbdkqgH+c1b8ZaNZm8t9SvLexk1G0UpbzeUDNGrZ&#10;BAbGQDk/nVXV/GDaN4fSSPzIzcIVjJA7ADP+fX3yADshPFN8u+NvbINV9V1aLSLNpMplRwm7Ga4n&#10;4dprHiaYajJeR/ZMsu053sQcf3cYyPWt3W/BN1rcIV7xVO3bkA8c9fy4oA4K9i1D4j+Mja2fnLai&#10;TM84G5bdTk/TscCuy8cyjwH4Gjisy0W1lQunys3B5JHc4rf8O+FrLwtbNHZwiPzMGRskmQgYyc1x&#10;XxF1eTxNqK6bbN5zM+EiHZvWgCx8MvDF1fie81aCeF9xQQzoQWHGT/MV2kn2PS05W3h46ABcgUaY&#10;1xJYgzDbMex5A49q53WvCGravqCNJdW7wlwW5KlVzyAAP60AXLrx0pnkjtrd7jacblPb16VFHrV9&#10;qtvtWxuo2kYbXOdo9yf8B+VaNl4Ss9Pj2wx+XuIZ8OxLEe5OR+FaMNvHb52Iq7upA5P1oAo6boot&#10;lZmwrtjJ2Lk/z/Ks7xz4zXRYE06xntn17UT5NnAZF3IxBzKyk58tACx9cY6kV0VcR4Cs47XU9e02&#10;S1+zaj9umvpD5ATzoZp5fKcSZy/yrk55U4HAwAAUrb4Rw+KL7zNS1LXNRgjJVluL2RUkOOflQqpH&#10;PTbt68dK6Wx+Fvh3SxH9l0PSbbysFTHZRAgjvnbnPvW3awR28e2PG3PQdu39KkoA5u9iWL4r6PtV&#10;V3aTfdBjpNZ/410RjJfdvYe3GK5/Uv8AkrGi/wDYJ1D/ANHWVZ/x++P3hX9mP4Vap408aapHpOg6&#10;SgMsrKXeR2OEjjQcu7MQAo/QAkTUqRhFzm7JatvojowmEr4qvDDYaDnUm1GMYptybdkklq23okjz&#10;f9un9p7wr+xr8DL7xPr8kNrbxsyWem25VJtWuWBKxIvGSeSxwQq5JzX4k/D74f8Axn/4LAftDx2V&#10;q015HZBUkmlZk0nwxZkkKPbABAAzJIVJ5wSNj4qeP/ib/wAFsf25YbPRbaaOO8dotJ0+aYmz8Oac&#10;mN0srAYHADOwGXchVz8i1+137FH7F3hP9gr4B2vhLQGFxJvF1rGrTqEl1O4OA8r/AN1ABhUyQqjG&#10;ScsfziXtuJcVZXjhKb9Od/19y82f2hT/ALO8EshVSahW4gxUU0mlJYaD/XdOz9+S6wjr8wfs+/8A&#10;Bvj8N/gyIL3xFJbfE7U1VTJDq6z2NmkgOSUWGQ/KemJBJ/SvrP4XfDfwv8BZoLXT/hx4R8G2s0iW&#10;q3egwQiFHYKqLIwijcbiQoYqQSQCeRnrD8SdN1MlNDsbrxFJkjfYRL9mGOD/AKQ5WE4PUK5Yf3TU&#10;OoeEte8caZcWerXen6Ppt0jRyWenRi5kdSMENNKoXBychYgR2fvX3OCynB4SPLhqaj6LX79395/K&#10;/E3iBxHxFVdbOsbUrX6Sk+VekFaMV5JJGp498MSeKtGWO1uPsuoWcou7OQorIsyghdwYEFefTI6j&#10;BAqhafFS101Wh8QQzeH7qAL5j3m37PJkffWZSU25yPmKnPUDIykHgDVtDhVdJ8T6gqxgBYdRjF9C&#10;f95mImP/AH9qRtX8VaWG+16LperQ8AnT7wxzNnr+7lUJ/wCRefavQPjw1L4mw3Orx6Z4fjtdf1Jl&#10;MkqRXiLDZoMczONxTduG0BSW54wCQ7+0/FkEQ3aP4cXc3U6zMcZPp9l9/WqfwfuYZ9P1WaS3ex1S&#10;4vnlvbF4vLksx9yFdo4x5SJ8yllZt5UnNdhH+8jVmXa2M4P8JoA5l9E17xDqmnyao2k2tjY3QuWt&#10;7ZpJmmKowQF2CAAOVf7vVB68fiz/AMFbLO6+DP8AwVA8Q67aeWkzXOm69afIAu5YYTkgHn95E2c4&#10;J59c1+527Bx3r8q/+Di74LSW3ijwB8QoIQYLu3l0C9lAPyujGeAE9OVefH+4evb9t8AcypYfitYW&#10;t8OIpzp67apSS+fLb5n7P4D5jTw/FCw1b4a9OdP8pJfPlt8z9RNE1+PxFotje2vzx31vHcocjhHA&#10;YE8+h7VoV8z/APBJX40w/Hj9hvwXeNJHJqHhmA+H71FOWjltgqIWOeWaDyW/4HX0rPOIFyckk4AA&#10;5Y1+TZ5ldXLcwr5fWXvUpyi/+3W1+O5+WZ1llTLswrYCr8VOcov5Nr8dzwX9v79mW3/aY+G+nW+m&#10;3jaH8QND1GG58Ia7A5jm0e+zuLFwCfKaNDvT+IKONwWmfsE/tIT/ABx+HN54V8TaU3hj4jfDd49H&#10;8VaIwb5JQuIrmIty0E6qZFbJzyMsPmb1i926z450uygKn+wQ19dMORHK8TxRof8AaZZJWx1AUE/e&#10;U14P+11+z9488GfGOz+OnwhSw1Txhpmmf2V4g8LXeIbbxbpyMZFRZMEpdxsfkc8EYXoCr+WeWfTW&#10;o6hb6Rp893dSRwW1rG0ssrnCxooyxJ9ABn8K4n4apaeA/BMTNHJHdXZM0scznzkX/lnGQeUCR7FC&#10;cBcYx1rgv2av26fh7+2HpepaHpslx4e8YWqNb6t4Q8Q2wstXtDtO9Wgf/WLjqy7gARu2k4rt9N+E&#10;OraXbrDDrdnPCoCoNQsHuZUUdBvSaPJxjkgnrySc0AbGk6hJqZkvrmT7LZQhjI7ttRQBySTgAdSS&#10;c/lmug0TWbTxBpcN5Y3UN9aTDMc8Th0kwcEgjg8g9K57Tvhj9pnSbXL7+1vJcSRWkUP2ewiYdG8r&#10;cxZhgH947gEAqFNTfD2dRNrsMXNrHq0/kYxgZCtL7/68zfjmgDoWVpchgAuQR3zg5qSio5rhYWQE&#10;8u2APWgB0jBdufXAwO9OJxUdzcLbxbmOADUUF9HeTYRyfl6UAWaKKbLMsIyzKv1NADqDyKztQ8TW&#10;9lH8rrI3YCqmleI5r0SSbMIp5BU+3P6igCxqd6RO0cdu0zcZ2jp+lWLfT40hUSWsbN3O1TVRdXht&#10;rmTasrSMORjpTdf13+zdMklZW7AD15P6ds96AHapbtdN5cP7vA+6o6fXHSo7HQ438vzomkaMBxhQ&#10;M89Tn6dO36VZ0p1l0/7RNtZcbhkZAGOw6flSaf4gjvZpdqtsXGMlRnryOenTpQAuvrcSw7YVbb/F&#10;x0HrVex8MRrqEF1jZJbE4GOuV7/ma055GdfkVt2RgdPz9qRbhbaMqWLsp+Y4wAev+R1oAr63qTWc&#10;e1R80nAPqar22kz3YVmuZFT2HX6c/r/+uppLRNQlZ51ZlXlRsJ/z/n8bQvvMj+VfnPGCflB9M+3t&#10;mgDJubuQXyxxRySbmPOce3X3/wA4xmm6p4bk8VWUO64aFEOQNnUfp/X6mtCC08u8XJ5DsAR64Un+&#10;R/OtA9P/AK1AFDTNMsfDVt5UCxwgnJ5G5j7mqk91DcXKzSSR7o2yi7uT6VPHpS39ws0wEmRg5J/z&#10;/n8kk0azgJfyf3iyfIAT8xx06/jQB88/td/8FEfDf7KfxB03QdS0fxFrt5f2bX050eGOaSyhzsjZ&#10;lZ1OGYN3wPc4FcN8ev2mvjH4p+KEej/DnTdD0HwrbW0F1JrmsP5r3jyKrGIRAHbsO5GUA5IyHXIr&#10;mPh5+0Xrn7QfxO8XWPinw/DpPiDwTeNphlht5IreeAscNGJR5iB9hcqSc5U57Du7yz+1Rbc7fpQB&#10;g+OfA/h/4q/EmPxV4gs9P1TWre3hto3mRWijETSNGVjPy7lMr4YgkBiAa1ZLyFJ8B4wFxg5+n9ae&#10;mhW8UZxGGbHdj1qkvhmSSctI0flkfdDHigCafxPGmQq7j9aIfEKvE2RtbHGTT7HwzbWsf7xfOfOS&#10;zVLPoVrOmPLCnGAQSMUAYWoau0tpt3fdPTNcZ+0/8HLfx18C9VhutWGizWOL8aosJdrKOMhpOAQx&#10;BRWyARzj0r0yHwxZRIAYQ7DqWJ5qxq+lWuvaVdWN7DHc2d7E8E8MgyksbAqykdwQSPxoA+dfhPaW&#10;v7Y/xVt/iFr3g9pNP0u2jgt9U1WSfztVnQLtnihMjRJHuDkoFIDMDuZt2Po50WG3ZUCqoHAAxii1&#10;t4bC1jhhjjhhhUJHGihVRRwAAOAB6CodQutkTLQBHBqqiNv3bKqnr2qvf+IVP7uNWLdOBzU2n2ix&#10;2TtcLhd27B9MCo9PsILu8mm2MRuBXOQO9AFeG5unQn7PNz0JU1a06zmnPmTGSPaeAe9aDTqh5YDF&#10;V5tTjVtqsDQBYVNnelfO3ioI5mZ+v4VMG/zigCOOzAk3Md3p7VX1QW8MQZoY5Cp6YHFSXN55YOeK&#10;5vXtRwrbTyxwBQB0WiX32+y3YxtYrxVqSVYk3NVPw9pzaXpaRSMrSZLMR0yanvTuCr3Y9KAM6+Wb&#10;V7kLD8sa9WPatKKKO3jx8pxwSepqndSTSMsVuNoU8kVahsFVP3n7xickk9aAKGra2LeUYYjb6Gir&#10;E2iWat5kkRkPuxOKKAPcf2EP+THvg1/2I2if+kEFerV5T+wh/wAmPfBr/sRtE/8ASCCvVqACiiig&#10;AooooA8F/a3/AGK7j46eNPD/AMQvAvi+6+Gnxe8H281lpXiKGyW+tb2ylIaXTtQtGZRdWjsqvt3o&#10;8bgPG6HOfn3wN/wTm+N0PiHVls4/2WvgP/wkitB4g8YfCfwPLB4t1eFj86wzXGI7R35PmN9pZC2V&#10;+ZQx+/KKAOQ+AnwK8L/szfB7w/4D8Gaauk+GvDVqLSytw5kbGSzO7tlpJHdmd3Ylnd2Ykkk119FF&#10;ABRRRQB5P+0x+wz8Jf2xG0uT4keBdF8T3mh7v7Ov5Q9vqFgG++sV1CyTRq38Sq4Vu4NY+l/8E1Pg&#10;LonwB1X4X2fwq8H2vgbXZkutR02Kz2m/uEYOlzLMD5z3CsAVmZzIpAIYYr3CigD588G/8Eqf2e/h&#10;74e17S9F+F+h6bZ+KrGDTtaEMtwJNXhhuPtMX2iTzN8zrKAwkdi+AF3bQBXVftO/sLfCX9ssaS3x&#10;L8D6T4ouNB8wafdytLb3dmsgAkRJ4WSURvgbk3bWwMg4Fes0UAYfw2+Gvh/4O+A9J8L+FNF03w74&#10;c0O2W00/TdPt1t7aziXoiIoAUD275NblFFABRRRQAUUUUAFFFFABRRRQAUUUUAFFFFABRRRQAUUU&#10;UAFFFFABRRRQAUUUUAFFFFABRRRQB8M/8FLU8z/goj+ysD/0DPGv/pPpldMYVR/l3Fuo5rlf+Cmk&#10;bSf8FDf2VgpZT/ZnjX7v/XvpldRATbj5g7e5z/hQBYC7kw1ZusW00joI4y3PHNaFvN5yn5duDj61&#10;He6itmOeaADTlmjh2zLGuM/dNUtbv48NCm5pH4wOagvvEH2pfLjBVs9jWhp1goQSSRL5nUEjkUAS&#10;aXbG1so1YYbaMj0pupxK0fPWrLuEXJqhc3X2mTavSgC5bHEe3GMVIpyoqG1gMa5bOfQ1NQBzfjbT&#10;rjX7e6srV1WWaHC5Pykg5x+OMfjX5z+KPgbqvgXxr4wtdU+z/Z9a0bU47O5ykK3Mhh3FUTcxXBOM&#10;HsCa/Sq+/wBDvftB7Arn618m/ts6Npup/FPwzB9r0+yX7fIxjmuDDJMHgAdUIB4Zm2kZAO4DoeAD&#10;9Dv+CdHiseNv2BvhLqLbtzeFLG3csoUloYVhbp2zHx7Y6dK7Lwzqv9meIFtwI9r72Bd9oBx9DzXz&#10;3/wSF8eLqX/BM74cxNM011pS3um3IZvmhaK9nAQj2TZjPbH1r3rwsnn6x9u3zbomdAkQBdsrxjP1&#10;oA7vSbt7uNvMaNmB/gboPp2/M1i+OnjGzzc7Q6n8cr/TNS+KfEf/AAiPgy6v/O/0xoD9khuCMzXB&#10;U+XEBwWZmwMDk15/8RNf8UzzppclnZ210wG7UoZPNt2HH+riJ3+Yeflb5V6736EA9X0uRpbdmZmY&#10;k9+2AB/PNYXxC1hbOxChuRnIos9D8VWVqsaa5oLKo4MmjSlj35IuQM/gK4fXNW1iD4kWOmakNMvo&#10;bqKaUrbW8kTO6SQqB8zuMESN2z0oA6H4e+E7i8dtQuY41jm+VFc5baGBPHvjHOMe9d7WHZavJcWk&#10;KxWcyx7gxbB553fKOnP1A56mti6n+zW7SH+EZoA5/wATatLdahHY2+7dIwU4OMDOCaueE/DyaVF5&#10;2G8yZeSxySM5z+PHHaq/hd11PUtQlx8yshVv7p+b/GtyFfIt1DbUCjnB4H/1qAOZ8a6vNc3iafbs&#10;h85ck5xyM8fpW54e0ldI0yOPbtk2jfznn/OfzqPSbWG7nN2ojZlYqGGDjj1qxquqx6Xbl2K7scAn&#10;FAFTxdqaabpTM3zNnhfWsTwRE3imOae5YskM4wuAVbAHXOe+D0/Ptg+ItXm8RXjx28c0jNgkDLbe&#10;2T+lehaHpEOi6ckMKbFxluMEnvmgBupahFodikajaduyJQPQYFZ2iWc1vdNfXA3SSIVT5hg5Ixz7&#10;/wAq059Nje482dg0cZ3KG/hNZOqam3iC8WztS20EMZF6DoOTj60AbVlaeXmRmWR5MNuwOPoeuOv4&#10;VS1PxJ9lmZIlEjJw2e361c1N2g02TaCzBcDHeqOh6Iuzzpl3GTDYbnP1/p+fsAChf+K54JMSJGu4&#10;YRAeWPb+ffirWiadczRPJOMGbnafugdsdx+X41ONIjn1U+YqttBJGB+XTpgj/Oavzzi1jCxpufoi&#10;Dj/9QoAhxBprLuZmcAsSe3By2Ontn3pttG88Cu67vJGEjBxuYdSfxHHp1+i3Ea2UaM4aZmky3GSx&#10;wcAduuMVZtkaG1RSo3KoyAe/egDl/AemS3Op6heXayectwVjbd8pAznHfqT9c9K1vGNz9m00HsT/&#10;AEpmseI20fUbSBLVnF1np97I7YrE8atdS6XD5gkV7mfYEbnbn2/woAxfDegy+MtcbzEkNjGSJXBx&#10;zjgCvS4IltbdIxnbGoUEnnA9azvCfh1fCmjLb+Ysjbizybdu4mqviXxRHBG9vGC7MMZU9fpQAanr&#10;klzqElvaKsjRoWY/TI6/j1+lWtC0BbOJnlaSSZ2O4k9fpjHy8dOlVvBemtDA11IGV5hgqwOf1H8q&#10;tzayttdraqrtJJ0Cg8defQdDwe9AGgkm5mHTafzrkfD97NqPxIu1ZisNvBlY933c7ccd+p+n5Vvi&#10;E2tuG3TNNJuVFOBsJ5J/TOST04rnPCEDN8StUmyNv2dMDHTdtIH4dKANjX73drlvahS3mLuwBk5G&#10;SOPw+nrRaeDoxqzX10xeVGDRANhYsdvfHvWm+mQNqK3TLmZV2qT2HP8AjTbudbrbFHIvzHDFW5FA&#10;FS98QPNdfZ7FfOlU/PleAPrn/OKJ/tF3qoUbRGq7GP8AdJB69e3v6etXIYLW0OY1gVl4zxn35pst&#10;5G/7uJVk8zsMY5z1/I0ASX2ox2cUhJJZVJwFJx9aoabC1zL5szKkkmdiMw3Pjgk+n4dM+wq/Paee&#10;u04XaRh8AsB+Peq8t2mnztHDDJNJHGAFTAwPf9PU80AWLlIYk/ebmz0XJ+f8O9Nn1RVVvLKybRkk&#10;Zb+X+Nc7rWp32oavbxLZ3VvGykMxDMp4zggD+XtWsJ49G0Vri4kWOQRnaGJXoOg3HPpx+lAHyJ/w&#10;Vo1e8l8K/BnzlVdnxc8PFFVs8h5q+s9LnvtSuoXkj2wxtliXHHHpmvkP/goh/wAVjrf7OtvMjfZ9&#10;U+MGjo0AOS0cQlcsO+Aep6AV9han4gt4f9Hhkj3fd2KwBPB4x+XSgDQGqW53fvk+U4PNSQXKXK5R&#10;g1Ymk+HFuolnb5Fb5lXZjPpnnpUE1hPHLi3lZVI3fc3ZB6HC5x+OKAJPGFnP4qmj0uCSaG3Y5upY&#10;8ZVcdAT3Nanhzw9b+F9Gt7G1U+VbIEDNjc2O5PrWatneWtn8jzK8j7i204Jx6D5u3cVm6pq3iONd&#10;lrbmX5tgYoV/HntQBteJfGFv4fXazqZD0Geao6PoNzrepf2hqPnQ+W6vbw7hgjrlhz+XFVfB3w3u&#10;bHWJNS1i6hvbmRSqwiPMcOSDkE9Tx1wOprsOgoAx/FWstYRCNCysx5OO1VdF0+aebzvmfauAW+7k&#10;4ye+Sfbn3GOaWqQSeNPEMlvDL5MNquXfGec8Ae9aOo+JrTwvBFbxbbq4Y7THGfmJ7k4B5/WgC9Jo&#10;EV66yXBkZx/DuO0c9MZPt3omS0uIo1ZpG8kYVgrNjsegxnsfqawDqOoeKtRWIW15Ywj77/MAPzxW&#10;zo3h9dGi3XE0c21MFmB+Xv1Jx+lAEmlaTZ+EdH8lWZbdWLFn55PWrtpex3se6Jty+uDWZcyDxBL5&#10;P3rdgcEHcrY9e3p/+vpoCeCytG2GMRxDopHFABeX62vVgDRZRqU8zaAxyDxzWHqmtQyXysnzbsA8&#10;irt14ijR2hh2725wJFyuTz0z/n9QBuv67Lav5UMYdZFPzf4VizK3l/aNQm8uFTkYbIOO3APt0yO3&#10;Wt+2swu2SS2uJW4bLBOD19c+nXJ4qnrqf24fs8lqwG4ZYenQZyPU9Pf60Ac3q/xMt7Aqlsyuv8Tt&#10;Fkj6ZIP68D8hR1XX7O60dbhpZFuHRsKowPbP+fXnNds/h/R7O53R2FnJJCoBAiUspPTPHc1R8c/D&#10;ZPGctgI5I7S2gJMqomGdTjgY6dKAOP8AgnqtvN43ud026eS2KIoUn+JSefwr1onArO8P+FNO8LWq&#10;xWNrDAqjbuC5cjOeW6nr3NVNZ12SS/itbcMzMcMBzkd88dKAPlz4Q2y/DP8A4K6fGjwu7tDbfFDw&#10;hpXi20jLkIZLXdYylQMDLElm6k4z0GB9UeGfB1r4YLNEGe4kGHkPcZzivlT9u4yfAL9rb4AfGSST&#10;boum39z4O8UTNIQsFpqCqlvM5wcRRz5Yk8ZZBx1r7CBzQBieOL6WHTDbwwSTSXAx8ozis7wL4Gl0&#10;8i9vi63RPyxK3CD39/p6V1mOao3WoM0pjRWwv3mBxigC9u+bH41HcXSWq5dsVjal4uh0mL5dsjdD&#10;h/r/AFrP0k3Hi6684NNDDGcZZiyn+XrQBvnUoXn5dcB8ZPAxj/H8auJKsyZjZW9xVaztYdMhJZoV&#10;ZeGf7v0HJP8AOq+qfbLrQb46bdWv9pGGQWzyfNDHJtOzcByVBwT360AZWua1o3hTV421CWa41J1M&#10;yQ21tJczBOhby41ZggORuIxk4zmqsvj7UvE17Ha6Ja/2fGELzXmq2r7V5GESIMjMSMksWAXA+8Tg&#10;R/D+ezjN1Y/Z9Wh16QCfUPt+03Vz/Dv3cI8YPA8r5FyAAucVsajPDpcE0j4tY4F3SyyFEWIdeSMK&#10;PxYUAc2nw8sbq+isZpLzVLlUV5ru7vbhpCRglh84CcnICABT0ArsPDXhqx8EeH49PsY3is7cu4Dy&#10;vKxZ3Z2JZyWJLMTyT1rj4viba2MSDQ9LuvEEzdbqEeXaqD/02bh+n/LIP9BWGNf8aeNtcjhhh0qx&#10;hkk2SMDNdrAOpO4CMcAfd4zn7wxyAeuRsGRSv3SOK/B/9nbV7XwH/wAFerG48z7DY2Pj+9iZkyqw&#10;xG4mQ5x0QKSDngLnPGa/bIeCbqWNV8QeIppreNNscFgZdOQ+rOwlaRj0GN4UDPBJzX4n6NZW+k/8&#10;FmYbexQQ2kfxW8uNFOQEOpYxnvkHHvmv6A8Dffw+dUf5sNL8pL9T958E/ew+cUf5sNL8pL9T9n9X&#10;8Dx6Z8QPDt79unvLG81ad4rGRImtoHktp52lX5dxk8yMENu+UMwH3iT3s7SKv7tVY+hNePDwlqXg&#10;DxZoLalrFxfW2hwRG2hT93BDBk2kj7ecsqzxyM7ZIwwXapIr0fW/iRoPhG/NnqmrW1nKkYlZrlvL&#10;jRTuxucgIpO1sAkEhTgHFfz+fgxal0D+1bnzb0KQvAjX7p9zXP8Aj62TxNLb2Nty0YYAAfTp+VdN&#10;rerLp9nnl3kGEVRktWM3iLSPAAtzq2oW9reaoyiNJPvsSVXaAMnAZlGemSKANXwnpf8AYPh61scj&#10;fBHyPckn+taEZYr8wUN7HNYmt659gula3VZZJGCttYZI/KrtzqckOmNNGkszM5Cqq5IGeOPpg/jQ&#10;BH4x1r+wtDmmzhsYFYPwj8Ow/wBmjW2aZ7zUA4bc4Kqu8jgf8BHWuR+InxGuNQ16z0e20u51m+lm&#10;QyWMLiJhFuAZmZiAg6gZIyRjsSN5fjBa/Dw/2frmj3mhQxxRNaeSkl6kgdmTaWjQqr7lA25O7euO&#10;SQAD0KsXxv4st/B2kNfXUyxW9v8AvJjgs2wdcAckn0HJrzvX/wBoXWtR1BofDvh+SaFoSsTXXyzN&#10;LnIby1ywjC5yCA5PYDmue0n4d+KvjLezNrGsXS29rMpeKeDyYi2SRtjUAsFIHDu3bOaAPQ/Dfi7x&#10;X4nRr62h8PmNkX/iWSyTRyRHOctcBWXdg8qIyAR945q/bfEy4CGzl0PUptehYpPZ2iboVx0kE77I&#10;/LYYIJIY8jbuUgaPhTw9F4D0HyZrqFkjG6SZ18vJ9SSTXG/EP9tP4SfCmRo/EHxJ8D6XcISGgn1u&#10;2WZcZ/gL5/hI6dRis6laFNXqNJebsdmDy/F4ufs8JSlUl2jFyf3JM6K3+Mej2Gn3h1y903RL/TXa&#10;O7tJLxXeMgBgV6M4ZSrLhcncBjPFSeH4L7X/ABMviC8jXT7OC2mtbS1kiZbho3eJjLMSflJ8obU2&#10;5UNknJKr8t/F3/gt/wDsz+EdHuo5PE0/iySdXhks9I0qaZpEK4IMkipFgg44evny7/4OTfCfhuzu&#10;bWz8E+LPFS29yRZS389vpzywAJsMxQy7pM+YSQoB+XjOSPHxHE2VUdKlePyd/wArn6Rk/gfx7maU&#10;sJlVaz2co+zX31OVfM/Ulr6GNWKsGP8AdXksacrzFRmOMH039P0r8Y/iL/wcxfEnV5Jl8L+APBuh&#10;wsx8ttQmuNQkRe2SrRKT+GOfxrynxB/wWH/a2+NNvO+ja1qVnZOcFfD/AIcj2x53YAk8p5Bwf7+e&#10;AevNeNW4+yuLtS5p+kf87H6Tl/0SeOqsVPH+ww0f+nlVf+2Kav8AM/Zn9pX9pLwf+y3qWn+KvHWu&#10;afoWk2ukagFMshMty/m2WI4owN0kh7KoJxknABNfip+25+2J8Qf+Cvf7U+l+FfBun6rL4dN39m8L&#10;+HVIU52/Pd3GDt3kBmLMdsUeRnAZms/Db/gmD+1F+318Ql1jxhY+JNP85E87XvG808JSLqFjSQGV&#10;hgkhUTaO5XNfrf8AsEf8Ewfh1+wP4eaTRLZtb8XXkPlah4hvox9pmBwWjiHSGIn+FeTgbixAx5tb&#10;+0+IWqTg6OGvrf4peX9aeb2PtcvjwR4PUpZhDFQzPOXFqmoWdGi2vibTeq6u6m1oowTcjn/+Ce/7&#10;DWh/8E3fgMtnbNYa58QPE0kMepXwlMaahcE/LBFkEiGIMxyFyQruQM4H0Hb/AAzt9UnSfXkj1nUG&#10;k+0SGdnktYDuyqxQOxRcAAbgATjceTVmxQXPxN1KRk8z+zdPtoLde8fmPK0hX/eCRA/9cxW47ySn&#10;5YZI2bALkrwO/c/yr7/CYWlhqMaFBWjFWSP5F4g4gx+d5jWzXNKjqVqsnKUn1fl0SS0SWiSSWiH3&#10;Mq2tsf4cDCgDv2AH9KlqGO0CS72aSRlGBuPSpq6Dxxskyw/eYLn1ojnSb7rK2OuDTqDxQBheK/Ck&#10;upXcOpabdf2frFsPLSfy/MjnjJyYpkyN6Z5GCGU5KsMtmtH4z1ayQx6j4Y1IunDzWE0NxbsP7y5d&#10;ZffBjz2Ga3LXVI7q/lhVsmMZ+tWqAOVXxPrV7IJLHw20MQGPN1a/FtuH+ysazMM8ffCH2r55/wCC&#10;n3gm9+Pv7JPifwpfeH2bWI7N9d0mXS5TqCxTWhVyGGxHXerGMEKR+95xgkfV64I+XH4VzXiAxSfE&#10;/wAPws0Ykksr44Y48xAYAV9+Spx6KT2r0cozOtl2Oo4/D/HSlGS9YtP9D0MpzKrl+NpY6h8dOUZL&#10;1i0z8sf+De39ohfCPxe8WfDm8m/c+KrNdT01Gbg3VsD5iKP7zwsW+kFfrNqN7HoWmXWpXjYS0hea&#10;QjkRoo3HH4D8a/B740+Fn/4J2f8ABTS4W1+2Wek+GfEMWo2n2aVoZG0yfDmNHXB/1EjxEjuCMdRX&#10;7f2Pg238Q21vcTaxrXiCxYJPBFPNEts/8SlvLRPMA4OHLDpwSK/Y/HjLaEs0w/EOD/hY2lGaf95J&#10;J/8Akrg353P17xyy6jLM8Pn+E/hY2nGaf95JJ/8Akri353NXwBosukeE7T7Qu3ULpRdXzZyXuHw0&#10;mT6AnaPRVUDgCtmVPNiZf7wIzWfqWuWumW32i+vodNtvuq80qxKx69W/l9a5V7rSfiT43tba01SX&#10;UtNt7CZ3+wahIkcUwkjCsXhYZYhnxknGwkYOa/Cz8RMj9pP9jXwD+1VZ2reKNJaPXNL50vX9NmNn&#10;rGkuDkNBcph1wxztOUJ5KmvGU+Ifx0/YWj2eMLW8+PPwxtQf+Ki0i2WPxTo8Sjn7VaghLpEwcyRn&#10;zDhmb0r6ObwZrWgts0XXZGt5hsdNVDXht+c+ZG+Q7NjI2uxB+U5G0hqmjfADw/pMt5cMt/NqGpXP&#10;2y8u47t7SS5l/vEQGNevOAMZJbqSSAc58N/2tvCf7Snhy3m+FviDSfEkt4geWYMQukKSVzcRNtkW&#10;TIbbEwVm2/wr81ekeFPDqeFNChsUmkuPLLyPLIFDSu7l3YhQAMsxOAABnFfOvxq/4JneD9d1668a&#10;eAdW1v4Y/FTDvbeJtKvpWa5kI4S7ikZkuImONwYbiB97tR+yZ+2Nr3xD1jUPhj8TLW18L/GrwvHv&#10;u7CNStp4itefLv7FjnfE4xuHVGzkKOAAfSOpavDpcJaR1B7Lnk1y2l+L01bxfCrSN1IRAO+DUtzB&#10;/wAI1oMuoX8a3V3NwI36Rden6VX+EukrYaHdahdW+yaWYujvH8wj2rjB64OTQBe1O4upNT+zsv35&#10;ASAQcAn646VJr9jDotn9okkeM5x8pHP4AYrmbz4iwaB4vu52Qz+Zwg37cfp6VQn1a8+JXiaOG2jn&#10;him5dypeOEY69uvH6UAdzpcDXFuz/bZmVe5AQf1qaPSJLjDF2mXruLjBI+lEdzb+D7C1sfOV5mwq&#10;GQ7d3uTWlPuSKNDI2SQGYcE9v5kUAV4YoUDK8kfynGA2ceufyxj0q0b6PHysGPbHeqYSRoo442k3&#10;SLu2htqRL7kc/rkn0p1zpW62ZvNkLqCTt7+2Tk/mTQBT1HWl0/ezuq7jtJwR3z9f64rhvFvjNtVm&#10;+y26+Z5rAIoHzO3TFdJ4t0uLQdOknubh5GdGVAF5LY6df8e9Z3wR8M291Zy61NGZLiSVooS/Kxqp&#10;xlfcnPPt9aAN+xt9cvtEe3vI7SFmQKpRjkfXmtfR9IXSLKOJWZjGuCc8H8OlGq6zDpUf7w/N2Fcp&#10;r/i+SM7sTrGxxySo9f5YoA7G4lQD5t3BH3TjqcVT02X7SZPL5VWyB5hGB7D9cnqc1zWg/aPEQKrN&#10;LtJAYiQlR17gfXr/APXrr7O0j023/gXj5m6A/mT/ADoAetsCuG3enyuQD+tKZI7VFXcsaj5QOn4V&#10;m3/iiO2bbHtkOf4W7f5/zmqOm3smrTF13CRjtAL4I+vp64HPbjnIBvQNG7ttZXOd3HbjFSSLvXFR&#10;QR/Yov3km73J4/DJJ/Ws7VPFSWbY8ssob7wb0/CgDTJ8pMY8vPQqN39KiR0nuAo3Z5bp07fr2qO1&#10;1CLVIt37uNlHBJDbaa5hTeFvFVpOgDjJPuev/wBYUAfKfx//AGFfHs3xx1L4ifDnx9NealrXlxah&#10;oHiBg1gygiOPY0agpHEhzt2lztPzksQauma5a6vuht76yvJoD5c/2eUMEYcMMAkjnseRmvpz4g/C&#10;2y+K3ww1zwvq13fNp/iKzlsbmS3l2zJHICrbGIIDAHg4PPrX5/8Ax5/ZT039mn9pzwbovwfsdT0O&#10;61xftnie+mWa4gjsVlV1jVmj8pBI0Egwr7ydq4VScgHt4CxFfyFMurhoFzt9gaRQslyf9npk0+SA&#10;TH5ulABJL5UeWqC1EjlnxtXHHPWp5ovOIU/dqO6YqqRr/EdvHYUAPtkym4557Zqku6bUlXnaOWq9&#10;EnkQbeu2obNvkkfnO7AH5UATXEvlj5fvZ6VVe3kuJfmX5evWrEUfloXb5jjPIqvcapsUkKaAI9Sj&#10;N3qUMLMyqy5OD9f8KsXD/wBm2Sqn8PAzUGjxm4kaaQNuU4XPb/OaYI5tSvjztjikDHcOvPSgCw2j&#10;rPH80kufY9Kr/wBjWsT7d0zN0Az/APWrQuZxbwsx/hFZWmibWLlpt/lxxt2HLUAXbPSVgcsS3sCa&#10;tGVQcdecU5jgVBabVTPfJHWgCGOz86bcxY7TWdHoMeo65KzsyrbuHUL3Of8A61akG6R8buM54PWp&#10;JXS0Vn+Xc3J96AHTzrEOWxULArMhbln6egrJ1fVy23r+FXbiSSKyiysm7ZycfdoAuSXMdq23PzHA&#10;qK51eOL7p3VHpNr9oj86VW+Y8Buc+9XGtIi24xp07igCrm4vivy7I+uSetFS3Ieb93H8qjrx+lFA&#10;Htf7CH/Jj3wa/wCxG0T/ANIIK9Wryn9hD/kx74Nf9iNon/pBBXq1ABRRRQAUUUUAFFFFABRRRQAU&#10;UUUAFFflD+1j+074L8Lf8FIf2gNN+MXx6/aK+GnhLwXp/h640W38CjWpNLsoprB5LuW4NjZ3EcOX&#10;CNmUpnLEZwcb3wf/AOCoPiD9k39i+LUfG2pa74ji+IXjrUNF+EOr/EzWrPwffan4fW1S4i1HVL67&#10;iCQRrify5JIGmmU2/wC6YyCjpcOtj9QKK/Mz4O/8FqfCfwP/AGFbd7KCz8XeJvB3iyy8Aahe6r8V&#10;rbXNDe7u7d7uPU7zxQI2i+yyIHBkMCGOUeSIYwFA9R8d/wDBZhPhH+yn4e8ceLvBvhDQfE3jLxRJ&#10;4W8PWknxK0pvC+qskDXB1Aa9xDHY+WjjfJCsxkUIsLF03H9f194H3FRXxH8G/wDgsX/wvb4AeOdc&#10;8K+BdD8YePvAOtWOi6jo3hfx5p+seH8XgVob7+20URLZqm8yu0QkiaJ1MR4Jp/C3/gtLH4m8FfEG&#10;bxB4H8Pw+Ivhz4k8L6Df23hXxxbeJtJuU169jtLaeK+jhj+aMu7SRPErDYACQwajyDzPuiivMfDf&#10;7Stv4i/a/wDFnwjXSZ4rvwr4W0rxQ+pGcGO4S+ub63WER4yChsWYsSQfMAwMc/Ef7QP7bfjX4Lf8&#10;FO/i94q8fQ+N9J+C37PfgHTtbistH8V2sGnanJfHUoo5rqzKhriS5liSGJXlVbdrcOx2vmi/9egf&#10;19//AA5+lVFfn/8ABD/gu9ofxBvvGGm69onw5GuaF4J1Xxzpdt4I+KOm+M4r6306JZJ7S6ktUQ2d&#10;1h0KgpJE48wpI3lsK6Y/8FQfitd6Z8MLWz/Z3jk8U/GwX174N0qbx1BEjadbWltefadQnFqwtHaK&#10;dwYkWYq8aruYPuU/r+vuD+v6+8+2qK/Lf49/8FxfBFh+07Z6xqN5oum+Cfg34ivNB1qzh+MmnaXq&#10;+o3u5bO6uT4d2C41G3tJPOEavNH5gEkq28hEJH29/wAFAfj9q37O/wCy9qur+GWt/wDhLtev9O8L&#10;eGmmQSRRanql7DYWsrr0ZIpLhZWU/eWMjvR0uHWx7VRXwX4v/bM+J37Lv7d3jbwPeeH9W8U/Cn4V&#10;fBCPxYb+8122a91KaD7Wz30pZDM8s7232YqSQpRpcbXxXUan/wAFJPizZfAPwx41b4A6XpY8bz/a&#10;tJbXPiLa6bpWn6S1rHcRXWqXrWzC0nk3+WttHHOdytmQAZo6X/rdr9A1vZ/1on+p9mUV+Vn7T3/B&#10;S34nftj/ALO/wci+GPhnXPDtx4w+LVz4C8WS+D/iBYJIJ7G3uZTaWGqeUVkhuPL80XKImFt2jKgy&#10;CvZ/hF/wUO1iw+HPgzwX8LfAvij4qfEPxTrfjBbay8WeM0txZ2Gi65NY3V5d6k0EjLEZnhjgiSB2&#10;2yIhOEL0f1+T/UP6/P8AyPuyivPf2efjHr3xT+Clv4k8aeBdY+GmvQvcw6poN/Ol5JZvBK8bPFNE&#10;MTwuE3xyKoLoynaCcV4z+z7/AMFFNW/bk8VWd18EfBdnrHw0stUFprfjLxFrUWnYRHxNHaadGJbx&#10;p8AgLeJaAHOd2CCdbAfVFFeT/tc/tITfs+eBrC30HTI/EnxD8ZXg0TwfoBkKf2pqDqW3SsOY7WCN&#10;Xnnlx8kUTkZYqrfDfw1+Pnxh1D9iDwh4J1b4oa1N4++In7Qet/C/UvG9rDHHfWdjb6pqrTyWaOHj&#10;gY2+ntDECGEIkUjJQULV2X9apfqD01/rZv8AQ/TyivlH9hjV/FPwl/av+MvwP1zxt4p+IWh+DNO0&#10;LxN4e1bxLcR3Wr21vqQvI5bOa4VEMypNYu6M67ws20lgqmvKfif/AMFPfiT+zd+1x+1FJ4m8AX+u&#10;/DD4R+HvDN7pcFjq9mtx5l5cTw7kTYJGe63E4dsR/Ygpx5gNAH6CUV8d/Gf/AIKD/Gb4K+GPDv8A&#10;bHwJ8G6Lr2qWl1f6jL4g+K1ppPh3TI45hHDbrqT2jGa8lUhzEsAVBn94etcr4b/4KweHviN4e8B/&#10;FSz0PxdHb6p8H/F/jz+xotfibTSNIuLJLiCRUVknmMhKw3KttVDIdp8zg8/66/5Bvofd1FfGPw6/&#10;4Kq+KpvGWjw/ED4Iat4L8P8AjbwRqfjrwhdWXiGDWtR1W20+CC4ntrizjiT7NctFcRsiLLMrE7Sy&#10;sCBc/wCCb/8AwVF1j9v/AMQfL4F8G2Hhq60j+1rfV/DPxJsPE76exaMLZalapHDNZ3RWTOwLKoKO&#10;C4IGTrb+v60C+l/6/rU+wqK+a/2mf22/Hnw4/aXs/hL8Mvg+3xM8WXXhb/hLHnvPE8Wg6XZ2ount&#10;mSWdoZmEhZVCKkbbixzsVWccLr//AAVb13X/AICeBfGXgf4U2tzJ4n/tKDWz408ZWnhXSPCF5p91&#10;9iubG6vmjnD3H2lZEjSOJhIsTPlRRfS4W6H2dRXwz4O/4LF6x8Z/hZ8Hb74dfCJfFnjL4wXHiGwt&#10;dIbxfbQaZp1xok/lXZbUUilSW3bbI0U0cZ3/ALv5QHyv3DYSzTWML3ESwXDIpkjV96xtjlQ2BnB4&#10;zgZoAlooooA+GP8AgpfJ5f8AwUR/ZVP/AFDPGv8A6T6ZXWK4bn5uRyMV5F/wWj+I198Lv20v2WtU&#10;03w1rfi3UDZ+MYLbTNLTdNM7W+mAFjzsjHVnwdo5xXGWEX7SvxGuGmjtfAPwzsWXAgu5W1i+Xd3L&#10;JiLKjp0BPXI6AH0X5myJ9n3vT+7WTd2lxqFwyY78t2rxgeBf2mLMeXH47+GN1HHwJp9GnjkkHqyq&#10;doP04qtd+HP2loxsk8cfDGFW+UyRaPOzxj+8oY4JHUA8GgD37TvD0NqFZlzMvfcavs2wZNfNlj+0&#10;v8SP2d9b0u1+NGl+G5PDOqOtnB4t0JpRb285wE+2Rv8A6oP/AHwAgb25HvUWsf25AklrJHNBKodJ&#10;EYMjqRkEEdQRzkUAWJZm1C58tW2qvWrFrY+Sd33fx5o0uONImaNty9CfWn/bQ915S/N3J9KAJXJW&#10;JvXHWm2xBhUr0NNvAZFCdm4NPt08qBV/ujvQBmeJ5lg0uaWT7sYLfTH/AOo18WftB28n7Qf7RPh3&#10;w1Z6WLm5094729lQEMImZVEKc5YttXOAeWXBHzY+z/F8bXOkXEYXiSPgEfeJyMV8N/Fuz8Qfs/8A&#10;xB1rxZo+i2eoabq0YN4drq9nIueWwx+8xBJAxxjg/MQD7C/4JN3ug/Cn4dfFrwb4w1bTdHvPC3xI&#10;1OFYbu/W32pJFA4CIzDCZD4I4PJFfYGi680cEn/CN+G7u4t5H+S9vJltbeQjgn5i020dMiLB6jIO&#10;a/EX9lbTvEPjr4j/ABB1yHWpYVgubS+vYLe1BWcTws6hVYnawKBOQcgkbs8n72/ZT/4KMLqXhK40&#10;TXnuUl0kGGAt89xtHRGBwSMZAJAKlGUjIoA+xreOSDWRq2uXGn3N9bwtDaR28DJHZBjmQhmYlmbC&#10;AtheFwByc1fB97F4l8cSu6pItvAzLu5wSQM/kTXIfAbxrof7Q1jd3FtqV1I9oVMsAxGyK2drcghg&#10;2DyDXrXhfQovD+jQQRqwYLlyxyxY9cn9PwoAn1XUVsLdiW2tjK14r41n1DXfjHobaabZpre3uZXS&#10;dGaKYebbZRivK59QD9D0r1nxtM50ySNBuLAYA+teffCQ/aPibrE8qEPYtFZRA9VYoZJcfUSQ5/65&#10;0AdZo3xDu9Gggj8T2tvYLOdsWoWrGSxYk4COxAMTdB84CsSAGydoueJ/E0c1pGtpJHcJcAbDGQwk&#10;z0wR1/CtrVZIINNkWeNZIGUo0ZUMrg8YI6YNef8Ahf4dT2+qz6l4dvbfR181la1mtDcWZJXl0jWS&#10;Mo2TztO09SCTmgDuNAsRo2nW8bLtmmAMnOcHH+PH40uv3Mq2e233LKSR9OCOf8+lcxca5qXw4uoU&#10;124k1TSGLEaqIgs1sSQSJ40ULsHOJFACjAYDBc7F946tdO0nT5LVZtauNUQyWkNkVka6AAYuGJCK&#10;gyPmZgo3KM5IBALV5e2vgXw5cXl0zeTbje+xSzMTgBVXuxOAAOpPvXCan8Rrfx7r402xS/WSOCSd&#10;zPbtCkTKUBiYt/y0G8HAzxznkVp+LoPEHjKzj0++s9K03TJJEluDFeyXFw4Rwwjx5capllGWDNgA&#10;gdQw0NU8C2fj23hj1Oxhmijz94/c3AbhkHOSMAjp06YxQBJ8N/DEVtpiXs0StdSFgCedoDHB+vv/&#10;APXz0d/qMenRb5Dx0wK5/wCH12dEhuPD91I0l5owUo7feurdyxik92+Vkb1aNjgAioLSzk8W3UzP&#10;I+Fbbw33fr7enr+ZABV8Q+KpNRu1topW8uVwuB2BOOcV1GlaTb6IiJFG3mEc4ycZPP4cfpTdC8Nw&#10;aJJP5af6wry3JOO/6mrMU6yaiyqwbapH8v8A6/60ATTKgG9lDFeRxk0yKdbh8KcFTkY7j1+h5/Kp&#10;JE8wbT9fpVPV9Vh0Kw3M20hSE4zkigBjalGniH7MW2yPGSB+X+fwq3dXC2sRkbbkY/Gue8GW1xq2&#10;pyatM6qsimNVX+Lnk9fbpWvrCmWdF3bVAycDkHkj+RoAosZdbvFjY/uw4dk7Y4yD9B+ZPvxuQwJb&#10;rtjRY164UYqHToEhtk2rzjB+vp+FTTTCFM8nsAOrH0oAz/FKLHpU1wP9dbxsYz3U8c/yo8Mlr7Qr&#10;OadVaRo95OO5Oc1PPYLJazeZ83mIQR1wPr1rl/7evI7i40+zjj8u1iAXc4HBIHtzyB+PvQBra7rp&#10;nc2tuNzNwfrUdlo9rb6hb+YnmTK3zMTwrDpj8Qe3r6HF/WrltG0FpFIMkahQxHWqvgpJ5LSa8uHV&#10;jdN5i46KOaANgbbK1UZO2NQvqT2rMtbTdrC3MmV2rt/H5gc/iT+lXTcebI3zKIlIcsewHP8APP5U&#10;WCtMGZ1AXBGCOpJyf14/CgDP8VeJrfSSsEm5pJsqgUg5JGPXI6jrir2kaatmjSvGi3E3MpU5yaow&#10;Ww/tYtPKo+f90McnDAZ+vGPxqTxHqW218uFmMhcIwUc/SgCG9vptavPs9soCr95mztH1xUj20emR&#10;qpIaRupAzn/Pp+dSMy6BaeTCxaVm3/MM59f0FUtM8M77v7RceYJnf5lyCEyCSOmPQfnQBPZK15eN&#10;sJUbf75B/wA/yrQgtYdNG7axdgSTjJ9/p29KkkK2Vt8ueOBnkn9ao6bbyaifOuPl2kDAUYfgfp9e&#10;fp0oAbf+JVhkjjjDb5GwO/Hrn09+fzq5LeR2Np583XHJUc4qgl5HNrUkahmkicbgR6nH+Bz6JWvJ&#10;J5a5PTOPpQBiwapHrGvW8kbSrFCp4I4JORVH4iWa6ncaTG6v5ctyEf5ivGQP6mta5s11O5CtLJje&#10;cgY6fNgcj2H1zVeDwNb297DIJLh1hcSAPJnkdBjH0oA+SfiZqtt8Qf8Agq14J8Km1kbwz8FfDM/i&#10;SVHb5Tql83lQsBnLFI/mBPAJbuBn6m8C6LDq0M1/cQ7mkkIiYseV78fXNfMP/BSDwFq/wo8eaf8A&#10;HzwBDDqPiPwjpzWHinw/tZD4m0feshCuqnE0BDOrEH5cjnaEb6q+GHxO0b4v/DTRPFug3a3mh+IL&#10;GLULScAjdFIoYZHUEZwQeQQQeRQBsX85t4flyu7IyBnb6Y9ycAD3qPTrD7PGrSKBIpPQ8en/ANYe&#10;g4qF9bhurgLHIu2Mgkke/wD9Yj8RUfi69nt9FaS24bI+Ykf1/nQAlj4j/tq6ljtcjyW2tuXv79f6&#10;fWpdTuL60i3I0J2+qnn9Kq+DprO1ga1hmWSYNucDJOcDP65/Cr19MJZ1i3/MJRjHUAgf4n/IoAxo&#10;vHbxlllVdynHA70288ebIXVl2tggjHIrob+f7PbH5sMeOPvEDk498ZNMn0qO9gAk3K2MH5t2PbJ9&#10;8H3wKAOG1T4nWmh6Asdp8t03+tcqPmPt61f+FfhMrYrq1/CVupmMkIYn91GRwSPU8n6Yrbi8GaTp&#10;uotfNBGZjj55ADtPqPQmpfEWuQ2mlylWDMynGDQBWufiFZWWoSW8ok3IeNozkfnWa9/eeONQmt7a&#10;Xy7JNrNvBUsufYexrQ8FeFjoKT3lzN5091hySMCNcdPrycmtay1e31C4eOGTzGjALECgAg01bWER&#10;whY1K4YjO4/Q54pLnRrW7AWVWfuAZG/xqlrXin7JOtvaoLm6ZgAoqXQdOmtw9zdMfOm5KbvljHoP&#10;6/SgDkvGmjXmkuJreKNI2O3O8tgkdBnn8e9WfBXhXURem4nurSSHeVcRszMcds4Fa9zqbeIdW+z2&#10;8MNxbW7B2c/T6j1rYvZzY2bNHGrMvRBxmgAuIbdIVjkC+WpBCdvTp+NSJbRxx7VjVVyGwoxzXJeG&#10;dDk17V7i8vPPh8qYOig4DHJJH06V1zTqrherE4wKAKwsLXTd1x5eWzuLn5m/M81NDdC5tvMjBwRk&#10;Z71IybyM/wAJzVS7uLiRWW3iR1xjLHFAFDUr671G5aztwqSbdxJPGKZqbWvgrTppo2zdSDhpG3E/&#10;h6fhVHVPEEPhi7nZgpnZQMKfpwT26Csaa5j+IN1cLHM0cqpiNAjMWGe+M+vXNAHKeMfhbZ/tb+DP&#10;E3hbxFtuPD+sWpsr9B8shVslWQ4IDIyhlPZlBrjP+Cenxq8ReHdT8Q/AX4lXkl18QvheifY9Rlz/&#10;AMVPojHba3yk5LMBtjk5JDBcksWx9IeGPD8PhrT1hQ5ZY0WRsYBKjGf518//APBQT9mjWPiJpOl/&#10;E74bvJp/xh+GgN3ok0e5E1q2Db5tMnxgPFMoYKCcBm6qHY0AfSU0ywRszfwjNcD4s+IC2UsgVvL3&#10;cHHeuX+Bf7UmnftQfAbSfHWh29xbWt9AY7y0lP77TbtCUntpBwQ0cgK8gZG1ujCrfwu8LSeNPFku&#10;p30dzHa2DJJb9FWaTJPPcgY7UAWvDnhrUfHEH2uKSGO13lcuWVmxjOOP1r0m3t7fQ9PCoqxxRjmo&#10;NT8RwabL5KkNMCAUHauQ+IPiKa2RTMhj3LlBkcjJ9KAIfGfi6S+vorS3kIkaUIfQknAHrxk/hXbe&#10;HtJk0ux2TMjzMfmK52/rXK/CrwfKrf2zeqN86A2yZDbUIzuPueMeldHr+v8A2UeVF8zN8o29c+lA&#10;DPFvhqHX4IPLuJrG+syZLS7t9vmW7bSCMMCGVhkFSCDx0IUjl/BvhZZPEktt4qUatrVqv2q0mkUG&#10;xaLON8MX3Y3UnDbt0gyP3jAjHUackkUR8xo/MfknI2pkY5I/H3J9MZrJ8IajN4n8Vatqsi2qx2Dv&#10;o9rFFP50gKTN5jyDaoUuBEQuWwozn5sUAQ6uNb1bxGy2bLFtiyCx2r2yMge9S6b4d8UaZFtjvNLU&#10;MdzDZyT7nbz6V04lkt1/1PbjC/4Z/UiqkOoapNcqv2OEQ7sFy44H0znj0oA5bWPBviTXrktLLYpx&#10;9/zDz9AFr8Xr60bwP/wWWjTUmEf2b4pRO7D5gVbUFZTx6hgfXmv2v8f+PJ9CuRDb7Qysuc9W9vpX&#10;4ofthTXHw9/4K5avfTJFdXFn4z0/UzGrGNGLNbz7N2Dj723OD0zjtX9AeAP7zF5nhf58NP13S/8A&#10;bj958B/3mKzLDfz4efrul+p+13jaKx1Lx9p+n3UkbrqGj6hazQBwJDE5tyWx1x8pH1ak0jwpeJ8L&#10;dVs7e8W88Qalay+ffyr5S3N20WxXOAcKMIowCQqDqRzm+ENPutS1C4bbHcXV5OsmqX0KiJWOAFVV&#10;JJ2qihQMnpk8kmu7jv7W3HlLLGvl/Ltz0xX8/n4MclaXmsXaWsWl+H7jTJYIhH5+qSp9ntAFwQqR&#10;uXlYZwB8qkA/OOh4/wAZWGl+BfFumnV777Ra3lu009xO+Gub2JwymTJLMnzkxxgiONl4BZkx6L4r&#10;8Xw6fblY5Fz3INeOWPiRPEvi24126maVdPlltNMWRECxLiMSSLxv3GSNxkn7qjAAOSAdDqHxEuo7&#10;Sa40/TLmKKOPzJ9RvI/LFrDn55Y7diHkKLzhgoPVd/AbT1YyfCGdJ9N1LUdXuZEH2uPVbkut6nOx&#10;lcDEciDjKrhxnflsOOB8R+M/tmqLFColab5di/NnPGKz9L8B6vp/ji38P6q0+i+H7i3M8NxLIJFt&#10;diSM8e9mxt2oGUE8ASdAoAAV3oj0L4W+OLGx1HUr7UGafVNVl86XyUVkgUZ2xKepC8ncerM5wAQB&#10;4v8A8FAv22Ph/wDAHRL6TxR4jW1v7iBZNN0qEedf3LLgoViU/Iu4Z3uVXjqTgH5k/ba/4LbaD+zi&#10;t94H+Aklv4i1iN/LvvFd4qz2du44ZbZMATHr85/djsHHI+aP2L/+CVvxb/4KXeNrrx54w1DUtA8M&#10;6xOb278S6rCZLnWWZst9mjJBkzz8/Ea4wM4218TmXFcpVvqOUQ9rV6v7Mfn1++3n0P6e4I8AKVHL&#10;lxR4iYj6hgNHGL0rVb7JRs3G/Rcrm1tFL3j6N8U/8HI3hvwVHcW/w++Ed/NHMxYXOt6wIWJ5AJjj&#10;WTtjgSdz9T88fHD/AILVftFftaa6uh+D5p/CNvfHZFpfhK1ke+uDnP8ArsNOW/65lBgdOuf0++FX&#10;/BEb9nD4X6RBBJ4DTxNeRlWe91q9muZJmXuUDLEAe4VAD3Br374Rfs6eAfgHZSW/gnwb4Z8KxzDE&#10;p0zTorZ5v99lUM3/AAImsJZHn+L93F4tQi91Ba+l7R/Nnr0/FLwiyB+14d4eliK0fhliJ3jf+Zxc&#10;qq81aKfmj8JtL/4J0ftTftHan5fihtXt5nAZx4z8ULBOFwo3GGeUzbcEfNsI+XHUYr0DwT/wb2fE&#10;rxLMIbjxh4TkmBKy/wBkpPfQ2xA6PM6xQ5BwCqOzAHO04xX7TeJLCAfETQ5riGGeG8guLELIgbEm&#10;FmQjPH3Ypffp2BrobNoUj8qEIix/KFUYA+g/GuinwFlid6zlUf8Ael/lY8jHfS043lF08tjQwsOi&#10;p0lp/wCBua/A/LH4ef8ABsbo8dqr+K/ilqU0xUFotK0tIlVs8/PIzEjHH3R68dK9G0b/AIN7PhF8&#10;N7GfUbma/wDFq6fbSyi21Pz1Nyw+cAm3uIeeCowAMNyCRmv0NXIJ/T2pl1bLe2skMgzHMpRhnqCM&#10;GvVocK5TS+GhH56/nc/Ps08evEHMLqvmtVJ/yNU//TaieSfBj9iD4OfCfQ9Pk8N/DTwNYTCNJVuo&#10;9KimmJIVsiaQNIRkAjLHoK9btLKHT4Fit4Y4Y1GFSNQqj8BWD8P7iewguNDumWW40MRwpOq7RcQF&#10;f3bkdmwCrDoSpIABAG5f3sen2rSSNtVR+de3So06S5acVFeSsfmGOzTGY6o6uNqyqSfWUnJ/e22T&#10;Zrkrptc1fxxqlvY6xHp8VjDAUgls1njcOHy/VXzlSAd235TxnJrR8Ga1PrNu7+Sq2YdhHJu5bB54&#10;+tZ9zqi6P8V7gt/zENKiC54/1E0mcev/AB8D6cevGpwmx4Z8Lx+G4Zmaea8vLyXzrm6lCrJcPgKM&#10;hQAAqgKABwAOpyTqVi3Wu+ZdQ7W2q0ij9RW1QAU0OGdl7r1pGuERc7hWRby/2p4gcRj91GoZ2z37&#10;D8cfpQBtVFe3C2trI7HAUGnXE4t4WduijNY13DJqwY3LGGHHy4Yen/1x780AHg/S2jEl9K6s12Bs&#10;A/gTr+v9Kb4n1ZrDWLSNZmTzcqQOc/8A16x9b+JEegiKz0+Jrjy9sUYUZaQ9MCsnSPAeteOtemuv&#10;EH2nT7WPmGJHTdIeeuCcAfTmgD0pSEhGPugcVx/jzVDo3iXR9WvIWm0nTPNaXyl3S2srqESYqOWR&#10;UaVWC5IEm7BAJHTXFxDotjHGW2qqhEzzwK5fxPqtsl83mXG2Fscr1Pr2oA+J/wDgs9+w1p/x88E6&#10;l8ZPDmofate8J+Hlkk0+BFaHVbSGUzSSGQHIZYGmIwDu2qM8Cvs39l/xP4f8U/s2eA9Q8KvNJ4fu&#10;vD9lJpwmmM0yQeQoRZGPJdQNrE87lOea47xn4V1Hxn+yT440nwXqB0/XruDWIdMkWBJFL/abgpGV&#10;dSrK4Gw5BwHJGCBX5i/8EQv2i5PhR+1DceCdWvLiCw8ZWQ020ilchIbyBmeGPDcICHnUDj5nUd6/&#10;VMpyPOeJuG8RXeK5qeXxvGi7t8r1bWySSUnd3fu2slY/UMryXOOJOHa9f61zU8BG8aWrdnq2tklZ&#10;Sd3d+7bRWP2A0ezj8VeNr68uoY5E0VBp1urqG2yOqSzMM+oMS/VG9a6quHmutS+H+vTXzWrSaPq0&#10;6falDKTZTsFjWUHOfLbChhztOG4Xdjpne/updvl/Z4+7blJ/nX5Wfl5pVWl1GOO+WHcu7aSf0qol&#10;l5swVbu5O4noR93HXp60Olj4R064vLy7WGFELzXE7hVRR1JPQAUAS3V5BdTW67g25j/KvIv2vf2Q&#10;tI/av8OWM1lqNx4V+IHhCX7Z4Y8UWQxd6Nc9gf8AnpC+MPGeGHocGuqh8ULq0ok0rRPEWoLKGKSS&#10;LHZxYbgEiUrJtxnlUYjjinLqvibwpZTzR6boU7N96FtSmBix33/ZxuHXjYMcdaAPmSP9vjW/hX4g&#10;svh/+0ZoP/CF+KTIINP8R6ejzeH/ABWu4Lvgk/5Yy4IZonII9iypX1//AGlb+PPDEh0u4+Vm8o+b&#10;G8TxMp5VkYBlPsQOCD0INeH/ABF8CW37VF9f6D4u8N6Rrtjc2whTT5Z/tFtDGPvzAsqbZNzKA4Ad&#10;do2kck+C6L4b8c/8EwvF0niTQx4k+J3wCtZpNOnszI02v+HIk2oZkAA+1WcLK6KG+ZFBIwuWYA+x&#10;vDXwq0m41K9TUlN9cRMuNzsqp16YIz+NdpHFaeGNKCxxrDbwjAC9v8+9cP8As+/E3wn8evB6+NvC&#10;PiCx8SaHqx3wT2zn90QclJFOGSQEjKOAVI5Aq/qU114z8Ttpq+Zb2sYLTsMHC9gPc8UAR6FBc+N/&#10;Fi6i0kMmn2ErR4Y/Mx25GBjHBYGuo8Taoulac0jLk84z0FSTatY6TCytJDEsfBUYGK8y+KvxGXWp&#10;YdOsZF8y6kWFMN1LHA/nQBowfGBIXeMM73BJB8tAcckjA/E/54ru9DeWWwS4uOJJlDHIAIGO9Z/g&#10;HwJbfD7Rmto5nuJJHMks0gAZ2P8AT2qx4o12HT9PkVmX5lIPPSgDjfjJ4ut5NP8AKBx5JJ3ev0rY&#10;+BFx9p+Gdkwz/rJvx/eMa890fS5viN8RYbeOaNIbJ0updw3b1V1yo7ZPvxXt0k8VpG25kjVBk84w&#10;KAOX1Pff+L4I22tGJOQSR2J7fSuX+LXiL7Zfw6RaKqyLcCFFxwzNgA8c9SapeMfiMp8Zf6CvnTK2&#10;EVRu3E8dBWz8KPBd+fFF5q2r2bwMsYW2EpDZYk7m6kgjA5/2qAOw8M+H4fBPh5YlBd1AaZxyZG7n&#10;n+VZWp+IbnXrn7NajZGwwSw4z+Az7VoeNfEEem2Plqw3y/LgGuY8P+M7rUdegsbG1gb7Pknefm24&#10;wWJyMn2FAGnq0Efg3w/59wqveTZTIYkDg9ulcx8LPF1zrXi9rZZpPssOXfPK5/yarfGfxVd3ernS&#10;lVTO0ojgRTyS2AO+K9B+Gfgr/hAvCkNi032ibc0sjldvzMckDk8DpQBl3/xQtrrURBEt021ipVFw&#10;T+IP+f5bk/hqLVbZWk8zMhDMMlWAweOp559av6dpFvpJm+zxrGbiQyyEfxMe9QX2vR2FwVkZduOv&#10;WgCDWdPi0zR5mt1VHxgZY8mue/4QvWpjHKstnkYZckjHGecDtVrUtcuNS1KNPL/0UozgkEbvp/Ic&#10;Hn1BrP134qNpWqJbqtsY4ThuScY7cHqMUAfOf7Vd38WPhX+1z4H8QeG/tTaHceGdSt9WmjMs2nKL&#10;dJZkM0a4UOjSAoXxvLbVOQa+YP2LP2nfG37QPxh8U6p4s8Yah4lks9LjsIzJp8dvC8InLo4EYCow&#10;bzONoZg/JO3A/UXTxP490ZWuo44beQlkKc+YOnQn6/56/Hn7UP8AwTXuPGnxV/tT4a+PNL+F+irY&#10;eTLpmmWksQnuWeRpJW8lkB3BkHOcbOmKANvT9StTqD28l1bfblhFwbYSDzkjJIDlc52kgjOMZFSX&#10;evw24+9zXxN4l034xfso+O/F3xJ8dWbardSg6Et4kqx293O4DxS7fLUyW6bdoA2HhVB2qQPd/g1N&#10;8SfA/wAfdS0XxzcW+paPrfh+38R6XNb2fkx2STMCIclFZiu5kILOQYgSeTQB7Np2pC7iZjnr6VY8&#10;5AetZ93eNeaTJMoZdjYAHfpVO2tr6dfMKlY8ZHzAZoA6AHIqvDETMWz8qnp71jxatJE+xuo96tQ6&#10;8sac7aAL11KSyov8RwaWe3jRNxXpUVnqcU7sdygmrDyxuuNwoAcV+XA4oY+XH9B3700XKu+1TVbU&#10;L7Z8i/Men40AVNWvmlt2XPPbFair5FuFUbQq4A9KoWGlecfMmXr0XNX7gMybVXOaAEQs8G4+lQW8&#10;TSJtxhck9aS/BVIU9WCnFSyFdPtvl55796AHZW0H+0QTWfrN6ttBkY3v3HAA9v8AGlfTZ7+bMn7t&#10;PrzQ3hWNnX97JhTkjjmgCtoGkvc3C3Uyr5eDsU9SfX+dbc5Xyzu5U9qc7iNcmqzK17J3WP8AnQBI&#10;t5GBhc+wxSR3i+SWbsarWESrqMy/MfLHGasXo3ALu2r3xQAWl59qdtucKec0VNGFjj46evrRQB7J&#10;+wh/yY98Gv8AsRtE/wDSCCvVq8p/YQ/5Me+DX/YjaJ/6QQV6tQAUUVBqeqW2i6fNd3lxBaWtupeW&#10;aaQRxxKOpZjwB7mgCeiuV/4Xt4H/AOhy8K/+Da3/APi6P+F7eB/+hy8K/wDg2t//AIugDqqK5X/h&#10;e3gf/ocvCv8A4Nrf/wCLo/4Xt4H/AOhy8K/+Da3/APi6AOqorlf+F7eB/wDocvCv/g2t/wD4uj/h&#10;e3gf/ocvCv8A4Nrf/wCLoA6qiue0f4ueE/EOpRWen+J/D19eTkiOC31GGWSQgZ4VWJPAJ49K6GgD&#10;xv4XfskRfD/9qH40/ES81aDWLP4wQ6NbyaRJYBUsEsLSS2ZWcuwmEokzjYu0DHzZzXz3d/8ABGe8&#10;0LwJY6D4V+JkWk2vw88XXPib4XR6l4aj1e38IWt3A8V3otzFLNtvbBjLIY1BhkhGwBzsU16743/b&#10;+8GfAjxN8XJvGXjCC8sfA+vaToVtoul+HLx9UgvL6wt54LCMKZDqFxOZfMQW6LsV9rDKM9SeBP8A&#10;gqD8J/GngHXNcurrxP4WuPC+taZoGt6J4h8PXmm61pF3qVxHb2ImtJI/MEc8kybJQDGRuO4bWwb/&#10;AIfpb9P6YbHGaf8A8E9PidpfwB1vRIfjZo6+NvEWvx61f3f/AArvT28MT2yQiH+yjpBct9jKjef9&#10;K84yZbzMEqfO/C//AAQzt/CfwqmOn+OfD+i/E1PHJ8f2Gq6P4GtbPwvp942njTpLZNC81o/ss1vu&#10;80ecJXkbzPMDAY+nvjZ+3f8AC/8AZ2v/ABtb+MPET6S3w70PT/EmvsbGeVLGwvrqa1tptyIQ26aC&#10;UFVyyhckAEE73wp/aW8P/FT4IzfEGSz8R+EPD1rHc3Fz/wAJXpE+h3NpBBuLzyw3Cq6RbFLhmABU&#10;59aL9f6/rQPL+v61Plv4hf8ABIXxN8Xf2e7zw/4o+K3h/VvFtz4xsPGCSHwBaR+E1NnE0UWnyaKJ&#10;v31oQ7SMstyzmXa4YFcVjeGP+CJGrWPgX4vWOofFbS4dY+KC+G72yuPD3ga00XT/AAtqWh3kt3bS&#10;W1lHK0b25kaLdFIxdishaVjINnt3wF/4Kq/Cj9obx7Y+H9LHjfQ7jX9Pn1bw3deI/Cl/o9n4ts4V&#10;3yz6dLcRqtwqxkSYXDFDuClckd34Z/bU+HPi/wAH/CfXtP1qabS/jdKkPg+U2E6nUmeymvlDKUBh&#10;zb28rfvQvK46kAn/AAP+B+X4B/X6nDfspfsX+N/g/wDtI+Mvip8Q/iha/ETxR418OaX4fuI7Pw2u&#10;i2VgljPeSp9njE8zBGF2cq7u28O2/ayolb46/wDBNbRf2i/HfxyvvEmv3Y0X41eDdE8KSWlnbCO5&#10;0aTTJ9QnjvI5mZld/MvUZVaMBTbjO8NgTft6/wDBQa0/Yl+IfwT0GfQtY1j/AIWt4t/sG4mstFvt&#10;Q+wWy2s0ryL9mjcGYyLCqxsQSjTSAFYXK9va/txfDW8+FOleNo9cnbw5rXi4eBrS5/s+43SasdUf&#10;SfIKbNwH2xGj8wgJgbt235qN/wAv6+8Nv6/rseFeD/8AgmL8QL7wz44sfHnxh8O683iLwRqfgvTU&#10;8P8Aw8tPD1tb/bYfKfULxI5pHurlQBgI8EQBkAQb8j1ey/Yoaz+I/wCz74g/4SRW/wCFF6Ff6K0H&#10;2D/kNfabG3tPMDeZ+52+Rv24fO7GRjJ5jXP+Cv3wX0L4oT+GXuvGU8em+KG8F6tr0PhTUH0HQtY+&#10;0/ZUs7u+8ryYneYqqncVxIjEhXUk+J//AAV++C/wm+Imu+HtSuvGVwPB+tR6D4o1ex8Kahc6P4Vu&#10;pPKEQvrxYvKhVzNHhtxHOTgc0LXbr/X6/iG2/wDX9W/A8/1X/gkZ4j0r4k+Jo/B/xY0vwz8NfGPi&#10;ebxVqOkyeBbK/wBfsp7m5+1XkFlqskn7mCaYucSW8rIJXCsBjHtn/BRj4Ga18ef2VdUsvCsMd14w&#10;8L6npfi/w9buwVbvUNKvoNQhtyTwoma38nJ4Hm57Vj/HL/gqT8K/gB8TNY8M6uvjbUv+ETETeKtX&#10;0Twtfapo/g8SosiHUbuGNo7fMbLIQSSiEO4VSCdr4DftJ6x8Vf2x/jX4HmOlS+G/ANl4cutGuLVD&#10;5s41C1uJpS77irrmNNu0DAJ65zR0Vg63Z538Zv2KNY/a4+JV/wDE7w/40k8G6P8AFD4Rz+ANb0HW&#10;fC0kl8sFwl3NbTgtPE9tNDLekyRPG24R7Mxn5hn/ALUv/BK2++PGhfBFtJ8YeE4NX+DGjS6JFD4t&#10;8ExeKND1RJbe2he4NhJcReVcr9mBjlEhKLJIp3BjXbftA/8ABVP4T/s3/EzWvC+tHxpqk/hKGG48&#10;V6hoPha+1bTPB0Uyh431G5gjaO3BjPmYJLKnzMApBPpWmftZeAtb8QeMdNstcW8uPAeh2XiTWGhg&#10;kkhisLyKeW3mjkC7ZQ6W0zARljhRkfMMrS11t/w7/Vhrez/rb/JHzj8A/wDgkbe/Bbwl4N0u6+JE&#10;evSeE/jBP8Vjcjw3DYC787Tp7R7FYYJFihUSXDurIoVUVYxHxvp2kf8ABKjxN8LdI8J618Ovixb+&#10;FviX4P1fxZcW+tXfhgajpuo6br+sSapPp9zZG4R28qTyNkqTod0JbGHKD2j4/wD7U8ei/wDBO/xp&#10;8bPAM1tqMVr8PL3xr4dlvbaRYbkLpz3ls0sR2OFbCFkO1sEjg9OH/Ze/4KufDX4+PZ6TfT+IvDGt&#10;N4S/4S77Xr/h280XS9ZsIUjN3e2E9wipPbxNIpLKfusrDcp3U+tu3+X+SDs+/wDX6nr37Lvwb8Qf&#10;Az4TxaP4r8ea58SvElxe3OpalrupIIfPmnlaVo4IAWW3to9wSKFWIRFAyeTVDxr+xT8MfHfxo0f4&#10;j3PhOysfH2iXEc8PiHSpJNN1G4CEEQ3MtuyNcwHGDDPvjIJ+WuC+Af8AwVV+E/7RHxA0/wAO6V/w&#10;m2i3HiKxn1Tw1d+IvCt/o9l4utIV3yzadNcRqtwqx4kwMMUO4KVBI53R/wDgs78HPFPgCy8SaHZ/&#10;E7XtN168gsfDS2HgbU5Z/GEskM0zDTI/KDXKwpbz+aygLF5Z3EZXcAewftNfsR/CX9sy20eH4qfD&#10;/wANePIvD7Svpq6vaicWbShBIUz03CNM/wC6K+a/hx/wQ48F/BH9nPXvCfgHVrHwN4um+IMnxC0H&#10;xPpOhoraPcx31xPp1vJbvIy3ENtbXL2hUsvmRM2NhIx9Ufs2/tI+G/2qfhjH4q8LrrVvZ/ap9Pub&#10;PWNKn0vUNPuoHMc1vPbzqrpIjggjGD1BIwa8jh/4K4fBmey8Zagl34wbQ/A91Lpl7rA8K6gbC81K&#10;O9Fi2mWknlf6Ve/aGRRBCGZt4IyA2DZ/15f8ANzpf2Pf2Rte+A/i7x1428eeOI/iJ8SviNNZjVtW&#10;ttGXR7G3tLONo7SztrUSymOOPzJnJaV2Z5nJPQDzD9qz/gl5r/7Q/wAV/ixrGl/Emx8P+HfjB4e0&#10;PSdY0q48OG9ngudJvGuLe5huBcx4RkkkRojGclgwcY2nU/Zj/wCCjPhu7+CHxJ8TfFDxNqvh/VPh&#10;/cz6zr+meIPCV14cvfDmlTyyGwQWkyedcK0abFmXeZpQ6gBsRiOP/grX8N/iN4N+JGn6VfeLvh14&#10;28E+CL/xpcW3jXwJqdrLpenQoAuovausbXEG51IjikDyBXUbSDg8wj5f1qU/21v+CXuqftP/ALUO&#10;k/FDQ/GXg3Sb618NL4XnsvFngC18XQWcK3Mk4utPE80a2l0TKVZysqOI4tyHYAeS+H3/AARduPAv&#10;wX8P+D5Pia2pf8I/8NPGvw6S+m0EJLcr4gvYrlLx1WcLut1iCsi4EpYsDEPlr0/4q/8ABWH4V/Aj&#10;WP7H1mbxl4mvtF0ez1nxPf8AhjwhqGp2Hhe1uIhJHc6g8KOLRHTdIEYl1jG4jbgm18b/APgq/wDC&#10;H4H+JZNGefxf4v1aHQLTxZLbeEfDF9rpi0a5Epj1Fnt42QW4ELkvu4yvB3DKtpb1/X/ggns15fp/&#10;wC7rn7Ct5qfjP4M61Z+NrjR7v4ReDdW8KRT2umxtPcyX1pZW63kZkZ442iNpvCPHKrFwDwDu86/Z&#10;e/4JXa78Kv2t9J+MHj3x54N8WeJvDuk3mk2d14b+Htr4VvdXFz5YebVbiKeU3rhY8qoEUau7OFBw&#10;B9CeNvj7Y6h+yJrPxQ8FX1nrGnyeEbjxPod2UZre8j+xtcQOV+VtrDaSODg44NfIvxM/4LYeD/Dv&#10;/BJr/haekfFD4M3fxm/4V/Z68PD4161lP9rSWsUktt9jW48/5ZGdfKzvGME5BpybTcnuv1v/AMEI&#10;xulFdf8AgHTftLfA74xePv8AgqrZ618L/GM/w5ig+Exsptb1Dwodd0S8lOrljayIZIR9oVG81Nsy&#10;suDlXRiK53xv/wAEPD9m+Gc3hfx94du9W8D6ZqlhqM3j7wJa+LrTV7nU74399qcVs80KWt7JcPId&#10;67l8txGVKrz7R8ef+CqHw2/Zw8V32g61p/xB8Qal4b0u21jxRL4W8IX+s2fhW1mQyJNfTQRskKlE&#10;kk25L7ELbcYz6h4Q/ay8BePvFer6No+uDULzQ/DWn+L7oxW0vlf2Xfi4NrcI+3a+8Wsx2qSwCjIG&#10;4ZLWVu1/1f8AmF+bXvb9F/l958//ALJf/BKW6/Zg1r4S3M/xEbxOvws1bxhqQeXQ47ObVRr83nFW&#10;8qQRxNCxbJSMK+QAkYGK+xq+L7r/AILTfDxP2oPC3htRqkfw58RfC24+Jf8Awlc3h/Ult4bdRFPG&#10;zv5Plxwi1MzO7nIk8qI7XZVb1z9l7/goN4J/au8a3nh3R9G+InhvWrfTV1u3tfFfhK+0M6np7OI1&#10;u7driNVkjLMo4O4bhlQKer/r5foG39d9f1PdKKKKQHwz/wAFLG2/8FEv2Vv+wZ41/wDSbTK6xX3d&#10;q5H/AIKYNt/4KIfsq/8AYM8a/wDpPpldR9rEa++fWgCS5fbC1ZqQpPcq0nzYIO38akillu1b5lxn&#10;nvj8qgW4itLqTzMsSexA/r9KALfiPwzp3jDQrnS9UsbXUdNvE8ue2uIhJFMvoyngivA5/wDgn5b+&#10;EZJf+EF+JnxC8C2rEtFpsGoi6023OSQEhlBIAPbdyBivcotTmvZttuVVc9GYVO9ndzD5jF+Z/wAK&#10;APnzw98a/HX7KnizTtB+Ll9YeIfCOtXQtNN8b20SWgtpWU7Ir2FeE3FTiQcZOSTyV+j4UjjQOu07&#10;uQw75rC8Z+DNJ8eeFL7w7r1nbanpepQGC5t5QGV1P16EcEEcggEcjNfPvwq+LMn7GPin/hV/xJ1V&#10;4/DHXwZ4mvTiG4tsj/Q7iTG1JYhgBmwCvoNoIB9OCfzJV+U8EjjvUxYkfdb/AAqnp2rW2sW1vPp9&#10;xb3VrMvmRzRSCSOVT0YMDyPcetWriRkUbepPU0AV7y082L5+fUdaz7nwtYeJ4ZFvLWGTBADAbZBg&#10;f3hzWlcNMdqrjcSMZ/z/AIUaZbSW0beYytuOeB0oA+Z/2kvAkn7MXxMtfitoWmveeF7izGj+NbGL&#10;fJN9lDZjvlHOTDzu6fIO2SVzvFvw28F6Dq9v4tsNe0+6h8SW++xmjmXyJjKCA6jGSWzyAcZBJUHJ&#10;P1fd20V5ayQzxxywyqUkSRQyupGCCDwQR61+WWv/AAvXxxrXitPBviy70HwhNrlzaeFdKlT7Ra3s&#10;I3JcNAGJ8uLLSgHAVtygkHone2hdNRc0puyvrbV29NL/AHo95+Bf/BU/wt+wTZast3a3fjTxMbZr&#10;G3061njiiixIpHmzgMqqAp4UM/IyB1GfH/wcz/Ewa7BI3w78DtpqsfOtxNdCeQZGAsu/auBnko2f&#10;bpVT/gn7/wAEN7P4xveeJfifrl9Y+G7G4CWum6eBHPqPUkSTHIQAbQyxhjlsBwRX6LeH/wDgnT8B&#10;Nd8LTeGYPhT4IGjCPZMy6en2tuMA/aP9du/2t+R618CqPE2Ok6rnGgukbJt+uj/rof1vLNPBDhan&#10;DAQwtXNqjS9pVcnCKutVFc0FdXdkk7PR1LrTn/8Agn1/wVp8A/t/x3Gkx2beEvHFpH5jaLe3Czfa&#10;o/4pLaXC+aF/iG1WUc4xzXrNtqyeCfine319HdtpesTw+W8FoZ1jvWkW3CuUXcu5BEQScEq/Q4B/&#10;GP8A4KN/8E6vGf8AwS++Ndh448D32q/8IXJfCfQtbt3P2nRp85FvOw6MOQrH5ZFyOu5a/RT/AIJY&#10;/wDBR7Sf29ND0fS9ZksNJ+IXhkvfavZ7hGurMI3hjmtkJyVKyM7qP9Wyr2YGu3IeIK0q7y3NFy14&#10;7PZSXdefpv07HzPix4P5bQyunxtwLN1srq25o3cp0JdYy3fKno+bWL0baab+xvHN8iacsKuvmNIB&#10;tHLDOe1ami6f/ZlgsW3b3IGOP/r/ANap3vheHUNRa4mQOxIxliMYx/TIrQaBjDJGrBVZdqccrxX2&#10;R/NZzfjK/um1S30zS2abV5l8wO65isIs48+Tt1BCqOXII4AZlseEvAOhfDaBvsNtb288qYnuCFE1&#10;02SzO5GAWZiWJAGSfpin8IrX7J4Me8nRH1K4nn+23CtkXckcjx71JAxGQgKL0VCo56ma50641y5a&#10;4kMfkNlUG/6entn8jQBDo+ovrPiJVkJ2Kdm1enAJ5+vT8K6W+uBpmnSNGq/uoyUXnHHQcfhWZ4Q8&#10;PjS0dmbc27t3JAOT9Acfn61a1fUVS6hhAUmRtpLEbeo7ZyfwoA5vwMNP0PwdY6tqN1b2t1ryQTXV&#10;1cuqtd3EoGEBJ6ZO1UOQAAAMCtLXdeHhHTFg021W51K+kYW0GdiMcAmSQ/wxqpXccZyQoBZlBy/E&#10;PwJ0m9sSulquk3CsrRAF5bWPDBigty4jVGG5WCBSVkcZG45seGNC1BtYuNQ1v7GL9ozaWiW8rPHE&#10;i4+cbgCHkYEkc4CIMnbkgDb/AEPxZ4quo7W9u7PRdNWNxcS6ZctJPeElNqjfGDCu3zMlWLZ24Yc0&#10;6f4XtpNlJJpfiDWtNvFQiOae6a+jU843JOXyvqFK8Dgg811UzrYWbbRhY14Gf8ayLB7y9H2m6ngW&#10;zClmG/GwD1OMdOc5oAx/hp47v/F9nNNJNaahYsyi01C1s5bVLwbcsVjkLnYOAHDYbnHAyZ/sU3iL&#10;xNNC8jLDaOH2ldwPPTuPXrTPhtFA2iahfWIjSz1K/ubm3MfK+UG2bo+2JChkyOD5mec10Gg2X2Z7&#10;iTaqichsr3xkde49z1zmgCdmt9Es1H7uGJeAPuiqNlKuoO37xVj6H5x0I6D3I7+nTqaxfGU8mp6/&#10;9jWQeWqbipcAL6nr29/r0rf0Pw9Dp9ov8bN82Qxwf8fqev0wKAL8K7ZJOP4hj34FO2kS57EY+lNu&#10;blLOLc/C1lX3jO1tl+9z+FAGvLH5q7d20Z59x6V514wX+yfFitHKVDuiS4HVSFB4/X61uzeOJJYz&#10;5Txeudy1zKQzeM/FCx748oRJJ84ywBHT1P0oA9C8Q6Q2taXJbrJ5ZkxgkcDmodW1C30XSfIVl3bP&#10;LVVxxxjp2rUBrJXw1brdSS3GZGaTenzFdv6+9ADfDatNZw+aJPu78EdeTjP64H4mtTesEixqrZcl&#10;uB09SfxNVLW/RppFTC/IFRRjPGeg9s/y9aqya/Hpp/fMzPt2KAVO3HXPIyemccDpQBkeLbh4/FWh&#10;orfLJdHcMdcPj+prq2t4oyW2KCW3EgdT0zXCaLFf+JvF9vdsySWtnOW+8MqCD6fTvXbaszLafKdu&#10;WA5oAgg23+opKyqduduRnbgYOPzH61aubhLI7mIG7LN74H/6qi0m3Gn2bKzfxFyWNZ995+r36lZN&#10;lvCctjGQCQM/lz+GKALd7K19F8oZVVsbh909h1xkc/TGauMPsls2088kFu5Pr+JqGBFstPiV9yc5&#10;IXLYPUjvx/SoPEt75OhXDpywUEEEeo557UAReHrOFL69kU+ZI8gZmbrnn8u/50uuzyXkTQ252tuA&#10;3jnGeO3c5x+NT+HrdRpMMm5WaaJSxXoScnj8/wBKfqsfl2e1VY72xjd7GgA0q0ES+Zv8zkqp9ADj&#10;9cD8hS6ldeRNbqG2s7cd89B0+hNWJD9nt2KqAEUkDtxWNdz/AGO8V7iQN8428hf4j0yf72AOeje1&#10;AGP8YvDWn6v4avFuoYpvtyfZp0fB3xMMMMe4r5x/4Jma/c/CS28b/s8a1qST618ML6S40BmbP9pe&#10;H7mTzLeZD1fy2do3IyEJVc9K+ovEHhFvEOksjt5Nwz7wd27aOeDgAf56mvjPw7BH4S/4LGeDZrxo&#10;7P8A4SD4e6hptnNJgC8niu1maJT/ABMseWx6GgD7E8OaYsetXscgV/LkTBI9N3/6/fHvT/iTqccf&#10;h+SNZI/M3YxuGe/QfpWvHpsenTXF1uZpZjuOTxkZx/OsWbwdD4m0CPzAY52bJfcegJ98UAWvAGix&#10;6boaSYiaSc+ZuVMY4x16np+tN0A7/GWq/N93bgY+tacAtdF05xAqLFb/ACsAe4A6k9+nWsDwTeLq&#10;PivVbgYC7V4z0yT/AIUAbGr3Sx3T7pFVY4wW3duf5c5I77QKsabqX293wrbYwPmPc1wfxN1lrnW2&#10;htZlbzIxFw4w2eSM578D8K7zSrX+zdLj8z/WKgMhDEjIHvQA3WF+2Ktvx8zDORn8vfGT9BVOHRIZ&#10;bmP92pXqreX1x39u319O9V4daWHVby5Zi0aqFQFgNuQfX3AH41N4FupdS0r7TJ5P7xiAE5IA6An2&#10;HagCbXNHvNRlijjvHihYESYTtx71U1K7h8N2kVrZLHJdy/uiQB5n+8cd62dQuDHbt5bASE7QO5Po&#10;Pf8Az71nxWlvot291P8ANdzDJ+fOPpnFADlsrPwxaeayRyTJ/HtG85/Wnm6fXdIkKxtbrIhIZwf/&#10;AK1Mm0GLXLtp7jc0eNqJuK8e/Q1R8ReJfIMen2e1JHYQ5J+724oAng1C38MaRDtjWa4ZdpEeN7nk&#10;9ue5+lQajqV1BpUl5JbzeYAP3QDcDOPT3/zzmxonh630u5jjmMclyEBByeTkk4Ht8tbNxIkcRMmN&#10;o5wRnNAFTQrlpNISaaNoGYbmD5BHc9azb3xFFp+tNJkN5ihB83HbP8q2poU1Oz2sD5cgBIz1H4Gu&#10;bj8KLqviSVmX/iXwgBcPneeOBg0AdNG5uI8/NH3B9az9Q1QW6yJGHYrlmbJ3HHXp+X9Mc1X8Y+LI&#10;/Dlvt/jZQykngc//AFq42y+JlvAJPOZmAwcjacn/AHcjp269OQeMAFy78J3XjDUpmdZLePA27lK7&#10;gOO/0P15xXWafpFnDZFrCztYWkIG5Ywpxx82Rg9OeD6V5/rHxrtzpzx2+5WIAw+CuB0B9e5PqT2H&#10;B2PCF94i8TaStxZ3lnHFuJw6rk5OewP8/wAKALll4H1iVpN+vXcIz0APJ7/xVp6RbXWn3MccqSXJ&#10;XO6VkI/+tn8TVvw7aapbbv7SuoZ/7ojXGP0Fam35s/hQB8mfHL9i7xl8IPiV4g+J/wAAbjTYNW8S&#10;Ms/ijwRqJ8vSfFLhtzTROCPs12cn5+FYnLYyxbZ+B/8AwUk8M6x8QNN+HHxB8Ma78G/iJe7IrLQ9&#10;dUSW2ok4C/ZbxB5U2T8oztJb5QCeK+lLy9jsIDJKwVR618u/8FBPDfh/9oL4C+KvDuofY4pFsJr2&#10;xvpSFbTLuFGeG5V+qFGAJIIJXcOhNAH1AdLtRcGb7PB5ucl9g3Z9c1wfj67j1vxfpsa2rXg3iMw7&#10;seYAST/j+FYH7Avxc1f9oX9jD4d+LvEQkbWNc0aJ71nQIbiVMxtLgAACQpvAHGH44r07TvBtjp18&#10;t0sbSXSZ2yMx+XIIOB06GgCy+mMLCGCGZrdYVCcKOQBjFU7m2tdDsyzCOabplwMkHrVrU9ehsDs3&#10;K0jcAZqjD4dk1O5aS82mFlIVFYhgfWgC814s08LZVlX5sg5xwf8A6/5e9c74x0q88K6tN4k02aSa&#10;LCtf6a7xxw3KqrL5quVysoG37zBCEAO3AYdOmnwWUf7uMDjaMse/bnpT7eQXEW0jcuB1/iBGaAM7&#10;R9V/4Siwtb5bOWOO4jSSNZ1CuisASGHY4xwM8jritC7njt4Spmjt+OCSPlH0rnLj4aw6FcrceGpI&#10;/D8zsvmQQ2qtZXGO8kKlPmAP3kZGOFBLABa5/wAa6t4m8Nyqs+m6b4k85WeP7Gr2UiMCOsbPIXHc&#10;7DvI6KTQBaufBs3i3xmzSTK1vYyJIzFdwmwQdv445r8uP+C+X7OGoeAf2kNN+Jmnwyf2R4stYobm&#10;4iU4tb6BQgDEfd3xLGVz1Mb+lfqj4Z+LWnXNhb2sotdN1SeJZoLQ3Kt9qjZdyzQk4Z4zzyVDDByo&#10;xXmfxo+GV9+1ro+p+E9R0ixvPCmpf6JeX80vyoUOWMSgZLqwAVweHUk/dG77rw54ylwxndPMnHmh&#10;ZxnHq4S3t5qya7tWejPt/D3jCXDWdU8xceaFnGa6uEt7easmu7VjzX/gmp/wUet/2oPhpDp7aLC3&#10;izw5Yo/iCC2mCXN2QSguoISMSKQqlxvDKz4Cn5d30lrfhu48YTw3ml3FqunXapNFNH0dGAO4Y6+t&#10;fin+0b8BviD/AMEkv2tdO1TQ764jt4ZmvPD2rgZj1C2zh4JhgAsFO2RO4YEcEGv1V/Y1/aN8J/tn&#10;/B238W+D7668L+ILeTGtaZDcNLDp1y24sskD/u3jcksrqqs3ZlIYD6vxP4Bw+BjDiPIH7TL8Rqmv&#10;+Xcn9l9lfRX1TTi9Ur/U+JfAeHwMYcQ5E/aYDEapr/l239l9lfRX1TTi9Ur2vjFoetR+KbXwxos1&#10;zeXmqJvWZFCmCIMolfJbHyhh0OcngHFdZ4W/ZZg0MWfnao1xDCwkkgeElZCTubLb9xySSSeSTk1L&#10;KPFdt41sdU8Vafpt3pekzzTWUujabJNdE7JIx5g8xmUMrlgEVgeASCADzv7bH/BQ74f/ALD/AMJ4&#10;/EXiC/j1HUdThEui6LaSr9s1fOMMoP3YhkFpDwB6sQp/FMRiKVCm61aSjFbtn5jk+T47NsbTy7La&#10;Uqtao7RjFXbf9atvRLVtI7P4jat8Of2Yfh9qHizxPJougaLpMW+e+vAC3HRVzlnkY8KqgsxIABNf&#10;i/8A8FIv+CpXi7/gpL41s/hz8PtF1C18Etfqmn6bbwmTUvEM4yEeVVzhRyViXgZyxYgbeM8d/FL4&#10;6f8ABbT9pi10ezha6jiZ5bLSoZDHpPhy1JAaaRjxwMBpGBdzhVHKpX65f8E6f+CVfgf9gXw5HexL&#10;H4k8fXkW2/1+4hAaPI5itlOfJj5IJB3P/ESMKv5/WxmN4im6GDvTw20pveXkv8vv7H9fZfw5wx4N&#10;4eGa8ScuMzuS5qWHi7wo32lN91/M1vpTWnOvk3/gmH/wQ00fQ/ETeJPjRZrrGraP5Tp4akXNjZ3B&#10;LNsuD924IQRvtUmIiUAl+QP1StLCCwsobe3hjgt7dVSKKNQqRqvAAA4AGOgrD8GqJPEni7cN3/E2&#10;jHPp9htD/Wuir7TK8pwuX0vY4WNl1fV+bfX+rH8y8deIee8X5g8xzyu6kteWO0IJ/ZhHZL8XvJt6&#10;hUV1eJZoGk4X1p8kywrlmCj3rB1DV7XU9Wjt2kZkZgNqn7x/z6V6R8SN8TwQ+LtLWOGS7t7iCQTW&#10;t1AuXt5QCAwyCDwWBBBBBIPWq3w78QT6jc3NjqkcdrrVmd0sa5C3EZwFnjB52HkEHJVsqScAnore&#10;0t9HttsabEHPXP8AOud8X6cfFaRG1b7HqVk5ks7wfM0LdCpAOWRhwy8ZHcEAgA39c1NdKsvOYn5W&#10;GAD972qa1ujcWqyMjR7hna3UV5/oOr3XjG+hs7pY4b6xnX7farLu8sA8Op43RuASrD3BwwIHfagj&#10;fZNseN3QZNAHKp4iij+M+pW8WSYtHg+0kqwwwlkMWCRtIIaXoTyCOMcx+JLW68QabNIJ9uxC5jC8&#10;459++KNHaGy+KWomVvMf+y7cA564mnzj8x+YrotOjWa6uJFHyznbg49/8/jQBV+GVq1n4Js42Uqw&#10;8wsCMH/WNVbxN4LtvFrxyXF1d27WUhaOW2cJIoIKsuSD8pBweOuCMMARryvcEQw2rQx/IGJfuPYY&#10;/P61Nb2y29uschBeQ84P3jQBxPhJZ73VhoswYto7JPFcODuvbZifLZj/AHxtKMepK7uA2B3d4kkk&#10;BWM7WPFYHiSJdL8ZeGLiFdslzcTadJ6GJreSc/iHt0wewLetdJQBk3eizSzRK1wdrdTt/wDr1eWK&#10;LTY1EcapuwCQOv8AjU0kXmOh/unNQapxbhv+ebBqAItafy7J93P0HSq+kWpvrLbIGXaNu1hkfdx/&#10;h+VXL+3a509lj+83zfNzUWrytb6cY4xiaZSFAOOe9AGVcz6P4Qdmt7WOa6YhSEG6Q/j+HatbQtTu&#10;NWtzJNayWeCVCP1b3qn4a8Mw2CLdSLvupFwzE5C5Pb9BV7Vb+SzUbAvuWOKAMHxNI174hs7duI5J&#10;lVvcda2L7wrZXUczC2tfPdfkeSISLG2ODj0HXHGawLozXnizTdwT/W+YdrA8AGum1c7bXhmXcwzg&#10;9qAOK8BeL7PwX4OstHuNN1Rb7S1Nn5VtpFxtn8tmQSK5TZhwofJfALcsetfjd/wVW+EVx+z7+2VL&#10;448M2d3oml+Jb86xp7MqA2eowupuFBRmXImxIMHAEoHYiv2I1HWdU8fTXVnolwtno8MjQXOoq+JJ&#10;WXO+O3yD0x80nRT8q5bJTxf/AIKM/sXJ+0B+x1ruhabaW82v+GVOs6LHCxaTzowWePJGWaVGcHJ5&#10;ZlJyRmv0/wAI+Lo5DxDTniH+4rfu6ie3LJ6N9Pddm/K66n6X4T8WRyLP6c6/8Ct+7qJ7cstm/wDC&#10;7N+V11PV/wBlD9oHS/2x/wBlvw94rWOPb4gs/s2pWo4ENyuY7iMd8Bg2D12kGuz8JXd0gvdFupri&#10;6utLcKk0xG65t2z5cjHqSNrIx6s0bH+Kvy6/4N+P2oP+EV+J2u/CrVJlW18RI2qaT5jfcu4lAmjU&#10;Z6vEA3/bA+tfqD8RtQTwzLZa6q4l0+VYJwSFE1vKyq65PcHY490xkBia8vxJ4TfDvEFfLor93fmp&#10;+cJax+7WL80zzPEbhV8P5/Xy+K/d35oecJar7tYvzTOjb/iXwZAMkjnqeNx9z2A/QVwcVhL8Tr9d&#10;UuJLh9Ht3WTTrfDGOfB4uWXPzbm/1YPChRJwWG3S+IerrrHg27tIcgalLFp5beMxrcSJblgM5yPN&#10;LenHWussbZba3jVV2bY1TaOgA7V8IfDmfP4dkmg/d3Hluw6tHkg+vXrXE/EXQ7zQLK1Vb6W6kuCw&#10;IIIzjHufU13+o3zICsTKrep7nr+g5PtXL+KUvpvE+hrIyHM6sp4+UZUt2oA53R9E/sCDT9FjVLXx&#10;F4mgnE97NuU20A+8sf8AelwMqvGNrMeFCt2n2GKDWNP0u2t0h0+xQKscaYSNVX5VA6AcAYpk1x9v&#10;+IN1M/8AqtBslWIes05Jckf7KRoAf+mjirGhXVxdrNMvl/vJGbn0AXvg+vT60AeB/Fr/AIJh+D/E&#10;njW88V/D/wATeLvgz4tvmMt1d+Eb77LZ6hLknfc2hHlS8s2cbS2eSa5lPiD+0F+xFuk8Y2g/aG8C&#10;ggzav4c0qKw8T6aoGPnsVby7pBgYKMH5YscdPqS2tUmP71vMkbLttk+X14pstpJpzCSGSBJOR88h&#10;5AOD14H4/nQB8/8AgH9sr4Mftb2UM3h74kaDouoN+5n0bVHTTtTgmydyNBKyszA5BK7lyOGNe4eD&#10;Pg9ovhm2hkNvDf3S7JPtMqhzvGSGXOdvXt7V5/8AGD9kn4S/Hq9uJvG3w78Ga9qFwMS372UaXj5G&#10;P9em2Xp33dh6V5PB/wAElvhrogVvB3jr4x/DySMfuhoXjGdI4gMFVCy+Z8q4OBnuc54wAfU3ibT9&#10;T1K/8u1uoYY9nCMOfc/yrhvH3g/XItRt7GzaXUGul/1vllI0PPBOSO2a+ZpNC+PX7G3ie617wn44&#10;1j4++E9NgaXVfDfiPYutLbJjdJa3a/6yVVAOxh82DhWYjH2J8C/jb4f/AGifhJoPjXwzdfatE8RW&#10;q3VuzgLJH1DRuMna6OGRhk4ZSOaAGfCX4VL8PLWeeeb7VqV8F858YWMD+BfbJPPfj0pnjzwjrXiW&#10;+njtLiOG3kUAM2eOP8/nXYyTrGPmYCori9VISVYbu2aAMPwZ8LtJ8G2KpHbRXFySGkuJkDyM2BnB&#10;PIGRnA6Ve8WeKE8NWqsylmkzt9qvab5xiZpm3MxyvsMCqPiN7NZYftMHn4YbcnheR2zQByOn6U2s&#10;6bNrmqXT28LM0ccTW+fL+baG5/wqL4LMunaFreqSR7mE+wErhiiqDwfct+leg3+l2+p2TW80YeFu&#10;q5xUaaDZx6Y9mkKx27jDIuVz+NAHD/DlIfEXxH1bUmhj3RxKYwyhjGzE5IPbpj8a9ClmWCMszBVX&#10;qTWfYeH7HwxFNJawpbtIoDNk/NjpnNcZqlnrfiPVl05JBCMbpJCxKgfh3oA6OfxDc65dm309P3ec&#10;NKQdq/UinweG4LYlrqb7VIHGV2dScEAZP+RnpzWd4o1Ffh7o1vbWLRwtISzbj8zHufmNcPr/AMVr&#10;qFpGe4Xc3UAKQen+AoA67x54ytdJuCix+YVTORIMKPTjPp+v0rmvhJbQ+NvF19cTaeLizjbzPNdQ&#10;0ayc/JyOfvZwPQE9qwvCnhLUvjNdtMJhb6aspWefdmQnGcKO5+te1eFfClj4M0dLHT4fJt1O7BYs&#10;WY9SSe5xQBg/EO+1LS4IYdHt7oLHwywQNtGfQr/Ks/R/Ctx4Z0241jVohqFxtwtoseQuSOe/P4cV&#10;3dzeR2o/eOq0mYtQt2XiSNuCPWgD5o/av+Pd54L+HepeH/CNv4Wk+JXiBUm07R9Vkj8yK1L4a7MT&#10;jDqhDMoYBSUbqV2nx74cWOteHfDFvZ+KPFFxrGqX1x5s8t1clreC4mI3xW+/DBHmLMqf3pCFCjCj&#10;6A/ab/4J6eEP2kviLpfjCS/1zw74s0uKK1j1HTbkqWgSQMUZT0JUyIGUjAkOd2BXl/xR/wCCX1/8&#10;T/2kNF1bWvEdvcfC3QQl6NELN9rvLtMnDkIFEbEgE7ydoIABYkAHnvw48MeLP2oP2kPEOi2d14m8&#10;C+GPBtq+ms8lmqLql7MrbZBvIHyqVkQlXBBUkDeM+feCf2uPEHw01fxH4I+K2mSab4q8L28CJb20&#10;HnXWpDaS8mEPlnKmN/lwApY5wDj9IdH0LVtX1231C6aKGGFyQjZ8xhjjtjv+lea/tYXXwv8ACXjv&#10;w1qniaLwzb/Eq+Sa28G3t9p32qaO6RdyMQuCUR2UjcwAZuCCc0AeO6br2l3VvqlrayQ3V3od6+mX&#10;yhCGt7lVVmjOR1UOucZwcjqCBy/ww8b6N8YL3Vo9J1B5m0G8axvo2geNoZRnIw4B6gjOMZB9K8n/&#10;AGZfgJ4y/aK8S+HfDtjqkeseG7LxNLf+OvEUd0ElkvInE8lvHgq7od6qrjcCzseAoFfTWof8Euof&#10;Dmj/ABQh0Dx1rmjah8RNY/tW0uLS1VW01GmaRrZcyBpMozrv3pgFSehBAKs3h75k8uQR4GOI+v61&#10;X1S0fS7XzDNvOcAbcf1rn/2cfCPiTwL8MrfS/FV5e3uqWcrxeZdXKXUmxThf3qffU4yC3zYIB6Vs&#10;+Jd1xdsq89B1oAfoZm1Bi26RVDYJ2/jWwthG0m9l3HORmnWdotnDtXpnNU7nUppbwwxbRzjmgDSq&#10;OCRpA31wKpyag1h8krLuxniktdchLMpbknNAE/lefeNuziMggVNs8yXJ5XpyKhfUYo2LbutQvr0J&#10;baGP4UAWhd+ZPtX5lHUipc/LmorSFI13KrDdzzTpZlUY70AEW24Qk/MM96a0uyGRsY29KkjTy0wK&#10;h1GXy7f0z1oAh0uN3uJZm4EnSp54PMmznHFRaVcm4iwPupxVi4bZGzUAIjE7ueAcAUVBCGvZM7sK&#10;p6A896KAPbv2EP8Akx74Nf8AYjaJ/wCkEFerV5T+wh/yY98Gv+xG0T/0ggr1agArI8e+A9H+KHgz&#10;UvDviDT4NU0XWLdrW9tJs+XcRNwytjBwa16KAPnf/h0z+zj/ANEk8L/98y//ABdH/Dpn9nH/AKJJ&#10;4X/75l/+Lr6IooA+d/8Ah0z+zj/0STwv/wB8y/8AxdH/AA6Z/Zx/6JJ4X/75l/8Ai6+iKKAPnf8A&#10;4dM/s4/9Ek8L/wDfMv8A8XR/w6Z/Zx/6JJ4X/wC+Zf8A4uvoiigDxT4Zf8E5/gh8GvHWn+JvC/w4&#10;8P6Lr2ku0lpe26yeZAzKUJGWI5VmHTvXtdFFAH5hyfCvX/2of2u/2hPHfwfvPCvirXfhV8ZfDHiX&#10;TLW71HbpOvy2nhKCxvLA3UayCKZUupQH2t5c0ahgBnHT/F39hj47ftSaL8YPiVrfh3wT4M+Inige&#10;D4/C/g8a819brB4d1dtUAvb9IVXzbmSSRAY42WNRHkklse//ALU37d/wP/4Jz+BfFOljWvhvovjT&#10;T9A1LxXp3gePVLXSL3XpIbeWfasaqWVp2iKhzGxY5wHIIrqPGH/BRH4OfB3Q/A8nxI+JHgT4d6x4&#10;80621DTtM1vXoLaaRZkU8eYVJQM23zCFXI7dKF5eX32t+g5b/wBbb/qfJPxx/Yx/aC/azf4++JPE&#10;3gfwn4R1L4meCfC3h3QtEtfEqakbdtO1i7u51uLgxxoXKTlwVXZhlXJYMa+4/wBrD4Fr+07+y58R&#10;vhu2oNpI8e+GdR8PfbVTebT7VbSQeZtyN23fnGRnGK71LhJrUTRsskbLvVlOVYYyCD6Gvi39kz/g&#10;oH+0Z+158N/CfjrQv2cfh/Z+BfFUu6O9ufizJ9tgtVuGhklNt/ZGC4CMwTzBnAG4ZzRy3XKJOz5v&#10;6/rQzfBf7PP7QP7RnxS+C8PxW8GeAfh74d+Bf2q7k1LRPELatJ4rv30q40uI20PkRG0tQlzLKyys&#10;XJEaAYBauK/Zm/Y9/aM8On9lLwT4v8F+BtH8I/s0aw0d3rth4nN9ceJIE0bUNPguobYwxmBP38e9&#10;HZnLScAKhJ+ybn9ub4L2XjfXvDc3xY+HUWu+FrC51TWrJ/ENqsmkWtvMYLiW4+f9ysUwKPvxsYEN&#10;g1S+EP8AwUH+Bfx78FeIPEng74u/DvxBoPhJVfW7+1163MGkI2dr3DFwIkbBwz4U7TgnBw+bXm+f&#10;/BFbS3y/4ByP/BRD4NePPiRd/BXxL8P9B0/xTqnwv+Idv4nvNJutUXTTeWh07ULKTy5nRlDobxX2&#10;sBuCMM5xXzNb/sV/tGad4Q0P4Rx+DfAz+A/CPxwg+I8Xi0eJibrV9LfxUdZaBbEwgxXESzvvLSlS&#10;INqBi4K/bnwX/bQ+Ef7Rus+JNP8AAPxK8EeML7we5TWoNI1mC7k0zBILShGO1cqw3fdypGcg1R+C&#10;n7efwT/aPv8AxFa+Afix8PvGFx4TjafWE0nXbe6/s6JSQ00m1ziIEH959zjrSjo7/P8AL/JDlqrf&#10;L8/82fN3i/8AYK+IesfsWfGTwTb2GmnxB40+NMvjfTYzeoI5dNbxNZ6iHZ+iv9mhc7DzkBepo+L3&#10;7BfxC8Yfsi/tg+D7Gw01tc+MnjW61vw0jXqKlxbPaaZEpkbpG261m4bkYHrX0h8G/wBt34Y/tU6N&#10;4m/4U58QPAPxM1jw3G4lstJ1+GVUm2t5SyvH5jRxOw2iUIy8MQG2kV0P7NPx80v9pv4J6H400q3u&#10;LGPVEkjurC5I+0aVeQyPBdWkuOPMhnjlibHG6M4yMGhafdb5af5IL6387/n/AJn52/tRf8Ei/GWr&#10;ftEfGLUtG+E/hf4qaf8AGHVDrGna5qvxR1zw3b+F5pbSC2ngv9Os3Vb23VojIphIkdWMbFQFYfXv&#10;7If7Kmtfs+/tQfFvWprPT7Xwr4i0TwnpOhG2nZ8jTLCe3mXY7PIqqXQL5jMxHVicmvo+ijpYPM+F&#10;fiv+zv8AtBfCXxv8ftB+GHg34f8Ajbwr+0Lfvq0Oua14ifTZfCF3Pplvp1yLq28iQ3kCrbrLGImD&#10;HLIwAw1c3cfsN/HH9l3xL4k8P/C7w/4P8eeGfH3wo8P/AA8k1rWNfbSpvDl1pNpeWn2qW3EMhuY5&#10;I7oOEjdW3oVJVTvr9DqKnlVrf11X6jvrf+u/6HzDe/sueLpv+CM8nwVW1s/+E8b4NHwWLf7Sv2f+&#10;0v7F+x7PN+7s87jf0xzXC/tQ/wDBO7xT+0lc/C/Q2ltdJ0PTvg74u+H+uX6TK0mnXWq2Wl28DRx5&#10;BkUG2nJxxhQP4hX2xRVS95tvr/wf8xR0SS6f8D/I+E/B37Pn7Qnx/wDiP8F7f4oeCfh/4E0H4DG5&#10;vzqOi+Im1STxdqB0q50yH7ND5ERs7XbcySsJWZ8iNACAWrD8X/8ABPjxlN/wSv8AgD8L9W+E/g/4&#10;ma/8ObGwi1rR5/Flx4ev7CaK0eI3Gl6pbA+VcJIwyWwrxlxnJFfoRRQ9QWh84/8ABL/4FfE39n79&#10;nvUtI+J+sapfXl5r1zf6JpupeJJPEt74b0t0iWGwm1KSON7p0dJX3kEKJQgZggY+A/EL/glv42+J&#10;v/BNlvh3dWmit4w0L4r6v8Q7HS7jWbixstbgk8RX99Fay3lofOtzNaXQAkjy0UhXP3TX6GUUPV3/&#10;AK6f5AtFb+uv+Z+T/jL/AIJ/XXwp/ZM+O3jjxJ4E8IfAFX03Q5tKe/8AG+ueOLgPpeppqAbU7mR5&#10;EjsWnSJdsEJaKMzSO2PlGXF8QviB/wAFRP2mfjlY2Oi/DW31G8/Zu1fwhYweFvGkPia2hv8AULse&#10;Qt3fwxpBEZTG7RxcsscbO2N+B+uFzbR3ttJDNHHNDMpR0dQyup4IIPBB9Kx/AXwx8NfCrSpLDwv4&#10;d0Pw3YzSGZ7fS7CKzidz1crGqgscdcZo332/zTQbar+rNf5Hw+f2bf2iv2Zte+KVh8NvBPw/8eaT&#10;8brHTp5L/WfEjaY/hDU4tGtdKn+0RCCU3lpttYpUETK+TIhABDV1v7I//BPbxN+y94z8VaeJbXVP&#10;D8fwV8I/DrSdRMqrLf3mlR6rHOzR5JjVvtMDAnj5iP4TX2fRRLW9+v8AwV+oR02/rb/I+cPgT+zZ&#10;4q8Bf8EmfDPwj1G3tY/Gml/C2LwrPAlwrQi+XSxbFRIPlK+Zxu6Y5rxr4sf8ErofEv8AwRj/AOFU&#10;aT8O/AEfxf8A+FaWOgfaBY2kb/2rHZwxyN9r2Zz5iufMzz1zzX3pRRL3r36/8H/MI+7a3T/gf5H5&#10;oft7/sGftEftD/Fv4iafZ2Nz4s8HeKNDtdP8JOnxW1Dwpo3hbFh5Nyl/ptlGH1FmuDLIC0jI6yJG&#10;3lqpNdD4K/ZR/aI/Z68RaPf+EfBPgnxK3jT4LeGvh5rv9p+JjYf8Ijqelx3itOypDJ9stz9tbiJl&#10;YmLGVDbq/Q6ijdW/rr/mC0tbp/wP8kfnL8P/ANgf4xfCvR/gfZw+CfAvjCHS/wBn+f4TeKLPW9X2&#10;6fYXxS1kVpo1RmurSSS3MLiIhgrlhnABh/Yd/wCCbPxI8L/EfWtP1nQ/FHwP+DupeF59H1HwhpXx&#10;h1PxDHe6g81u8N1pkmI5tLjiSOZcxzB3EqrsUKSf0goovrf1/G7/AFDpb0/C3+RxH7P3wC0f9m34&#10;er4Z0PUfFmqWKXElyJ/EXiG9129LPjINzdySSlRjhd2B2Art6KKAPhn/AIKWrv8A+CiX7Kozt/4l&#10;njXOP+vfTK6h7RXi27j9fSuY/wCClP8AykT/AGVf+wZ41/8ASfTK62gDNbw7EiszTSD34qjbaJDq&#10;NzIonkZUxyMetTa/qzQfLGWbIxgd6k0CzawtWu7iTaJI97KVxsHXmgDRtLNLKBY16L3Pepa8i8Z/&#10;tn+EPAmsyWWo3UVrKsay4ml2HYzbAxGDgFvU+9Zl7/wUD+HOn2CzS69pK7920C+jbO04PA5/SgD2&#10;QW0enmS4lkVY1GWLYVV9zXk/xu+P/wAKV8KavZ+OpNKuNJtollnt9QgS4EwJITbEcsWJBC/KCSDX&#10;hn7U3/BQOx8R2sOj+Abxde1q4kMcVlpyNeOcDdubbhcdBnJ2jJwSDjI+Hf8AwSI+LvxN8NaP448V&#10;393N4lkhjntLW3lSZ7FEXKMwZ8s3QjaTjHVshqAOR8JeBfiFceLo9a+A+ja98LPDtxMZEj8R+JYv&#10;sd5GeQf7PkV3QHcSCS4x0wcGvQPEf/BRj4g/BHxNaaB8RPDmhzySBGOp+GpTcKQWCAtBJ83LZ5GM&#10;9FBq94r/AGdfjX8N5NN1bUdSu3urNmt/I1TT5rHT5o8E5YoD5khyBuIwBjAypZvKfGfhC6+H/jvS&#10;tR8ZXEcuueINainlmt5LiOG1t02FFU7ASQxQhT2jU5zzQB9sfAD9rDwR+0PosMmheItJutSIIlsB&#10;N5d0hHfyXxJtPXOMdeTivQta1yy8N6XNfajeWun2Vsu+W4uZViiiHqzMQAPrXi2u/st/Cf456BYj&#10;XtD0mTXWj3C/tX+yaikgJw3mxlXZlPIDZHA4NZFl/wAE4fAct9byeJNa8fePYLEg21n4i1+S6trc&#10;D7qhFCAqPQ5HrmgDL+Ln7VjftMJefDn4LzTaxqWqA2mr+JYonXTdBtWyJXEpAEkpXIQJwScgkisv&#10;4gfs2N4Hu9Ch0TRdLm0vwzpqW9pKyMt1I8QTYN64XDMrM248sxPRjn6c8H+EdL8G+H4NO0jTbHSd&#10;Pt1CxWtrAsMUY9lUAelUfiJ4gHgvwldXkao11tKQKSFy2D3PHAyeaAPnHwR+138UPA+p6L4XuLWa&#10;zsluHVMQsYDwzt0VlCnk/wCsbkngHOP0s8EfEabSvCmlXGsaP/Zthf2cVxb3FiZb6Jdyg7ZSI1aN&#10;uQckFTkjdng/nd+xL8I9Q+Pfx+1DXvEFvqljpzRok1lMhja1t4CxZDjCvvkfAk5O0tjjiv0K1Pxl&#10;ceJdRi0nS4/vAKdq/LEo4ycdAKAKHxO/4QT9pjwVqvg7XBo+uaDqifZb+zuZ1Q4PI4JDI6kBlIwy&#10;sARyBX5C/ti/8EQPin+y347bxB8I7rU/G2iwXBms20tmh13SjklQyIQZCBgCSE5PJKJX7IeMpNL8&#10;M2S6W2nW19dzwBWke3WQyA5ByCDnIB46c1znhnwh4k8N2g1Cza8m02F8f2dMh+1W8f8AegLEblH/&#10;ADzbnH3W4CHw864fwmZxXt01JbSWjX9eZ+qeGfjBxBwRWm8rlGdGp/Eo1FzU56Wva6adtLpq60d0&#10;rH4sH/gpB+2d8Nk/sW68TfECzm075Hi1Lw5FJcx9/naa3MhPPViTjFe4fsN/8FvvGXxD+MGh+HPi&#10;94gnihurn7Pp+s6fb21olvcSZRftUfllGjO4qGwAmQxHG9f1O1zWR8SLMeH9N1KO7+3Ryf2kskLR&#10;S2tuuA6SI2HSRywQKwBwzN/Dg/h3/wAFtPh7pfw7/bcmk0bS4NHj1rSLfUpxbxeVHNcGSZHkAGBk&#10;+WuSOrZJ5JNfF5tg8xyKnHHUsVKpFSScZXas/m/08j+mPD/iTg3xVxlbhXHZDRwdWdOU4VqKjGSl&#10;G13pCL63s3JOzTTTufv14d0ePw/4UsbPa6x2NukIBfczBVA+Y92OOfUk1Rm1db66SxtcM0fzEquc&#10;cdfxLd+lc/8AA7xbJ8S/2cvAutQ3n21tc8P2V0bpR/rWlt0YvjAxkk9hjOOO2d8Xvjh8Pf2Nfhs3&#10;i74keJtK8MaYJltY7q73GW6mkPyQQRKGlmmbtHErO2DhTg1+m06ilFTWzP4bxWHnQrToT+KLafqn&#10;ZnpVyr2dntt4xlRj1xgfr0+v1rN0rw5if7RJ5iyMd2TgnrnHf8/0zg188eGv+CwPwX1TxHp+m67L&#10;8QPh3/bky2+jX/jvwLrHhfTNZkb7iwXl7bRwFmyu1XdWbeoUE5A+htI8bRaxeSW8cRWSNS2S4K8V&#10;ZzmpqV8un2/mMcc9z17mq+lQNK3nSKytnIz34PT/AL6J/wCBY7VCultq1y003+oLH92wJz09/bH1&#10;H0rSkfyUVUXJxhQBwP8A61AFXUUa7lRVQsqn58ccZx6+36Z9jy0WnWvxF1GXUNUijm0eylmtLLTn&#10;+aOZ0crJNNH0Lb4yEUg7QCerYXs4oxAmWbLfxMePf+teLeMdVsfHXjh4fClja210v7yfX4BJbt98&#10;h1BWPbcAgE8uVyAewNAHraIboec5ITOMjkHkYCj+7nv3x6VajmEOlK46JFn1xgVDPpkl5YJH9ode&#10;hPGOB7cH9asCyVbRYVZlVV25GMn9KAMbwtENavJtUdf9dmNAeflBx6+w/HNL4jv7q9mWzs1ysn33&#10;B5XnHrWvYafHpVmsNuu2NckD6nJpLe2jsmZsruYck9SB/wDroAxv+EDWS3XdeXQk4Lcgr744psPw&#10;1tI7gSNcXUhB4BI/wrclv1Q/KDJ0BK9AfT/9Wao6xeXEFpJIrMu3kYRuP0FAEHiq4tdD8PTQgKry&#10;RFF+Xlu2TXI/CKCTUda1B/3nk7AGYEYJz69Qe4I9DVbXbnU/EN0lqVuMsxUM6Nxjr/8AqrvfBOif&#10;8I94YtbVlUSKm6QqOrHk/X60AaqLsQDcWwMZPU1y3jzUsw7VbG3I4Nbeu6umm2zbjhsVwsyzeKdQ&#10;2rlYcnc5OAPX/PYc0Abng6J30lGjDO0inIBGDz6kgkj2I257mrdn4XmvNUWe4LwxwjYEVsK459OQ&#10;Bx39evWrnh3TBYqo4bESsMphlyTgewHoO5JqzrGtR6RHl/vEZHtQBPbWcOnw7Y12qo5OSSep5P4m&#10;sPxJr3nP9ngXzWyGXYeSRVe1k1DxPNIitJb2+RlnQ4OeeBxnt+da2heF49IcySMtxN/fKYx+p9qA&#10;Gx2ty8G6SPb8oJHXHtjJJ+nc9Sau6XbGCAs33pDu65IHufXqfqTTr+by4CACWIJ47AdT/nvUrPsg&#10;LN/CuSKAI7hNttsVjH0UFR93/PSm6pZreWbKy7gpDY9cHP40Wz+bAisj/LgFu2R+vUVJbszhmLZ+&#10;YgD0wSKACCHyYIkXaqxqFwBxgDHFV9RkLkRrt+p/2gVGB+OatRyb2kH91sfoD/WoLS3zIJm+ZpEB&#10;z6E4z+HAoAlu/wDj1k/3D/KuHvvD9x4m8YS7ppFhtLlflHTZnJx+Oa7h2EjbOGVlOf0H9axrnWYf&#10;DdzM8qvI91KEjRerHJoAt+Kb/wDszRpJFHP3RXw7/wAFSLyTw9+zLceMtNaO18U/DXVrTxLoWoKm&#10;6W1uEnijdc945I2Ksp4PGQcV9ieIr2713TZnaKa0hjcfJKhGRjrXxX/wVQafVf2U7jw1p4W6174i&#10;65YeFtFslXdJd3Ek6SPgA5AWND82CAWXPWgD7oi1NvEHgzT75lEbXlvHcFQeELIGx+GaZo1rJf6W&#10;JpJJVCuxUI2Cx3H8BU91p8Xh3wpb2cbOYbOFIELkFmCqFGenPFO8M5PhqHII+Zjz/vmgCivgpjok&#10;8H2i4VncvgYxu/LngD/61Nazi8A+GJJII2mmmA8xmPLcE/pk10rKHUqeQetc5458RWemwRwXVu9w&#10;jHkZK449cc5/xoA5n4W+FrjXNbXW7j93aQlhbp/FI3TPsBz759uvb+KdX/snT84/1ny1H4P1G1uP&#10;D0ckEP2SBWZQjHoc8/qayr3UE13xbaWrqssKOWZTyOAcZ/HFAGf4ht5rbwzaN5bxy3U2GDAZ5zjj&#10;8e9dd4e0r+wtIjgLD5fmPTgnkj86xfFt2NR1ix0+3jZ3t545HwPlUZH9KueO9ZXTNHdd2JGwRg8j&#10;3/SgCHwqW1PUr+Zmc7ZsKwIxj09fT2roJZFjA3dGOP6/0rG8Iaf/AGF4dE0p/eTL57jGMEjp/IVd&#10;hZb+2jdt7LI/8YxngjgelABqmnNcW77Zpl74XHT2GOao6J4Oj027a6ndppeqqQMR/wCJrSvtQ+yA&#10;qsfzY4yeP8/XGfWq80N1dxbkmmhPB+4P1Gc/p/hQA6w0FLXWrnUPNlZ7pQuxsbVHHT8qqa/q1vp2&#10;rW8lxMqwqrBlz357flUXiXxLNotoqpHK02Qu4r8rn0FZeh+ALzU9WXUdckhdfmxZlNyjPQk5x+GD&#10;QB0dvqp1RFaz2tbYx5ucDP09qNR1GTTbMLaxfapEyCq/wAetZnirW10a0Sx0+MLI/wAqpCnT2AFa&#10;XhvTJNN0uL7XJ5lxgks3OzPOM/1oA4GfwFq3jrXI1vRdWemfMWkBAfpwAD6nHar6/s46NuXdd6mw&#10;AGRvTk/9812up6sbFwiQzTOwyNqkjv8A4GrEcv8Ao6tJ8rFQSD2NAFfS/D1jo1klvbWsMccYwAEH&#10;P1PerTSJAvJVR2FUf7QkuWbayxxqT8xrF1zxNDbEY2vtzknvQB0Mmqwxt94H6Vn6p41tdNX+9XJS&#10;6tcTwTTLCyxBC+9wdoHse9Y9tomreNXxawssTAkTSZWPrjg9/oPQ0ATfED4g/wBo27KsgVfSvGf2&#10;9NVj+C//AATR+K/iq1vJPtmsaGliJQCrQG5mS1wpAyP9fjP45xzX0NoHwO06yHmamy6lKCTypRAP&#10;TGTmvn3/AILXW1vZ/wDBNPxfpcMa2un317o9nNcIv7vTojqVq3msBxtBUDkjlxz2IB9GfAD4cx/C&#10;D4F+DfCscMVuvh3RbTTikahVDRQojHAJHLAk8nJPU9a2vEmu/wBlxLHGN9xMdqqOpzUmr+IrfRYZ&#10;DI3Ma5+tcr4MuJPGfiuXUmDfY7POwsvyu5Hb6Zz+VAHReHdGayha5ujmaYBmVgP3XXj9aqat4sYX&#10;kkcO1o41yz7tu368/X/DioPGfjSO0PkQzbSrDe4PFYeq63baxpJsdPjtxJPIiKwk5c8seCAeyj34&#10;HNAG5dai7SDdJHDbxrueRmCgc56kgDp/nAqneeNo9bfTNK8N6tpst1qiyyvdRzJcfZ4IvkdkVTtL&#10;byEGcqDuJB27TX1/S38T+ItM0+3tbG8t9BvIrvU57vHkIfLYCFFCndIFkEnzYC/IcndgdHoOhaTp&#10;Gtaleabb/wClagUN0ySllO3O3CltqjLMcKACSxPJJoA5nX/Aviaxt4RpPjC4kWKUZgv7VJ/NG77j&#10;SLtI4OCSCThcY5JoW3wY1zWPEsdxq3iCVrGIZVNP3WbOwL/MTuZuQU4DYGD36egzS4uFDbvOJJGF&#10;HyDt2J6fhwatqGMHO7cw7cGgDyaCzSy8HP4LvoBqEPh2aDT7WUqVaRFijaBi2f8AWhSuWBBzzgZF&#10;ejeC7CTS9Dt7VrKKxjtIxFFFGflRR0A5NcN8Y9NjXXbfUtNubrTdYhYb2VRJb3mMbVlj/jIwMMpV&#10;xnG7HFX7D4xtq3hBprqzm0y+jaSGYZO1ZI3KNtJAOCVyM84PPNAHk37Ynwh0T9rbwjf+DfEVurR3&#10;T4sZox+9sLgZEcyf7QycjowJB4NflR4S8SfEr/gkF+2I8d5bMZbJwt1asWWx8RWDE7XQ9CDyVbko&#10;4IIyGU/sF8N9GuPiH8Rf7RG5bHT3Eju8ZZZm/ug9M968c/4LMaT8B/FXwD1G3+JXjz4f+CfHGj6b&#10;cah4Wk1fxBZ6ZfTzLGzrAizOrSxysm0oAecEfMBX694Y+IVLKJTyXOV7TL8RpOL15G9Odf8At1td&#10;E1qlf9c8MeO4ZZOWSZtH2mBxHuzi9eVvTmX4c1vJrVa5n7Xv/BcP4e/B79mTR/FXgW6tPFHizxdE&#10;w0vSJjtbTWXiR7xFOUEbfLtBBckbSVy4/KL4d/s1fHb/AIKYeJvEvjmx0fVvGjafJ5moXZnitkJJ&#10;3m2thIVTcFYkRRjCgjgblB5r9hT9mi8/b4/al8OeDtPuGXTdTkN1qN9bkSCysIuZZAemcYRe2919&#10;a/o/+DXwh8NfAb4b6X4R8I6bbaToOhwi3t7aHnbjqWPVnbqzMSSTk1/NOY4WhxFnGIqYaUll9OpJ&#10;U1LSU0no5W62s32vZa3Z/R3FWaZJ4J5css4Ziq2bYuPPKtO0vZUpN8qVtG9NEtJNc87rlifEX7Eu&#10;i/FD4eQaT4H+FHwN0v4NeD9HvbS68S6742v1uNa1mDdvl/dRKGLuFkRZGJRRkLs24X7dT4jTa7Bu&#10;8P6NfarG3+ru5SLSzf0YO/zsh6h443UgggkVyPx88Ot4zk1JrYyW58N6TJe3DwkBr9jlorR8qweE&#10;iORnVgeWiIB5FekahqkcOmxzQtG8Migo6HKspGQQR2xX2lGjClBU6aSitElsj+IcwzDFY/EzxmNq&#10;SqVZtuUpNuTb3bb1bMPwiz+G5LpNQuYbjUtSuPtNxIi7EeQqqYQdlVERRk5wuSSSTXUO21M7S3sK&#10;wfD1mk01xeXUce1WBjaQD5cZyfatC08RWuoXTQqyttyCdwwcVocZV1bVVvImjVTxwam0uKz0W0GT&#10;HGz4LEjkmk823j3xhbeNpGxyRz6VWj8J3FxfSS3FyvlOQRCqkqMfjj9KADU75dTuvLtZtzP1AzwP&#10;yq9a+HYbXHzOw/iz/F/n/PepIdNtbBw6ww+auF3KgDdasEvI3Ro17njJ/nQBkeMfC51mGG7s5I7P&#10;WNPy1lcsDtXON0bgY3RPgBl+hGGVSH+HPE8firRkuBG1tNHI8M8DkboJUYq6ZyAwDA4YcMMEcGov&#10;HGsXOj6dDDYur6nqUotbNJPu7yCS7AYO1FVnOCMhSByQKfpGiJ4V0WDT7aR3W2T53OdzkklpGOeX&#10;ZiWPGSST3zQBj6otx4c8WWuqRaZdalataS28q2hjMkRLxsG2Oylh8p+7uPtzUyfEnR7tN0s9/at2&#10;iksLiN4vUEMgIJ9cd+PWug0mzmtUYzSNIznOCOR9eatTTLBGWagDnV+JukKP3MOtTKo2hodEvJEO&#10;OwZYiD+Bqlb/ABLs7i886ax8RR+SMKBoN8d30/dVs3PjO3tS25fu/wC1RpPjS11SRl/1YXuzDBoA&#10;ybnWR4y8U6ALSz1SOPTbuS8nkurCa2QL9mmiABkVcsWlXgZ4BrpL3WLewRmkkUbe2ay9b8WRwL5c&#10;Z3NnA287j7VHoHh6O6gN5qMZaSQnEUw+WMZ9D3PvQBR8Q/Fi306H9zHIzN0OOvbis298d6jHpMN3&#10;dWrw21wQ8TMw+cdRxnPSqfxPu7U3lv5UMcAtTgbcL368V0Fx4TtfH3gbT7dbrH2WIKrRkMAwXHOP&#10;84oAr6X8Y7e+bayxqw64NXNQ8e2cvlurRl4zkDNV9B+D1hpXhr7LJDazXYZj9oMfzNknGT144/Ks&#10;Ff2fLpzKx1nYxb5cQZGPpu4oA34viTFeXUaO8EMasCW5PSl1zx0lxdLHaLHPuAA689aypfgVtiiW&#10;PVBFIo+YmAtuP/fQ69a6Hwf8OIfDSMbiSK/l3Bld4ApT6cmgC3o9ndSSwyzRrGAMnDAj+fXPc+v0&#10;FYnxet76x8JTXFtdXMcSyRtdzpt321tvXzpFGOqx7z6jqMkAHsLm4SytmkbaqoCeTiub8d6rpup+&#10;CNSTULxrXT763ktA0Q3SO0isgVFxl5DnCqoJJ9c4oAt+F/DsPhbw4tnDG0ccIECbm3YXheO/9T15&#10;rXst0kPmOFBmO7A7DAwPyrjbHXfGV94fsVutN0XS7poIzdyzzvOyvtXeRDGAMbicfvs5HpzWhZ6f&#10;4rvYVE2uaTDu5LQ6M6P+BedgPxU/1oA/Ez9tXwhc/wDBP7/gpxdap4fQ2Vrp+r2/ifS44yVUW8ze&#10;Y8Ixj5A3nRY/ujFfsr4i1Wz+JOn+H006Zbqy15U1JZN+/fZxhZvMI/uu3lJ/20zX52f8HCnwOuNF&#10;n+HvjmTULvU5rkXGiXcs0EUYTbiaFV8tF45n4YseOvWvov8A4JWnS/id+y14B1K5bUllvNFbR5JL&#10;fUbm3IuLCeWPYSjrndCY2A6DY/vX9AeJE/7Z4LyfiKWtSN6E31bV7X/8Ab/7eP3rxEl/bHB2UcQP&#10;WpFOjN9W1e1//AG/+3j6p8SW4n8TeGdNUl/Knl1CUMAMxRRFO3cSzQkD2PpVvxXPcTRGC3Vs9yrY&#10;Yj0A6dwMn3p2h+ELbwvNcXMUt9dXEsaxGS7uWmZUTcVUMx6ZYknqe5OBTrq+VJtyj5mI4HcYH+QP&#10;Qn1r+fz8FM6y8M3GmIu2OSZjnO91578jkY/Gl8M6FeTa9dahqiMsit+4G7KqDnOPoK6NG8w5KuhH&#10;Y9/yrmPidoGqeIIbNdOkk2wyM00Ivp7ETArhT5sIL/KeduMHPPSgDF8OazNrOn32pIFkbxEyX0KR&#10;8mK3MUaxKT67RvPQBpGHue20TTPsMG5x+8YYxn7o9B/n0GTiuB+G/wANtY+Gy3b2Oh6F5t/J5srS&#10;a3OzZ4xkm2JJ4HJJJPc11mgeKb5vEB0nWLG3s76WF7q2e2nM8NxErIrjJVWDIZEBBUA7gQeoUA3y&#10;oI+tNijEEfbgcn1qCW9/feWvXdjIGSfp+v0xUNzdyXE/lorKVwcgHj6//X496ALiSRyyYUKzFc9O&#10;1U9fsFuNOlSOOMSSKwB2DOdpP9KtQRtbxfxMW5IAwf1P9ajlu2edVWN2MZyR3zg8Z6d+5FAGN4B0&#10;6PQtLWBo0+2bXlk2j5iC2QD69a+Tf2TRdfsxft/fEP4MXzSWPhXxxbHx74NtwAsVu8jlb+1jOT/y&#10;0zIIxwqoTgbufqT4hXM2n+H5L6ORo5nYR7144IbIXvjpz3618sf8FFND1fSvhf4Z+PdjZXy+KvgV&#10;rkOsJAIjG+paVK0cV9bbjghWibcW5wqOMfNmgD7Au9E3SfNPKqkjbyOmQDTZNA8g/NNIV6clef5V&#10;TXxfZ+K/C+ka1ps3n6fqUEN/ayYK+bFIodGweRlSDz61sWZkkgV1VmkYBVdvuqv55Pr7nvjBoArv&#10;q91aEr9n8yNRwyMGP44rh/HPjGS/1+0tIw26SdItq9clgMCvSJYP3TFj5hAyNwHB9uK8d8cB4/HV&#10;v5J8tvtsW1h/Cdy8/nQB7R0FU4tWhWaRWdVbOcHvVqTIhbu2Kx9Mht5Li6+0LExVsgvjgf5NAEmr&#10;apbzGOPcp+YHPYc1qK6lN4xt9ax7eO1mlZYbePEfT5A358E5/wA9c4dcaddwKzfav3J527B8n60A&#10;Gq+HIfEl6s0jlWt+Iyo6HrnkVyt58AtJk1KO6ur66f8AeK21goVznODx3raXxj/YYaG6DnnCyEEA&#10;47D6Vzfjr4pQGNY4pCWPKgevtQB6VFCkCbUVUX0UYFZ2v+JrfRLdi0imTHAzWJZW+t6tovnMZI5G&#10;UBI5cq2Twc9MY+lc7rnwu1q4Ek0uoxCRhhECF97dhnPHfnHagC5pGtyeLvEnkCR/mBbKEcD8a6ST&#10;Qm0+aOGG9m8xxnBUH+o9DVD4c+DY/AHh9ri8kjkvZgWkkK7So/uDJ/8A11laN41u9Q1qa4Gm3t+y&#10;/u0eJT5cRxz29/UdaAOiuLPU7NlaPfKOhy6r/X9Kc11qUwVpLNyi9VLDn9auaRp8kFt515L5ny79&#10;rj/Vkjn+tNn16C8naKO5hVcY+Z1A9yc89xgDGeaAGyeKGg4kg8v8a8R/aV/ZR8O/H/4t+EfG0+pX&#10;Gnaz4XHlIyfMksYLlUIP3Rukctt5YbQTgV7da6ZDq9v5iyxSR72AwNy8EjPWoW8F28U0O7y32tzu&#10;j6j+RP1/+tQB5P8AsO/sz6R+yF8OtU0G31211qfVNWn1V7iKxa0WPzEiXywpkk4XyuCCOD90Yydr&#10;9qP9ozTvhl8J/Gkei3lvqnjbS9CmvLTRrS5T+0AWHlxy+XuDBFdlYkckKQoZsA7/AMd/B2i6j8IN&#10;etL7VdS8M29xaSF9U0mb7LfWgUby8UiKSrAKeinI4wc18Kfs7/BXwlo1xN4j8MyXeq3mrK8dxr18&#10;0klxd4YB87gNu50yQAMn2xQB0v7Pmq65ZfAzw9/wkjzPrk9s0939okd5YzI7OqsXJbcqsoIJJBGO&#10;1dTp9tPf3CyeSfJb+NvT2FXLPwwqXBe4kW4HZduBn1PNanyW8YUAKo4AA6UAK67kIzjPemW9qltu&#10;2j5mOSe5pqy+dcLt+6vWnTzrChNAFPxCizWZXjcDmhbWODSmYtuG3O4KAf5VXNvJq8p+bao6mtSS&#10;1SS38rGExjigDnLPTpNXnkWORo40I5I5wa2dM0CHTXZgzSM3d8cVat4Et4gsYG0DFFzcLAnLAcgf&#10;SgDPv4zHepGkkm6Tn1xUd7aTwRK25mZjt6gf5/OpYIXuNQjkDHavX3qXWXyYV5++DQBT+0XWl25a&#10;VGCjvkGohDfazcqJFaKE9WOMj8K0dfAbTyD61cUnyl246flQBDDCum2QVcttHfqarm5kvfuodrcZ&#10;7VeYKI/m5CjvVS11BZJyqx7W56UAV7nWVsfkjA9CaKZpWlrcTyyTJu2tgA0UAe9fsIf8mPfBr/sR&#10;tE/9IIK9Wryn9hD/AJMe+DX/AGI2if8ApBBXq1ABRRRQAUUUUAFFFFABRRRQAUUUUAfmH+158N/F&#10;nw7sv2zPA958AfG3xa1L9oRJ9U8K+INH0yC+sZ4f7Et7SGzvJmcPavZXFvJJGpBL+YpiDSMRXnPx&#10;t/ZP+JHw8+PPjbWNW039py60X4neCPD2naXB8MdJ0LUra4NrpUdpcaRqY1G0mktB5weQMStuVuHJ&#10;w6tn9gqKLaW/rQOt/wCun+R8ufsx/se/Ez4V+DvhPDH8ZPHXh/wr4O8MaXpl74AvbDRNWWRre0WN&#10;4Z9TFmlxI+QA0kTRqSmVCg4ryD/gkD/wSk+H/wAK/wBl/wCFXjLxd8OtX0H4uaSJr67a/wBT1G3m&#10;tbkXUxRntTMIh8hU7THggg4r9AqKrm1uK2lj83PEH7PvjrwN+wH+0mmifCW08ReK/FXxm1zWl07V&#10;PDkWpTahpkuuQv8A2jBZzNGl7JHaxiaCNnCyNBGMnAB+efHHwE+Nnxzh/ab1bUvCvx08Wr44+Ca+&#10;H9F1Dxf4O03Q7zVrqHUmf7HDY6dGvlhUm+QXH758SEfIAa/amipSsreVvwsP/O/43Pzz/b6/Yc8X&#10;fF740eLNF+G/hsaHb69+zbr3gmwv7e3+x6et69/Yta6c8qgLHujEyqv8KNIQMZrkf2mPCPir/goB&#10;+zp4o8CfD39lrxP8MfEWm/DW70Aa/wCJ7Ky0ObT28+zceH9Mf96tzBcLBMjSjbbKBGSWDla/Tqij&#10;dW/rdv8AUFp/Xp/kfm7/AME4vgbr2tftq6F44vtN/arjg8HeDLzQ5b/4pWmgaLZ2ZnltiumW9vYW&#10;MUt4qmEyCVZPIi8obdxkOPoD/glDZyXnwb+IviSFdugeOPij4p1/QMfdksJdRkSOZB/cmeOSZSOG&#10;WUN3r6W8RaBa+K/D19pd6srWepW8lrOsUzwuY3UqwV0IdDgnDKQw6gg81D4P8I6X8P8AwppmhaJY&#10;22l6PotrHY2NnbIEhtYI1CRxoo4CqoAA9BRfW/8AW9xW0t/W1jSooooGFFFFABRRRQAUUUUAFFFF&#10;ABRRRQAUUUUAFFFFABRRRQAUUUUAFFFFAHwz/wAFK22/8FEv2Vv+wZ41/wDSfTK6C91IW+7+8R0r&#10;n/8AgpWM/wDBRP8AZV/7BnjX/wBJ9MrqLmFQhb+dAGDATJrVruX7z7v5034wy6hD8O9SbTApuvKO&#10;N2cY98dumfbNXrnLeILP8T+eTXkPx4/az0fw9rs3hSzZrrVp4n22sS7pbghWIUH7q7tuBuOTkcYo&#10;A+Uf2eP2adR/at/bq8M+D/iJczW9vrgvby8gebAnFtGJViTDHKjOQnGAM9K+/D/wQs+FrTNi30tY&#10;8naDpSMwHbJ3Cvkb9hTSNY8Lf8FDPgl4i1Wze2uvFGr+IlMEquHgR7BgNxP8YUA4AwARX7A6j4wh&#10;04tuX7tAHgvwE/4JefDX4Aagt5p+k2NzdKc7jaRwxnvyqjL8/wB9mAwOOBX0Fb2cGjcj5pmz1PJr&#10;n7bxnca/fmOzt5JDGN5AIGB+NaX9om1v1k1BY7ZWTGGbOefbPpQBpXmjw6rJunj3Kp+XDn5hivjX&#10;/gqx+xPrHxs8J2+p+FoVVbdVfUhGnmTER5KttyC3BAOPuhAenT7MtNZtb0/upo2qSe+jtx8zL+dA&#10;H4t+D/GfjL4deJvD0ni/VVhj1m9TThZLEJGjZYdqS+apPLy7Sw45Oc4Br7e8MX0epaFZXB/1lxCr&#10;Ng/xY5/XNeXf8Fk9A0/xr4p0u10U28fiIraGLM6w/wCkea4UgkjLiIsSPQDGSK7H4LQXU3gqz+1u&#10;N8JP3Puk9/w3Z/CgDsndYkyeFFfLf/BQ/wATah4g8P6d4b0tZi2r3kNjI6ISsQc7mLEcAHCDnsW9&#10;6+kvGWsroPh64umG7y14HqTwP1NfOPwJ8Ga9+0t+05eQLNeWuk2srWJLB0DhCDPM6kFWCnIRlxy2&#10;D1GAD7T/AGHfgZH8Lv2aLGOzWR59ZtxLhz8yxINkSlu52jd7lz2r2H4feA4/C8bXcgb7fcptly2V&#10;UbsgAflWloltb6DYWOm6eirZ2UCW8US9Y40AVc56AAD61oXBcJ8vy8gZ788UAV28P2bayuoGHN4q&#10;7BJuPA+mcVNcXsdsPmaoijXrybZWVVO0Yxj3rlvFeoppski+ZM2OM5HB/KgB3iK10XxNMGu4Ghvo&#10;8mO8tv3VzBjHKyLhhxxjkHoQRxXwX/wVa/4Jw6z+1p4Y8O3HhvVNP1Dx3oaXUlrb3NqLSbULEbSy&#10;STBthkD7Ng2IMyPnAJI+yLLxwukzvMFWaZvlUN/Dz69c/TFas9vrXjTSUjl0aMxpJ51rOsgiltXH&#10;AeNt2QevPfJByCRXHmGAo43Dyw1dXjL+rrzR9LwfxbmPDOb0c7ymfLWpO6urppppxkuqkm012ejT&#10;1Pwq+F/7c/7UH/BOzQn8Hx3XiLw3pFo7Rw6Z4g0cTQWjbsnyDMmVUls4Rth35wSQa8X+P3/BcT44&#10;P8ftc+MmoTeF9W8U/DPRY9B8LwXejJNY6G94qm4voYWJCXL7kBl6lYtn3Cyn+jiHwh4shVpNUhs9&#10;ehOMxo6W90QO5DAwux+sQ9q+N/21P2LrvRvH+veOfBvwiXxt4K8eaFF4Y+JPw71FLbT4fEttC0jW&#10;95ZTREi3vrfzZF3yBIpE24ljeONz81l/DOLwk0o4uTpq1ou+lmna9+qTjotEz9t4u8cOH+IcNKpX&#10;4eoU8XPncqsHH3pTpzgpNOnduM5RqK8m24JXTdz8Kv2Uf+DhP9oK5+MMuifGHxFcfHP4a+P2fSvE&#10;fhHxEkLWt3FPlcwMIj9nKswICLswMbfulf1j/wCCMn/BbvwH4R+Htj8LfiNBrWkzaDqV1oOneJ7+&#10;++3QtZpOxs4buQ7WVooHihaYqQxi3NtyTXkP7Pf/AASR+EMHivWJPgv+yd8U7vxdqcb2sWq/GDxH&#10;YJ4a8E+bkGeJLK5e4u3j52qodjtH72Pdupn/AAUg/wCCSHg/9hT4C+E7/wAB6hqOrX2kIlv4vkuX&#10;LyX1xMSx1EpyIQ8xZSgO0b4gO5PZxHisxwlF4vB2cYpXi+uur26Lz6u2x874L5DwbxBmEOHuI+eF&#10;bESkqdWLsotxShH4rXlK+8Hqoq/vafqj+2N/wUz8H/sV/EfwdY+MG0/SfCHijQda1uTxPfanFa2s&#10;T2EcEkdlAH4nurhZiY4gylhExXd0HC/sEf8ABS3xT+1Z4l+JEN34K1RtF0qa1vfDGpSeHb7w409t&#10;cI7yWV3FfsS11Z/uFllti8MhuFMa4BNfMP7F37XHiP8Aak/4JWeIvhN4bl8PzfGbwnF/ZHheTWoo&#10;Zo1WRH+xToJkePzVYG2VmUqjGJ3+XdWN4y/bW8UaH+3d4H1j4reNPBH7PFr4V1uL7RpXif4iyXXi&#10;7UNEFiv2qDUNI0+SfTXjubiQtDK7Qm3WNnVPn59fK8fTxuGhiae0l93f7nofnPHHCWM4YzvE5HjV&#10;79GTV7fEt4yXlOLUl6n6anT/ABB8U4Y/+Egh0/T9HhYym1tr13lvSFYBWcLGFjBO7HzFsLnbgg9V&#10;4Q8Jra3vnsqeTGnlRouVWPGPlC+gwAB2x2PA2PDPizSfFvhnT9X0fUbHVNI1S2ju7G8s5lngu4HU&#10;MkkbqSHRlIIYEggg1Ld6zHBEfLxI390d/wDP+eeK7j5UXVtai0qP5z85GVUd6q2+oXU9ss26NUZc&#10;9M9ffGB+ZptnoJluRdXZZXXPyEjbjHNSS30NxM2ZUSOM53bsHGBwo9evI5weOtAFDWPGR0iBtzK0&#10;x5VR2Hv+RpdEtdT1KVLi4kh8lgCowcngY9PU96bounw3+qrOpMyqCGJAK5GMdR9eldBcTNCq7V3M&#10;xwMnAFAAlskbbsZYdCxLEfnWXf6oLi+8lWwvl5OenY5z7d/YGlvlubm2z5bBX7cbhn8ffv8ApVO1&#10;8PPBqW1V2s4DFmOQOeuOhIPY5HKn2oA0Lewa5uo7jpHvaTDDB6nBx9MfTJrRllWGMsxwqjNNmmWz&#10;ti8jHbGOSa5bUNVuvEd60NmhZY8bsEDaCcZ5oApeKLxtf1SOBTtDZHBwB9TXQ2+l/ZrazjWFFbYN&#10;y5JXgr1zyQMk49eayNWsLLwltZpJJrth8ueWOeBgV1VjI09rHI0fl7lBC9SvHrQAtpaLZQBV/wCB&#10;MerH1JrmtQePxT4kht1z5IX589wM1peJ9UkRFtbfLTTHBAHIFT6TpceiW7Kokkkx5hJ+8eMY/wA+&#10;tAF21tls7aOKMbVjUKMVJTYmZkBZdrdxnOKdQBWuA01ysf3dyYJ9j1/kKffPtt2H95WH6E0GJVvl&#10;buytnn6f/X/OodRxJLHGF3t/EuexIHPoDnr6A0AWLX/U/if5mm2cXkRNlup7ngYAHH1xn8arald/&#10;2XYxr9+TuAfmbufpk9/erDJ5dkqkbegYA54zzzQAkUu+SZUZQ+7IyM9gP5g/lU0cflRKo/hGATVX&#10;R4TGsjFi27GcjvjOf1H5VU17WpreXybaHzJByefTmgC/8tjEZOW6ZbH5/wBTXNeILGXUtU02QBtq&#10;3ayOQ3KjP+fwIrbs7SS8VvO3RopwAD1x+P69c96bq80dpHJlljGcKDx/cwB+XSgDmfjn4xsfC/ga&#10;8vr++tNP03TgZr27upkhgt0UElmdiAAO9fJP7Pklr+3x+2n4d8ceH2v7z4S/BVLqXTtVmtXgt/Em&#10;t3Uaxt5KuFYx28ag7yAd+BjDZPSf8FHZJPit8U/2f/hTqWLbwf8AETxZLca8d5CahDYp9ojspOxW&#10;aToM5JjU+tfXipZ+EtHhtbS2gs7O1jEUEEEYjjhRRgKqjgADgAcUAUvFt1ma3t+rSSKNvrkgVryK&#10;kMAjXC4wQPxFYXhfzNV1aa9uF4VB5IIHIJOT7dP1q3I0t7rzxqo2Ku4N/cPHt16ceoHpQBqXLFba&#10;QjghSR+Vcv448Itq95BMzM0Mcm+Rc/wdT/L/AD26DU76G3McMnzNKQFBbAbr1x24NN1aFry0WNv3&#10;fmNsO054Iwf0JoAy7bU9Ds7BYI5GkhklZwAzN82eec/pVfwTbW99qd9MNztDMDG/PAweK1rG3tPB&#10;ehRxySKkMZPzEdSST+dVvAkli1nd/YZPMVrgu2exIH9P5UAR6PtHj/U+TuMSEenbP9K574wXnkXY&#10;Utj92OK3pL6Hw/4nvZ5mx56KqDH3jn/69Fl4duNT8V/2pdLGsMaFYoivJyMZII44z70AbGlGR9Gh&#10;a6CqzRKWUAgDgZzXPX3iO61fxJFp9j5SRL8xJHVeh/Qmr3ibxBuKWtq3mTStswD1PpWV4OtZdG8S&#10;aq92yq0MCkk/d/vH8qANK+1hrTxjY6esa/vI/MYhR155x+B/pXRVxnhKI+JPGMmsLJ5kMaNH90rh&#10;iAOPwzxniuxllWCJnbhVBJPoKAIdReNYQWVHKtldwyFODz+AzXK+KPGt1orMk3k7JPuhfvAe/wBP&#10;898X7bU5vEWvTRxqBbw9HHGeev164xT/ABf4IXxVax2/mC3hTHIXLcZ/xoAw/D/xE0SyjM1xIzXT&#10;dSyj5PZTmiP4gXXizVls9NaNg5JBI4QD1NdFpPgPT9KnaTyUmc7cb0XCEdxx14H5Vrs0dsuTtUUA&#10;QW7yWNluvJI2kH3mUYFUdV1IX7Rw27Esx6io9Ru11fWIbVZmEMisGA9cGtKwsodGt1j81j7yMMmg&#10;CrLY/Y9K2ou6RiRnceevese0+Hsd3Ipu98q5O794Vzxxj9K6XzoyiqrBsEKPf/IptvNLNP8AdAj/&#10;AJ9/6j8jQBXbwrYtpq2flt9nVduzzGwR+f69aVntfCWkxxojJBH8qKOfU96vs2xSx6AZNYySQ65r&#10;zL80kUce7/ZzwOR+dAGhfq91pUijcrSAgewJ/wAK83/aI/Zrs/2j/wBmvxd4C1C8kth4s0trRbll&#10;837HKMNDIFyNwSRUbGRnbjI613XizxBHpdo8ef3zDgelZE0i3TWi/aLg3kiqfKXj079vr7UAfOn7&#10;Enxrm+LeiN8MPHk3/CL/ABc+H8EWma1o1ycPqEcSBUvrUk/voZUUNuXO0k54Kk/U2pad/Zvhea1s&#10;IA22IpHGD1zx1/GvD/2pv2GPDH7YK6ddeJtFuNP8QaMNumeINLvfsmqaZhsgxyqeQDkhXDKCSQAT&#10;muPX/gm54/0RfL0X9qX42W9vH80a6jPb6i6t/tOyKWXP8J4xxQB7l4d+Dr3lxLJrbeZGQPLiimYY&#10;653EY9uhroLT4T6BZSq8didynI3TyN/Nq+ao/wBkL9pLSk87Tf2srq4mb5XXUPAOnTRhfYBvvZA5&#10;9M1Fe+Cf2v8A4HQtrlr8Q/h/8arS1XzJ9C1HQU8PXV0oPKW88JKLIR0Mvy56igD3TXl1L4davPa/&#10;aIP+Ed1iWWaOWZAptrqWQuYmcYAVy3yFh1G0tkoD2XhHRZNE0oCfy/Ob5n2dP/114z+yz+2/4Y/b&#10;B0/XfDMmm3vhHx/o8Lx614R1yHbeWQI278MoWaEkj51GMFcgbgD2ln43k0f4X6IgV9v9nxQu8jbp&#10;N6xqGVv9oHg575oAua18UYdL1RpQrfcK4IGR0xj0/Wum8Oa63iLRftKK6q64Qsu0k+teb/DPwVce&#10;OdY/ta8UrpsZJh+63nODjkHPA56ivVr+4/s7T3kWPd5Y4UCgDlvFfhQajf299JIwRZFldevygg4H&#10;6/nXnnjeystLQWvhy6vry2mvnmn01/LCMsjM8hhcpv8AM3MSA77TkjKjp0HxH8fzXFhJG4WMQtkB&#10;T3+tXPgf8PjbW8ev332yPULjzFWCQBVjTOAcYzkgZznvQB5T+3t+2Rdfsl/sXeLNe8P6PdaP4st7&#10;e20bw4NYthHaHU7y5hsrYu4JRxHJPHKwBwyK2Cdr7fwl/wCCvX/BSvQP2G/iJ4s/Z9+FPg3wl4y8&#10;SSWlunxI+K/i+xbU/EvjDUZoo55vLnZgY4MMqhRlFGVjVFUM37E/8F3/AIpeDtA/ZM8S+H/EmrXT&#10;alrFgo8NWliVM2n65DMk9neOCMFUdFchjwsTAAlwR/Px4v8AgtY/8FOf2vNQ8YfGr4lW/wAHte8Q&#10;SNceJvEepaRJdabO6RhYxbLFtDsyqiJGHBCLkj5Dnz/7ap4fHQoQf7zR6K9uza7X30ttfQ++yfgX&#10;Oa2S1OKKSVOjRfuzm+VTlFpyUG/dc46NRbTlqoKTTS+vP+CDHxKX4TaPo/7Qliq+G/A/jDxXN8Lf&#10;GukaZEokim/s59ShvLR/vQ5kihjcJtLLNnO6MNX62fs5a5+0Bqvw/wDA/wAXtJtfh7N4T+ICafqm&#10;o/Dyy0ya3vtL0q6AdblNSe5ZbnUIopEeUNAiTbWQEEIx+cf+CYf/AAT/APC8/h34X+B/APh/xXH+&#10;zv8ACXV7vxhf+JvF2lSaVqHxU8TT2klpHLBZSqksdhbwzOQ8iqHZYVUOEeRvqbwR+wz408AaV4V8&#10;Aw/GbX7v4S+DLy1m0jQYNISz1h7a0kWS10+51VJcy2kZjRSFhjlkSMI8rAvv97MMZLF4iWJnGMXK&#10;1+WKitEk3ypJJyau7Lr0Pkc2zbE5liHi8U7zaSdkktFZWS0V93ay5m3bc5PXv+Co3hq5+DOsXUvw&#10;9+IVzqXjrxLfeEtHt5I9Nt01+9t3ubS7Fq0t6qrBZizZXluWgSR2QIS0uFz/AI5f8FPobz4Y2Gsf&#10;D+6kMsnhuXUI9P1PRVVYJ7XX9P0i8inZZgY5oZLiWMxKjISpYSYVQ/Q/GD/glFo/i/4DeDPDs2t6&#10;HqGu+BvFOu+I9MuNf8L2+taXN/a95eXNxbXNhK4WRFF2FV1kjcNAjggFkOJ/w6ZtNI0bQ/B914yt&#10;bG1h8K3Hh6xurHw3bWNvNJLrNjrEwFvA0cURVrEoigFnjkZnd3iZ5OBX0v8A1p/mcH9fj/kfX3jy&#10;a6sbWzsLXbvvCUK8AHoAAT0q14V8A2+n6bC15EWvuTIwlYjOe3IHTFXtb01b7XNNk3LutXLFT6Hp&#10;/KjXNUmjLQwxszdmFMQReDbGO5WZlkkkRtwLyHAP06U+/vLx7gpamHHXOc4HvxTJ9ElNrua6mJxl&#10;xwPfp/8AXpPDVu9rPcRmNkRSACSDvPOfyxigCfTLa4ibzLuRJJG+6EHA/H1q4JwWPDBVGSxGAPzq&#10;iLhrrXJrYhlhjjDAjoTxx+tVfGek3l74S1CPT3k+3SQssQBRWJ/2WIwGxnBPAOCeKAKPh0HxJ4kv&#10;NcX5ogW07Ti2dqxqf30oH+3ImPdYlIOGNdPBAtum1fqSerH1NZPge703UPDlqdLWSO1tVFssD7le&#10;1KDaY3UnKsvQg1snpQAE7RWP4snb+zvk45rSktPOcMzP9M8VleLtRhtrDG5TtzkelAGV4Y8DWesa&#10;Wl1eCaaSRm48wqMZwOh9v1rXi8A6TbRssduybupEr/41keCPHNqbdraaRI/LchBgknJJrZh1CDWR&#10;gTbomxk7eMgDgE9+e3PFAFbT/BlkdQlZ42cwupjO84GOfX+fpVP4l69JbWfkQoxZWBYg+3HH5/lX&#10;RR3UFlaDbIrYBIJ/i9TWToeow+ILyRJVVpFDFgR7jH6D/PNAHK2Xwcu9V1WCbWJo5bctukhjkYZX&#10;aeM8HO7HTsD6132h6Da+G9PW1s4vJgTou4tj8SSakvG8qRWVcsowOOn+euO+PWnrNstPNk+XCbmH&#10;93jmgDmfFHiLU7XxJ9jspIFXy/MzKvygDrk+g610MV1JBaQrIyyXDKu4qMKT3PbiuP0/VR4n+IsD&#10;eSpWONmIJ4AHQ+/OK7hog0gbnK9KAI445SQXYdc4x+lSTzrbRNJIwVVGSTVOdplvPkh3FfmU7yRz&#10;kdCRz9OlTWsTPBtlXaQSeD1z7f05oA4zxX4gfxHfQ2Nr5fmTPsj3HA+ppfh14aj1XXJtWuLdSNIe&#10;XTtP83DMjozJcTgfwmRhsA67IweN5Fa/iKbT/BLWt60EirLOIj5Nu80ju3CgBQTz6+vuaZ8NLPUb&#10;XStQvtWihs5dVuzfLbIT/oiNFGuxs/xblZmxxljQBpapCzz7cqzMOAq4yTnH16HJPQA+taUMQgiV&#10;VzhRjk5qGeWGG7VpGRfl6scAen55b8qsK25cjkHkEd6APkL/AILhfDD/AIWH+wJrl8kZkufCeoWm&#10;rxYXcQBJ5En0AjmYn/drwb/ghZ8XNP1D9mHxp4T1LUJLW88P+IIdS0owxmW5SS4iwvkxgFpDugky&#10;qg5V2DfKxr7s/a/8Ej4p/svfELw3HJbrLq3h+9t4zIR8shhcpwf9oLz261+VP/BAv4tab8Of2qvE&#10;Vjq19Z6fZa54edUkuCF3Tx3EJUBj0+RpCfYZ4AJr994VX9p+GeaYB6yw1SNWPkna/wCEZ/ez924Y&#10;/wCFLw3zPAvWWHqRqryTtf8ACM/vZ+wnh/UdQ1rw3ZyalZrYag0Ya5gyGWJs45wSOR823JxwCTjN&#10;XrPSVV1kkBMmScE5x0xn1PGfqfpUtnq1pf3FxHb3FvPNbFRMkcis0RKhlDAHglSCM9QRVkHIr8CP&#10;wkCdoqItJI8gVkULwCRuOcZ/rSKGuJG3DbGvAGfve59qh+0yC92hcruwffr/ACwT+QoAsRotuoRS&#10;2W7nnJ96x/FOh6d4mthDqdjp+oxxt8i3MKSqjYwcb1xnHoc1r3V0tsvqzfdXPX/6w9aq2k0jyxv5&#10;e5G3AMvQ5OSfp2Hr1oA4n4deFZND8feIobFoYNDX7O62EVusUcU7IN5BGDt2JEduOSxNegpaIku9&#10;RtwOg4X649a5X4cvca5PrWqSJJbxalqLmNSy7ljhUQDpnq0Rbr0OK6xmUYUt8zDjnBNAFe/nQSqr&#10;Iz7eVUjhz6f1z2ohRb1flVVtgcgAY833+n8/p15v4i+LG0MC3iXfI0WMnkjJ/Xp+tVdCvvFMGmRl&#10;dNhkjZAwLyAORjjjd1/DNAFv4yyIng149yq28EL7AGvFv+CqGp32jf8ABNL4rzKqyzSaIIcIhcLH&#10;JJFG5wBkYVmOTnHUnAr0rxqPEWr6NJDNpDDzGGPKKkseeuD9eTUP7VHg7V/iH+xj8SPD9tarJrmt&#10;eDtT0+3t4yW33EtnLGijGc5YgcZ60AXPgz4dW4+CPgePT5oZdLg0TT1glWXd5sKwR7WDAYOVAOa9&#10;DhRUX5OmTnnPNeAf8E8PiNp/j79gT4RtpJa6ax8LWGlzqOsVxaQrazI3oVlicYNe5aTZz21gkciL&#10;uBLHEhHU57UAWLu7CjaN2Txn3z0/n9MVx+seApNc1ixuIVVfKljklZj6bW/P/Gum1DUbHwppz32q&#10;XlrY26EI0s8ojij3MFA3NgZLEDJ5JNSaR4h07WrLzrG+s7y3X/lpBMsiDjPVSR0IoAdrGpf2bbAr&#10;80jnCL3Y1zMug65rMskieTZxSHOJCdzfgAa04S9744DsriGOAlOO/HJ9OD/KtXUtUTTUywzkZoAj&#10;0DR/7G06ONsNKq4dgThj61Hq0zPu2NhQobPoRuI/UD8qqG81DUwrR237lzkMWA4/Oq3iiO4Fo8aL&#10;82zdgHtk8/mTx9PSgDi/i9qMwu4be1jaR+URF5Lc4XA+mPxz61d+G3wOhNvDqevLJPfMRJHBvZVt&#10;+cjOMZb1zkVU1HWnbxVp66fZLdXlnwF/vtnuc46nrxXpFjf3n9mQyXVn5dwwzKiOCE/HNAGhWLr+&#10;rNHqlpbRMNzyrkfjUY1y+1hC1lbnyWO0OxAx+uaydX1OLwkkk8knnXjhvLL/AHQQSOMfXucfpQBt&#10;+M9CuPEFhDbwsir5mXLHBxjt+tW9B8P2vhqxNvZxmONnMhyxYlj1OT9K888E2mq+LNYjuJBdR2Az&#10;IJt2A5BxgZ98/lXW+MdU1SORrfTbeSSRkyCo4/PpQAzx74tj0u1aFZVyw5APWuG8E6PL488Sk4/0&#10;C1YNOxJAf/YBHf8AEV0cPwVTWrVZtU1DUDdTRguiFVWJiOR0OcHPeuo8N+F4fB3hsWFn5kiRBypc&#10;jcxJJ5PHrQAst1YeDNOWJf3caj5EyWJ/OsJPihatqbJI7IucJlc5ye49uO/rWZF8PNb161ka8ums&#10;2V9qRkh8jjnOfc8e1XvD3wYtdHvWurm6ur2YKQoJCquR6Y6/jQBw37Q3hLWvjt4a8T+DdJuo7OfW&#10;NLuLeK5kG0Wvmw+X5nBycFwcA18Nfs0fEvWvhdZr8MdB8F6j4qh8L3E1vL4iguhb6bds07u0qPIm&#10;DH83ylSxZeQCME/dPxl+IkP7JXw68WfEbV7RrrT9ItIxHbGYRyStJNHGse4BgCWZQDjHTpXhHw7u&#10;dN1PwVY3Hh2wtdO0rU0N/FFbKqwr5xMjYC/L95jkDjNAG9bX010qqY40l2AyBX3Kp7gHAJ+uB+FM&#10;vZPs0fzndJ6A1Yjjj0+Drz1JPVqrW6LfXzSNyuOB60ADyy2NmWG1u5rPSC71hmMe2NV7ucZ+lbV3&#10;KqwsDjtxRZqRCrcfMAcD/P0oASxsUsYtqj5j94+pp6xMW+ZsgdPens6r1IH1prTqq/eUnsAetAAY&#10;9o+VVJz1NQXOnfbD+8bj2qSF2ck7eGIYE15P8dP2sLf4b+MbXwX4Y0a78bfELUEEkOjWj+WlpGek&#10;11MQVhj788kEcAEGgD11VCLgVFcWqzsmf4Tmvne2+GH7SniyFr6/+J3g3wvcMCy6bp3h5b23XJJC&#10;GWUh8dBkZ6nrjJe/jf8AaQ+Fysuq+DfBPxIsY+PO0PUW0y8Zf7zJMCpPsgoA+hbu3W6Xac/LzgGp&#10;GkWJa+cov2849Ol8vWPhL8arDUIfllgi8O/aYwf9mRXAYehFPk/4KO/D62lVtU0z4haH5PE5vvDU&#10;6fZfZ9obHpxmgD6B1S4ZIAqjJfjmk0izNtAxkXEjNkmvG/Af7e3wY8da1Da2Pjiygvp32JBqMUtk&#10;SxOAMzIq5PbnuPWvZr7UUgyu4A4zQAWMyyTybc8Mc0Vn6GRPeTLub5eeOhooA98/YQ/5Me+DX/Yj&#10;aJ/6QQV6tXlP7CH/ACY98Gv+xG0T/wBIIK9WoAKKK5/4mTSReFlWOaaD7Rf2Ns7wyNG/lyXcMbgM&#10;pDLlWYZBBGeCDQB0FFc7/wAKw03/AJ+vEX/g/v8A/wCPUf8ACsNN/wCfrxF/4P7/AP8Aj1AHRUVz&#10;v/CsNN/5+vEX/g/v/wD49R/wrDTf+frxF/4P7/8A+PUAdFRXO/8ACsNN/wCfrxF/4P7/AP8Aj1H/&#10;AArDTf8An68Rf+D+/wD/AI9QB0VFcX4p8J2/hW3sbyyvNcWYalZxfvdYu50ZXuI0YFHkZSCrEcjv&#10;XaUAFFfFuoaj8Sv2+v2wfi94O0X4reKvg/8ADT4L3th4fY+ELexGt+I9VnsYb6aWW5vLe4WG3hS4&#10;hjWOOMNI3mMz42rW3eftEfFL9h34daF4N8dRt8f/AIneMPE11o3gGPQxb6Tf+IbCO3+0m41RnWK1&#10;tJII1mEskQZGCxFU3yFAID63or411P8A4LAW3hHwHcL4g+EnjrT/AIm6X440/wCH+o+Bbe6srq9i&#10;1DULdrixlhufNW3ltZ0C7Zi6BctvCbGxy3ij/gtD4q8B+F/iJfa5+zb46s7n4IXKf8LLjj8RaXNB&#10;4ds5IIrqK5tZfMH9oM1rL5pijVCgQhiCUDH9fl/mgPvOivjL9oj/AIK8zfBfxv8AFey0X4N+NfGn&#10;h34FpY33jjX7XUbGzt9OsLqwhvhNbxzSCS6lSGV2aFVUgRElhuQNBr//AAWJf4YxeOJvH3wa8a+C&#10;4fD/AIGl+IuhLPqVjdTeItIiuIoJNyRSEWtyrTwEwyE4En3sgigP6/r70falFeCftIft/eH/ANmv&#10;xj4i0bUtD1jUJvDvwx1j4oTSWzRhZbPTZIUktl3EHznMwKk/LwckV554D/4Kyxp4z+z/ABM+Ffiz&#10;4TeGdW8Eal8Q/D2t6pqFnerqmk6csEl2Z4Ld3ktZ0iuYJBE+4lWIJDgpR/X5/wCT+4P6/L/NH19R&#10;Xxd+yd/wWV0P9pH43+FfB2q+DV8Hr8RoJ5/CV0vi/R9anvTFA1yYLy1s55JbGdrdXkCSBl/duhdX&#10;AU+w/ta/tjXn7Pfi/wAG+C/CfgPWPid8SPHwvJ9I0Cxv7fTo0tLNY2uru5urhgkMMfnQqDhmZ5UV&#10;VOSQbAe4UV8ezf8ABUTxfr974f8ACPhf9nX4h6n8YL+wvdV1nwdqmo2Wjp4ds7W6a0NxJfzOYZop&#10;5lItmhDiZQz/ACKCajl/4K7W/izRvhra+BPhP448XeOfiY/iCxh8MS3Vnps+gajok8MGo2moTSye&#10;VD5byOPMQuG8sbQxkQEA+xqK+PNK/wCCtX/CYfCrwZJ4c+E/izWPix408Q6z4Wi8AtqNlbzadfaP&#10;I8eptcXzP9nW2gKDEqli/mxBU3MQKHxP/wCCwLfCTwP4Stdf+EviLwz8VPFmoalYReD/ABNr2naH&#10;b26aeYxc3h1S4kW2ktD50Iili3tMZQFT5X2gH2lRXxbpf/BZbSvHHwn8E6l4O+G/iDxd448aeL77&#10;wEnhax1nT3FhrNpZyXkqSXyytbNbeRGJRcRs4Mbq23dlBS+KH/BYzWPhrD8RNRPwD8dah4b+Ct7b&#10;WnxE1aLWdNWPQfNsrO8k+zoZd168Md3+8WPaAIwQzbwKPL+v61QH2/RX57/t5/8ABV3RPCXxoufC&#10;uh2/iK60f4N6tZ6z44u9J8baP4dur0C1+1DToLe7mS4vlEc0MsscPlhyqwh2LOldX8eP+C2/hPwB&#10;4+Oi+BvDNv8AEKHTdC0/xHrF5L4v0nw6sFrfQC5to7WO/mje8uXtyJfLQKgEkYMgZ8A6XA+3aK8h&#10;8RftneFLH9hbUv2gdJW91zwXZ+CZ/HVvHAojub2yjsmvAgViAshRduGIw3B6GvMfhF/wUz1PxV8U&#10;NF8P+N/gv48+HNr480O88QeB7u6ubTUZvEkNpEs8ts9tbO0lreGB1lW3cEsu4bg6FAbNrt/X6B0u&#10;fVlFfHfwc/4Kr6v4s/aC8I+A/HnwY8RfDKb4iaffX/htr/xDpt7ft9ltftckN/YwyGaxlMHzBX3g&#10;MCjFWr0z9gb9szWP25/hXD48Pw017wH4N1uztb/w3e6tqVrPca5DKr73MELM0ARkGN5+dZEYYyQo&#10;B7xRX596d/wVUuP2c9L+I1v4o83xv4r1b40eIPCPg3SbrWLHRbeGys4LeZvOvbpo4YLeBGOWYs7N&#10;KiqrluNnVP8Agun4RsfgFb+Ik8JhvGknjVPAFx4fl8WaVFplnqb2Zvkd9a842X2V7Ybo5QxZ3YR+&#10;WJNyqdL+n42/zDrb1/D/AIY+66K81/ZQ+POr/tF/CSPxFrngfVvh/qS3c1pLpt7e21/HL5ZGLi2u&#10;bd2juLeQHKSDbuwflGK9KoAKKKKACiiigAooooA+Gv8AgpT/AMpE/wBlX/sGeNf/AEn0yui1N/Kj&#10;3MzbF5xXN/8ABS6QRf8ABRH9lUt/0DPGv/pNplbt9drfJ5OfmY+lAGL4z1p9FtGvI1KvHGdmexOQ&#10;P5j8q+R/gvH4fP7UXibxp8RNVTRPC+j3P2WW9vwsapCg3yKgGWZmRFRNo3OZcAEnFfXXjGGHXdPa&#10;0MjL5i7SxH3WHI/Ufzr4F/Z/0XwnZ/t36xYalZnU9D8E6lBdaTpVy/2iwWZAhuiY3JDuSOM5HDdA&#10;q4AP0F/Zo8E3/wC2B+0t4b+McnhabwB8J/h3b3UfgPSri1W1vddubuMRz6lLEPuRmMKsYOS2A3TI&#10;P1efD8eozt9oK7ZGPPHA/wAivjWz/wCCyVjr3xgk8Jt4bjt2W4khWB3dJZAiliFk+6TsVmHyAECv&#10;szwtcWXj3RNJ1ayEi6feW6XMQLFW2uuRkeoz06A5oA09PsdO8OWzNCttG2z5mXarSYrzj4p+OBdX&#10;i/ZwxbbtCAbiTXaeI/h8upQoLWRoZN2ZJGcksPp0pvhb4V2PhnVI77zJri7RWUO7fKM+goAy/Bng&#10;HUbOzjuru+hXzYw/l7D+7JGeScdM18ua3/wUZ8R+Jo77xN4Q+FOveKPhVY6pNpY1+y1CNtU1FYLh&#10;raa8s9MVGee2SRHwfMSV0jZkicFN/wBi+OprqLRZPsqKwKnzM9QPavhP4W/se/tD/CP4ZN8KfCln&#10;4DtfC8N7cLoHji61qQ3mh6bPcyTYl0s2rLPdwJIY0HnCKQojOUyyUdQ6Hiv7QHxJ8Jftb/HjXvDK&#10;eJrPw3440Hxb/Y9hpZ1CP+0NRube1jeOWJWXALo7hYidzGFyu7BA8r8O/t56p8MfEF7o9rrmh+Mv&#10;+EftJbnU5dNuhHcBIX2zStF8yssR+R2QEAjkqTtH3xqH7Afi6Dwn4ssdNXQ4bjWPjvpHxFtZWn5O&#10;m2s2mM7OQo/fbLSUBOhG0bgDx4X4L/4JT/Gbx34v0VfiPa6DcW+m+CPEPhS81N/GlzqdvPe38MKR&#10;XdhpQtILXTbVWi3CKIGQbgp4Tc50+X6L9dA6/P8AX/I818cf8FN9Bk+HEeoXccqW15p0upMk0XkP&#10;Hbo8aLMzElfLd5EUOMjJI6gioP8AgkD+2z4A1X44z2d18RtDs7rxhrE2mWEd3qCmSaWTymigAY8M&#10;77FQHG5mULkkA93rH/BHf4mfFXwLeWPiDwb8PvDtza/Di08G2v2TxRc6qLu+h1OxnlvGMlvEI4pI&#10;YJdke1iMDcctheu07/gjf4g8Ka98X9U0+68NzSeLPFXhXVNEEWbdZYtPvNOnu5ZgAdsgW1mCqNwL&#10;NncM5FO1/wCu/wDlqHT+ux9teGv2xfhP4i+MV38OdL+IHhO88bae80U+jQX8bXKywruniCg4Mkan&#10;c8a5ZBywArzvxf8A8FYvgPp3wc8a+MNB+InhrxhD4H8OS+Kbux0e+Se6ubSMDmIZAbMjRxE5wjyK&#10;rlTxXlfgL9iz4paPJ8Ovh/qmneBbXwL8MfHuoeN7Xxdb6tNJq2txyyahLDAbI26iC4dr8pcSm4dW&#10;VJCobzdqc6//AATT8caz+yt8IfANu3hmz1bwb8CPE3w51WUXDeQmqalYabBE6lUy8PnW0zO+M9Dt&#10;JNZu/K31/wCB/mNfFb+tz7R8KfGLw74m+A1n4+g1mw0/wvfaUmtHU7mUQ29vbGIOZJHfAVVUElmw&#10;AATXiV1+2d8LfHXwq1zx7a/Ezwb/AMIhoN7b6fqGqy6gkdvZz3EkccCTM2PK8xpYtpfAIkVgdpzX&#10;K/tL/sTeMPj/APsi+JNF1Lxl4m8N+JvF/hWHSn8Mya2l54b0q7iEBGxoreOco7QAM4bO2aQhc4A4&#10;Xwj/AME5PiD4s8F6xqeuaRa2Gva/4p8AXk0OrfEDUPF09zp2ha/DqVyZLi5ijRV8trgQwpHkkne/&#10;zhY9Hbmstr/qTry36n1F+yd4x8D/AB48CyeI/C/iHw94ysYbqSymlstsv2K4TBaGQEb0kCsp2sAd&#10;rqcYIJ5eb/gohp+m/sheLfiVdeF7yHXvB+s3vhe48KJdh7mbWYb82FvZJLsA/wBJla3Mb7MFLmNs&#10;GsmD9kXXovjD8aNfn8aeJvBdj4y8aWXiLS28L6hDDNeQRaBpVhIl0JIXH+vs5iFXkgqc84HC3f7J&#10;PiPW/wBudfEltc6SPhPqWrWXjjVtMMpF3deJrG0ksrYiPG0wtGbO4LFgRNpsZwd5Ila2/rt/wfmP&#10;+v6/A9+8Nft0fDHxV4/1bwjZ+M/DN54s8OwTzatpVpqC3E9p9nA+0qoUZkMLEK4UFkJAYKTim69+&#10;2x4FXw5HqHh/xJ4X14zf2BMB/aohg+y6vex2tpP5qo4zNvYwoQDMyquVDbx8Wfsvf8E4Pip8Gvi1&#10;ovn6ePEGn/DDUdZ1bSdSu/iFqUkGpyXcd4kAi0t4xBaSut26zSF5EB3lFYuCm38Hv+CVfxI+E/wF&#10;8S+C5x4N1G68UeOvCXxGkvrOU2sdjd2+u6fe6tpqJsG61ggsR9kJydr+UwUIrMf1/X9fmD0/r+v6&#10;9D6A1/8AbJ+EvxM+P/h3wX4P8W+C9a+JY1TUbX7FHcRyXVvPaJPDcwS9DuiO53iyX2xZCkMGrrP2&#10;jfg5o2p/BDVPDmqWq6zZ65b3P9pm4X5r53QBmOPungbduNgVQuNox4H4f/Yl8YfD+9+EuqSWek3S&#10;+BfjP4v8easLKUyXC6dqtxrskDxoEzNJ5d/Zh0HzLsIXdjFfaqHT/Gen2N3Gq3lrcRCeB2Q7XR1B&#10;BwQOoI6/l6TKKnBxl10/D+kb4XETw9eFek2pRaaadmmno0+j0TTPwU/4INWY1j/goRpemySSx2+p&#10;aJqMM3lttbAi8xSp7MrojAjkFQa9y/bo+HvxX/ZJ/aj1Lwj8E/G+qab4t+ONxqvjLW7B9J8O6SXg&#10;jaCK6ul8RXwkkjjYyKUtlgnkhEkn3UVSfBf21P2YPiN/wSm/bKHjXwm1xY6HHq0uo+GNbs0L28cb&#10;s/8Aoc3GAwQtGyNxIm7GQSB9can+2Pov/BW//gnX8RZNU+B/gT4kfGD4b2X2vTvDWqaT/atu7y7F&#10;+22kZInOFEhMET+Y5iWPefMWvzvgvGQwbnlGJvGrGUmk9pKy2+6/mtj+xvpN8N1+I44fxHyNxrYC&#10;pSpwnKLTlTmpNLnW+8lFveMtJJaX9v8A+COfxktfH/wd1b4T6Xpeh6LD8CVsPDjPofipfFmk3sb2&#10;/mR7NRWKHfOoB86NolaNmHGGFfa9lpUdqdzBXk7EqPl+n+NfjX+wj+1h4w/Zz/aO+Gfw38F/EbxB&#10;4i8CyXU0XiPQvFPwl0r4V+HtPtjFIP8AiWtOILuW8+0CFVizNuDnzGB+cfsX4X8SQ+KrGS4ijurd&#10;opGt5oLhNrwyIcMpwSpx6qSp7E1+kS11P4wXYu6jJ5VnIdu4YwRVWytmksW8tVhMmF3EZJXAyR+O&#10;SPrmrdxALgLyTtOQAep/+t/Onwr5MCrzhVA6VJRDpumQ6Xb+XDHHHnltq4yaklw00an+IHj1FRzX&#10;3lFvlbp8oYbcn/AdzRZqpJfdvkbksQRx7Z7UASyJnb32n8aVmSJtzbVZuMnjNRrHvuJH3HcpCrk8&#10;AYB6fjVDUNNuNT1RVfC2aqCcPyTz04/zmgBNcm+3HyUZduOWyCP8+voKl0jTbfR7ESJHGrNGCzEA&#10;MeO5p81pb2Ix5bfMCQMk5IIxx35IqO80ZrwRx5by15dmbLH1A78/UdfwoA5/Tx/wlfjNbpo/9GiT&#10;uOGIzjH4gn2rsETy41UdFGBUOnaZDpUHlwrtXNE1ySjCPduHbByPwwevvQBAbOO2upZpMOzgHcq/&#10;Nkc4/QflUsUM7SrIzKu77ykZ2jsB/U89Ka98thE0ly2043fQVnyeP7H+F2/EUAbJhzcCTc3yjAXt&#10;9fWkurkWse4+vP5E/wBKw4vHtqzY81evGUPP5VNda1Go82Zv3akHGO3+f5UAalqkjMZJeGbhU/uD&#10;/HpmkRvLe4ZVLNvGQuMn5RUGkXq6zab2VWUNxuHIOP8A69WmtI2jCbdqA52r8oNAFG3m/tO/bcki&#10;x7cjI+8MY69O7fXj0NSa+TJYNErFZJOFx9R/9b8xV0AIuOgHAFUbqNrhvmHYkc8dG/xH5ZoAdosc&#10;kVttZlbCrzjnO0fp0GPaopEVtXZdu+RtuenygFT+XGPyq+zCKLcF7cAKT/Ks3zvMuJWd9qtgEg4K&#10;rkZz0IwAeSBQBoW7bYWP+23/AKEa5zxZBJcXdnJtbEM4Zx1xz7exBrpYkj8pNirtXlcDgfSqGpKr&#10;mT1zkY7fdH9DQB8lfte3H/Ce/wDBQP8AZf8ACdin+kadqmq+Jr3aMm1t7e3O0noNrs5TPYjoelfV&#10;fjWXZBGD0avlP9s6FND/AOCgX7KuqaaB/bcmuaxpjoAcyWUlkvnZxjhF+b0BYk5r6s8T2o1LV7G2&#10;b7kjZb6DJP8AKgCbw9GsNgGEbH90o6ZOOePywfxq9BETctJt2jG0Z7jjH9ahnhFn9nhh3BWYByGx&#10;xkdfrx/LvVfxrcTW2gSNDu8wkLx6HrQBX1G3bUfF1jNGyyQ2+QwPTOG6fT+f0NaWq3Qgkg3K23eP&#10;mHrnpjrUekW8cdlI1vncx6n26fpj3rP064W88RXFrHw1mQ0rMBlyST9ccA9evtQBD8S7wnw1cxmO&#10;QLuTDbT6889PQVT8BeJbGK3FvDEqz3EwTbEBgnAyxx0xR8YddjtdD+x5/eSEOR6KM/1qX4VeCv8A&#10;hHNNa6mKyXF4FcOGOAhAIGPx/wA9AAT+M9HyVuG2yL5q5Ur2q7qH2rWBDHp9wltEu7educgYwBj6&#10;/pUviaZfsqx5wzMMe1ZfjXWZ9B0MrbHYxbqo5OSf/rf56gFnw54O/sy6kuLxobibOY2A4jHr9f5V&#10;xHxNupLnxa1tbzbWu5UgB3fLltq8+1ddqOsX9hoTfaPJysALhecZwOvr1PT86w/hl4Qk1TWW1nUI&#10;MwqubPcc5OSC2PbAxn1zQB2nhjw9F4a0iK3jWPeoHmOi7fMbue5/WqvinxDHaWMkat8zcH3FSeJ9&#10;cXTbR1U/ORisl/DNsws/tjFp7nBw0pHJ28dvfp7D3oA0/BNl5OjRzNjdON2NuMAkn9ePyFa8kgij&#10;Zm6KMmq9vaR6RYxQx/KqEDPTJ7k0apcbbVwu7d0OFz/n/I60AQ6k13cBRb7oR/FuQH+Rqjf6XqJU&#10;ZmjbdgbgDx25/OtSykxA0rMzswDHAOMdgP8AGktLiS8LMhXyz3I4B9AM/rx2wO9AFHw/4f8A7GEk&#10;148Ek27KvjHljpjJp+h67/bWq3aqMQwbQOfvZzzj8KTXbSTUcQyMq7sEbWJx+nU4Pr0NS+HdHj0a&#10;GURqV3EZJz83Ge/Pcj8KANAIPOZuN2APp1qOy/1R+vauf8SeMl0u8kRFV2UYG7seKtXHin+ztHWR&#10;9vmMBgbcLQBY8SaoLOyZV2ncCp56cf8A16p6BJHpPh5bplVppAxAGNxGTj3/AJ1ys3iGXxFq0dvG&#10;NzTON3oMnvjpXoFnYR6fbp28tf7x2j8OgoA53w/4fu9W1EX16FEKsQIZk3F/fnp1/Sugg0a3iuml&#10;+z2+7jaRGMr/AJ4q2j70DetJnbuPPFAGT4w1kabp7AMyueQQcVcvrll0ZpWBVvLBI9DWTNon9veI&#10;GF1HI1rGmR8xAZsjHPfvVjxRftIgs4NryTfKRQBk6YmpayCsLLDHjILg8g9/61q6olxpWhMryrM2&#10;cDC4q/YL/ZOjW8cxXfHGqHB6nHaq9xGdUbkPtzgex/w9c/r2APAP2gP2Iof2jrC18U6PrF34G+Kn&#10;hiR5PDfiew+Wa3yv+ouB/wAtrZySGjPTLY4Zlb5yH7cvjT9nb4yDRf2jPC914M0QT4udW0jTLi/0&#10;G/d/+XqCcFjGHcgvHj5dx+UMSB+iN01zFBi1SFVVtvzZ6Dj+n6VzHxPurLXPhl4i0zV44ZkuNPnS&#10;WEoGRh5Z4IIIP0II+tAHJfDj9uf4FeK7JLfw/wDFL4dui5K241q3gkXkZPluysMlh25Jr0rwz4z0&#10;H4h2sk+kanp2sW8L7Ge1nWZFbAYfdJHQgj2INeAz/wDBPX4D+KdBs21b4Y+ENW1aa1RJbhbIxNKx&#10;QKSAGJX2GTt4weK4vU/+CH/wLt9KvLjSfDuraLqDIXhis/Ed/HBuHzbGzKTtbADEdAeOQKAPT/2j&#10;/jH8M/gNfNqfjzxt4Z8L2tvKJRazXCteXGMHCQJmWTPoqnivH/ij/wAFTPGnjb4f6trXwe+EuuSe&#10;GtNtZLqfxx42H9i6FbQKu43McbHzblMchV2sePlJ4Pp37Mf7A/7Pnwrv11Pwn4G8Pv4kt/3lzPqk&#10;x1TVLGbJDbmneRopAwYEpt5Br4Z/4OIv29W1PVbP4G+F9Rja0tdl/wCK2gfJabIaC0Yg/wAIxK6k&#10;dTF0KkV5OeZtTy7ByxM91ol3b2X+flc/Q/C3w9xfGfEdDI8N7sZPmqSt8FOPxS9baRvvJpdT4R8T&#10;/Ef4r/8ABSD47eG/D97fTeKfEWoTmw0u3jhWGGMyMXklIVR6F3kfLbV5OFAH74fsS/si+F/2BfgJ&#10;p/gvQc3l/Ji61a/Zf3up3jKA8h9FGNqr/CoHU5J+UP8AghL+wtafAL4bSfETxJpL/wDCwfFEEZ09&#10;J8f8S7TJkV4yoPR5cFmJ5ChVGPnB/QzStHmW7luLtl3SDCqrHge/+FeXwzktXCxljcY716usv7q3&#10;5fyv2enS7/V/pA+JWCxc6XBHC/uZZgfdSi9KlSOjk39pRd7N/FJym73Vk0YSXrvdTfKgYgIycjFN&#10;vdQW6vbfyY23I/ULWqYQ0ZQgbewHHFQCyWziVIVI3HAy34+/pX1R/MpWk0U31xmaRWCtkrjn2qzr&#10;Oh2XiPT2tNQs7W+tZCC0NxEssbEHIyrAjg81PBD5KerNyx9TTXvY422luc44BOT6fWgDz5N3w4+I&#10;FxDp9te3Hh+3s7eS6tozPeS2ryPOqPDH87bQIwrRoAArBgAFOeu8NeKrTxJNdLDbXVrcWpUvDcwe&#10;TMVcZWTaedrYYAnByjDGQawfCXiG1k8aa3a30klnqd5eM8NrNE6PPBGiohjJGHTALkKTtMhBwcit&#10;PxVp1xZ3lprGlW73F1ZExT2yEK11A5G5RuIXcpAdckdGAI3k0Ab6uZyytGyrjq3eleM+WwQ7Wbvj&#10;vWN4f8dWuuaobEx39rfeU0whurGW3LIrKrFWYbHwWTO1jjcM4qTxP41tPDMsNuVmvNSugTbWNsoe&#10;4nxwSBkBVBIy7lUGRkigC9dX0el2sk1w21IlLSSNhQijkkngAD1rlLTxfefEMzW/hu4gjsYyqz6w&#10;GWZBujV9tuoJDvtdTvb5FJHDkMot2/g698W3kd34mNu0MZV7fSYGZ7aFgchpWOPOcHBGVCKQCFJG&#10;6ultLGGwRlghihV3aRhGgUMzHLMcdyeSe5oAzvDXg638I2MkFi8i+dIZppJT5ktxIQAXkdvmdsBR&#10;knooHAAAuWiySSF/OLJkjb5ZX8s1JcXi28saHO6Q4FD38aOVLbTjIJHWgCpr+uR6TCQx2sy5BrCu&#10;tGOv6H9quJli8wF0Vv4x2/OpNd0+TxH4itYSrtbMMysBwAMnH4/1qj8RLa5kOnWNkuY1IgVj2Jwo&#10;yR249OxoAteFbfSrPw7bqbazkuMsHLIpcfMeT3PUYA5OQKx9K8PazrQdobiGzViyiNlI4GOuOmc/&#10;pXSeF/A1v4bt1mm+e95LOsh56nA6fl/Oti3v7ba3k/N/EQiHn9KAOZtfBmqWmn7pr+FmVCdnl528&#10;dM1n+BdJvtQnW4S7W3X58pt+Y8joe/v6Yrvpj+5bg/dPAFZOnJJa36wwxrHHhySRlR83t/n9KANO&#10;1gaKJPMbzJFGC3rUNzI17HJB5bLv4bcNwC+v1POBVkrvTDfjikmk2bf94A/y/wAKAMfQPD9vpmqt&#10;NDHGN0eMgc8kfocfpW3VGw09JIY3dW6cqejdMH8BxVpIVt0by1Ve+B3oAhwZbqUAD5GQj+p/LirR&#10;qvaHfdTNg7W24/LP9RUzfI24t8uMEUAZutaHF4i0K609ppFZsFZwPmhlBDo69tysFYe4FU/C2vSe&#10;JNMzeRLFeQy/ZrqEfdSaNsNgH+E8MpPJUqe9Nn8cWeg21xPqEv2WPztkasC81w/QIkYG9mOOAoJP&#10;pXM+V4mk8S3+vWelxwWN0kfm6VNLi+udilTMpDeXHIVZRsYtuCIC0ZHAB6AsLPqPmFNqxrtBOOT6&#10;j88fjVPxR4qi8MW8P7i4vLy7fyrW0t1BluHwSQMkKoABJZiFA6npnFb4siNlmk0HxFHp837u2uGs&#10;mEk83/PMwn97HnoryKqkg5IBQtc8MaRc/bJtc1dY4dUvFEUUBcOthBnIiBHG4/edhkFgBkqi0AZZ&#10;8Da94vnhk1/Vo4tNlz9p0S2iVoZEyCitMQHY5HzjAVgdu3GS34z/ALLRT9l3/gsRZ6PN/o1jZ+Mb&#10;3w+UfO14LlpbaMMO4IljPOex96/cZrzzWVY2y2fu/wD1/wDDNfiT/wAFmPB918D/APgo5d+JNP8A&#10;9Hk1qGw8Q2kiR7UWaMCJiMdT5luWPfLfif3rwHlHF4vMMhqPTFYecV/iWi/CUn8j908DZRxWKx+R&#10;zemKoSivVaL8JSfyP2Xk+Eei29lCmm250W6tM/Z7yxxHcRZJJySCJASSSsgZSeSM4NWfCPiS4vLS&#10;8ttS+z/2hpNx9kuXhP7udvKjkDqDyu5ZFJU52nIywG4r8PvGtr8Q/hvofiLT2V7LXdOg1C3KncDH&#10;LGsi4I9mFeP+Kbmz8V+PrmK1vtSudMmlkuNSiUNHZTSpGkCqJAoL8AZUOy/u+VzivwipTlCThNWa&#10;dn6o/DqlOUJOE1Zp2fqj16XxY01yLa3hbzGbGVOSP0rU07T2t48zP5kmdxI6Dr/ia8S8K/EK8+Fu&#10;qTW9taX2saXcneqCdXntWHBXfNICyHORySp3DoVA761+OOn3Xg+TVI1lkaT93BbhQsjTF/LWE9lb&#10;zDtOeAc5OBmoIOxlsfOuGLMGRsblIyTzwPp/OuY0XVfEnjvSY7+zudH0rT7rc0Aa2luppI8kK27f&#10;GFJHOMHGRz3rkdF1jVNc1Ca81rWNc0WKSV9umwNbFVUDC/vEBbrlj8/PHA6V6Z4Q0y20XwvYWdn5&#10;gtbaBY4d5JbaBgZJyTx3JNAHJ+GDqXwW8Nafp+qW9reaJYQrA+pWMbRtAFGPMmg52qcZZ1ZsEksA&#10;MtXdReVchJk8uQMoKOvIKnkYPpQ1wi7txVQpxyev+f6VzEnhC+8FSNN4aaJrPJaTRpjstznqYHAz&#10;C3faQYyeMISXoA3bnQobzWIbyRQ0luMICM468/rRca8sEzJ5Mzbe6rkGs/RPH+n69qP9nzJc6bqg&#10;UubG9TyZ8DqU5KyKP70bMvvWpFELjcY1UR/ws2Tu9xzwPfvQBCniGFz91wO5I6Vk6n4ibVtftNPh&#10;fy45X+fAySACf6VrahpSy25DbW3EDAypbJ9cnv8A1rjfFcMnhPxZpzWKrJcMhbDE4YncCPy4FAHz&#10;78C9Pt/2Xv8AgqT4++G3h+NofB/j3wbH8Qxp4lZotN1D7c1pcGIH7izZ3so4yq4wBgfRb/Gry9d1&#10;C0XQNYuotNlEUlxbGKReY0kzs3iQ8OBwpyQa+Y/jzqJ0r/gqr8CdUXy4dS1rwXrdpqZiPzT2yYmh&#10;R/8AZErMw/2s9cV7f4B8TW13471eZlljjupo7QJHje8ke4NJ/s7gyJjHIjDZ5FAG54z+Lel67bad&#10;Zw/aLe8k1ay8qG8t5LWSXbcxsdqyKpbABJK5ArqNe+H+j+Jplkm0e1W77XYjEc8I9VkUhwfTBHPN&#10;b1tapaphB2x9az/Efiq18OWzPPIEAByx+6mBkk/Qc0AYdt8P9U8PSST6Tr9wnLYt9TT7bCFzn7+V&#10;myeuWkYDPSs/XvF2raPcq2vaT9ns1Hz3ljILyBB6suFlHvhCB/e71yPwa/bv+E/x/wDHNv4d8M+P&#10;dH1bWLyKSXT40MscWrRxf6ySzlZVivAvVmgeQKDk4Brtvjv4j0T4e/CHWtS17VYdD01Y0glupIpL&#10;hd8sixRII0y8jPI6IET52LhV5IoA7CSb+z4o12sy9Cw7/QepNc/43uJNN0KSRcLJ5aDHXaNx4/z6&#10;Va8JeI18SaUZPssdtqlq4hvLZsbrSXAJz/skHcp/iUg96s6n4bj1i08mRt6SDcz5+82Rz+WcelAF&#10;D4feEj4etZricxyXF4RIXA+ZRjOM/XmtbVdXhtIyrNlm4wO9TXsTppzRw/eChVzWbpOgbbjzbos0&#10;g+7hjhT/AJ/nQBakvotL0stHGseBkR5AIz6jrXHa1oreJNY00SLvhnkHmgdAOpHt3qf4ueNPDPwl&#10;8Kah4m8U6pHo/h/T3iW9v5Q5jtzJKkS7ioOAXdQW4VAcnABI0vE/xC8MfDjxN4W0XUtQis9V8V3c&#10;thotsVeSW+mjtpLiQKFBICwwOxZsKAoGckAgGqzWfgrQkjjj2QQjaqIByTz/AJNX45s24kb5eMnn&#10;pXmPjj4jaHa/ETQ9N1rWI9PXxJqI0fSoyDuv7vyJrgQLgHBMVvO+WwMRkZyQK7b4i+OdP+HPg/Ud&#10;Y1NpI7HTrZ7m4aOF5nWNFJYhEDOxwOigk9gaACTxcz3MkcMMkm04+VC351Lba9JCmbiGcbjkfIeK&#10;zPhrqv8AasmoOq7YwyEepzn/AOtWrq12w1AR+ZtXYSQO3uaAJ116Ej7s3/fBoPiCBTysoycDKHmr&#10;N2+LKRlP8BII+lRR26yTSR+WojjwuQxBJwDz+dAHH/GHStD+JHgXVPD+vWa6ho+qwGC7tZshZoz2&#10;7EHjIIIIIBBBr43hvl+Cf7YOvfCu00e10PwZHo1pqPhSOJmZTGQWmUu7Mzu0jS8ZICwN05z9hfF9&#10;ha6dtj3KN5Aw3ooJ/wDQh+VeEfth/EzQfhR8avAHhfUtBtWv/E8s407WpJBJcW+1CvlD92WAZmUH&#10;DgDzBx1oArXjKWVWUMMjrUkW1CQoVR7VXdFM7btx2nI5+v8AXFQ3Gqx2TbTywGelAF24k+Vl4+6T&#10;UiLsUL/dGKqWNtsh8yXlj82Sagk1Oa7vDHb7eBnmgC6WYsz7mVfXHJ+gpQjSggs49cgc1FbRXGAs&#10;zR7Vx92qnjfxvpPw38J3+ua5f2+maTpkRmubmZtqRqP1JJwABkkkAAkgUAZnxo+KWn/BP4U694p1&#10;KSCO10WykuQssgjEzhTsiB/vO21QBySwrzX9hf4Xz+EPg7H4u8QLJceOPiLt1zXbqbIkYyZaCHB5&#10;RIomVQn8J3dOg4vwHomsft9+KrXxl4qg1HQ/hTot4l34a8PyKI5PEEkZJW9uu/l55SPofcZL/S0k&#10;rXsZO4KuePWgCwdRjqSGcSru6fU1m6Pax3gkZ9zMrY606/uAZ/LRfnU4zzxQBpNJzwR+dBO1aybi&#10;drBgJGXdjIAP86mXUJJId+BtxQBgfE34M+F/jBotxp/ibQdL1izuFZSJ4AzjIHKv95W4GGUgjA54&#10;rwXQtb8U/sLXs+ia5ovinx/8MGJfRtX0+Fr7UNCT/n1uUzlolAG2QYAHHfav0zHrabgGwFHoKsHV&#10;I5I/kbJoA+d5f+Ch2h3sMkfgn4d/Ezxle4DOlnoEkMcYzzvd+Rx0wpycDjsV9HJCpQZ79aKAPZv2&#10;EP8Akx74Nf8AYjaJ/wCkEFerV5T+wh/yY98Gv+xG0T/0ggr1agArnfif/wAi3bf9hbTP/S+3roq5&#10;34n/APIt23/YW0z/ANL7egDoqKKKACiiigAooooA574l/wDIDsv+wtp//pXFXQ1z3xL/AOQHZf8A&#10;YW0//wBK4q6GgD5Z+LP7GfxS8D/tL+KPip8BfH/hDwxqPxCt7SPxb4d8YaBPq2j6nc2sXkQX8LW9&#10;zBNBcCEJEwDMkixxkgFcnj7n/gmJ8RrDS9B8c2nxqOrftBaD4pu/Fa+Ita0Z5vDs/wBqs/sU2lJp&#10;q3Aa3sPs6oFEU3mK6eYWZmIr1L4v/wDBUj4K/Av4w3ngjxJ4k1a31XSrm2stWvLbw7qN5pOhT3IR&#10;oIr2/hge1tXcSxELLIpAkQnAYGnfEb/gqN8E/hT8ZbrwPrXiq+h1TTLyHTtUvoNCv7nRdEuptvlQ&#10;XuoxwtaWsjb0+WWVSN65xkULyB+Z5bon/BL/AMYa3r2n+NPG3xA0XXviRqfxQ0T4g+Iruw0d7DS1&#10;ttMtJLW302ygaWSRESNyfMlkdmZnY4yAOk+Nn/BObVfit4J/a50mHxNp9nJ+0naQ21hI9q7DRDHo&#10;lvppMoB/eZaEyfLjhgOtdZ8e/wDgqZ8Ef2aPihd+EfF3iy8tdU0lbd9ams9Dv9Q0/wANrcY8htRu&#10;4IXgshICCPPdPlIY4UgnifA//BZD4V6v8Xfj9oPiDVF8O6P8C9TtNNl1KWzvW/tXzYbcOY18gbpP&#10;tc/2eOGIyPNsV0DLIpo3Vv66L9EPVO/9dyb4i/8ABOHVvG/gH9q7R4/E2n28n7RWlW2nWMjWrsuj&#10;NFoUOllpRn94C8RkwuODjrzTf2t/+CY037WGuX32rxZHoun6j8ItT+GjtDZmaeCe6ubOeO8UFgrI&#10;htOYyQW3Y3DrXeeA/wDgph8G/H/wz8SeKo/EmpaPYeDrqzs9dtNc0DUNJ1PSZLyZIbQzWVxAlwqT&#10;O6hH8vY3JB+Vsdf8Wv2w/hr8C9V8SWfizxTa6LceEPDqeLdYWa3mZbHS3meBbpmVCCpkidcKSw25&#10;IAwaJef9aP8ARiW1l/W3+SPl7xH/AME0PjP8ctV8b658UPil4G1bXvFXwe134VWsWg+Gp9O0/T/t&#10;z27R3pWS4mkkcmJ2lG5V5jVFXaxb0r44/wDBOC3/AGgte+H0Ov6zG3hvw38M/Enw61m1hiK3GoR6&#10;vb6dA00T8hNi2UhwQeZF9Dl2tf8ABYb4F6H4e0rUG1bxtdNrS3E9rY2fgTW7rUGtIGVZL5rWO0My&#10;WZMibblkET7htZsHHvHgz40eFfiD8INP8f6Pr2n3ngvVNLXWrbVxJstns2j80TlmxtUJ8x3YK4Oc&#10;YND21/rf/Ngt9P62/wAkfJf7GX/BL3xp+z38YvCGseJNe+CVxofw9s5rTT5fCnwutNF13xGzwmBJ&#10;9RvGkl2OiEki0WLzHYljtyjeuftffsp+Mvif8VPAfxO+Fvi7QfCXxI+H1vqGm2/9v6TJqmj6xp9/&#10;5BuLa5iimhmUiS2t5EkjkBVoyCGDHGN8Mf8Agr18B/i5rsun6T4k8RRu2kXev6fPqHhHV7C316xt&#10;Y/Nnn0+Sa2Vb0JHh8W5dipBUEV8VfBb/AIOCfG3x68R/C3RdMn+Fuk6p8W/Ed3DaJd+FfEs0fh3T&#10;IW2xwzyBUS6u52aMedCyQQgMZBjkPVsNtT6Wtf8Agn98ffAXjvTfil4c+OPhjWPjJeabeaN4lk8T&#10;eFZZ/Dl/YzXbXdvb2ttBdRz2y2bvIIi00hdZGD5yMdD+z5/wTJvfgR8UPhH4nm8ar4l1TwS3jHUv&#10;E99cWAtpfEeq+Irm2uZ7iONGKW8aSQuFjy2EKDcSCx7f4Of8FQvgr8e/i1aeDfDPii+utS1aSeLR&#10;7y40G/s9J8QvAGaZNPv5oUtbxkVHYiCR8qjMMqCazNO/4K4/APVfijJ4Tg8Y30l2Lu70+31H/hH9&#10;R/sbUby1WRri0tdQ8j7Lc3CCKT91DI7sUZVBYYpLTYDztv8AgmF428C3Fj4u8B/EDw/o3xM8M/ED&#10;xb4u0e41TRZb/R7uw1+6aafTbuBJopTgCAiWKRSHhBAIJFY3xa/4JUfEj4vxeD/HPiX4jfD7x58Y&#10;vC9/qs7J4u8DrqXg6Wx1H7Pv0yKwM4nhigNrC8UwnaXd5u4kSlVtfDf/AILdeBvi5+wvH8SLKb+y&#10;fGfiK+1fQvDvh46Jq+qTXeo2ryeSBb21q11cQrCbeWaSGJlQSMpIYYr07SP+CnHwt8Gfs0+A/GGv&#10;+NJfFd14sLaZbr4b8K6lcahq2o26n7akWlQxy3kJhZHMkci7oQAHOcZNvlYOv3nLfBn/AIJoa78O&#10;tR+C+p6l4n8HTan8O/G+r+M9Wh8P+Erfw/pk5vtIvNOS0s7eD7iQi4jxJO8srrEdzcqq3vij/wAE&#10;4tW+IHwI/ax8IReJtPt7j9o3Vp9Rsbl7V2TRlk0fT9PCyjOZCGsmfK44cDqK9/8A2f8A9oTwj+1F&#10;8KtP8aeB9W/tjw9qTSxRTNby20scsUjRSxSwyqskUiSIyMjqrKVIIryL4b/8FbvgD8W/ilovhHw/&#10;42uL2+8RXjaZpl8+hahb6Re36hi1gl/JAtsbsBWPkeZ5nGNueKOtv66f5IE+q6f8H/M8Z+P/APwS&#10;A8R+KPjn488T+Ada+DNrY/FVre41x/G3w3h8S6p4fvI7SK0e70udpkUb44Y28m4SSNZFLAEOy0vx&#10;x/4I963d/GLVvFfw41b4Ms3i/Q9N0XWo/iD8NbbxA2nS2NqtpFqGneVJbpBIYFQNblDAWjUhVGRX&#10;s3ir/grN8C/BvxjuPBN94o1b7dY63H4avdUh8N6lPoOn6o7rGtlPqaQGzin8x0Qo0oKs4VsHIHZe&#10;EP26fhn8QP2jtU+FGh61qOreNNBklg1WG20S+ez0uaONZDDPd+T9nikaNgyo0gLgHbnFHoGxwP7a&#10;3wcuPh3/AMEdPi74D0sz69e6T8Ita0a3a206G3l1KZdInjBS2tkWNWkbkRxIFBbCjoK8z8A/8E/P&#10;i9+0DonhnWPi58X9Om/4RnwPqGieDX8M+HJNH1PTrrVNOFpJqt7I9xIJLyGFmRVhWGMMzvtBIC+t&#10;a7+3tp3ws/aa+Nmg+PL3QvDfw/8AhP4U8OeIP7YkWX7Q0mpTalE8bgFvM+a0gWJI03s8pUbyygdp&#10;+zF+298O/wBrubWbXwdqGsJq3h4QvqWka5oV9oWqWcc27yZmtbyKKbypNj7ZApRijAHIIBvfz/4P&#10;+YbWXb9bM+Of2WP+CIvij4DfHb4XeM7jVPgPo6fDeO/sZoPBPw7bRb3xPHc6ZcWf2y/vZLmaae53&#10;Sq+0kRjMh5LAr9mfsP8A7PV1+yb+yB8N/hnfalb6xeeBfD9po019BEYo7poYwhdVJJUHGcE14x8a&#10;P+Cr3hj9mL9t3xp8N/iA01n4f0Pwho3iPTZdI0DUdY1KVrm41GO8lmjtUlKWsCWsBMpjVUMvzMdy&#10;gej+K/8AgpL8GvCninwTon/CWS6zqvxEsLPV/D9toekXurNf2F1IY4r3NtDIEtt4w0rkLHuXcV3L&#10;k5r/AD/4P/BC1nr/AFseB/Fv/gjtqHjmfUPEWn+IPA9x4ysfidrnj3RIvFHhca5oNxa6pbwwT6df&#10;WjSIz5EKMJonVkdFIzyDrWf/AATS+I2jfswap4ZtPE/wMk8ReIvEv9vaxok3wnsv+EHvrTyBCulG&#10;wRxcGJCqyi4a4aYuDk7G2D6N0n9sf4a678PfB3iu08UQTeH/AB/rSeHdAuxazhdRv2kmiWAKU3KS&#10;8Eo3OFX5OuCM/P8AL/wVx8N+D/jX8G/Aeq6lo3iK8+LHinxDof8Aamh6VqcVrpy2F3dWkEWx4nLT&#10;faIkt5XLqiskkoxEVIIr7K9Put/wP6YPu/63/wCCd/8A8Ezv2EJP2CPhH4k0W41Dw5LdeLvEU/iO&#10;fTPDOkyaT4d0JpIYYvsun2jzTNFCPJDnLks7u2FzgfR1FFABRRRQAUUUUAFFFFAHwr/wU3h8/wD4&#10;KFfsrrkg/wBl+NSMd/8ARtMrRuLOO2sfOmkkWXP3RjiqH/BTKVYf+Ch37K7NtG3S/GuM+v2bTKfq&#10;M1xq90UjUuzdvQUAcl8ZviJ/wqL4J+KvGrR+e3h2ye4t4XO1J5cYRSfQuVBxz+NfEf7HvhaxtLjU&#10;vGl5dLPNY27zX4uCslxJcyKs0twApO1eZIx3O1unIr6w/b+1f+0vgxa/C3R447zxZ8SJ49MsLZcf&#10;uYUdZLi6kGeI40U5Pqw6814X8WfhLq3gL4u6LYeB7e3tdIuIf7MvbyC3jljlBc7pJYx22KrbuOpA&#10;IyQQDEs/iHHr3iHSfEnh3Q5LKXXvEUdjcy3K+a10iwsCVzxGfLZjlOTtPON4b9ef2bPHcOs/Bbwo&#10;sE1m8kFnFazJE4xGyDbtYDo2ACQe5r89Pin+yPdfEfwb4Xs9NumsdPsMXCiwhCvE3lNGAuT8oG48&#10;85BI965yDxt8TP2KPElm2m/2truh2cQR5xEo1CADjbIF+SZABwxjHHViRuIB+wCfcXJyccn1pryM&#10;LlF/hYHNfFfwI/4KyaXrVtpK+I7XaNYlMKOZDb3IZQC2LeQZbAZSSrYIZSMgjP11o3jCy8Z2FnqG&#10;lXSXNjdQ+bFMnRgenHbryDgjvigDaMqyybcBtpw3HSpCdo+lZ+h2klos0kzL++YEfT/JqWC6SS+k&#10;+cbdoHJoAgstf+06mLdlVSQT+VWZdTjS5jiX52kOOD0qqLFW8RxzKvyrERn0NTXS29pcxN5MW5m+&#10;9j7poANcl8u0+9t3HBpmmwC2txHGxaRs5Zv4Bn/JxUl9bJqduu7IAOeo5xUyRxKAxC8fMPbPegDP&#10;v9Da+nZlkmDLhcswCnj6frUd1PH4Q077zTSucLleT+VbEp2gMei8k+lU0todQvpGeNZAoBGR+Gf0&#10;/L60AcvBoN94zug1151rYqSM/dkfr0z712AEenWaRj7kahVHfAGKWefyztUfNjj/AD1qqE8v/Xt5&#10;zMchSMflQBh6rp83iHUGt1by/l3tke4H9a2oo9P8L26xlobdZGyM4GT/AJAqLW9Uj0O1a6WM+Y3y&#10;844/ziuR0zRNR8d3qXElxtt4HKl3XceOcY79aAO2t9etLyXy7eaOWRuymmajpEmqS7nuJIY8Y2Ie&#10;TUtlolnpRDRQQxv/AHwoBNQyS79aZWeEQ+WWGcE54/wNAEcvhK1vfD95p8kt01vfRPFId+1sOpU4&#10;98H0rF83Vvh3dafHcalHq2j3E6Wpe5hWG6tSwIQ5jAR1LbVxsUjdkkjp1Et1DZws26JRjPUDNcv8&#10;S7pZPDAnVv8AV6jYyrtwWbbdRMQD2+UfQZOaAOH/AG0fAVn8RP2dvF2lajaRXun3WlXMc0br1At2&#10;wfZgcEHqDgjpX5I/8G52s3Wn/t/3VrDM0dvqHha9juIx92QLLbuufcMoOevUdCa/aj4saHcaz8Lf&#10;EllDH5082kXSxQqMlneGRQB3Jyep6k1+H/8Awb9XX2b/AIKDQxLMsNxdeHb+KIN1kb90xUe+1WP0&#10;BNfB8Sq2c4Ca35mvxX+Z/WngjUdTw04tw8ndRpwkluk+Wprbv7q18l2Ppb4jf8EY/H158RPiBo+n&#10;n9mvVtL+JGqand3/AI+8UeAJ/EPxAMN7O8n2YPcXBtv3CP5UbqFQLFEfKBBz+iHwz+AkvwY+Geg6&#10;D4Z13VEbQdMt9P3anL9sj1LyYlj82YHBWV9u5njK5ZixDdK7LR/DSWM7XNxsnunwdxGfL69KPFmv&#10;Lo+nswk8tsZDV94tFY/kt6u5m6V8QlsLmGx1yxl0S6mlEMUjP51ncyMQAEnAA3MxACyBHYnhTXTP&#10;EHPVvwYiuLm0ifx/Z2N5byyWN7pM/wBqtPtEPmW8rbSvzpkbhgnBUhl6g9c9D4L8QS+KPDkN5Nbr&#10;azM8sToknmJmORoyyNgbkbbuU4GVIOKALslkm/czNt6EE53en4e1SJmQNuyNrcEcU0Frp+MrEp69&#10;3P8Ah/P+czMEUk8AckntQBGP3Up/6aNx7HH/ANanSyiGMs33V61XjlM1yMK33t/PZdpA/M9qZr4Z&#10;tOYIdrMQN390d6AGWzNcXcbMPusT+a//AKvrmrN/dNaw5RPMc8BR1NLb2iwovJLDkn1/z/Sm3c+1&#10;VJRsBhn69h+JxQBXtDNcxhpl2MT0DDaSPQY9qtDdbxHair3yz9T70WMglh6cqxzxxnPY98dKLja0&#10;0KttJ3EgH6H/ABoAQWivF1EjMVLMed2DmgQW6FgwiLbiTkDPJzSCfeoaNZFVueE4b3qTymYZ3/mt&#10;AEcEySFlxujztB28fT/P/wCurd6YskAR5JNysp4A2gE4JA7Y5+nfI62Unjt4/kbzpJGIABGWYfpx&#10;inWS+ZEJGYszndnGAO3A9P50ARaVanTrIqzH7xbB7eo/PP51zOueIbzU76SGyjmkaM8hO2TgZrrp&#10;5YwrKxU8fdJ61U0jRYdHnuGjCr9obOPpn/GgDmv7P122kVlgkm4DEF1GD3H3q2tMu74gC6sVh24w&#10;d+716DNbLMFHPrioC6yuGdVKqrg8ZHBA/pQBXufEVraR7Xljjl6BM9P8+lNt7NrhEkkl2xryoAHB&#10;z15H/wBcVC2hR6rdtLLDCoj4RXi6fy7Y655J6VNLZyTTxqGkijjPC7cqfxB6UAaRO0Vy3jTX1sni&#10;8iRThz5w/L/69aes6rMyTww2837vguykKfpXM+HvDkniPWbr7Y3lizIBjxnJOf5YoA+bNb/4r/8A&#10;4LK/DWC9JFv4V+G+peINPXGCbm4uzZyEnuPKAIHYjNfWfiO6j0/WbO4l/wBXHnPt1H9a+Wf21Cnw&#10;W/br/Zq+IEbLHb32q3ngXVC3Eey/j3Ww/wBnEwY578Amvpb4jSeasce7ZlSct+P+FAF/w3HJql/c&#10;X0zboJDmBRnbjJ59+g7dh7VP4mu9ts6ruzGNxxngd/6VN4bVYPC1j/Cv2ZGP/fIJNZuoXkM9u8kk&#10;0fl5IJLYBPp9Dz+RoA5PQru8vb37D/pvnvchs7/9WmMnOcdh+P8APR1/VZvBGpXBtU+0XmpTiNFJ&#10;Gfbj6sOffsas+Gdet9V1NZltZg8Lsobacn5fb6/QZ5xxnpLXQreWf7VNBHJcM29S65aPnIAz6Hmg&#10;Dj9N+Gl94puftGvNJDHnmBXG5/TkE4H05+ld9JItvFk8KoqHUNTj09fmPzN0UdTWbeXUlzb+dN+5&#10;hX5tpHJAoAjLNqF79oZP3afcJPU5/wDrdah1+b7Dpk83ltO2zCrjqe35jnFNs55dbmhWFJI7eMg8&#10;j7w7fhjnrz+NdAY1towNjOMliQM8+tAHLz6bqPijTkhubeS3h3Ltwyk7cYye+evfpjvXSWmkrp+j&#10;x2cLNGkUYjVh1FZ2reMf7OLKtpcycfeC/Kp9Ko+GPGU+raneNJDMtvGm5BsJwc+v+elAFrW9Mj0f&#10;Sp5vMaW44ZWkxlSD2rmvDFze+OvFVvdbWW101gC4bjIA+Xr39qd8R/GqyaTtTA3A1teCmey8Folv&#10;YzW9ysC8lCBI7DO7nrycmgCT4h61HZacqrNtljkDkBsEDB/xrLPirVvGenTf2fp6tBvMazeYAykY&#10;6gn0PpU0Xw2udZ1KO61a5jmjxloFB5Pu2R0rq7Owt9JtvLt4YreIc7Y1Cj8hQAzSrRrfTY0mLNJ5&#10;YEgZt3OOao674mi0pPLhxJPuGEHfPNR634rjgVoYxudhgY5NUfDeltO0l/cbtrKURNvzc8D/AD7i&#10;gDoLCzZD5szM0rZ4J6f5/IZIHu+a4fc6pGWZfcc/5/Gm6bfm+jYmNkZTg56Z68VXk8w3PyFgcnkD&#10;JHzEH/x0H8hQA2HT1u5nZ1iLHjB53eoxk8dR+PTip76wj1i0khkjzG3ykbsBgDz06dKls43Ee6Uh&#10;3JJBwOPTtTzIsEefuqTk57Z5oAqaLo/9lGX/AFfzbQu1ccDp/OpdVuvKt2VfmfI49Kq3E9xqStHB&#10;dR27FvkIAcnHJ7+lU72yudPjaSXUo1bIySuP6+1AGy83mKcfKqnk5rl/GXxQsfDX7ua4tYUY+WHm&#10;l8sFvTJI54NP0LXIZBJG1w00iyHO37w6dOfwyB9DXN+LLaG81BdUbSA0ei3JmlRod7TwElZQBjlg&#10;oLADJZkCj7xoAsXH7Qej6ZDHGLqxuJJuIo7OUXUsh/2Uj3MfU4HA54FV9I+JdvfTxX1rGt40hIjG&#10;TuRslSpXqrg5BVsEHqBWpo1hD44vLe70uS3XQ9pkhaNQyz4wP4eMAkjnJyDn2veKvhFZ63ex6jp9&#10;w+i67GAv9oW0as0i9CHRhsfjO0sCVJyO4IBX0XStS8S6+bu+huLW3HzoNwxuHQYJz+ldPqup2PhX&#10;TWvNQvIbO1hwHnuJRGi5OBljgckgfU1yw0LUtKLW8HizWpFt2YRhreCbAJJCyMyM7keoZcgDqcmp&#10;n0PXrjXdNudWutLurbTS8yNBbSQ5lZSikozuCVVmwQc5OABnIAN6z1S3utPe6t5hdQSI9xE0Db1k&#10;TJPBHB3dj3/CuV1jXtY8ZeArl7HwzNJ/amnt9nMt/DtxJH8vc469hWja/DBdOlmutJvrzQbi5cyy&#10;Jb7WglY8kyQsCm4n7zIFY/3q2PBmiHwl4P03S5LlbhtLtYrVpgnlh9iBc7cnGcdMn6mgDCsfiv4b&#10;0XS7ddQvE0eeOJF8vUoHsXZsAEL5oXdg9SuQOucc1mfEHxYjQ291a3Sy29xEXSSGXdHIvOCpB5Hv&#10;0NdzNcrft5Qj8xSVI9xnk/TsPXmvCfG3g7SvFXjoW0IXRWvJ2E1zZN9n+UZJdtuFcgAnLggfSgDy&#10;f9un9pnTf2av2fbvx1rH2CbWrN0/4R2wu5fn1W4kYptwjLJ5YXe7EED90M56H8u/+Cbn7K2rft4/&#10;tSX+v+IvO1PTdNuTqmqyz/N/at/KzNDbk998gZ5PSKKU+lZP/BTj9q2P9qH9oWbTfD+oT6l4N8Ku&#10;2naPOxx/aJB2vdkDCjftAXAA2qGwGZs/rl/wRy/Zfsv2f/2OvDepeTGb3Xrb+03k2/PK9wFLuT/u&#10;rHGvYLFuB/eGvicPhaueY94+3+y4eSin0nU3+dkrvsuX+Y/tv6rPwk8M3Xa5c2zW0b/apUmr28nG&#10;L12aqTW/Ie4fFPw7Y+EfD+ix6fps00ljFHppuInuc29qkbbTIluyvMoKgbScDexyBnOX8PfB8er6&#10;7J/YutRx20kCtqV3pUdtDEgy+yCPYpIcnLMzu7oqgZ/eZHp1nbx/bEkYpI7EEZ5K+tajQYB2Hy93&#10;J2gcn1r7Y/iQ5Hwd41Nv441Lw7qGuWGoXFosRtjIEgvJiylnBRThwFMZ3oij5iMZU12VZ+q+GbLx&#10;Bpj2eoW8N5bu27bIucEfdYHqGHBDDBB6Yrj9Y1TWvh1rFjpun3cOuW98sjJFqUrLNYRoOXMyqxkT&#10;JRQrqXJfJcjOADtNZ1E6faFl2ls9D6VQ1LxdpXhiGOTUtQtbNmLLEsjhXmJwTsXqxz2UE1wl/BrH&#10;jO9WG/1yQxZAaDTIvske3PdyWlz7q6/Su1svDmifD2FprLT7eG4kADzY3Tzf78jZdv8AgRNAGJc6&#10;ve+PPG+hmy0S6/sPT55Lq6ub5PshMoTbEUjceY2NzkhkXkIQ3GK7yuf8N6ut5dXVxNNGse75FLgY&#10;9f6da2Ir1bmZvJkjkjVQcKQSSc98/wCc0Acz4w0LxBqXjixuNLeys7WGxmtpLyQ+ZND5kkTNsiI2&#10;sxES4LNtHJIb7ta3hjwla+EbWZreKSW6uSHubmZ/MuLth3dz1xk4AwqjhQBxWsZMKDtY59ulOBzz&#10;z9KAMXVvEbWjbPKZWxnntXPS/FCK1ZlbcT/KrnxGv4oQQxwy9CPWsj4b6PpGqxtJeW8c9w0jBDKw&#10;K7cD+Ennv2NADr3xjLKiziGTauHBPTHWptA+Jv2288pljjaQ4388D0H8smult/Cui3TyBdL0/wDd&#10;nBIhQ5P5fT/IqxbeENLs5FePT7NHU5DCJdwP1oAmtFaRdyKsa7CByWJJwcn8vfNSw2EcW07dzrzu&#10;PJJ5Of1NJNcrB+7jCtL2QHGPc/nU9AFbVbJtRtPKV/L3Hk7c8VKsLDdmRjubI6DaPQf/AF6jluJD&#10;ceWqNkkEHP8ACDyT/IDqamchRuJwFGTQALFtjK5bb068j8aqXticZjYx/LsG3qBwePyq2pYlumO2&#10;KztT1BvtXlxybQgy2P4f8+nPpjngAt21gLZs+ZM/+89R6pcpAYdzKvzZ5qrfQ3aNuF75Y8suRt6A&#10;df5j6VHa6HdPdILu6adU+fAQhc+nWgDQ02Jhbxli33QRzgYx0xT7vczqu0tGxwQp5P19v51W13xD&#10;HocYZkeRu6r2HrWf/wAJhI0DOum3xmz8iGNvm/HFAGxNdw2MkjzSRwxqgYs7BQAM5PPpXC+I/i7P&#10;r6/ZvCsMNyknDalcqfsoB7xLkNMfcEJ33nGKy9Git/FHhiPxN4ymae2vH2w6IiNJDDKHKiExjLXE&#10;odSCCCMrkKuM10Vl46s49Tik1Tw/faPJJJHHbzyRLOo3tsQO0RcRsWIGGOPmHJ5wAT/DvwKuhyTa&#10;hfrNea1MMPeXJVpNpwSqAYWNemVQAHAzuOTXS26OLiSSQBV7c/59B+tTSTLH97j096h+0xzMylR1&#10;BOenbBNAEsM3nIWA4yQM98d6gSCS4l3O21o2wdvpjOB+YGfappZ9jKqrudu3YD1NNnuPs78Rs2/p&#10;j+I+n6fkKAHlFjibczbepJboPrX5af8ABxR8Ofk+GXi6GPgm90ieT0H7uWFf/Rx+pNfqJCftyJvZ&#10;mX73C4Vv64r5B/4LofDNfG37AmqahHHul8KatZ6svrhpDbvj8LgntwPwP6N4R5p/Z/F+BrN6SnyP&#10;/uInD85XP0PwozT6hxZgqzekp8j/AO304fnK5tf8E+PixN8Rf+Ccfwr+w6hJZ6o0MWgeaoWR4FtZ&#10;2ikyrBhzbwMRkHhgeO3vXw/+Hdr4egjtTJLeeRbCIyy43SMeGc4H3mO4k+pNfAP/AAQS8dP44+FF&#10;94MNxiXwvr0+tqP7kM1qsAH/AH8eQjPfOCMYP6VWFp9gtdu1S3JJUY3en+f5V53iPlf9ncT47CWs&#10;lUk16SfNH8GjzvEPK/7P4lxuFtZKpJr0k+Zfg0UfDegaf4eh+y267mJMhZh8xzjP8h+VcTrnwwuN&#10;KjupLjVGurP7fcajaWcVoEWF3d3+ZizM+GkY9lztICkV6Bp1uWPmyf6xTtA/u44P65/ACrEiLcDj&#10;7yHgkdDXxR8aebeGfhRd65i41C4mtYWTKIgAfOe+c8Y/nXoUkDWOnxw28e7YAo5xgCrMQIjGev1z&#10;TjnHHWgChpemPbzyTSMxZjwGIOP8Pw/rxfqN2S2VnZgq/eJJrjfGXxo0Tw9uhk1fTrWYHGJLlFJ+&#10;mSP5UAa/xAg0W50JpNcmitbK1Pm/aXm8hrVwyhXWTIKtk4yDyGI5BIMXw11i+vtOvLPUZEubvR7h&#10;bRrpOl2vkxSLIQAAGKyDcBkBgcHGK8v1T4hyfE++Ph3RbiG+uNQgkZ5Q3mR2SLtXzSByWDOu0DHz&#10;DkgCvYfDPh628JaMlvbQ2lnAm6RoraBYYgxO5mCjpkkk9aAL91KsMBZl3dAAO57Vx+rS/b/iRou7&#10;BwrHI+63Dnj27Z79a2bnUftAxNIwXuq4/L+nOSSDgcViaOkniLx1a6hFbSR29pvWR2GN24SBceuA&#10;QKAPnX4pXNun/Bar4Zrp3+nahN8OdTg1qFY2YafZC4L28zn7qh59ydj0B+8te6eF/tHw38aafptx&#10;PYXlprU966yx2bRzwyEmbDsGYMT8wGFUYXHoD4B8Golsf+Ct/wC0U1x/pN9d6F4a/s+diSdPtTbl&#10;ZoFz0V5VWQgcZHrmvo3wvo80nxN1L7ZGy3On2cX2OQqpRoZSxdhyWDF02kEDiJSCcmgDpPFXiWfQ&#10;4BJb27TjGScHCj1r51/bv+EHjz9ov9jj4r+GfCunzf8ACQ+K/CmpadpuZ1txJNNbOiRhiw2bydm7&#10;tuz2r6Qu70WKSfaI5J1HDFQWUDrzmvmLUv8Agr54J1rV76H4d/D34z/GbS9Kne0vNc8D+FTfaNFM&#10;jbXjju5ZIorhlIwRbGXB468UnroVHR3KHgD9sTwf8eZPhz4X0D4T+JL7xFosjSvZ6n4TutMHwzWK&#10;xnia4kmuYFjimUE2qJC2+UTNsJiDtXx3rXw/8c/D79mv9mibWNY8cWHhHxR4AfW/Ft/rOo+LL15f&#10;FMlvp/li5bTJxdwuIhOIIiVgDq42eb5dfpd+y3+2V4C/bA0DUb7wjqFyuoaBcCx1rRdUs5dN1jQb&#10;hhuEN3Zzqk0LEDI3LtYDKlhzXoWp2V/qigQ3C2YDckAsWHPv9KclrfuZryPyY+Les6h/wsexs/iV&#10;4q+N1944sfgX4cuNNj8Ow63p8+q62brWESSWCxYmLUmIjMS3B271lDAgMF95+B938Utb/aq8B/Dv&#10;xDqGsSWfibT9I+L3iO+junWGC5s9OXTtQ0hMEeWh1eOwujEAFYPdLt+8K+2tC+EWheH/AIkaj4yj&#10;so/+Em1TTLbR7u/DNumtLeSeWGMrnb8r3EzZABO/kkAY8w8U/BPR/A3xI1b4jaENQ0vV/FOqaPDr&#10;Zhlkdr8Q3kcccSs7EQwkSyF4o1VZGbdjczlzrf8Arr/wPuHb+vu/4P3nzX/wUZ1P483tr8N08bQ+&#10;FfDfgFtY1AeIJfDGo+I7+xYi2T+z/t76fHa3scRk8/hSYfNEG88qK5v4dfBPxX8dfEXwj0T4leJf&#10;ilqWk2/ws8S3rz2+o614ckvJ11ixXTGusTJctPHaP8n2ljK23zHXfnH3zqPxIYXLRwrM0gz8iLuI&#10;rLOo3eu3FxcXkjaRY20RmnvLpTHGijuWbA/HPGKnl/r5WH/X43PDf2X/AAz8TP2pP2KfBPhD4oaX&#10;4b1LwT48+F1jZeJr2/1G7XxNPdXelotz51s1uIlcyu+WM27vjPFfMHjDUfid8UPgr4k8XeMNA8cN&#10;rXwN0Cy+FJuLN73T57zU5tVtY9e11JLeKS5+xGzt7GUy2qNL5D3ixsjZZfrnxd/wV9+AfgHXZNGt&#10;/Fl34omsFBvrjw7pNxqdrZIMbpZJoUMZUdyhbHpmneG/+Cyv7N/iKRYz8SrPTpnyRHqGm3tmygep&#10;khAHtzzVS1d/6/rVh/X9fcj4v/ZGsPFU/jfwlZp/bmsaH4b+PVrd6Hc3Gm63DZQWUngrUt8kB1V5&#10;Lo2hvGceYzCNpJGKAK6588+KPifxxe/s4J/wiN58dLj44SeC/ER+LsV9LrT28VyNIuSpjWY/Zo5V&#10;1IW4s/sQH7jfszHk1+peg/tofB/4tGOLR/iz4AvNwRlhTXLdJXLAkKUZw2QBnGM9jivTvCdlo1xC&#10;t9pk1nerINyXEEolVlI4wQSMEenWj+vwt/w4LR3/AK3b/U/NnT28afDb/gqBY3SyfEDX31PxRp0L&#10;6VJ/bmmTaTpsmnRRzTQtG0+jX2kIxklkEyW1ws6yDcZBHu/SLTIpL/XpbkZkgVCI2YDBORx+FReL&#10;/FVppUtvDdalZaWly5iVrmZY/NP91dxGTjPArnPEP7S3w/8Ahf8AD/T9a1Pxh4dXSL5He2vI75JI&#10;LlUmSGR0dSQypLLGjMOFZwDgnFHSwdbneXMElyjKFUFuuZCQPw/p3qaGBbWIhcnuSTksfU1g+AfH&#10;+h+ONAs9R0fWNN1W21KEXdvLbXSTCaI8bl2k8Z4+vvxWtc6mq20zL95eF9zj/wCsfyoA5H4oQK3h&#10;1Zn+eRmjYk+rBs/+gqPwFfPX/BSrWvDPhzxz8FNS8TaDqGqa1Jrc2maPJFdCG3sJZ2tQ00iDJcjY&#10;m0bsY3ZBJGPoX4js03hCPasjF5lXJGNoUMAuPz/HNeY/8FGvBtve/Ab/AISzULPXNUXwHfR68ljp&#10;1z5auImRt8oZgrLHsDnrgBsA5oA851LUBaXPZs++Kr6dP/aWuBti4Vckdh0FYnwW8a6b8b/Atn4p&#10;slmbT9QMggSdNrjy5GjYkZPUoce1drDbQ2g/dxxx/wC6MUAU9XknkPkxRs24dasWFmun2oHG7GXb&#10;1NPa8jTqagmuvtDKqhiM84FAEwu/3O48c18haJ4v0j/goZ+1jreh31zHffDz4YxrNDpXmHyvEN6z&#10;Mn2iQA4eGMqwUcg5BPDkV1nxX8d6t+1344vfhj4Bubiw8K6XOIPGfieBtoVQfn0+1b+KVhkOw4Uc&#10;HPIPU+NP2F/CGo2Og/8ACKS6l8Pdb8N232PTtW0CbyLhYM5MUuciZWbLHfkkknPJyAe0JZJDapDG&#10;BHHGoRVUbQqjjAA4HFD2/l2+xMDmvAbL4D/HfwNf2z6R8ZrDxHYQTqWsdf8AD8StLFnDK1xFmTIX&#10;kEAZbrgGvoC4m8mPd1xQBFZ2q6dBJt+bJ3EfhVe201pb2SaTcob7uOtXYm3f0p6uH/Dg+1AGavh5&#10;Wu1kaSTZjO04Jz6UzxHMyGOKPPzD7o7+lakcu7b/AHiM1VvIBJqdu393NAFGy8MLcQpJM8yMRkqM&#10;cGrUmgrvyskg/KrV1IUMe3uwzzU1AFG4t2s4Nwkkbsc0VauEDxkGigD2b9hD/kx74Nf9iNon/pBB&#10;Xq1eU/sIf8mPfBr/ALEbRP8A0ggr1agArnfiluXwpHJskdbfUbCeTYhdlRLyF3bABOAqknHYGuio&#10;oA53/hamh/8AP1N/4CTf/EUf8LU0P/n6m/8AASb/AOIroqKAOd/4Wpof/P1N/wCAk3/xFH/C1ND/&#10;AOfqb/wEm/8AiK6KigDnf+FqaH/z9Tf+Ak3/AMRR/wALU0P/AJ+pv/ASb/4iuiooA4jxd4207xLa&#10;2FnYyXFxcNqli4QWsq/KtzGzEkqAAFBPPpXb0UUAfmd+3P8AsV/GjxT+1b408SfBv4e+MvBPizxJ&#10;cWc2neP/AAv8UoLDw/qEkcEMYn17RLkMJmi8sqRBBIZI1QeYpyRwHxa/4JPfE4fEX4teGX+HPi74&#10;j6R8VPFd9rtt4it/jTqXh3wtb22oyCS4h1PRoblHcxFpVxbxSCZBGGKnJr9cKKI6AfB198Kf2gP2&#10;UPH/AMbtA+G3wj8L/FHRvjLri+INH8Rav4it7ax0CeTTbSxkg1a1mIuLi3iNqJFFt5jSI5Q7D81e&#10;Zftd/wDBO/4zfGj4ofG6Gx8Im807WfGnhP4maFqen+LRoEOvy6XpVjp93pCSwy/bbC4byp5YZ9pj&#10;UrFl+tfp9RR/X3Wt+QbH5Z2P/BNH4leO/gB8dLzTfhjr3gjxb4m0zQbPw7Y+Ofivd+MNY1g6ZqY1&#10;JoZ7l7i4trWBmXZCEdiGlkZ9obA1v2l/2Yv2hv20W+PniTVPg/D4HuPHXwZt/BHh7Q5vFOnahdz3&#10;sWo3FwyzyRyCCPcJiVIdk2gEuGJRf02oo/r9A/r7rf5Hwr/wU+/ZQ8WfFb4meC/EHhH4T+NvEWpa&#10;RocumQ+Kvh58To/BnifRXMqOLdxOyW1xZHbuw5lKvnEWCS3tnwc+HXxq8Of8E37Xwz4i1zQ9U+Ok&#10;Xg+6s01G7VJ7Eam0MgtfP2xqkqxkwrIwjCyFHYLhsV79RQ9U13BaNM/LH9kz9i39oa3/AG0/gH46&#10;8a+DfiVa6T4BXU7XxFdeLfifYa4kUtxpE1usun6dZ7LW3tTKEX5FE3zoPKRFdj3nwJ/4J5fErTvh&#10;p+yx4e17Rzov/CCeGPGmi+KbiLULaV9Gk1ODyrZl2SHzSck5i3BcfMRX6JUUS1Vn/X9XBaO6Pyl/&#10;Yj/4Jf8AxG+GvxF+DHh3xd8LfF1ta/CO8hnvvF2pfG3UtY8O3ZtLWSGC40nRvtJMMkjMn7ueCOOG&#10;NpUG4ba9q/Yq+G/7RX7N/gX4VfAmb4R+Dm8K/DXUvs978Rr/AF23u7LU9KiaYpNaWKMt3FqUyOis&#10;ZVEaO0rbpAQD94UU7hY/IW3/AOCaXxssvBnwtvtV+GPjDUrj4QXfizw3c6N4X+KS+F9R8Q2Gqaml&#10;/b6rY3trcxAIpXy5LW6kiZhhsZVa7XV/+Cb3i/Qv2VPDKH4CeINS8Sy+NNW8Tz2+gfGq8g8a+Fjd&#10;wxwRzxaxdzCO5nkjijFyhnEJwCiyHkfqLRS6W/rv+Y73dz59/wCCaHw2+Knwq/Zct9J+L2qapqXi&#10;L+1b6ewj1bU4NV1XT9NeUm1t728gjjiurpUyXlRcEtjc2Nx+H/2GfAnxg/av/Yq+CHw5h+GGj+H/&#10;AIe+H/HkPi248fL4gt2jltdM8QT3whhsQPtK3ss0IidiPKCu7iRi2wfrFWX4L8D6L8N/Ddvovh3R&#10;9L0HR7MuYLHTrVLW2h3uzvtjQBV3OzMcDksT1Jo639PwF0sfk3+1Z+wz+1X8cdR8caXeeFPG3iCa&#10;Xx0Nd067tPiXp+keC7nSYtWiureOLR4RHLLdi3jRW+2/KZQ8hmb5Fr76/Yg+BfiP4N+P/wBoLUPE&#10;GmR6fD48+Jlz4i0eRZ4pTe2LaZp0CSnYxKfvIJl2vhhtzjBBPv1FEdFbyt+X+SB6/wBev+Z+eP8A&#10;wUB/4Jv/ABG/ai+L3xw1fQrJY7XWNP8Ah9qHh0nXm0r+3brQ9T1K7u7L7Rbt9os2Mc8QS4CrtkkR&#10;lPyMV6z/AIJkfsh+Jvhn+0B4s+IXiX4ZeMvh39q8P23h+xHjH4rXnjrXLv8AftPMCzXNxbQWysI9&#10;gVvMLGQkKGxX3FRRHTYJa7/1Y+KfjJ4Y+OnwS/4KI/ET4nfD/wCDNj8UfDnjDwHoXhu3Y+J7HSbi&#10;C+tbnVJWJE5z9mUXMfmn7/zR+WspDhaf/BPX/gn542/ZI+O/w/m1yGw1DS/DPwXi8J3urWk6eQur&#10;PrEl9NbQxsRN5KrJhGKBSqKOCMD7ioojp/Xr/mwlr+H4W/yPzK+FX7K37RWieCvgb8I9S+FGm2fh&#10;n4L/ABXi8T3vjFfFdnNDrumi9vpUktbQETIwS7UyLNsYGPCLJuyvR/Cr9j/4wfBPWf2f9ej8Atrs&#10;ngj4p+PtR12wt9asYZ7LS9d1HUTa36tJKI5FSG4ileJWMuG2hNwIH6JUUR0/r0/yB6/16/5sKKKK&#10;ACiiigAooooAKKKKAPhT/gpvZrff8FDP2V426f2Z41P/AJL6ZWf8bPjT4W/Zh8Hf23rk0zTXDC1s&#10;rO3XzbzU5z92KGP+Jicew7kVh/8ABaL402PwD/bN/Zf8Q31jqWqGPT/GVva2NhAZri9ne30wJGoH&#10;qe54AB69D8zSX3ifxdq2rfEbX7Wz8UfECEfZbHQbecND4Sgbny4153TAFTI2NxyQCBkkAz/hZ+0N&#10;deIvjlr/AIo8TaDrEnjPxMyaZDbwWpkj8N2AxstVZyCrMeZG2gEkngZz7V+zd+zNM3jHU9d1jVZt&#10;Q1G4JS4nRTGkkRYFE25I3gKBu7AAY7nf/ZD+Hmpaz4Oj1LxOqy3VwzzXEbweSfMfkKVHQquM++K9&#10;zt7C30Gw8m0hjhjzwiDqT/WgBbZIbAxwxKsccKbFA/hA6Cq+vafp+t2my8t47he24cr9D1H4VbtL&#10;Up8zfe71I1nG8isVGV/KgDwH9pz9nW08aeEoZtLujpd5ZyBre94klsmJGSmSD8ygjg5yAe1ed/s+&#10;/t4eNvgJ8aY9AbTY5G1JkhjijkE8N0qEeZJIFYgbfvHZgp0PBr3L9rfw+viz4W3Gli+XT5LpXCyb&#10;9pi+UkSYBBwpA5z396wf+CbP7N3hXx58NVa+vlaO0hhu7n7BKfIuppFPmHLKG25QrgBDxyEwRQB9&#10;7eF/Hi/EHwbpV/EphXVLWK58sZJj3qDtOF7Zx3ratNFUxc7S7f7TDOPc/wAsVH4H0W107So47WNV&#10;tYo1ihVR+7VFGABzg4GBnA6d+tad/rENg21nTzGOApbFAD7a0NscDbtxjqSaqT6PCbyPzGb5myBv&#10;9D/+oVopJmPc3y9/pVaWa3nnjfzo/wB2T3oAlkslmfLduBjjApq2e4tuO3suOo9z7/yqO81mG2TP&#10;mJ+dZWr+O7fTl2xtG20dd3FAGzeRqtsqZwoz3PYGo7W6tbKEr5sYbJLDIzn0+o6fhXGaZqV94u1H&#10;dGJ2tY2+cqxCj2rtbCzaCJVZpPl4ILBlP6f4UAVhfLcSl/Otwh6BpOfxA/xNMikjRy3mwJ3G5im7&#10;3A9PQnOetaFwjSzRruZFwSdvGTxjn86dBbrbK23PzHcxJyWPuaAMmbRv7cC+ZJG0KvuJSXdyB6YA&#10;rQnnttAstxCxQqewq1XPavoE/iKXPnSQKfRfocZ/L8QaAMrxTrl1e3VrDEY83D7IxuxtJwPmHUde&#10;/vWtovgpfsStqW6a5ySdsrbQOw4x2qaLwYomsZJLiWZ7E5Xd93t0Hbp71a8R3DQWA2k7mYAY696A&#10;G3XhyxkTc0bbVG3Ac/41ieI9Ek17wjrljZwN9oktGhgVnwJCQcDJ9cDrwM9a2JNLWSIRyXTD5vmU&#10;Nu/Cr9pHHDEFjYNtGCc5NAGb4b8Z2fieSa3CXFnf2wH2iyuo/LnhB6HHRlJBAdCykg4Jwa/AXVDN&#10;/wAE3v8AgsbJJuNtp/hXxl5oLOf+QXeHPLdT/olxg++fpX7yePbOPUvEPh0Q7o9S+3q8EyfK8cKg&#10;STBvWN0UoQeNzoeoUj8hf+DlL4Mt4b/aU8G+OoLVo7TxVozafPKB8slzaSck+hMU8QGcZEZx0Jr4&#10;njqjJYOGNp/FRmpfK9vzsf1F9FPM6M+JMVwzjP4OY0KlJrvJJyX/AJJ7RfM/ZS9t768t9qtDtYcb&#10;W6j64rnb3whP4j14Wl80yWsce5jG33jxxnHvXGf8E+fjo37RP7F/w38VBmurq90SCG+lLAbruAeR&#10;P+Pmxv8An+Xs5XHzAfNivsMPWjWpRqw2kk16NXP5tzbLa2XY6tl+IVp0pyhJecW4v8UYvja+k8Oe&#10;DJlsT5NxJ5VjaMRkRSzOsMbHPZWdSfYGtPR9Jg0HSLWxtV8u2soUgiUnO1FUKoz9AK4z4l2V1f6l&#10;oNrta487VEuQu0FohArTBgM/30Rc/wC37gHdXUb7bho2P/Ax/jWx55uBMRBVyuOnPSleNZVwyqw9&#10;CK5iw1SeXxVDbiM7tpaQM2Qq+v8AKuodwg+bgUAA6nj/AOvUFxZtcMxZtw6KAMbQev4471JNdxww&#10;s5ZcD3qHSL039s0mON5APqKALVNkj8wDtgg1Dc6lDaMRI6qevWse616TW71bexWRlQgyOh4UZ7n+&#10;lAHQYxUL2EckrM25ixBPPoMY+nfHrUhKwRc/dUVDNdogRiwxnj346frQBYA2jAqG7j8+Mx44bGfc&#10;ZGR+NSSoZI9qsyZ7jqKhkjSL70kvTP3zQARaZFEq/eLLjkscnH9M846Ut9fLZIM/eb7opJNPLt/r&#10;pvzqOPR1W68xm8wY5D85P/1vegCrZQC7ufN/1jAfMwYjA+o7+359auCWMyBbfY0nQk5Owd8/4Vaq&#10;GS4aMMFXzG37VHTPGeT+dAAYppGXc0YUEE7QcnFStwp/h9/SoY7Ntn7yWRn6khsDPsKlC7lZGG5c&#10;Yyf4qAG284uk3KflzwccOKexwO/4UoGBUErodiySYkyFwjYJP0oARwvzKhQs7gnzDnPfj8Bxj0p0&#10;VslpLI/eZsnj/PrVW2sGW+WTc21SwwR6ZA/HnOfc0azqtvZSRrLMsZzkjPI6UAfKv/BYfwheav8A&#10;sdeJtb02Rv7a8C3dh4q05l+9FLaXCO0g9CsLS819EWHiOx+Kfwh0rxNZ/Naa1pdvqVq3U+XNGsi8&#10;/wC6wrN+MfgG0+Nvwz8ReHrxI5LPxBps9hKw7iSIxn379v0rxf8A4JS/EC68d/8ABOPwfZ3isdU8&#10;KxXHhu+RjhoZbS4eFYyDyCIliPODyOKAPpnRww8H2v8Ae+xr05/gFYWmafE/hZLiZQQJCV68EMef&#10;0A4ptpLca2YrCLzo0soo1kKnAORjnn2PPp61N4+aPw34LNvbyNGyMAOfmIO4n+tACeBZbW/kZbNp&#10;GjtJcPztC5GePUZANdJq2pLpVk0zY+Xse9cx8G9Kn0vw5cTXUbQm6m8xQ4xlNowf59atXNw3iDxc&#10;lrG263twJpPQ4IwPxoAvaTYFh9vvdyy5LIpb7g7cev8AjWfq+p/8JJqlva20m6Mn94OV9+Tj6/lU&#10;fxH8QtYJ9nBUKQCfXNaHhCzEOnRSLHuDKGD9N2e/v9TQBqQxx6VZBf4UGSQvX1OKbPqEU0LRq7eZ&#10;INoXBDc+3UfWo7iF5pv323ajDbjpjPP6Afmas2hUxHajIqsQAfY449qAMfX9dtdO22wkWJQCpIX5&#10;Uzx16Zxu/H6GuNuPGtxqGrXVnYyW6x3AVQApBUZwQOO2faunsLmG6OoSXjR4t5HCHjcQTk9eewHp&#10;is34e2trL461qRVh5RCgGG4PJIPT0z7mgDek+HWk3Kr51uZSoxzI2Pr1raLJbRDlVVRgZ7Uy9uRa&#10;Wskh/hGa5yCyuPEFu9xeXTW8J5QBeSPXmgDS1Hxdb2Snad7fWsu+8QXlzlVjVc8Z3DH1q5H4fjuW&#10;WNY9qpggsOV+v+116YI7k9K0Bp/lXsPl7Y9gzkKPm65/M7c9/egDK0bwo8E0c15seSRsFc5AHJ/o&#10;B+JroyMiq13a+bcRsrujZwSOdowegPAzgDOKs0AV2njsrf5erEhV/iZqy9Q8W2/h6cLfTorc5WNN&#10;xJ9zn+grVmuI7YkfL5mCVHck9vxx+lV9Qs9OMu66jtS3rKoPX60Ac0/xashK5+0BQw4G0/J+h/l2&#10;+lYXiP4jT6hOGtZo5goysaREn0wOM/5/Cu/RNJEe1UsNoO4AKuM+tTRvp54X7L14wBQBxGi6d4rl&#10;t4Zoo7WGOZFkG98HnkZXHUVJrPhXX9Rt1+1S27Mz8bWJxwfQcCuyfWI0uoYYtrFjjA7CrUlxHEfm&#10;dV+poA52Lwno/guwa8mRt0aje5dmyeO3ua5Lx94jh1bwnqN3pMvkx2ZWa9kVPms7UMollRcYZlj3&#10;tt7lBw3CtvfFDUFv7EW0bq8bckD+9/n+ddBoOiwWnha3tZreHa1qsdwjRjbJ8gDBh3zznNAGDZfD&#10;ZvA1ulx4VkRJGBe6truVmh1NidxkZufLmJJPmKpznDKQF2zT/FH7BabrvRvEFm8ZP2kvYmWO0XP3&#10;i6Eq698xlsDkgYOKejatD4B8SQ6L53m6DfEJYuzf8g6U9ICxOTG3Aj/ut8mcFAOwub6DTYy00yR9&#10;yWNAGTFe6bpNq2sNdQTQ3arJHLCdyOD0KYJBBB6j61XtPF1j4o1mO3tpPvDcSQVY464Pbj8evI4z&#10;y+paX/Zl1u03WrS4trWZ7iLTr9E8ltzFjEsqpvVeflJDlSMfMvFavhz4rW974ss9Nk0W4037duSO&#10;Zmt2jaUIXKgxyE4Ko/JUdB0zigDt5ZFgi3H7q/pWZFeLcTt506xx9xnaW6nGfbPP4etZnjTxPHGs&#10;ccM0RRvvsGOPpx/SsXwtqc2sazPbRyyRAAc5+Zvrjj8Og6fUA6PxDrNpounvMrLxwpJLK7H+eAOv&#10;OP0r5c/aN8bWMPg7VNNZRNf6+JLNhu+WO1dGSbI/21fZ9C2ORX0R8Wrq20XwtLDJceZcSYYtI3zK&#10;gySc+mR/Ovji30mb48fG+DT9P8zyb+5EMbH70duvLOeoHyhmx6nHNfivjfxdicqyeGWZW39bxklS&#10;p2+JJ2UpLz1UU+jldbH3nh/k9PE4943E6UcOueT6XWqX4X+Vup+fH7X/APwTxT9mXwdovj7S7h20&#10;HxReTWsFhOd01jtAKuDnLRud6gkcbOSdwr9Pv+CRf7RT/HD9iHw3p00yjVPBzv4fuC7/AHkiAaFu&#10;T08l41ye6GvSv2zP2QtB+Jv7F/jTwVoulW8N5Npvn6c23fPJd24EkAMjZZiSgTknCsR04r88f+CB&#10;X7QMfwz/AGk9d8CapKLe38Z2W61Evy+Xe225gvPQtEZc+pRRX9jeHvDNGr4OvJ4Wnisumqk5W96p&#10;zL35vvpzLX7NOKP2jiDijF+IXBeKxeNk54nBVFJX39l0v6R5rvq4XerP100yyhsT8s9v5zcbjIWP&#10;5cD9K1tq2lv97aqjlnOfzpttqVveD93NHJzjhqSeeOQbdwJDgfkQT+VfkZ/LZn6z4lTTLbPmxF26&#10;FQSK4Lw/YT+Pfihq83mf6Db21pFMQxyG3XDFF9MgoT0+8D9NDw34Rk8XWk2pxa5q9rdXlxdSY85b&#10;iER+fIsSmOZXVAI8AiPb0PJ610nhvwe/hjRL2L7RHcahqUrTTXCxCESOVCLhQTjCIo69s96AM3Sb&#10;G0TxhcabaQ+StqBI7l2LP93v+J/+tVj4mXVrBp7KzFbxlBTr0z+XY1oeFvCK6BLLdSTSXN5dKPNk&#10;bvznj26flWB478HXvirxPHFDM0cMkO4yMuRHjIx/n1oAwdJ0Y+KTGumBt0aqJjJIQu7+I/d6ewJP&#10;NegeF/CsegWwJUfaG5Yhiyg+2aZ4O8EW/g612xSSTSMoDM+Oo9ABxmtqgBE3Y+bH4VW1fUk02zZm&#10;baxB28d6mublbWEu3Tp9TXLT2dz4w1GRctDaxNjdnPBPbP0/lxQBkWOjH4g+IHW789LSOIvuX5d5&#10;zjg9PX8q6ux8BaXpqr5duQI/u5kb5f1q/o2kx6Lp8dvH8wjyNxHJySf60+ebdcrCV3Kw59uuP5Gg&#10;Blho9vpjs0Me1pPvEsWz370t7qMdpw3Xjr0/z/iKreJdcj0OxJZlV5AQgrn/AA3o9xr979ruLiZY&#10;2BcIPfgdcjkDoR2HbFAHRQ2EdzMJ22+SmSnzFs+/PAHXpU/mR38gWOZGReWVW59uh6U+63tE0ahd&#10;zDaCxxmpqAI7i4W2C7s898cAdyT2/GmQvJNbboz95iRvU8jJxUUtt51oGd5GZiCc/dTn06ce/pUg&#10;uIbTcpmLMvJBbcwoAcscqQPukTexyDt+VPwz/Ws+2hmM0rwlWk28s4znPIHbk9T2HHHNYXiDxxca&#10;hPJY6fbtcs2QTHnoePb65OPy67vgzS7jSNBjjunZp2JdgW3bM9vwoAsW+nyTSb7ry2K4wFOQ2Ome&#10;B09OlXIYhBEqLuIUYyxyT+NY934mkaWSO3gaQL8oYHqaksbSRYPMmuHSRhkozbQD9f8A61AF5bGH&#10;zfO2/N1yT+tc7451zVp7FV8O6ho9ndIx8xtRtZJo3HoNjrtPUZO76eu1bWbyqreZIq9iD1HsOw/z&#10;iqkejqt4FDHDOWJPXqR2+nWgDlvhr4Dk8Obr3VtWh1W/kklnjWOIxW1rLNzK6LnBZumQF4LYALuW&#10;6ZvA9jrGiPbXSzMskgcssjRujo4ZSCCMEMoOfatqONLVAqjHOM+/uaeqhBx65oA4a/v9Q+HeufZW&#10;t/EHibT76F54Gij8ya0dCoaNpMqpUqxZd53ZRhlyygdLoclh4hs4dQs5PtFrdRB4pFY/MD79c+3U&#10;VpTltmFUEtxyeK5jVfhrZ3EVxeaS0/h/VZt8gurR/KV5SPvyxcxyZPJ3qT9DzQB0SW727N5XkjOM&#10;5X5j9akB3soYr5ifMQO/auVt/FniDRrH/iaeHprySNDm60u4jmjcDqxSQxuCeu1FfjuT139B1+x8&#10;YaLb32n3H2i1uUDo6gowBGcEHDK3PKsAR0IBoAuqcMV249D6157+1z8N/wDhb37LvxB8MrG0s2sa&#10;BeQQKASfO8ljGQBySHCn8K7/AOz7R8rOfYsayPFHiPTfDVlu1TUNP0+OX5VN3eCNX9gGxu+neujB&#10;4qeGrwxFP4oNSXqndHRg8TPD14Yin8UGpL1Tuj8bf+CFXifVrD9qDXNJ0e+t7K6v9Ea7WO4D+VfG&#10;CVD9nbawC7lkY7iGA2dOa/Y7wb42/wCEkt71LuGPT7zTrprSeHzxJhgFYHOB1V1PT+Lv1r8S/wBh&#10;TWLf9nL/AIK4aPp+9Y9Og8UX/h5SSFWSOfzraEg7QMFniYYAzwOAa/Ze71nUvBfjjWrey0G41a61&#10;gNqVqVuooUkjhht4Wj3M2Q+9hgFduGzu6iv2z6QOFj/rHTzGn8OIo05p/fH8kvvP2bx6wsf9YaeY&#10;U/hxFKE7994/kl953aFQBt5DDIPXNO71y48YatNJuj8J63Hk4XzruzVQc87gszYGO4BPsOtRXWte&#10;Lrgx+To/hxGYggNrMrPjBzkC2wMZ6gkZ9a/Cz8ROnOoQKT++j46/MKI3kkttydSTjeMZGTiuUB8X&#10;tprTD/hHdJ8uMvh3mvlAAJAIxBgdB6jBPOcVW8OaHrHirQrPU9V8Talb/wBqWcMpsrCCO1WIsu9l&#10;yQ8mfmxlXBAUd+aAKPiXxrc+Kdc/svQoY9ektWAu3tbuFYbUkn5ZJCchuD8qqxHcDrV74f8Awktf&#10;CvgO0sZLO0tb9R+/Nq27qSOWwpYhcZOOSD1rq9G0e18KeH4bO13R2tlCI0LOXbaowCSeSeOpo0uV&#10;p7pm427cEA9PT9d2PYigBdA0WPQrJoYkWNWcuVHQE/8A6qi8VXv2PTHbKjCs2CeDgd/bJB/CtEsy&#10;qx2/d6AHrXN634TuvEupfvp2jt0YfuxkqR+npjigCv4L0qXXrL7XeNHJDKGVArEEc46Y9u59PQY3&#10;tV8QW+gvDHMSqtxxzgdqkdrbw5pm2ONYoY87UX161zugQNrOt/2g7KLa1dt248ZKnv7ZFAHzX8EE&#10;TW/+Cu3x4kiO9bPw34cSYrz5LtEzqrY6MVwwB5I56V9TeKfB0GuXaXkVxeadqkCbI7y1k2sFznay&#10;nKSLk52upAySMHmvk3/gm3eN8UvGvxu+MkfmSWHxN8cvaaJd5yuoaTpi/ZbadCedrHzRg/dMZ4xy&#10;fo74neJt9lJp9vPPBLOAJXhlZXVOuA4wyk+2CAT3II+R4443yrhPKKmdZxPlpw2S+KUntGK0vJ9u&#10;iu20k2ujC4apXqKnT3PmH/gqt8cdSvf2GpvDMeoTWUnj/wAX6P4H1XVbJHsmtdMvtYgsrqQbmZo2&#10;kt3kjzn5TLkY4Ffgz/wW3/4Kr/HXwL+3j4k+F3gHxl4q+Dnw5+D88OgeGPDXhLUJtFtbe3hhj2TO&#10;IGQy+Zneu/ICMoA6k/0hfFf9kfR/2wvgb4m8G+LDeRaD4mtGtvPtZPLuYJQQ0dxE/O2SKVUkRsHD&#10;oD2r4N/am/4JSap8dPFmlt8df2SbH9ozxZ4fgSxtviN4B8c2vhObxNax/LF/atjcXNsY5toAcxPc&#10;Ac7GVcIPzvwe4k4u4mpf6x55TWHw1Xn9lStryNw9nNu13oqifNbm5lKKszszClh6P7mlrJWu/PW/&#10;36fdqfPP/BO3/gpJ8cPjHcfsxfGW++EuseMfHuv3utfDXWPEFnqltp5+JlhDaXF3CssZUYms5LYO&#10;JiNvE4GDKRX6hXP7T37WOrRbLH9mXQdF3fMlxqHxAs7hAOwMcSb9x/IVT/Yd/YQ8Q+FfiB4Z8eeP&#10;vD/hD4f2Xw90abQPhz8NvC1wbzS/BFrcFTdXM90yJ9q1CcKqNIqKiJvCmRpHkP2DLcJBjcwXdwM9&#10;6/dJP+v6+/5nkr+v6/D5HyVHrf7bXiwboNB/Z88KI37wJqN9qN7Io5Hlt5I2k85yOOKzvFfwN/bG&#10;8SeHvss3xU+D9jumhnUWfh+4zBIkqyJsZ85AdR94HI619iuftMP7uTbk/eXmm6jDJPp08cLbJmjY&#10;I2AdrY4ODxwako+LW/ZB/aU0XwhqmoTftSQ28NjaSTKdM8DWTPdbEYuHd2yrfKBuXJyScZFbkP8A&#10;wSbsPipc2tx8Yvit8TPi5Y25V4NI1DUPsGl9jl4bfBds/wAW4ccV7V8Ovhr4Z1zwva6XJDeWV9YW&#10;kUGraal1NalpAhUtKisN4Zi5DglXyTluteoKojj2rwFGAPSgDj/Cfw08J/A/wOug+E9B0bw3pMI+&#10;W0061S3jJwBuIUDcxxyxyT3NcT8YfH3g34X/AAX8T+MPGmm6bqml6TCJPIntI55Lp1B2RKrj5mJw&#10;B2HJ4AJHXauX1zXPsm5tuGZsDJAAJ4Hf6d6+U/24PifN4k/ap8C/CHxB4R0uTw7dwTava3N1MJWu&#10;SttKP3aJwuNsqOJeHDNjIxkA8C+2S/Hr4ty+Ix+zX8M7z4c6+kMtrbXmk2dvqEULSIJZhNBsk85w&#10;xf8AeEjCnHXm5+0x/wAE3PDHiDx9ZTfBfTIvhfp62++7vIdWvxcSTmRgwVBOyKvlkYAUdCM4I2/T&#10;KRw2EQVVWNVGAAMcVCdWHmbQuSfegD5h8S/8EqdF8QT2N1/wsn4mf2jp8SiGe61JbtY5F5DqHTKj&#10;fltobqTyKra1+wH8RptB0zTF+Knh/WtN0eGSCysdU8FWggtkcqzKvlt/GyKWbG7KhuuTX1Wk7ruZ&#10;o2ArK0/4i6Prd3Lb2GqafeXEDOkkcFwkjRldoYEA5+UsoPoWFAHx/wCJf2Lfjnot9oN/4f1r4b6d&#10;deFw/wDZ8+lS6hpdwgdmZlG3cmNzFi3DMOCSABXuGm/8FcPiJ+y1PY6Z8cvhlNqVj5cUa+JPC1yJ&#10;kuiFG4vFIEUyHByAyAZOFAxXZaR8YtF8Y/G+x+HFhqMcPizVo82azW7SW43QSTLISCu5FSNmIDAn&#10;gZBIrtf2d/8AgnD4dsfF/wDwm/xO17/hP/GHnJMLFrnfo+kTxnIWKLjfsbdgPwobG0kFyAesfs2/&#10;t2fCP9rW0SLwZ4s03UNSiz5mkXYNrqUDAHdm3kAc45yyhl6816V8SfBmifEXwTqGheI7GLUtF1SP&#10;yLq1kztmXIODjB6gH8K8b/aH/YH+E/7XevSXXibwvDDrkab4de0pzYapbuPusJ48FiMkgSbl56V8&#10;ZeCv2p/jp8Bv2v8AUvhT8MfEVz+0joHh2KeKWw8TQCx1KzeAkTQi+YKZHQxbRK+5HMnCng0Aeg3X&#10;hzxT+zD8ffEnh3XNS0e3+FdjpS6hoUxtvssemQNMI4bd5WVVZwA6kbnJKqfl3AHsvBXi/TPiLYy3&#10;mk6la6laQzPbPJBJuCSofmQ+4yOPevgOD9r+7+Kvx8+JV/pupaTocnjC6F3BoXjKOGayuma4DGEG&#10;dntz5TFgj5UMEG1E3bV+x/gYfD/w38J3OoXV9oXh06sftlzpkGpW/wDZulMSSUt9uAsfOcnJPGSc&#10;CgD01tOXC9y3VielfP3xx+K2sfGz4iT/AAl+Gd7Na3kLAeLPEtuA8fh22IOYI2zg3b8gAHKc9CCU&#10;p/EL9pXVP2ntfm8A/BW8eSNn8rXvGkcRbT9Fh/iW3fgTXDA4XacDqD1ZPaPgf8D/AA/+z58P7Xw7&#10;4dtmhtYSZJp5TvuL6ZvvzTP1aRj1PYYAwAAAC38IvhLofwO+H2neGfDtr9k0vTUKoC26SVictI7f&#10;xOzEkn1PYYFbPmMLxenJx/OrZOBWertLqCY7E9qALctxsOO/fiong89yzHauOanEWR/EPxqtdxMX&#10;2qz4wDx/n6UANWVrmVVj+4vDVahhEQ/rmm2lutvHhevfPWpJJVjXk0ANCf6Ru9v8P8Kp6lJOt5EI&#10;guW4GamiuGupfl+7j8qjvLlhcxssfmbemKAHW1rO77rhlYdgp6GrhO0VXiu5JI9xiK/jmqN/qbE7&#10;UBLegoAs316oGAaKLGxFunmynczAZDAfLRQB7f8AsIf8mPfBr/sRtE/9IIK9Wryn9hD/AJMe+DX/&#10;AGI2if8ApBBXq1ABUN7qFvpsPmXE0NvHnG6Rwq5+pqauB/aR+CP/AAv/AOHQ0HztBgxdx3O7V9Ci&#10;1m3+UMP9RKyru+bhs5HPrQBxv7Jvx7+KPxj1vWbf4g/Cmf4d2tjDHJZzyX4uftrsxDLjaMbQAfxr&#10;rLv4meMofi3/AGNH4Kkk8Pf2xFZf2v8AaePsrae9w9zsx/DcqsGM9Wz7V6IOBRQB4x45+OXxL0D9&#10;p3R/CelfC+bVvA16YPtfigXwRbPfnzP3W3nZgd+c11fxq+IXizwKtv8A8Iz4Rk8U+Zp2pXMgW48r&#10;y54LYyW0PQ/6+XEef4c55rvKKAPI/wBpX4zfEP4W/DbQ9U8E/Dibx1rWoTpHfaYl4Lc2CGJmZt2D&#10;nDgL+NdN4j8eeKNL+Ag8RWfhV77xb/ZcN2fD4n2sLllQvB5mP4SWGcc7a7aigDxv4i/tgWPwE8L/&#10;ANq/ELR9R0G3v/FknhrSRbJ9qa+U7zBcEcbVkVGPfFeyV57+0X4D+HHxA8O6Nb/Ev+xf7Ns9Viut&#10;N/tLUPsSfblVxHsbem59pfC5OeeDivQqACiuX8I/Gfwz48+Ifi3wnpOqR3niDwLLaw67ZrFIrae9&#10;zALiAFmUK2+IhvkLYzg4PFXNH+JGj69481rwza3E0ms+HoLa5v4WtZkSJLjzDCVlZRHJnynyEZiu&#10;BuAyMgG5RRXFeIP2ivBfhG/8SW+sa9a6P/wiLWMeqzX8clrb273rBLVFmkURyNK5VAsbMd7KpAZg&#10;CAdrRRRQAUVzM/xk8NWvxktfh/Jqka+ML7RpvEEGneVJuksYZooJJt+3ZhZZol2ltx3ZAIBIr+B/&#10;jd4f+IvxE8YeF9HmvLrU/Alxb2esObKaO1gnngW4SFJ2URyyCJ42dY2YoJE3bSwFAHXUUUUAFFY/&#10;jb4haH8NtOtLzxBq2n6Pa39/a6VbSXcyxLcXdzMkFvAmfvSSSuiKo5JYCtigAooooAKKKZc3Mdnb&#10;yTTSJFDEpd3dtqooGSST0AHegB9FZXgXxzo/xN8GaX4i8PalZ61oOuWsd9p9/aSiW3vYJFDRyxuO&#10;GRlIII4IINZ3if4x+G/BnxI8L+EdS1SO18R+NFu20WyMUjNfC1jWW4wwUquxGU/MRnPGTQB01FGa&#10;KACiiigAooooAKKKKACiiigAooooAKKKKAPzX/4Li6rdad+2V+ynHawzySahF4usi8P3rYSQaYpm&#10;6H7n3ueOO1Uf2Xv2Rbf4aeFvM1C6mu7i9m+1XErjEl0xxyeSVXgcZJPJJ5ru/wDgq19jH/BQT9k7&#10;7eyrai08Yl9y7lJ+z6ZgH2ziu7m/fjavCjnIoAA1tpFuscaxwxrwqIoUD8BUdmft0jSsvyqflqum&#10;hfaZd07Mwz0BxV6UrZ2yhV+VeAKAEl1COEsGP3a5zXvjJ4f8M6/Z6Xe3yw31/v8AJj2k7tq7m6eg&#10;5rzX9rbx94q8FeHFvfCdvDey26NPcQMkjSTIoJYRhCGZxgYUZLZwATivF9O+CPiH9r/x9a2PiTSL&#10;7S76GUwaalpqEcgug5O9m4YqVCKSehB6cGgDqv2/tT0Lxn4XtGn1h7SFLi2LBJPLeWPzdswVTy2I&#10;pGbAB5UcHofeP2F/hbpvwp+Dhl0u8nuLW7JSNJGyUAdnyTwCSXyOBgVj6H/wSL1Oe40f+1oLC8h0&#10;u0NjF9o1CS48qJsBv3RAi3EAZYLnA9gK+p/hB+ynaeB/Di6bfN/o8JPlpbyn5845Y4HIx0A6Y9KA&#10;O9XUG8N+B7NbeKaSV4VCmNCcEgHJp2k2K2Vp/aGrOrTzAEBxtMZ64Hv/AJ6dd+zso7C3jiiXakSh&#10;F5zgDpXNa4tx4w1mTT41Rba1dTJJnnB/r1xQBpLqsmv20gtY3jCnaHcfKx9fp/nFZd94VurGGWZr&#10;6HCqX5U846//AK62td1qPRbTCn95gYHt3/SsWylm8YKyyL+7cAEegyf8j1P0yADgfEPiK6OqfZVm&#10;X7wTec45OOmM/pXa+F/hMtjNJLq00d/uxsQAqq9c55561P8A8K60/T9RbUrtguFXag4VCAOn5Guj&#10;ljt/EGnPG2XhkypwcZ/z1oAXSbCz0u3MNnHDFGpyVj7H3q1WbovhKy0CRnt0k3P1LOWzWg86xn5m&#10;UH0zQA4nFRy3AjTPLNnaAOpPpUdyJJTtTIUgZ4oP+ji3XHfn3PT+uaAJbedbiIMvQ98cH6eo96cz&#10;BFLNwB1JqKaZbC1Xc3C4UE1i6n4gkvLSRbXy5GU7Q2MAH/8AV6fzoA27ebzS/wBcfT/PH51m+IdS&#10;jso2ZnB28gZHXHYf5zn8DBM1zpukK821ZNn3d3BbGcY6f0rEtvCuoeJ7r7VdeTHET91H5OOMd8dP&#10;c/0ANO10e81F4285Vjjf5iw+YjByPz/n65FbUu6wtgAcljjPp9P8KsWkTQQKrfw9B6e1cvrPxFtt&#10;Yu/7L8O3ljqGtM5U7H82KwUD5pZdp6LuwFyC7YXI+YqAY/m6/rPjS81jSYbC7h0tG0mC3ui0IySj&#10;yTCQZzh1VChXnymIYHAPyP8A8FtP2X/FHx2/Y4lk08f8JdqXgm7GuxzpFHDeRRLGy3SBVwrxGM+Y&#10;Ao3gwqv7wtlftz+zh4P8Lx2Vl508kZZi8py8zsWd5GPQlnYse2W6dqk8L+FodOieSTdJJIckk5Uj&#10;A6cfWuPMMHDF4aeGqbSTX/B+W59HwhxNiuHs6wud4PWpQnGaT2dnrF+UleL8mfkX/wAEBP8Ago5o&#10;fwfe7+DXjW+/s+x1y/N74ev7iRVtoLh1AktXY42eYVDIehcsOrDP7D3ZEu5WbbCqhnx1fJ6fTj8c&#10;1+R3/BWf/giTc6frutfE74PwwSWNyzXeqeFoo/Le2f8Ajks8DDKxyxh4IOdm4EKuN/wRB/b91zxF&#10;8Ro/gf421u/Nj4gydKvmZvtnmwIzGzeYtuVWRcBvvKIljUgFSvxWRZpiMsrQybMo6bU59Gui/wAu&#10;2ia6n9PeKnA2T8c5biPEngmqnJJTxWHfx05W96a+5uWlpWlOMnqj9ZrfWLPVvjCLVbq387StJ3pb&#10;718z9/IMkL1+UQLzjjzB611uK5n/AIVF4dh0FtNt9LtbW3MxuE8oFHt5CAPMiYENGwAABQjGBjFQ&#10;u2ueApDgXnibSm6AvGt/anuBkKsqY55IcYP+syAv6Cfx8dA2mQ2+pSX+12m8ryzjnjrwPwqgurSa&#10;tcrH5LImSfmXrWRoHxPs9Z1C3iOn6tDb3UnkC8urV4YzPjPlEPh1J5wSoTI2htxAPVyWu89mX0JI&#10;oAptoq3CrlmABBZOeR+NSmxNvpqR2zLDgg5Azn/9dLcQLE4SMbnPOzrgep9B+tZfjDxQ2gWaxgp5&#10;5wQAOAKAKUvhK81nWo2uSps1Y+YN5G8DPHHvW/FDY+F7PbFHHbx5yQvUn1Pc0nh/z5rGKaXaPMQM&#10;AM9O3FR6l4aj1CTJZlDNlhnrQBjeJviD9ntj9miaQdCcVkeG21bxxcswb7JDakAPIh574Ud//r13&#10;GoTrbQMsaqG+8MjjOah8O3Vxcx3H2gR/LLhCnQLgcf59aALiAWNooPzeWuOBjNc+bm/1nUQiCSGJ&#10;VIJZep9M/wBfb8K1r7UturQ2vynzOcVcluFhKhv4ulAC26NFCqsxkYDlj3oecLJtwzNjJAHQUpfA&#10;9eM8U2R9iKx+U0ADzNt+WNi3bOMVFbQN57F5N3lt6dSQOf1wB/OrG75sY/GqmsarbeG9JvNQvJlh&#10;tLWNriaRukaKuSfyFAFymvKsf3jjA3fhX55/tCf8FhXi8RalougGTSJLBHcxwQCe7mUJvPzt+7Qh&#10;MsQORgjJOM6fw1/4Koal4J+BsmveINNvNYLlJoZrpdk8MJbaRIEB3c4IPoxJPABAPvVDJcbm3NEh&#10;+6MfN9Tn+VEXl2zLCo5xngZ/En39+teL/sj/ALcPhv8Aa2juotKj+z3tlGJWRJxNFIuFztbAORvX&#10;II43D3A9uxzQBA8zzSFYvurncx7n0H9T+H0oP4XjurhZptrSdfmG7af8+ua1N4Dhf7wJ/wA/nTqA&#10;K8Wnw2sAjVdoyOR1JHTJr4y+HnjS1/4Jzfta+MfCHiwSWvwx+M3iGbxN4d8RzfLa6drNwF+1adcS&#10;HhNxRXjdiBjjJIYr9k3+qraKedu04JI4FYPxC+EPhv42/DrUPDPi/R7LxFoOrLi4s72IOjjqCO6s&#10;CAVYEMpAIIIoA0NB0mS2vb25Rl8u9CGMg5wozjHUdDmuf+InhLUdfvljhk84SAYXbtVOME5r5zj/&#10;AOCavjH9n8NH8E/2gPGngHQ926LQdas4vEenWozysKzkGNcduTxyTUdt+z1+0xJdecv7Vkf9pSHy&#10;zCfh5p7Wmz1VN+Q3Tn60AfW/iNLmDQJFtPmkRMbduWYdMCsr4e+GbvSpLi9vWj828RNqDO6IDJIP&#10;5j8q+cZv2Xf2ppR5V3+1VpsNvJ8sjQfDmwWVV7lTv4b0NZt38Gv2qvhksknhz9oDwj47UfvBaeKv&#10;CUdnuYY+QS2pLBW5+hAx1JoA+idVsv8AhLvHbWrt8saFxlTg4Axn8+/+FdvKY9K0792qrHCuFUcD&#10;ivm39jL9sWb4pfETXPAvxA8Oz+Bfi1oNt9qutKMn2i01O0LKPtlnMP8AWRb8AjqhIBJIOPdPEhuN&#10;c1GG1t8rG3BkH8Hrn8qALOg6w3iC5k3RyKqDG4Y2k5/OtI3yxRRr8xZjgbeao391H4L8Oxxruk2q&#10;UUnqT6/nVL4cW/maF9qm3eY0rsCT1HTmgCrcwnRrDUFePzJrmRpI48ZL/KQAcehP9ar/AAj0yaC+&#10;1G6maN2ujgFDn7rMD27nmuf8Z/EOdNUdomjykjCMheo6Cuq+FulaxY2zPqSwxwtGqwIuCwA9ccUA&#10;aXjaZo7B9v8AcNaGjwJb6TbttjVvJXcyrjPArD8bx32o3f2S1g8xmjzndgAe9XvDtrrEGneXfNZj&#10;bGFTYTkcd+P1oA1LBVjsogox8o/PvUdpdfaplbjIDAgduVpkRumsY/LEakpxk9fQ+361W8H6VcaT&#10;pzJdLH5rOTlW3ZHoePr+dAGlFAI5pXwN0hBz3wAB/jTLu8EK4Ujd9M4/+v6DvTrybybdzuw2OKqW&#10;dot5A0pfLv6fw+v4n9M/UkAbplmt07SS/MVP3SvHPPXv/wDq9gJLuyhvGMCwREf8tGKfKvt9Tn9f&#10;zmtWMNmx8vnLEKD1ycgD+VPtspEzSMu5jubHRfb8MUAVI/C9jGm37PHx046VGNAtppD5aqPLOCSh&#10;/wD1H8q0IljY7lwcEjg9D3/z61V0vU49Qik8hlYo5DZHTvj8M0AJZ6FDp7tKqK03O0jt7Dmuc1uG&#10;/vbqQRyLjqGPdfbtx9a6DXNUtfDuk3F9qEjtDHhWWONpCdxCqiooJZixAAAJJNcjaW1r8TviBqTS&#10;LriabZ2FoIkdrzT4/O824MmYzs3HAi6g4AWgCxovgSVNfibULy3ZgC8dvn53Ax82D2Gf5VL4v8ZW&#10;GlarNazeKdHsW282s9xHG6/XJGM9s4zWivwk8LpGVPh7RZtzBnaazSV5DzyzMCWbk8kk8mrywaX4&#10;G0hktbWz0+3XJWGCJYlJ9lUAUAeZ69eT3+g3dxp8dne2G0pJc3cM0cd+WyBFAcqQMDd9oAYKdu0P&#10;zt4HTfi94o13VbXQ72Ga6vLmRo7SXcJWKjtL5a7Q4XklRtI9DxXqN/rp+JOvrprTeTC7EoETcVx6&#10;/h36Zrb074M2ej6N5NndXVtfR3P2yC8RsPFJtC4IGAyEDDIeGHvggAzvAnwXm0+7e512e3vmZMLC&#10;m7ZGe5zxn06Vr+KPh9Zzad/xKLeyt9Xs3S7tS4O0ujA7W/2WGVJ5wGyBkCrvgXxdL4l8OzXFxHCZ&#10;bOZ7Z5bYloLpkwC8RPO0nIxzghhk4ybOmajHqOrSyRt95GVd3bBA/wDr/jQBy/g+XTdbjY3VpdWe&#10;pWbATWd7DslXPIkwGZWVgDhgcZyOCCBs+DvDsel395qLRrH9oRcMzfdAzu6+p5+mK4Txb8a/Dfwg&#10;1zxPdazN5upNfqsNpFh7i4T7LBgYP3YwxcAnA5PUkk/P/wARP2g/Gn7R2uf2NpcNzb2V0SkemWOS&#10;ZV/6aN/F75wo9K/KeOvF7JeHJfU4t4jFPSNGnrK72Umr8vprLtFn2HD/AAXj80Xt3anRW85aK3l3&#10;/Lu0dZ+2D8b7W91m70fSb6HUGkURTzwtujgXvGCOCeoOOBk9+nUfsG/BmTRNJuPF+oRNHNqCG3sF&#10;YfdhyC0n/AiAB7KezVxvgn9izVNI8R6T/ba2N9PJFLfSaWs7IssURjUxtKBhXLSrjAK/KRkZyPoq&#10;f4kXENlttfC+vR2dugjnJtxG9s3TYkecyhQOWi3Lyu3fzj43gng/P894iXGfF9NUnTVqFH+S9/ek&#10;ujV29fecndqPKke5n2dZbl+Wf2FksudSd6lT+byXl6aJK2t2zS8V6lm5jgX5tzAACvxH/wCCk3wp&#10;vf2JP+CiV5rGgxmztbm+g8WaKQNqDe+90GP4VnSVcf3cV+y3h/xzZx6pNdXVl4jm4VYyuh3rbMk5&#10;48rPbqOlfEP/AAXy8CaH8Uvgj4d8aabMv9ueEb42t1bzRPb3LWdxgFjHIFchJVj7ceY1f3X4G8QQ&#10;y/iWGDxH8LFRdKSezcvh/wDJvd9JM9LwTz6OA4jjhK/8LFJ0pJ7Ny+H8fd9JM+9/hD8RtH+KPwn8&#10;PeKtJEa6f4j02HUoFyMhZIw+0+4zg+4Nb4C3JX/lo8m1mP8ACi9cfjj8fpXwD/wQX+PFv8VP2fb7&#10;wBqDNJqPgG7aW3Bb79lcszrx32yiQH0DLX6EQwLbptUY5yfevguMuHqmR51icqqf8u5NLzi9Yv5x&#10;aZ8LxfkFTJM5xGWT/wCXcml5xesX84tM5e9+DPh+40+6t4bN7H7SJPntp5IzEz5JdQGwG3Enp1pv&#10;h3Utah8arpF9eabqMNrZ/aJZbezktniYsEjB3SuG3YlPGMbPetbxd4ot/DWnI0nmSzXTeTbW8C7p&#10;7pyOFjGRzjJJJAUAkkAE1X8F6FeWk95qWpLbw3+oCNDBAxdLWJN2yPeQC7Zd2LYAJY4GBk/MnzZu&#10;OjMeGZfoBUUkTrIp81vL6tn2+nr/AEqWZ1jj3M2xV5JJpwO4UAIBtTHoOppAzeXkr82OgpzfdNV4&#10;iHl8ws52oCPTBzzj1/woApapazX48ncy+ZwO317n8+OuB1q3p1p/Z2nquzMgUbgvc+g7VMxb7Uvy&#10;/Lj/AD/n3qRvuntQBnH7RcjzFk2ruG3HQknHHsPXofTvVu0tjbKwLK245JCkEn3OTmgOyWq/KDJj&#10;p0ye9QatPNbaY3lsslxjAUDG8nsPTv69KAGaxpFtqtzbi4USbWyFP4n+g9quQwR2cW2NVjQZPFZ2&#10;maGZYvOusefKoLIh+VD14/Pr7D61flsleBo13Rqx52HGPpQBTvdcittctbf78kwO0Lzxgk5/IVHr&#10;3iAadNbr5Mzb5ACQOO1WodBtYL5blY/3yjaGJ6Dn/E1YlmjRhux7cUAY+r3N/qVz9ns/9FkUBw8i&#10;+nf+Q/Pr2saP4b+yaa0N5It40md7MPUYx1/lirN5rdvZD95JzjIGOtZlp4hutR3NGsKxbiAzZoA0&#10;LPSLDw+ZJLeGG3aQfMRwWx2ppuTrVt+5Zlj3YLA4J9fw96z/ALCLidpbhhJ82cBvlA9/b9T2rTRV&#10;uEWNdqqpxyhyPXr3oAi0vSYYS22NWXecnrngYNXm2WsXCgL0CqOv0p0MKwJtUcfXOao69erbxxru&#10;Xczd+3bn25NAE0uohYNyq3oTg4H49DTdOjkO52LLubow5P8An/GuN+JP7QvgD4Gab9p8beMPDPhk&#10;KPMUapqUUEzjsVjYhifQKD6V4Prf/BYTwH4mv5NN+FPhX4gfGbVVbZjw5okq2UTdvMuJgiquf4gG&#10;A5PagD6zkUMy7mI56eppL29h061knuJo7eGIbnkkYKqD1JPAr5Di1/8AbF+PVz/oui/DH4H6XMuV&#10;m1C5bxDq9uCP4Uj/ANHLc5IbGOnNSaZ/wSR0Px/Nb3nxq+I3xE+MmocPJaalqsljo4cd47SBhsAO&#10;eN5HPNAHbfGb/gqV8B/g07Qah8SvDl9eqSn2TSJjqk5fpt224fDZIGDjn8a4my/4Kp6h45iV/An7&#10;P/x08XQyf6q7m0JdNsZgScFZpXORgNyVHIxgZr2T4f8A7LPw5+B+o6e3g7wP4U8Oi3O4yWGmQwzN&#10;gYBaQLuZsf3iT19a9WiJaNcrtOOR6UAfI3/C8P2wPiZ82h/BX4b+AYbhf3Z8WeKHv3VSerpZgEHA&#10;6dRvX0IrnrH9nP8Aay1rxmbXUvjn4J8Cp4mM1/e2vhfwst+kexYkdke7w6s29RkHggHHUV9tFMyB&#10;vQEfy/wrnPEun6xb+L7XUtMs7G/WOyktSlzeNb+WWkRsgiN+CE546gfgAfN1t/wT2+LFrbx3Vr+1&#10;Z8U01SRQZJLixtLi1JPLbYGGFHoMnbVQ/sr/ALVngXxBJqui/H3wX4wumgjtUXxL4Kis8Qxs5VDJ&#10;bMWJ/eMxbgswHavqbwt4pl1XULrTrrTbjTb7T4opXR5UljkSQyKrIynJGYnHzBTx05rboA/An/go&#10;B4X+InwB/bjbX/iBB4Th8YahJZ+JT/wjLXC6fKVbaJEMwEisz27M3UBy2OOB+kXgf/gopdeErSz1&#10;rWf2Y/jnpq39orQXujacuvQvDKFcYdZBhWC7jx/Cueor5p/4OMfB0lr8XPhz4h+VodQ0m607heVa&#10;CZZOT7i4GAfQ1+gH/BOXxlJ48/YX+FuoSzLcTf8ACP21q7r3aBfJOff93z75r998Rv8Ab+BsizZ6&#10;uMZUm/8AD7q+72b+8/dvEL/b+CskzV6uKlSb/wAOi+7kf3nmOj/8FlfgO+pw23iDxDrng28dsLb+&#10;IPDl9aspOO4jZRnIO4tgKR0ya9e8A/t3fBf4lov9i/FTwFfSMu4Rf21BFNjGeY3YPwOvHHfFela5&#10;pmm6pYPb6haWt5bsCGiniWVGBxnIYEf/AKq8r8efsFfA34oo82sfCnwLeSPl2mj0WK3nfOSTvjVX&#10;OSSTz1r8CPwk7n4h6oNZ+H16LOZWt9UVNOhnjIYM1xIsAcH0UyZ98fnvHSz58Z3RmNRt2bflAHoM&#10;/wCfyx8eeMf+CN/wnhWK4+H9940+Ht0s4mePRvFN5bx/dYEruMuxssnIBGEwAM7qreBf2JfjAdIh&#10;uvB/7UXxM064hLRXFv4ls7fxAIJlIDxlpAhI3jg4BKEcDPIB9l3yeaUhjXaqvgkAYU8dvXBJ/AVY&#10;ijj06DavyoMt/WvkuPwL+2h8Lkzp3jT4L/Ei3hyTHq+k3OkXVwBnobc+WGbgnJwCB2yS28/av/ab&#10;8LRbPEP7L8esLESXuvD3je0kVlU/Mywuu/JGNqn5ic9DQB9dRsWTJXb7HtUd5fx2ULOzL8o6Z5Nf&#10;Iupf8FbLHwdZtD40+DHxy8D3CDaZL3ww1zZkjPCzRMd2drYOOQpPSjwD/wAFVPgD8TNYaCb4maTo&#10;7DrFq0VxpnJ9WnjUAd+vpQB9JSPL4z1LyQzQw7S2/YSMAjIHavn/AP4KZfF+/wDCHhDwt8H/AAZd&#10;2mj+LvjZfyaMt/IwC6NpyoDfXhH+zCcDpjcSDlRXsWj/ALTvw8u/DcEvhvxd4T8SNcHydPtNJ1WG&#10;7mvpiNyxIEZiWPU8cDk8CvlX4Us3xa/4Km/FTxh4ijttWb4V6La+GdKjbbNa2l7dM9xJ5R2LuaGL&#10;907EbssexXHjcQcQYDI8urZtmdRU6NKLlKT6Lsu7bsklq20lqzSjSlVmqcFds9y8A6HY/Bv4Y+Gv&#10;A/gBYLLwj4Ztksre9LLJPeqoO+RABtw8mS0h5di7AY2ue28A+DW8TXxurrc1rG2WLHmZvT/Gq/hj&#10;wxc+OdUkkmkkWLOZpu+fQds/oK7j4b3jap4KsZJo4VZQ0RMa7Ul2OyeYoycB9u4DJwGFfyFwbw/m&#10;fi7xBDjPiWDhlOHk1hqD2qNP4pLZq6997Sa5F7qd/oMRWhgKX1ej/EfxPt/X/BKN94VuvCOoHUPD&#10;o/czS773S2kCW82770kWeI5M/McEK3zZG47hBN8Yl0q7kt9R0PWreUKrReRAbxJskgjfFlVIwM7y&#10;BhhgnnHVX9k13btGrbVbvnkVQi8LWlmRcTPJuUDkyYCmv7VjFRXLHY+bOL1f4leKLCK81ZtOt49J&#10;iO9bGQYvo4VVdzl0aSNmLbyEAHAX5skgbWnrqHi+4SVX8u3jZWEjD7wPPy+oxj866K1v7e8fbGkZ&#10;XJDbiMkjjgd64TwR481jR9GvLePw5Pd6ToV7PpkEi3kcd1IkTkRt5cm1QmzYNzSBmxuCkEUwPSY0&#10;ESBR0Fcb4o8U3XiPxLDouh3k1t9nlP8Aad/CqEWgCFliQurI0rN5eQVYKhYnBKZxfEfi7XPHd/aW&#10;unpqvhi1t5PNuJ3Ns01x8rBY0AMq43FWZjjgY5ycdB4S8C2/hvwzDbxR7YLZCEAbJPXLHpuZjkkk&#10;8kk0AJ8MNN1hVuNS8TfY/wC2rlIbci2l3wxJHEoYJwMBpjM/c7WQH7oC9HqerR2UDfN81ZMfhlir&#10;/vJF8s4JD/5/lUh8HrMn7+SaT5gNu7tnnpQBX8J6RHe3x1Rjlld0X6YAz/OvKP29rb4c+DfAMHxA&#10;8YafYz+IfDaS2Xhm5ltprhor65XES7Ivmcb1BwegDEYNe6ppsMcCRqu1I+gBqveeGLDUHj+028dw&#10;I5FmjSUbxG68h1z0YHoe1AHwL+zJr3jnxH8Olj+IVnZwa9BcOgaMqJJYgflaRV+VT6bT8ygHAzz6&#10;XHYQ253bVyvOT/OuM/at+Fd1+yV+0v4h+MGp+IGtfhj4iskgurLzpbib+0yFWNI4OnIjJDDIVd4I&#10;A5rqPE2nf8JH4WvLRbq8sxfW7RC4tJfKuIQwxvjb+FhnIPY0Aeb/AB+/aT1L4aXeg6d4R8LX3jjX&#10;/EAE9lZ29pLcW13bncGYPEcnGB93PUE8V0XxI/Z++D37Afwd1n4ly+DfEWp6h45YaO2lx3b289sL&#10;1XZ4Is7TGAoJ4UuCigEDNeU/s6fHX4b/APBNv4q6xoeu/wDCyrj+1Li3aJ54o7m18tQziaIKV3fM&#10;5Q7QWznjiul/bw/4Kq+F/ip8JNP/AOFaaFD4mksLn7ZeaprekMsfh98GKMw+bhTct5rYxvAXdwed&#10;oBxmk/8ABNXSh4W0+a88ZeKm8RfZocXsEoiawiKAmzK5bd5ZO3eGwdvAAwBg/GvwLqH7GyfDTxJ4&#10;fuJrzQvAWpS32pG6vvJmv5JZoHaEbef32xgVUFcAFhgV7p8LP2e/i/8AtK2HgrUbXxxb+G/Cc2lW&#10;95q88ul+Rq9zcNuLR+SMKqkBCCrqBuJ+bAz698Vv+CfXw/8Ai3oPg3w54rXU9duNCQQS6gLt4Z7m&#10;Ty40eRuT94ruxk4JPJoA+a/H/wC3p8WvjH8PtH1Tw9o8fhvwX46vRpkeqeHfNm1vw5dRyxOI5ZC4&#10;jdCpRiwSMMkrKSrDFQ6N+x5qHjbWo9d+JWtwap4js7f7IuoaOgtptUG53M16zJmeUbo0GRgLApO4&#10;sa9k+Pf/AATDm8DfB7wra/B3xFLouo+BdQvNTtINZb7VHfyXCoHUvj93xGoHyleAflOWN3w3ovin&#10;SPC2jzeNNLh0HXNQt/OktIpxKin+6GHBIGCwGQCcZIwxAPPPBf7KPgfw38J7fwXfaPH4p0a1mlmi&#10;Gt28VzJG0jbm2nYAvPdQD71hWn/BOr4Jw34kX4e6TmMhgHmnZSevKl8Eex4r27y1J56/WmGM+Xnb&#10;j2yaAKfhTwlpPgXQ4dL0TTdP0jTbYYitbOBIIY/oqgAVdlu1iqpJpsnJTG7Pc0+10wsMz8t2APSg&#10;Bt7qahcD8qfpluwXzG6sc4x0qvcIi6oy442+vWtD7QpfapBbv7UAPZsFfc4qlNcrDtLbido4HX/P&#10;Srj8DLEbR196gSMSXO5v7vP6UAOtrh5lG5Sufaqk98ouZEYE/Ntx1yc1pA5FUZLDz70t0CsCeetA&#10;E06ra2eFXC+lNnmWO3cjcWIznpRqytNamNAxYkcDvUdroyglpvmbIxz0oAYdU8mNYljkdtvJA6VB&#10;pysdUXKMPlOcitKaaOxj3N8q9OBTY9UhlB2tnFABqMypFtb+KisjVNQLXHJ6eh6UUAfQP7CH/Jj3&#10;wa/7EbRP/SCCvVq8p/YQ/wCTHvg1/wBiNon/AKQQV6tQAV4z+3b4U+KXjL4HLZ/CHUjpfi3+0YZD&#10;MLlLf/RwH8wbnBHJKce1ezV53+06PGB+Gi/8IP8A8JJ/bX2yPP8AYh0wXXlYbd/yEP3G3pn+Lpjv&#10;QB6IOlFA6UUAFFFFABRRRQBwvx58HL400LSYW8Rab4b+y6nFcede6da3q3OFceUq3AKqxzkMvzja&#10;cdTXdV4z+2r+yP8A8NheDPDOj/8ACQf8I7/wjviG317zfsP2v7R5SSp5W3zE258zO7Jxjoc8ezUA&#10;fGv7MXxN8N+Av+Cl37X0WueIND0WS41Lwo0SX99FbtKBoMQJUOwyB7V4n+3r+0H48m+Kfx60nwj8&#10;SPEnh+xW/wDhLaaJe6RqGV0tNU1uS3u5bb70f76IqG4KuFAYMOK+3vil+wX8DPjl40uvEnjb4L/C&#10;fxh4ivVRLjVdb8I6fqF7OqKEQPNNEzsFVQoBPAAA4FdBZ/sy/DfT9N+x2/w98DwWYj06EQR6FarG&#10;E05t+nrtCY22rDdCOkJ5TaaSW1+lvwGfnP8AEf8AZc1TRfin+1P4HtPjT8f4PC/wp8A6b448NQDx&#10;/qDXdlq91a6mXme7Lm4miDafGy20jtAGlkPl8rt8t/aq+IHij9qf9kr4sSeNPH3jC1s9Fj+CuvJ9&#10;h1d7G3t5tQltRePhfkVGeYzkAACaCGTrGK/YS7+F3hm/1TXL6fw7oM174nso9N1m4ksIml1a1jEg&#10;jguGK5miUTSgI5KgSvgfMc491+zV8Ob7w1rGiz+APBM2j+IrK203VbCTQ7VrXU7W2Ty7e3njKbZY&#10;ok+VEcFUXhQBTV1v5fg/+G+4Ot/66f8AB+8/JD9rH4t/FLXv2ivjrbwfEODQ7D4LxWFr4T1LVvjr&#10;eeEX0qwGk2txFq0mnQ2M8er/AGiZ5GaWdpFlKmIIu3Lfen7dHxy8ffDr/gklqnjaz1iLSfGj+G9J&#10;l1bXNGjMiaQlxJax6jqFsHQHbBDLcTIWQFRGCQMEV7X4m/Y8+EfjS98N3OsfC34c6tceDYI7Xw/L&#10;e+GrK4fQ4Y8eXHaloyYETaNqx7QMDGMV6FeWUOo2ctvcQxz286GOSKRAySKRgqQeCCOCDR0t/X9P&#10;qLrc/Hv44a3p/wCx/wDtEfEjXvgH8V/EnxS8Q+Hf2avEOtWX9reKH8XTaNOdT0xlu0uJGlch1DTe&#10;SSyAw5VAr4MX7O/xN+J3wz8U6o+m/EbQ5dL8TfCvxJr13bx/HW/+ImoarJBZrJbavbRzWMK2DpMy&#10;gmKSOJxMQseYxj9Ufhd+yz8Mfgddef4K+HPgPwfN5c8PmaJoFpp7bJ2jeZcwxqdsjQxM46MYkJyV&#10;GOd1L9h74a6L8M/iDofgbwT4H+Hd/wDEXSbzTNS1PQvDlrZzTtcRSJ5s3krGZipcthm5PcZzSl8N&#10;l2f43/z/AAKjbmTfdfp/l+J+f/7Onxj0/wCE2tfsweN/Cn7Qnjv4pa58VNAvbz4kafe+KX16CSxg&#10;0Ge8m1FNPJZLGS1vIoIVESR7jKY3DuSa83/ZE/aU8QWn7ZX7L+q6V4s+Icln8XdVuV1K48VfGOHx&#10;BeeMLCXSby4WWTw9btLa6aEljgYGJ0MRKRlSzME/Ur9lL9izwJ+yb4D0Wz0Pwz4Rj8UWug2Giaz4&#10;lsdBt7DUPEX2W3jh824dAZH3eXu2vI+M4ycZrR8HfsX/AAd+HetnU/D/AMJ/hpoWpNqC6sbvT/DF&#10;lazm9UOFud6RBvOAkkAkzuAdueTm3bmutv6/r+tM4/DZn5UeMfgTcfFz/gmf8Ffit43+MHxjuPEX&#10;jL4ueGItXv5vG91DZ2NuniZrSJ4Yi3k27wQ7WWZVDeZGsjEsM1m/tLfHb4weIvjR+0J4ij+IOk+E&#10;9Q+EPiR9K8NXur/HC88Nx+HLOK3gaxuJfD8VhNDqcd2HErPM0hufNaNDGVGP2D1f9nf4f+IPhM/g&#10;G/8AAvg6+8CyDa/hy40W2k0lx5nm4NqyGI/vPn+7975uvNUPEf7Jvwr8Y+NdD8S6v8M/h/qniPwx&#10;FHDo2q3nh20nvdJjj/1aW8zRl4VX+EIQB2qVp/Xp/l+Jbd/69f8AP8D84v2sI/H3xDX9tjx1ffFX&#10;4m+HdW+BOiaTrng/S/DviW5sNJ0jUR4Ztb+ZzChUXMUkwwYZw0eGkOwM7Gsj9svxp8Tf2Arvxde/&#10;D/4kfEfxFqnjD4Iz+LNVfxHr82oQ2Gox6zpVtPqtskiyR2Pl2t9dOUgiEKCND5RCYP6oap8GfB+t&#10;weKIr3wp4bvIvG8Yi8RpPpkMi6+ghEAW7BU/aFEIEeJNw2AL04qxN8M/Ddz4gg1aTw/ocmq2unSa&#10;PDetYxG4hspGRntVk27hCzRxkxg7SUUkcCj+vwf/AAPuD+vy/wAn95+RPgH4o/FT4J+FPjZb6X8Q&#10;tHt9Nk+BfiXxWllZ/HC/+I+qR30Fuhs9Ztp57OI2IyzqQkoSQtGyRqYia9di+EGvfDT4y/DbQF+L&#10;Xxj1q3+PXwa8T6h4tbU/Flzc7tQtYdJkivbJGJSxlBvZ122yogUqNvGa+8fAv7Ifwn+F3hvxFo3h&#10;n4X/AA78O6P4ujeHXbHS/DlnZ22tI6sjrdRxxhZlZWZSJAwIYg8E11J+Gnhs63o+pf8ACP6J/aXh&#10;20lsNKuvsMXn6ZbSiMSwwPt3RRuIYgyIQreUmQdowpK6a8rfn/mvuEv6/D/J/efjd8LPGml6P+wt&#10;+yL8OdJ8YfFXxVdX/wAMT4rvtFsvixD4K07AjskYXGrmVLlUtZHeOKyg3BQ2ZAqoDV79nH9pXx34&#10;y+EX7OPjS11S48d+M/C1v8YINAnm1VtekvzYRTJYRG8KI16NscKCYqrSqFbALV+pF/8AsIfA/VfC&#10;tjoV18GfhTc6Hpd9Jqllp8vhKwe1s7uQgyXEcRi2JK5A3OoDNgZJrqfDvwD8C+ENSsbzSfBXhLS7&#10;zS7m7vLOe00e3gktJ7vH2qWNlQFHmwPMZcGTA3E05a387/iC0sflN/wTO+LHxSvf2gP2f/EM3xE8&#10;O6lD8VYZ5PEMV38cL3xhceL4v7OmnkaHRXsI4dNmt51Rz5LxJEqPCwcsK/YauF8BfswfDT4VeP8A&#10;VvFnhf4d+BfDfinXt39p6zpeg2tnqGo7m3Hzp441kky3J3Mcnmu6ptiCiiikMKKKKACiiigAoooo&#10;AKKKKACiiigD82f+C29lPfftx/siLD5y+WfF0khj/ui1048/7JOAfrXr2nbtO0OzSTdujgRWz97I&#10;Uda5T/gqPo39t/8ABQ39k2MttWG08YzN7hbfTDj8a6nU4n1G68mNgu0ZJNABb3sl5frt3bVPzY6C&#10;n6vqPkQMu07icDHerVrZx2abY12568k0s9tHKytIudhyOelAHkf7QfwT1b4x/Da506zu5LCa6Pls&#10;RHudU3KSQCy5yFI6jg96+ZdTs/iR+y5Zfbprx/EmlaT5s0oYPFc2qL5exs8upABPGVUbs9jX3o94&#10;oU14f+3Ojal8DdaaISF/sk0XyA5YMvK8eoGMdwTQB9p/sYfHDU/jr8Ho9Q1uFYdYspvs1yAMbzsR&#10;wTj5d3zbTjjK54BFesmUCbZ3xmvxt+An7dvxY8H+AF0fwnoPiJvK2NcXTsqW93Mscas4ZkJ3HkMC&#10;RyinnIx9jfsaf8FA9Q+JHje40HX9Rt7+KOd7GO6fyVkWZQpX5oztZGBwMjdu4OCCAAfYmqanHpsO&#10;5/4ulUYvEtnFZLNCqszABwuARj1rlPEPjCTWLmO0h+eSRti8E4z9K63QfDcdlo9vFNl5VX5mWVsE&#10;+3Tj8KAOV17VLzxXdr9hs5bhYzhsDC8dsmuk8Fw3kcczXlubUsQQmQQev69O+PxrYiijtVIRVXJy&#10;cU2a5UxsvXIPfFAHG+Lr698U6y2nWsDMlrICzKcYHAJOeK6/SdMTSLNYY2ZlU9T19v0xSWEENjZ7&#10;lTywRuOTuP502w1P+0ZW8tSqKcEnv9P0oAkmnkaUKiErnk1JHBslLZySMVTuruVJgqSdTjkD1x6f&#10;5/EU671qLSol+0SfPjJoAvVzms6tcx+II44YvtDKwIQdhn17U25+J2nwBh5i7gOKreD/ABVa6je3&#10;twSzcA5yNoAye5//AFe1AGjremXXiJUgZTbp94sB/P1rXtbOOzjwqqOBkhcZwAP6VHZ6nDeFmWRR&#10;jAxvB/lVW91F7seVA2JCcfKevt/PnIxj8KALn2m3uZVG5WZDnkfd/wAKlkYW8Pyr93ACiqmn6R9m&#10;G6YrI3UZydp7n0/ICpH1VVkVVWRuhyBnj1x1/SgCv4g8Qr4Z0G4v7mNnjtIJLiQR84VFLHGcZPGP&#10;es3wZbReBfA+i6fdCKO6s7GC1k2gKGZEAJyccZyefX1rJ13Xbzx1eLpum6a11oIvYkutSFyu0mNl&#10;ldFj6vGdvlEg5DMV24BYddfaNHqMytIX+Ug4DsOn0P8AnigCjqGu2t18sbxyNnbwcsfbH+c/jWhp&#10;ZY2xLHPPX1OAD+uaiOkWdlH8sffkeY3P155rK8L+MLXxfe3kNhqNvI9hJsmhjdWaLll7DplWGeeU&#10;YcEGgCj49vbbW/F/hvSWkhkj+0tqE6FgQwh2hFPv5skbD/rma/Cv4KWkfj7/AILlWsnhlljs3+KN&#10;3qEBhIVTbQ3ks8m3acbTFG/Tgg981+0nxq+Ikfww+CHxI+KEm7Gh6Td3Wn4ycw2sMhjwBwfMm3sD&#10;0KSJnpx+P3/BA/wC3jj9t3UvFl9Iznwlot1fCVm+Zrm4IgBPrlJJj6ZHrivg+LP3+PwODju58z9F&#10;b/g/cf1h9H2+V8JcUcSVfgjh/ZR7Oc1K33NwX/bx+6p1dUkTzNoX1zj8cntx+PbpUOoakt2qrD8+&#10;T16Zzx/XGfUj8OO0zWNU8Yaz5dlK0Ma5LOfuL0zzg+2B2rsdG0Sey/4+LjzsHOB/EfU9/wAK+8P5&#10;PC98NW+veG5NPulk8qTjcp2yIQ2UdT1VlIDAjoQDVPwT4mk1Wz+x3cscmqafIbW82rtV3AysoH91&#10;1wwA6bsdQa3pAxX5GVW9Suf6iuR8aWkGg+LvDusbdt1LePaXMyEr5sH2W4dY25wVEioQD0bpyTkA&#10;6qGJbSFmZstjc7k9a5LXLqDVfGcCJ5cwkj8td2MZ59f/AK/06VFqvjK68R6olnpu5d/HXH4k+la3&#10;hHwL/Ylx9rupPOveQCjHYqnHGOM/jQBtX9zNaovk2/nduDjFOtndrUNIuyQjLDOcU6e4W3Tc2ePQ&#10;VDPqkSWzMSV4xgjFAFGwkbW5W8xQqKSODzxjr+daVoixoyxrtVWI4HU1l+GNVgkDQqR5jSMTgj/9&#10;dal3ceTF8v32+7x3oAz7BG/4Sm7LfNtjUA+lN8QsxvI1V3j+XIKg5zz/APXq1pdlcQ3Mk0zKxlUc&#10;AdDVLxVfx6eyyNuL4yAO3Uf1oAx9Qvb60dlhFxMqjk9xyBj9RWdZJq3iDVhDsuIYx8zOew+tc78Z&#10;v2s/CP7O3h5bjX9QW1vdY3R2FvKc+fLsdkBOcIp2tySBxgHdxX533f7XHxT+PfiHWpPCfiOSaxs5&#10;nheWbUZV+0y+WjI6wrhUj3M6jGc+Wx4GMgH6jfEL4weG/gnoIm17V0iZV+SEt5lxOf8AZQcn6nAH&#10;civhn9rn/gqK3jTSLjw3oei3Vzp+pPGgSyja4nk53Iskqny03Fc7RubAPUZz43qv7PHjD442um/8&#10;JDrN3ZxyKx1KzsEKxXTb2IPmuSx+UqDkEEgkAZ49q+HvwQ0X4b+HrXTbe23Q2q7Y4vm8tM8nryxy&#10;SSSec9KAPnPwF8EPEHxW8K+JFuvCOn+HY9c855bkSNcagssoIDqvGADg7cgHupDHNr4TfskeKfhP&#10;eLda9rV1qeg6chjitbqNxGCdu1yrEKGGM4CkAk4x1H2BoFhtK7VjhgUf6tF2r+WMVz/7Qcyx/Dya&#10;H7ObqS4JVYVk8uSQBWOFbIwTwMkjG7qKAOT/AOCNXilb3xPqlxp1nZWtlIl8siqEi8yMTxmNsDA3&#10;7fLU4AzgnAGK/QCTxqsE7rIqqq9ycYr81/8Agju3h0/F+aOxjksruaa9hazkuGdLVvnaNdpc7h5I&#10;Zd2fmZc9sD9L7zwzbuNrRuyFQhIlYZ5+vX9OccUAWdG1RdXUyRhdi9x3Jq9VdIodJtG2qVjTk8k/&#10;zrLvPGsMcpWFfMYdgM4oA1pLWOaX5grcY2496mAwK5nUddvraNpiFj4zjBzj8qgi8cTopEisTg87&#10;fTr2oA0/EQ+2zxwruxvG7HYcDNXI47LR7dWbyY1ySGI/OsO11qSeCa5Yyx4UkYXriudt9fuvE2s/&#10;Z2utpkzjJKr16fL9TQBqeIvFP9p3yxw5/ujHOfWm6Xbhd0102y3VeCUB3D+v1rf0TwdHYENO3nvy&#10;eWY8nHXnB6elXbjw/az2/lGFWViCxZiWP49f1oA+U/22vgxrvxh8Q+F/Gnw0urbTfib8OZXudDnd&#10;D5F/AykT2M4XH7mVeM/wnpgEmvRv2Kv2wf8AhpvRNc0nWvD914L+IHgqdbHxJ4du2/f2EzLuWSM/&#10;8tIJBkpJ0I9eCfYrHw9p/h5mmhQwnGGYysc/XJ5/GvnT9rL9jPwr+0r41svFmh6h4i8A/E7S1EFr&#10;4t8PXH2a7EWCPLnAO2aPHGGwcDAYDIIB7j4n0NX03z7i6u1ViWKuQ236YrD0u9vNY09LWytbhbVd&#10;+11ODgEc+nJznrz+FeI/srftR+KLLx1J8EfjlLBY/E2xhlm0TWY4hb2HjazBJE8BGFWdVGHiABGC&#10;wHDBfpD4a6TJY6UHkZvvOoU9vmz/ADzQBV8FfDG30uWG+vFaS+Vi6gniLqMY+mDn1rq7i6jtIssV&#10;G3tmodW1aPSoC0jbeOK5q3F143uXaN/JtYzguf4vp/jQBuXPimC3Tdxn607TNbbUJG3RrHEoyWLV&#10;X07wZb28jPOnmMp+QiRsAfT+hzTvEN3DotkVRlikk6fMfzx/njmgC1c+IbS1iz50bY7A1m3njGRl&#10;f7Pbs6rxuzVfQvCzX5FxdytOjfwh2XA/IZ+oOD799e50yO1iKwjyxsLnJJ+7jAGTx70AY+mWd5q8&#10;vm3Amxn7qvhR69T/AEPp2rpLKA2tqkZO5lHJqvpcPlzTd9vygkksACRj6YA/HJpNRvXaQQ2+7zc9&#10;sY/Hqfxxj69CATC8jhgyzL1OAOrc4GB71Xl1VZI5FzCvynI8wMxPpgU77Otna+Wd0k8oKgqDu6Y6&#10;9gBjnP6mpm0qB2O5dykABSTtUdOB2oAZaXMdvYR+dNGu8E7i20HJJqp4ctotG0qTbu2+YW6cscD8&#10;60nhTKsRjyxwQcYH+FU7O4+2siKU2hmc889jxj3br6CgDD+JkdxD4H1K7WNW/s+WDUXjLbfMS3mS&#10;ZwDj7xjj2jPG70HNb9xq8UC7lG6RgAB698frWD8XJ3fQbaxctDp+rXK2d9cDkwxPkbcY/wCWjbYs&#10;n7vm57VYWddVjkkhuobhVaSNjG+5QythlOOhBzkdVIoAtS65LNFuaNoY/wC+Dhfz5/TrXlnxJ8U3&#10;EM0scczSt5mxMtnPOPavQvEFreRy+XDcRxzEFt5xubg8g445GAM4HvXlWoaZd3fxG0qG63SLJfxF&#10;pFziRfNAJB684PpxzQB6N8HvAy+DvD39qaiTHqF1GZJzKQFt0yTj24wTmsjxh+2F4F8IzPH/AGsu&#10;pSpkFLJDNkjsGxs/8erwP9pX47638Y/iBceFNCeZtIjuhZw20H3tQlB27mPcbug6YAJ56dX4C/4J&#10;8q+lR3XibWJoZ2Te9nYquY+M7TI2QT2OFx7mv53zDxU4izvMq2WcCYONWNFuM61R2hzXt7vvRT8t&#10;W2teW2r/AEvDcIZZgMLTxfENdwdRXjThrK3no7fcku99Cnf/ALc1j4fv9VXw/oNw9lqMizhLqVYf&#10;LlIIlbaobh8IeoOdx6sTXGeJP21PG2sWLw2c1jo0IU5e0g/eBeScu5Yj6jHSvfG/ZX8A/DXw/Jey&#10;aGur30eEgS5uXP2qZiFjjxnblmIGSvGc9M16J4B+H9l4H8Lx2EdrYqzh2uPIt1jjkdyWYBf7gLEK&#10;DnCgDtWb4B8Sc30znOo0IP7NCOtu10qb/wDJmX/rFwtgv9xwDqPvUf6e8vwR8Y/CX4Ca18Zddj1L&#10;WJL+z0i4laS81O6Rl3LgkuHkwrktheCxBOSMCvqjwXbeBvgtpQ03w2treahMoxb2UiXN/ensW5zt&#10;z/ExVF9VFXNR8P8Ag/wxehhoelrJakmMG3UrC3+wp4X6qBWXJ8VLiH9zo+kBVlYbfJhwGJwAeBj0&#10;5r9C4F8Kci4XXtcLD2mIfxVZ6zd97dIp9la/Vs+a4g4wzDN3yVpctNbQjpFdvX5/Kx1nh+yuNPvL&#10;vWNakgj1C+RI1gifdHZwrkrGGIBZiWYs2BkkDGFFElxN4kuj9nD+QDguDwKwtL8Aa5rupQ3WtXEE&#10;cAJZraORixHoSMAfga6m6a38K6czRsI4YQfkBLN69Cefpn/6/wClHyxZstG+xQbBPM2RgnjmuX/a&#10;E+Ftj8YfgX4r8L31tb3EGsaRc2YWQcKzRsFYEAkENtII5BFRXHxTaZ9sMN0zMNwAUAEfTBP61Gnx&#10;GvpG2tb3W1uDiPP9K2w9edCrGtTdpRaafZp3Rth686NWNam7Si00+zTuj8Y/+CN/jSTwZ+2Gyfbr&#10;7T/tmg6gMW9x5LyvDF56ptIKyE+URtYEck9QCP28ufEh8J+DvtF9Ib6WxtVM0qYU3UoUAhBwCzN0&#10;A4ywFfhN+yPpq+Gv+CnWjaajXml/Z/FV5YxrF/rYmzNGkeCGz821SGBBBIPGa/ZWy+HGp6n47tIh&#10;q2oTyWaDUbxry8klV2yVgVociLl1dxhRtMI4GQa/d/pE0YviGhjIrSrQhL53kvnpY/cPpBUovP6G&#10;LjtVowl87yX5WO88JeH49Num1TVri2uteukxI6n5LVDz5MI6hAep6uRk9gN6TUI8fLIuMEluyjHr&#10;0rg9S1r+wLry9T8YaBYMrFfLmu0jJ5xyCRznj9K6yH/RbK3l8yO6LDKyKokDZ6FTuHX2zxX4EfhJ&#10;qttaEGTGOCc9jUf29JHCw/vj6qflH4/0rnNV8f8A2b92qXLswzlIQMjp3Lfy61pWc40zTftt0skj&#10;N0wpLKD256Z9OlAFy5EpibduLSNtVA2FX6nr/nFQafZSSXBkZ5FUjp93PYdDxjHTsCO+ayrLxPNr&#10;94ywrcxJjq0fY+mAf6+vFX73ULtf3cUn7zbkfutpI9cElvxwB1oA0b3UobFf3jqrdgT1qtBqrXLK&#10;2wbM5ByBnr6n9RmsO7g1CW8ha4uGfI+VVXG78F6/hz6ZwavWul6iylo3hRWPHmL85+vy5/Pn2FAF&#10;+41mO0j/AOWXy9vMzj8s/wCFN0K8l1RGuJoxGFJCj19/1Pr1qjJ4d1Ke4VpLuPZ/dUldp9RxWvaa&#10;eLWz8tS25vvNuySfrx+mBQBka/41jsXaGFfMfO3jqT6AVSh1XWyMLp8h5IBcc/zrZtfCNrFP50iy&#10;PNnIYSuPp3q6l+skgVVYhjgNxtP60AchNe65O/FrddcYBO0frXF/Dj9ovw78QPjN4r8BQ311a+Mv&#10;BvlPe6beJ9lkkikRWWeESYM0WWCl14Bx2ZSfaVURrxwMk/1rxD9r/wDYss/2lZNH8SaHrVx4G+KH&#10;hFzL4e8VWUKyTWuc7oJ0PE9u+SGjbjk44LKwB6ZY+FG1STzrq4uGXsrchvfn+X863z5VhBu2qiqO&#10;wxXyNZfHL9sT4bWsdjrHwM8B/Eee3/cnUPD3jCLSY7rA4l8u6XKg45GBywwAKr32p/tn/F6P5rT4&#10;Q/BqxYA75JZde1WDIIyoXNsxGGPzY7YzzQB9e6jdQ2ojaaSOONCXLOwUKApyTnoB618/fFn/AIKn&#10;fAf4IXn9l3XjrT9c1oN5S6Z4difVrqRx/CRAGVW9nZea4fS/+CU+lfGCeO8+NnxQ+I3xjuPvPYXe&#10;oHStE39SUtLVh5Z9hJ26V9G/B/8AZy8A/s+aUtn4J8H+HfC8O3YzafYxwySj/bkA3uenLEmgD5yu&#10;/wBu744/GVhH8LP2e9Z0ixmXMetfEO8XR41B6N9jUmZ1Ocgq2SAeKr237HH7QP7Q0i/8LP8Ajy3h&#10;7QzzLpfw7sRp7TE4JH22TMwA+6AV6AHg8V9cJafa70+Z8yh24yefr+a/98+9X4IRbQKgZmCjGWbc&#10;T9TQB89/Cf8A4JU/AX4R3a3tv8P9L17WM75dS8Qs+sXU795GNwWUMfVVWvfdN0a00XT4bWxtbezt&#10;bddsUUEQjjiHTCqBgD2FM+3NLdqsbKBIvUqWHGfQ989T6VZKy9nj98pn+tAD2YIuW6DqajN5Dj/W&#10;R/8AfVVrq3urmfasyqqgE7crnr9ao6tbXFnb/u5h5zfd46fp+H1IoAr+KvFkNgY5I/LkKZIJPQ1R&#10;03xvqeqQxtb6ZJJCvy71Bw340umeAZtQvkub+bzEBV1UEjPOeen5e9dVZWcem2wihVti9FLlsfma&#10;AKJ8SeS6xzQ+XIQCV3ZwT2pNW8ZWPh6z8/Urm10+NgWDXE6xggdTlj2yKq+NPEmm+EpbL7VFcXF5&#10;qUxt7S2hYeZcOEZyBuZUACqxJYgcepAPE654nk8R+KodRutJuNLi02zaC2W6eF5XeV0Zz+7dwABF&#10;Hg5zkt6AkAk0b4pXVx4ql15PD2ozaXq+nwRQyRSwu4EbzOjMm8H5xMemcYHqcXNU+Kusa5qlquh6&#10;DfXljGjG+SWI2t1k/c8kSlVbaQd2SBhhgkjBf4I1FvEepOrNMyr1bJ2j/P8AnFdjpcFrBc7Y43WR&#10;epZifxwTkfiKAPzg/wCDgS3t/EP7O/ws163kcR/2tcQ7HiKsxkgDEnPIKmIjGO/5+2/8EUPGTXP/&#10;AATr8LwyAbtMv9QtUJYkspupJAfw8zGPQV4X/wAF8LK88M/ALwXo0nmXWnW/iOSWzu2aPeFa3kLR&#10;SBcHcGJKkLgrjPzAk+uf8ENTBJ+wto8UzMGbVr/Yok2l8Sc4GecZ7V/QGZ+94R4Ry+ziXb/yp/mf&#10;vGZe94UYRy6Yh2/8qf5n1zpdtdX9zJI0cm3JClzjBxwcH8Olb7Wsf2by9vyYxheKjF3DFcx2+5I2&#10;ZT5aFgC+OuB1OP0rmbv40+HbbX3sptQht44d4a9mkWKzMiFQ8SysQrOu4ZAzjkdQwH8/n4OdRa2q&#10;Rxo21S4H3tvJ7/h1P51gfD2ddQ1DxFeW7brG61MmBsYVykEMUhHt5kbj3IJ5zk5XxT+JehnwDrlr&#10;b+ItFhvriwmjhP8AaUUbRs8R2NncCvUHPuDVz4U63a+KvA1ncaVb/wBn6bNCjwRBVUqjKGAyrEA8&#10;8kZ55yaAOoiP2iWRlkYoDtAHQEf5/pUiQrG7MPvN1JNNtkaKBVbZuUY+UYWpM0AQ3UyCMqWX5iFI&#10;z1ya8x+NXhLwX8SrFdF1nT/Cusaxe3dpD5F/ZWt5cRxu8PmOI5kf/lmCQSpAKqe1enzx+ZA+4Krb&#10;SN3pXkvj/wDaJ8G/szfC/wAQePvH2q2ehaR/bc8KSyBpZXkRvsqRoqqWZ2W3ztQHCgk8KTWdWrCl&#10;B1Kjskrt+R04PB4jF14YXCwc6k2lGMU3KTeiSS1bfRI8g+J//BJ74Hf8IjrX2rwrpNrrWp7l03VN&#10;Ltl0u70tgMxyRrb7IzIj/MW2gNwCCOvTfszfs16b8IvDS+H9FkvruS7uXvtU1bUJjPe6pdSHMtzc&#10;Snl5GI/IADgV0/gn4kWH7TEFjrvhrUrPWNJ1RPMtbm2l8yFY/r2I7g4IPBAPFeu6RpFt4V0lYLdd&#10;7HqccyMOpP8A9fpX8Vzw+b+NHEU4V+ehkODqW5bOMsRUjve9mvO/8OLtbnba9+rT/siLp1I/v9mm&#10;tY+TXRr8zP8AE1yPhr4DuLmxtftH2JVLK0pjXBYB5HYKxCqpLkhScKcDpVj4f+Hbjwr4P0+zuriO&#10;aW1hCExAiNVHRVyScAYAJ5OM1qRL9utmEnlzQyqVKmIgMD1yCeQa4/wZ4kh0e2m8P3VzNDfafLOk&#10;ENyWWSS1EzeSVdv9YoiKAupbGQGO7Nf2dgcDh8Hh4YTCQUKdNKMYpWSilZJLokj5mUnJ80tzrrjV&#10;4IB/rFLdhnrXN+L/ABHmBlHHtXQf2ZFFCWKGSTvsYqv5Z4Fclqnh3UNd1tVhA+zrIGLGQgIvB+vP&#10;bvXUSbngOzay0Pzrh3UszMysRtQA/wD1u9YnwfghvvCsMiGHF7NcXgaNFzIkkrOrHr8zK6ZJ5OB0&#10;6Vf+M18un/DTUrWOKSWbU4W0+CKNgrO8oKDBPGFBLE9lUnnpWp4Ogkj03zJlVbiTaZNpJXdtBIHt&#10;zQBat9Hjtn+VcDsy4GPbHT8qXUwz/Lu+VEL4x948Yz9PSrlYut67Hb3nkKN0jRE5HTHr9Pf2/EAG&#10;p9gj+zeV85VuWO47m9cn3qYDaMD8qbFIJo1Zd21hkZUqfyPNOoAbFIJU3L9Kq6jqFnpNncaheXEd&#10;rbWMbPNNNJsjhRRlmYngAAZye1WAFtYmJO1VJYk9u9Z4hmv5GKtsVZOhH3cjO7HcgbQAehyecUAf&#10;Cv8AwUg/af8Agf8AFbWvAVlqHxAsdcs9BvpdQudN0a2TVrW9DRkRmWeMkRbXQcKSxWRgVIIYdno+&#10;t2/iPSLa9sZI7qxuo1lhliYMkiEZBBHYiuS/ae+G0P7J/wC1t4S/4Q/wb4f0/wAI/EoyjVrq3DG+&#10;F8HAZgWYCOL95AQi5BzMQoPXvkjWMfKoH0oA81+JX7M3g/4s+JZNY1yG+m1E2v2SGYX0i/Yk9YVz&#10;tRv9oDufWsXWvgX4M+DXwySPQPA7eJprHV4tUW1a6dgSSqXEjRZ2zfuVO2PB+YDauTXsT2kcjZZc&#10;/ia5vxx8SvDvwtvtFt9WvYLS68QX0en2MTSgPNI7KucMR8ill3N0XcM9RQB7T+xj+1n4X/aI+Fmp&#10;X2gWutWOoaLIq6pp+p2bQS2cr5AXeBskB2NgqSQB8wXpXV+HFuPFnjb7VCrpDbyiaTH3Rk5x1Hv/&#10;AIV81/8ABNnw98VvC3i/4i+G/Gt1q2oeBdOvJLLRZZ9gzcLctJKI9371l/eMCSSgZWUcjA+zvDXh&#10;+10K3k+ywyQiYgsGYnOOhwelAFHxNol1fecyzMEkYAKfuqNvJ/Ovmv8A4KVfBnWf7c8C/FHw4tjC&#10;vgeeSPxLNL5UZGjlS8jbmG8hMSDZHksZgdp25H1ReXUct1Hb/vGZjk7RwMev6fmK85/aa8FeHfj/&#10;APCzVvA2tWs19p+uKiSCFisqsrh0dCOQysqkcEcYIIJFAHxL4ruPHn7TvjLwDcfBvxBZ3nh2HUoU&#10;1y4tXMjWolfAe6gG1vICpJwduSeo+Vh22i/BP4/fDb4n6pqXjJ/D2r+B7mCW5UWU6xnRVSZQgYeV&#10;vdzHkkbmUckuMAH6z/Z4/Z18M/s7+GpLPw3oun6JHfJC1zHax7PNaOJY1Z/V9qjLdWOWOSSa6vxx&#10;4f03xr4W1DRdWt47zTNWtpLO7gY4EsUiFXXjnlSelAHyXB4u0+60WPUoryzk0+SITLcCdfL2EAht&#10;3QAgjqe9Sadr0HiDS1utPmt721mB2TW8qyxt9GUkH8K8N8JfBbwd8N/iv8Qvgh4f8G3niDwhHe2r&#10;+KdZ1q+eOR1Ec8sVvbBUUxusj2xEiffWGQs2GTHpHwf+Eth8DfD93oehtIulS6jJdW0LgE2aOFBi&#10;3dXAKkhmy2GAJOMkA6CHS5b+4/eb41xnd61sgbFpkk3lMq7SS3TAqO7uPIiw3VqAIbm+b7RtHzbi&#10;NoHWrUCbV5XDdOaz7KNrmcttOMg/rzWlMdqc/WgCG4uWUFcBSfU0jT+VD23NyfmpjOzy9du5jk5P&#10;p/8AWqnq9+1vEoVuW5PH/wBagC/p8u+IFm/eMT164pbq/wDsq8rWf4djmuP3zMDGMqFPXNSeIbhY&#10;0X5vu0AUtRv5L1m2BiByRnpV3wwqtpXmOF+Zycn8qzba8heTZ83zHOc+3PWtqKBHsliRlw3PDZoA&#10;y10f+1tRlw+2OM88dc5orY07T106NvmLM5ySaKAPav2EP+THvg1/2I2if+kEFerV5T+wh/yY98Gv&#10;+xG0T/0ggr1agArF+I/he68b/D3XtFstVvNCvNY064soNStCRcadJJEyLPGQQd6FgwwQcqOR1rar&#10;5L/4KdftYeJv2ddP0e38OtLHJePaoBDIIpLia5vI7SFDIQdiB5AWIBOM8HGCAe9fGX4Sar8T/gZe&#10;+EdN8Ya14V1W6gt4U8QWDst7A0ckbs6lXVsuEKn5hw569+Z8Cfsz+I/CH7NF/wCA7v4oeLNY1y8a&#10;Ux+KrmWQ6jb73DAKxlLfKBtHzjg18S6p+2B8arefUls7yW6jgKfYmfW/KN3kjfvHkHy9vOPvZx2o&#10;v/2wPjVDcXq295LPHFAj2rNrflm4lOzejDyDsC5fDZbO0cDdwAfof8LPh5qHw9bxKb/xJqniL+3d&#10;dudWtheszf2XDKEC2cWWbEUe07QMD5jwK86/Zj/ZQ8UfATx9rmsa58XPGXxAtNWgMUGnaxLK8FgT&#10;IH3xhpnGQBt4A4P4V8U6N+2V8d7rVII77FnZu+JZo/EXnNGvqE+zLu+mRVjTv2xPjhPDZtdTtbyS&#10;3fl3Kpr3mC3g+X96p+zje3L/ACfL90fNzwAffXw5+Ces+CPFGm6heeOfEGu29jb6rDJaXbuY7pry&#10;+W5idsuRm2jUwR5BwjHG0fLXJ/EX9lDxR43/AGmNJ8eWfxc8ZaHoemzWksvhW0llGnXghYF0dRKF&#10;xJjDZQ9e9fFk/wC2R8dE02SSN990txsSE+IdqtFg/vC/2fhs4G3B65z2pmm/tlfHedLn7Vi3aOEv&#10;AE8ReZ50mRhD/ow2gjJ3c4x054APuv4x/s3+IPib49m1vS/iZ4s8KRmzs7eCw0+VxaxSQXLyySlP&#10;MCuZY3MTAgcKpydoFet1+W+r/t2fFrwjdabNq99e2+m3k1pZyT2+qieSG6uJkhVPLMShkEki5fcO&#10;Mnb2r9Ev2cfH978UPgroOuaj5f268idZmQbQ7RyvHux2zszgcZNAHbUUUUAFFFFABRRRQAUUUUAF&#10;FFFABRRRQAUUUUAFFFFABRRRQAUUUUAFFFFABRRRQAUUUUAFFFFABRRRQAUUUUAfC/8AwUxkMf8A&#10;wUP/AGVtv3jpnjQD/wAB9Lrpo4/so3EAyEdf51y3/BTi4Fr/AMFCv2V3P/QM8a/+k+mVs2Lz392k&#10;m1/KzjcelAGvFFsyTyzdaZdxtIvH86kkLAcUYJXpz9aAIbW33QjdyM8CodT0+x1e0azuYUlhc/cI&#10;7+o9D71cUeWlRWttsZmbls+lAGQ3w20VdNmt47GKMSKR5n3pF9wzZIr4+8R+CfD/AMDf2mLH+x7D&#10;VItQ1FZIXW0jYWsIDjbMRtwMlecMAvBxzmvtq7m8qI18lft0a5oHhHU7PXLhobjXtOmWbTLZ2fEk&#10;pKb1IVgcFFHzHIUkHa33WAP1C+Cdmkvgex1be0jaxaw3WWXaQGjDdOo6muqlvooiFLruboPWvl39&#10;gf4w+NvjT8DLCHV9LutPWxZLaOVuWSPbxGx4zsXaeQCAwB5Br6X0XRo/D+mrHJJ5zDJaRx1PsO1A&#10;GdNPcXsbNCNwLkD5sZ/z+lR29jA11DDdXMSzXGTFEZgjTAddo6sB7V538f8A9rXwp+zl4WuZL64h&#10;mvY0dhbCULsU/wAUjfwKeODyTjANfm144/ad+IH7SnxF1LXvCOmxNbzTPnVL52jjR+CghXIIVAMA&#10;fN1GQO4B+smhfEPwrq/jK/8ADdjrum3GtaS4iutPW4X7RCxjWQAr1PyMpyM9+4IHQXt9FpkW3dFH&#10;2HmNtBPTv1r8VP7Z8Yfs+/Hzwz4qvtWR73xFJHFqEttA0MFrLHsCOGLNlu+TjOG4ANdt+0d8YPij&#10;+0V+0SIotSh0m2t7RJ3mRRLbpEchB5ZGUy8cgwG55JIzQB+tmmPP5LTMsW1l3hgflweePwx+VYXi&#10;XTtU8SymNVRY1OBz0/zjH1FfmV+y1+0Rr3g39sGz0mfxJpzaZaQQLctaZhgmDSqs29SzkbVcjbvY&#10;DaDwen6qaDfw6jD9pt5I5reZFdJEYMrqckEEcc5z9CKAOL0z4M298F/tCa6WZmJxEwA29u1TeLvC&#10;uj+BPDZWEXP2h42ETGQtuIA69u/YV3N3cR2qtI2N0a8+wNVb7RbPxMtpPMizJH86DqDnH+FAHk3h&#10;7wf4m12xjvbeGL7PNkpvmCtgEjp+Fdx8O/B+qaHdTXF/5YdhtVFfd6c5rpLfUIWvTY26j/RwN+Bh&#10;UHYD9OPrVu4nFvEWOPxNAGZcS317fNEoh+zrw3PzHqPX/wCtn1q9bQR6VaOzOFUZd3cjA+p9vU1T&#10;TXI4mm/d/OGxx9Twfxz+J965v4pW+t6jo0cli91BYhmGoxW0KS3TQlcbog4YMV+9sC5bsSQFYA1P&#10;g5Att8JPDMaw+Tt0u2BTbtwfKXPHuea6AW6r/e+m41U8MyWs2gWb6fcrdWLQJ9nkVgysgAAII68V&#10;foA4LxjD/wAJZ4jtvD9rNNH9oHnajJAzb7S2wcLvGAjyY2g53AElQcF16C/+Gmh6jp1pbNp8MK6f&#10;H5VnJb5hms144ikTDR9B90joK5LT/FzeCPE+saXount4mja5a/ne1lTzbNnOZYpWPDyD/lmuSxXC&#10;nYqhj1nhvx7Z+KIJjaJcQPDMYpIrqFoZUYgMpKEZAZSGAOCQegOQADx/9ov9n6XWP2N/id4SjvtU&#10;v0n8LX9npr3UgeVB5EvlplVGQDtUcE49TzX5d/8ABuVqGn337WPi7w/fMyNq/hl5oNrbS7w3ERK9&#10;P7rsf+A1+22oaUuradJbzSNLDcIY5AwGHUjBGBjqM+1fz1+LLLxV/wAEe/8Agpa15DYtJF4Z1KS5&#10;sEcFYdW0m4DKArH1hdk3c7ZEPUrXwXFkvqmOwmZyXuwbjJ9k/wDgXP60+j3S/wBYOFOIuB6Ul7fE&#10;U41aUW7c0oXur+qpp9k77Jn9DH223tSIt65XA2jkj604X0bfxfpnNeOfsa/tj+Bf2yfhDJ4s8E3F&#10;xdRwy+VqFndRiO70+faG8qRcntyGUlW5weDjX8W+Nbj+1ZFjaaNpCEEYPPsK+4o1qdamqtJqUXqm&#10;tmfyzmmV4vLsXUwOPpyp1abalGStKLXRpnoWpeJrPSziWXDYyBg1xvi2wn+K6fY4Wlt7eGVJFuog&#10;A0bK4ZW+YEHBA4IPGc03w94K1LxJN5mpfaLOFAMBgCz+3J4/EV13iTRrW/8ADF9pnmLZpfWsltvi&#10;AVow6lcj3Gc1qcJzfwT065shrH+nzajpiXKwWc80UayTlV/eyBkjQFCx2qMNjy2O4ggDtp3+Rhhi&#10;QAcA4znpXl/xI8f6x8E/Ad5qV0mkX+j6ekZR7UmzljUkL5axbXVjkrtO5R8xBAxuPhfwX/4Kn+Df&#10;iP41Wxv5bjT23lXVZvNdQApV2iKK2zDZ3qGB7ZwaAPsGK02vuK7cdAGyP5VheMPFkVhFJHkHbwwP&#10;HNJZfEfT/F2jLdeH7q31q3kBHmWsgkCH0bHIPI4ODVa18Arr1ksl+Gjlkk3sOjY54I/I0AZPwt0O&#10;TXtTm1afi2jkIgAf7zDrkelXpfiLKniQ2MSROzTeUm7/AHsCuq0PRodA05LWAbY06cV8b/t6/t+e&#10;G/2a7TUPD/h1n1HxNqkrRySwbXkhJyDHEezAnBf+HOBlvugH0F44/bG+H/w+1qXS77Xom1CA7JUg&#10;heVUfoV3KCMg8YBODx1rzH40/tj+GtD0H7Tpup2mpXl18ttCzsi5IJy+QMYAJ28Mcduo+HdE/ZUi&#10;+PEaeJvEUeoW15eW0TTWf2lkhtWHIjU7Q+4A89OSTgZFaXjf9ga4+KrW922rasqW3kwLDLfeauEw&#10;Hf5s4dlHJB684JJoA5y9+Fvir9r34katd+JrrVIdFS6221kpTdd7BlbgyMrBUIdgNhHGBnAwff8A&#10;4L/spaT8HdXvLrTV+yreRQq0MfMcborKWBJJJIYAk9SCeprvfAfguDwNoMNqq+bcbR5smdzMQOOT&#10;yQPU9evetaS7mVsLbs3vmgBLDSotOLMpZmbqWNWBIrZ9qq7JJF+Yyc9sU1LGTk7mU9qALX2hTN5f&#10;8XWvMf2uPhZqXxZ+Ed7pel7PtVwpTLAnaCQc8Ak4x2HevR7OyaK5MjNuG3AyOanmuVhXsfxoA+Nf&#10;2c/Emo/sG+MfDY1K20m4ubrVAtv9ksvJ3zOjJILg4XJ2bAJD8/XIOzJ+7dN/4KkeBr19WhksdQiv&#10;NKVN8Ilib52XIVzuGzjJzzkA9+K8I+OP7OOlfHmHbfQpPH5qytC8zxKzBSobchBB2k//AK6801b/&#10;AIJxaFP4yh1RbWzFrawJt0+IiO0kdPu5Tbz0AwTg9T1NAH3p+zp+1ron7WGnaha6bEtjdQx+cnl3&#10;S3UM0QcKWV1AztbAIxxkcnnHnX/BQ39r2H9lL4YfYdBvIjrcxAvDDMq3MKkjCqTwJG3MR/EFQ4xk&#10;GvhLwf4U+JH7Nttq9p4KWzkXU7yYpi+mt5rWJ9g2OCRuX5QSN2cqPvZ47X4X/s9+KfH1q0nj57bW&#10;PtEyzxw/Zl+z2ZGPmBKhmccjOccn1JoAs/BT/gqh4m+FHxAk0vxdJJZ2bRC4nj1a/eSEbgCAZJUV&#10;o2AblhlMqx5HNfol+zp8drD9o/whLqsNo1jPaSrFNCJvNQkqGV1OACpB44zwfYn4S/aZ+AOmn4f/&#10;ANoWtkbnW7VClrKEjaaKTG8GNnGFYlRz0HtXFfCz9tHxx8EP2d9Gs/DdjfahrHjC3hmM0EW6UsIh&#10;8zSciNWDBs43e4waAP1j1U4024A+80bAfXFcB4J+HU11rzXV9DItrGp8v5tpL5H49M18JfsS/tY6&#10;v8PfjQ1v491yxivLhy+pWdrcTTbYZY8xNJuyDMsgyQpY7MH+Kv0U8NfFDw94s04XWm6xp99GU3/u&#10;Z1ZgPdc5X6EA0AdABtFMXaJm5+bAz+tZcXiyOcErGzYOOAW+lQHxWsLySMvy5C+m00AO8RWg1DUF&#10;ikmeFNmQwI9aW3vbDw/a/Z7XdvYbuELM3uf8964/xJ4muPEmpxWdiGklc447D1+grtfDHhxtHsVW&#10;4l+0y9dzL0P50AeN/t0fsvXX7TnwLWbR5PsfxA8HzR+IPCF6r4NtqNv88aknA2TY2MDxhgedorqP&#10;2Q/2k9P/AGnP2fNC8XQwtYX06Naavp7g+bpmoQnZc27g8gpIGxnkqVPevUlUIoAGAOAB2r4w+NGo&#10;6h/wTi/aT8RfEyw01tU+DPxJmhm8awWURkuPCmpKPLGprEv3oJQV87ALbhu9AQD6Wu9QXXfEVvby&#10;fvI5ZsMu7bkV18k1voOnLuZY4YVCjPoKy/Duq+H/ABF4asvEmm3un32j3FsL221CGVWt5YWXcJQ4&#10;4KlTnPTFct4l0m8+NFgpm32fh15CIrTDx3F+ucb5sgFEOciPHzAgseSgAL8vxph11mt/DNqdcugS&#10;pm3+VZRHP8Upzux3EYcg8EDrWXqXwgPxAkM3i2+/taEB8wKnk2MIxg4jyckZzukZyDyMYwO60Lwx&#10;baBarFEqbY+F+UDA7f56Vm/EiG61j4fa5a2MbyTzWssISMqrsGQr8pYgZGc8kZxjIzkAFn4cavc6&#10;54D0a6vF23dxZRSSnnDMVGWGQCM9cEAjPIBrRvrxUVo8/Nx+Wef0rA0Dx9ZeI28nSWkkY58wSIY5&#10;IWXCsjIwyjDpgjjHT1i8TeI7i5uptE0ctLqUwVbq5IDRaWrj7zcYaTbkrGB6FsLyQDS07VPNuLq3&#10;hKsySbT13DnGMAfhnI/nWpZWAtE+8zN16naPwrhfCnw61qyF0ieIpVt3mDxSS2q3F2gGcZkYlSwB&#10;xlkPHXJ5LNb8Ia9Bqt15nirxDd2LbPKjjSCBxx86s8ca5BwpG0Ky/N8x3cAHoN3cJaxGR/4elRWc&#10;4v42Pzbc5Ht/nr+NeGeIbPxZ4BW+1AapqGsRwh7m7tb6XZGttHGfuFVO2RdmSRhXLMSASCNzxh+1&#10;14E+GfhqS7uPEFjdLAjHyrS4SeQ7BySV4UADq5xgUAelaloP9tRskn7lZAcleq8fqc/h/OnaH4ct&#10;fDCusUk3zkv8757enevj/TP+CyXhmTxtFo99p9qovSDbyW12X+U/dAYqI2Y8gYYc8dRXtHwg/aC8&#10;P/GfxbFDY6zc2t8N2LO7QRu4weEw2GwOwOe+Mc0Adt4y+JOhX0EmnqRrxk8yG502zhN3OwCjcrxr&#10;nYuGUEvgfMPUVxujac3gPXLubwux1jSYdPTUJLdQ7efGwXZCSFJaYqd0b8syDZJn9247b4dWItrz&#10;xNqETW/2ee9aKJYo8AGJdjtvyc7n3EgYAYNxuLE0/Bmnw2euXFvp9rFaw4aV47eNY0LEj5iBgZ6c&#10;9eKAL0HxCt9Rb7Umh+I5rNWaOO5FmGWYDIOIw3m4zkZZBnb7jOL8TvjVouj6C08d0LW8t90kcWoQ&#10;SWLMQCRxKqnkjGfau3vNHm1CLatzdWpH8QbOf1rzT44abcLZR6et1cXDXzeSCy5IyQvHryTx9PWu&#10;fFX9hPl3s/yNKNvaRvtdHgP7D9jFqH7QFnJMoka3tZ5kLc4fbtz+TGvtTV9XtdA0ya8vJo7e1t1L&#10;ySOeFH+e3evif9iPV7bSfj7YrczJD9rtpreLccB5CMhfqcHHqeO9fXmvD+3/ABvZaeV3waVD/acy&#10;dmkJZLcEdxlZX9mjQ9q/APoy8v8AqjNrf207978sN/kfo/itf+20unJG3pd7FLTPtvjDxfp+sXlg&#10;+nabp8E32SC4lYzyyyFAszxAbIyqCRRlmYCUghDkHqTN5sGFZv4QWHucdfWnx22yQtu3bhzkdTTL&#10;2RiCi4DcEZHQgj9P8K/oc/NAfSraR0ZoI2aMYUsucd6mQbflC7VXgAChE2/xM3GOadQBDfPIlqxh&#10;GZO3FZGi6K15pd7DeeZi4lPfkDAzj9a3WG5cVlxNJPJNGZmj2ycEAcAD/wCtQBe07T49KsYbeEYj&#10;hQIueuBUqOJF3DpVCHTZZHVmuLjHUAgL/KrTHy08uPkjrjtQB+FviSQfDD/gtFJIu7T4bb4pJKxA&#10;3bYpdQVmOOT8yOT6/NX7aa3oPhfxVqKzalpelaldKgjElxZpMwVSWAyVPAJJx0yTX4mf8FC9Of4V&#10;/wDBWHXrzzof3PiDTdYWS4dQi7o7eY7jwAobcOvQetfuhDZQxJu2oeOSQOlfv3jbJVsBkeNX28NH&#10;8FF/+3H7x40SVbA5LjF9vDr8FF/+3Gdolhp2mL9n02ysLKFgAUhgWNcemAAPw96o3fwl0kTNNpou&#10;tAuGYuZNLl+zqzf3mjGYnb3dGrcFxHBCXSParHO7puz+vP0pttHNczO0jNHg/Ko6f/X/AM/QfgJ+&#10;DnNai/iDwDYzXkl9pGsafbqWdr3/AEG4jXvmRA0bH0HloM963/C2vr4v8OWt/wDZbi1W6UsIpwN6&#10;4JGflJGDjIIPIINY3xOhabwy0KzNsuL6xt27kCS7iQ49wGzXSwW/kD77H8aAJSyxrzhR0pQciqsS&#10;tLN8pwqk89efb1Pqe3SpTGW6uy49/wDP60AMvNThsI2aWTaq9eM4p0V/DNHuV8rjPQ1BHpy3BVmP&#10;mR5JwRweeD/X/JzZXybVFjGyNVGAOmBQBC+qw79qtluO3arCOJFyM/iMVDbQx+Z8vlsVUAkDof8A&#10;69F3eLaLtXG7so7f59O9AEzuI13McAVHBdRyyEKw9h6/Ss+4tbjVJAm6SFVb5zntj+vt61pW9v8A&#10;ZYNqktjpnFACyx7x91W9j0pE/dK7N3OSAM47VIpyPT61XuVbDLz+9YZx6cAj/PvQARahGY13N82M&#10;njj8+lZdy8+s6jHtUrb4wR3yOc/rwenNamnWnkWqhwGbO77o4qcKF6AD8KAIrG2+y20anlwoDHP+&#10;eP5Vl69dao85isoISqjdlmGTzx3raJwKgFyxG7y+PXnp+VAGd4ci1SOV1vorZI1OVKHJPGPX8Pw/&#10;GrmpXmFaMFeQQeef8/rTdN1ZtReTbH8sb7C3OOmfT3qa7vLeHasrxjcQAGI65H9cUAZmg6TILmO4&#10;kPBjIAX7v/18/wBM1rOnmTKu/aqc7QcE/wD1qSKcpaCST03dP0qSeZbeJnboozQBHdXS24/h3Ed+&#10;gHqfaoY4d4WedgqooPzjHAB5Pp1Jx2qrp+ptq9/KqxjyV2HzOobBJ4/xNZXisHxtrEmiqxGmWaCT&#10;VWU/60sMpbH2Kne4/u7AQVkNAEEOra14xnl1Tw/fWa6Xat5NpBNGGt9Vx9+TzFy6rn5UZcj5WYrI&#10;rLhFOtfEO4ZVbVPCdtZ8SkKhuLi4HQKWDK0K9cgESEgcBWDdXYwfZw6hjtU4C46d8/jVjdxnt60A&#10;eS/E7wHef2SNSvryPUtQiuI5L6+jsyTY2qMGItot5KbWEbMcsTgk7sKq6XjTwYrSafHYySTfbgQJ&#10;NwZScDB+h612Os+KtL8L6b9qv7qGBASqD70kpckqqIPmZmxwqgk44rG+FFpNHpEySaddafaRXkj2&#10;MNzgSRW7YZBtySmCSAh+6oUYUjaADU8K+H28J+EIbPbum2nftPDOc559O1Hh/wAPLoNncSOJvPmb&#10;JJYMTnoAOnfHNbJ/eSlWHCgMD75P+FOdVdfmAI680Afl5/wcJaZPpvgX4cvIz7LzVL6QASZRgI49&#10;px6gMcH0P1r2X/gkB4Aht/8Agnp4M8RWcb3WvQ3l9c28ZdV+Vb6eOSJAxC5kj3Ase5TJwi48a/4O&#10;PdZf7H8IrGPb9lZ9WlYAfxoLNRj6Bzx9K+jf+COlpb2v7BngO3sbxpJvIupp4/Mz5DPeTsRgdM57&#10;4r+gM+9zwly6L+1iJP5J1lqfvOee54VZfF/aryfyTrI968M+AdO8UX3iS81bwvaL/aV6ksQ1C3t5&#10;pZFW3iTkqXGA6sRk55PGK63T9Hs/C1k3kIsFtCgCxquFiUdlA6D2HAp2ravFoFjvkbdgYAZgCxrl&#10;ZvEc/jC8W1t0ZY92ZGXJwv5cccfh9a/n8/BiSdrXW70WtvHb29rG3mDbEFCerYA+9yax/CfjG9+H&#10;Gj2+k3GgtNY6aDAJ7O5WWQopwreWQpPygDgluOnau6stLs/DtmGfyV2jmRwB/nv+tRvqmi3hG6bT&#10;5NvAyVOKAMfwL8VrPx/4gurSwkZxZxLNKslvJC8QYsFBDgfN8pyOo79RnYuNRk/t9rdVLfu9wAzn&#10;t7j19a4f4geKL7wVr11regx6TqcMmnCC4tJGaFofJMsgkR1DAgiRgV2/wqd3BFbngK3uvE8kOsXB&#10;eOKSMNGp5L5wc59KAHfFfxSvhTR7dptUi0e3xNdaheybWFjZwwvJLN+8ygwwiXLBgPMHBr8Hf25f&#10;2oPE/wDwU0/aV0TwL8OdO1XU/DOkTSad4V0lGJn1KQlmmv59xA82XDOWbaEQc4+cn7N/4OI/2r9R&#10;+GWg6f8ADPS52Sfxtpsc19Kr/NBYpO5kiAzkefJHDk91tyvQ10X/AAb2fsMp8K/g5cfF7xBp8f8A&#10;wkHjZDForSL+8stNB5cZ+6Z3G7PdEjOfmIr8/wA+rVc1zBZLQdoR96o199vy+b8j+vfCfL8DwBwf&#10;U8T81pqeKqt0sHTltd3i6jW/SXa0IuzvNWof8E2v2wv2dP8Agnt+zfb+D9f1fxN4Z+I00n2jxLpu&#10;reHr7+0Jb8gKUjVI3Ty1wFQBhkDJAZjXslv+1/8AtAftXakq/B34T2fgvwtMD5fib4jNJbG4Xkb4&#10;rKE+b0yQSWU8Zx3+xrjTorqVZGjj81Dw5QFh6c1yeueN7/T9cuLfStJTVoNNKpeN9rEMxkZQ+yJW&#10;G1iEKk7nUfvBg5BFfb4TB0cLSVChFRitkv637vqfytnmdY3N8fWzPMajqVqsnKUn1b/JdElolZLQ&#10;+ekuP21PhTgSW/wV+K1ko3ExyXOi6i5zkrz+4AxlQcdSCehzy3jP9ubxL4fuwvx0/Z7+JPgvTY8P&#10;/augvH4hsrRgpHmme32tD3xjLAH3r7L8LeM9P8UWLNbXH763+S4glBiuLZgOVkjbDIe/I5BBGQQa&#10;xNY+MNuZnt9Cs5tenjYo8sTCOziYdQ0x4JHQiMOwPUCuk8s8b/ZS/bj8O/tK2c1j4L8WaNqwsbp7&#10;cXV3bzNOI2d/I82ICMozKAoL7NzKcAnAPtRXxhc2/l3V14f0tY/le6t45LiS4/2kjcqsJPXaxlx0&#10;yetfNP7UP7CPij4yeKbPx74Jk0XwH8UtJKNa6zp00ttBeosgkW2vYfLZbqMMqkOdrAgHbgADoP2b&#10;f207z4yeJb74d+OtHk8DfGHw+hOo+HpWJhv4hwLuykPE0D9eCSnIO4AMQD1q98OLcatGzX2qa3fR&#10;5MUl3N8qHaQSsSBYlOCRuCBsEjPJru4vOtmgXYnK4KhuuAMknHbp071meG/BwsG+0TOzTtkMCvHX&#10;t+Wc9enTvvCIfLnLMnQnrQBDqMki2xESb5GyB6Djv/nvVKw8NiK8+0TFWlzz6HHT9e3bAq/cXa25&#10;GcdeeelI12Qu4KNueu7/ACP1oAnozVOXUCSGUKAOhLcH/H8M1NZriPcd+5/mO7gn8O30oAbdqTIr&#10;bTIqKWC5+83GKfaIyRksVZnJY46D2pbv/j2b6ZpZCsEUjfdHLE+lAHyp/wAFSv2gH0D4c6f8LvDV&#10;/dWvj74kSLDp8lurEWUEc0ZlllZMyRgruAZVP3HJwFJrzL9mH4U638FvhLa6H4g1xtevoZXfzi7O&#10;kKNjEalvm2rz19eg6V1f/BRTwxofwW+JejfGzUrW71SSOS18OySKscdtocLCcvOxWNppHcOUVchV&#10;LDJ5GLmn6lFq+nR3lrNHcW1wgkjljbdHIp5BUjqMfnQBLc6hDYWs000ixwwqXZj/AAqBkn+dfPGq&#10;eLfBf7c/gHWNQk8M6lNp/hFJZrG/1AtaxNNscsEeJw20BELDpyuRkDEf7Yf7VU/hCz1Dwz4Lnnuv&#10;FWjywXer26WBuPLsSN0mCUeMfeiDeYCArng1zfxX+EvjfxT8UNP1D4R6xp9h4J1LwrDJ4fWB1+ys&#10;sKWsV7ZyIVCCQ3EzyMssYb5T8oGcgH3d/wAE1/GOofF/9jvwX4o15mm1q8inhnkI++IbiWFG5JJy&#10;iKd2fmJ3d694vr5bZNu4Kzdz/D718H/8ElZfiN4S+MnxC0X4hTR2KXWm2mr2GlfbC6Rh5ZIi9rCr&#10;tGsQKeW2PuskajAzXun7U/7Tei/s8eIfC9jqkl1fXHirWYtKFtZ3MP2iz8wblleNnBK5wMjjJ6jj&#10;IB7NB4o02C8K/aPmYlRwcDOO/wCAqxomh2ekw/aF/eSNljMw5wfSvzo/aG+EfxM1L49a1488A+Pt&#10;UtbhWt5NC0eW7McMc21IX8xHYwhRGHb7uGZucc5+xf2Ir/x7pf7OemWfxauLebxhYzzwzXH2uC4a&#10;8h8wtFIWhJUkKwT1+TJ5JJAPTtd8Vx6fG2za3HWqvhiO41iHz5MrCxIXI5Pv1+o+h/LB1y4XUPFl&#10;tHCvyyXCA46AFhXds0OlWvRIo14AHAoA+EF+B/x80f8Aax8Y+KvG32XVPCd8kgjubC5jjsIrdMeQ&#10;Vtvml8wDAO/GFEhLvxWXN+0BF488M+Ll+F1jcfEDxR4Zg8yawsYJGWJizIGLEASAEE4jJLbeOua+&#10;6fFdtZ+LNFvNL1CG3utP1K2ktLmKT5o5YpFKOpHcEHHv07iuA8K+FfCHwbSfS/BfhfQ/DsF5KfNX&#10;TbZLcTFmJO4oMnBbjnCjgcAUAfINj+0RqXwX+Evh2++MCw+HfFWvLd3C6Wtq8dxHDDLIm4xkkjIT&#10;cDnDBhjJ4r0bS/EKeLtOtb3Tpoby0vIxLBPEwaORSMgg16N+202i3H7NXjw65Z6VpNvPocmmf25e&#10;2zTrYmYlUOVQv/rZFwFHB596+U/2Dvilp1p8N9H8EX19pEPiC3s0vbOxtYmR5LOSGKZZJDjYZSZG&#10;ZgDnnnoTQBsftg/tBXPwD+GEq20n2TxBrETx6ZO0Ltbo6lNwLAFRIVYlQ2ASpyQBz1FzZ+Nv2Wv2&#10;LPB3irxppeueJdYm33GvbJEmk0m2eSSVZJG6syxGNNoGNw5dR05f4S+FfFX7ePjHxXonizQofD3w&#10;60G6fTr+0urdheyy7WaGWCfG3zFIUsFOFV0PzBufqD4a/DuD4H/DmXw3BrniDxHp32iaRH1q5Fy8&#10;McnPkKdoHljnCkfxHtgAA8g+HHxL0X4t+EbPXdAvFvLC7Hyt0aNu6OP4WHcf0rovsqfZTI25spnn&#10;twP8BXGftV/Avx78LLbwr4o+HWktZ+FdDuXTWvDen6Zt82GaQs9wkcaFmwWbIH3SQ2MbjXW2Ucmo&#10;aRHJunjNxGG2SKVdQR0YHkH2PQ0AS6A5fTVz6n+dYepM2oanHbrn94+OD271sWmmtFYqvntHtJJx&#10;x3p2k6X9lLSPtdmOVPoKAKcPgi1C/vHmZsDPzcfyq7ZaDb6fKrxq25emWzXlX7QH7W9v8L/EsPg/&#10;wto1144+Il9GJINEs3CLaof+W1zKflhj788njoDurmfI/ae8Ux+ZNd/CXwjAwB2xRXd9cx9wDuPl&#10;k9FOOOpFAHvGsTSLLGqfxDjmivA/+GTPil4zjMniX49eJo5HO7ytC0uDTUiPorrlivTr7+tFAH3d&#10;+wh/yY98Gv8AsRtE/wDSCCvVq8p/YQ/5Me+DX/YjaJ/6QQV6tQAV8Ef8FkoLW51zwmt5PNbwi70V&#10;leKHzWMg1qAxqRkYVpAqls/KGLYbGD9718I/8Ffb9tO8S+FpF1KXSS0ulRefGjMXD6tEhhwOcS7v&#10;KJ6ASEngGgD3r9h3wnperfs+afNdabp91M11cAyS26OxAkOOSM169/wgOg/9AXSf/AOP/CvMf2Df&#10;+Tc9O/6+rn/0Ya9koAyf+EB0H/oC6T/4Bx/4Uf8ACA6D/wBAXSf/AADj/wAK1qKAMn/hAdB/6Auk&#10;/wDgHH/hR/wgOg/9AXSf/AOP/CtaigD87v8Agre48E/ETw//AGRHDpomuNChcW8SorJLqqxyDAGP&#10;mQkZ64r69/Yp/wCTZPDP0uf/AEqmr5X/AOCs2myap8VtCjj0+DUmjGkTGOWfyVjCakXMoO5ctGAX&#10;C5O4oFw2dp+qP2Kf+TZPDP0uf/SqagDp/Bfxy8L/ABC+JvjPwfpOotdeIvh/LaQa9am2ljFk91bi&#10;5gAdlCSbomDfIWx0ODxWjo/xE03XPHmteG7ddR/tPw/BbXF2ZdPnitilx5hj8udkEUzfum3LGzFP&#10;l3Bdy5+P/wBn74/eA/g5/wAFM/2u7fxf428I+Fbi91HwpJbxaxrFvYvOo0KIFkErqWAPBIrxf9vP&#10;44+LPEnxO+PVj4R+JfirSdHu774Q2+i6hoGuSLHp8Op65JDczWbKxjXz4iA5UFZVChty8Uk7287f&#10;iM/USuF8W/tJ+Dfh/P4kGv6tJodv4Tk0+HUbzULKe2sxJfOI7VIp3QRzu8jJHtiZyruisAzAH84f&#10;iV+xjpOkfFj9q7wRaePPjRb+Efhf8PdM8b+F9PT4i6yW0rW7q11QyXwuGuTcSsG0+J1ilkeEM8h8&#10;vLceV/tReLdZ/aW/ZH+Lt1498c+MlsNDt/gpr++DxHc6dbWkt69qt7MRHIqIjee87dFEsUUvDxIy&#10;uOv4fi7fowtrb+un+Z+1maK/EP8AbA8eeLfEX7R3xw+2fFr4f+FbH4V22nR+AtR8V/G7xD4b1DSt&#10;K/sm1mg1eys7G2ni1czztKXmlNw80iGIpgKG/QT/AIKC/Enxt4R/4Iv+OfFI8RTaX8QLX4exX0ut&#10;aFJPZtDfmCIyT25dI5YwZCxUMiMAQGVTkUfZ5hdbH0n8YfivpPwN+F+ueLtcF82leH7Rru4SxtJL&#10;u6mA6RxQxgvJI7EKqKCWZgB1rd0fUf7X0i1u/s9xa/aoUm8i4TZNDuAO1xk4YZwRk4INfkj+3r8K&#10;dW+DP7Tfw3+DWm+KtOs/hbf+EL3xPGvxL+NHiPwvbeJNdN0iXTHU7YTXE80UQjmW0MkcS/aJZFQ4&#10;wsXwh+II+NGmfs++Dv2iPjhBP8I9U0Hxdeaf4j0Hx3qulab4w1Gy1aGCwtbjWZEsbm7a1sWmZXO1&#10;bloTNmUDJP6+6/8AkH9ff/Wp+r/iP4iab4V8WeH9Fu11E33iaaaCxMGnzzwhoommfzZUQxwDYpwZ&#10;WUM2FUliAdyvyD/Zi/aQ8dP8KfgvceBfiR40+JEc3j/4p2WiX2p61cahJ4rtbGx1RtJW4LN/pCAx&#10;QMgYEA4KgcVofsvePfBvh/XP2TvFnwv+N3i7x98aPipq9tb/ABI0e98a3Wstq9m+nzy6pJeaXJK0&#10;VgbKdFCGOKHyiBFzuwTr934/1qH/AAfw/rQ/WyivyR/Zp8Jax4X+C/7Jvxyk+IXxT1j4i+Pfigvh&#10;nXrvVPGGoXllqGkTTapF9gayklNt5aLBEysI/M3rvLlua8Z8RftV2t/+0B8O/iF4R8Sa3aax4l+N&#10;thpP9teI/jlcXHiTUdPl8Q/ZLnTD4StYzZW9msDMoEvltGiAt+8ZQ5HV287fl/mEtPz/AD/yP2o+&#10;Evxv8M/HKy1248Mag2ow+GtdvfDeosbeSHyL+zlMVxF+8Vd2xwRuXKt1BI5rrK/E/wCN3jnxlaXN&#10;v4NsNb8N+Hvh/wCM/j98SE8QT+IfG+o+C9J1K7huUexsbjVdPie4hEm65dYlKCZ4FUtwFb7p/wCC&#10;KniDxJqn7PvjTT9a8ceEPHekeHvGN3pmgz+HfE2p+KLXSbVILdmsP7Uv7aCW8EMzShZAZQqssfms&#10;YyFI6xv5J/gv8wlo7eb/AF/yPseiiigAooooAKKKKACiiigAooooAKKKKACiiigAooooAKKKKAPh&#10;f/gpjbpc/wDBRD9lVZF3L/ZnjU4/7d9Mrr0RY12qoVR0AFcn/wAFKf8AlIn+yr/2DPGv/pPpldTc&#10;zeWKAJCcVDJeJEcGobiQrFlj+VUrWSOa7+b+HkD1oA1lfzfYCql1rUcZKrncDjPajV70W9ttU9cd&#10;PSqOg6e15O00isFRhs/2jQBajkfUJlHRepyOoryL46/sgaT8QfEVx4itYZ/7akRQlwk5M1my4KvC&#10;r7owQRnBUgnOQwJB9vJwKotfebd7F5Hp/kigD5t/Zz/ar+JX7JXia6s/E0tvJocJDS3cpIsrpmba&#10;A6qoELgDl/lwQAcggH1/9oT/AIKwp4t02HQ/h/Z3NzrF9AHEVm6XFwxI5/eDEUMY7ySMDjGAGKg6&#10;vxE+G2m+O9KuIb2Bd00TRO23PmKRgq4Jwwxx/hXnfwl/ZB8N/BhJJrWyjM1wcZLFnYdgXY528Z2j&#10;A+vYA85+GH7PXij4zC4vviBNHqMd9MJzZuzC2s3BcEHDkT8FG+bdhgDwQDX0d4J8EaL4JtI7Kxto&#10;90aiPcqBcAdlA4VR6CpItKuJrceXDtjX5VUFQAPb2rQ0HRWtC0swPm5+UE5AH+NAGJ8UvhRafEDR&#10;biPaq3UkTRZP3ZFIxg/mcGvEPhh+wrfeEdcvNQutd1a4uLyzazle9uxIrgkkHCgk4JOMnjc3HNfT&#10;E04WTbTZ5Wc/KPp7UAfJ3hD/AIJ8zfCfX59U0W8vbi7W1aKNneORFcqQSy4UsM7TtGD8o5pPhF8e&#10;PiZ+zD40hj1bxNpI0p03LdNdJbjcq5YPA5AdcgAkDILKemdv1Q7JdQzQBsNIpXIJyuRjjH+f518c&#10;/Fj9gDVviB8R9av7y8vFh1BkW3CQm42KE+fB3AKCwBHOACwxkggA7r9oL9tn4nftO6wlr4QayPh+&#10;YMDeRzkabGUcoyfKcyuGXkndg5woFa37OX/BQ68/Z41W48I32oWt1eQxeZdx3sMsFr5kane8DMcJ&#10;kfMc5DADGcHHoXwC+Dmm/Dfwta29vD5bWsPkLF95IgeT1ySx7kk9TXnv7XH7NPhj4g+GLu8uFsrG&#10;6gBjhnniWRbI53mRA3AxtyTwQOQVOKAPvD9lX9pXw/8AtOeAm1jRdqTQkJdRrL5ygncAyv8AxKSr&#10;DOAQVII4r0LX7yGys2eUn5ew9+/14OK/Nb/gn7+0HH+yF4EmfXLzT77R2tXgZ7PbFDI6TMsLeZIF&#10;4+ZstjBLkjdwT3/x4/4K3eG9N8MiSxktl1CSMmFBcx3EmdzruSNPvAMjAM2FBUg88UAfbmgWFvfT&#10;SXKxNGSVZTyCOpx9MEce4rZaUb9nO7Gc46V+Wn7OH/BWjWvDXifVbzxhfzWKwhQ9hrt/5UEyyD90&#10;Yi+Crg7chUAYOoGSflPiv/wU++J3xJ8RXvhfQNBvBb3DrC8kCGzhbjcwaUhnCbSp5YZ3EFexAPvv&#10;S/i/4X8K/GLVPD6eIrCD7SI5BaFgYxeOzmQIeiMRsLKT8zSZADFt2qdQvfitqt0lnfXEXhOOFE86&#10;2gMUmpy7pPMVJt2fJCiP5kA3EkB8AivzBt/CupeG/E1vdap4gt5G1DYk1ssDxRSyqrDEYeVtoJYN&#10;gc/Ic5zx+uOg39vqmh2dzayRzWtxAkkUkZyroVBBB9CKAKNjocPhzRYre3ht7W3hULHBCgWOMewA&#10;xxyehPvWJc+D9Qi1H+2tN8ltUhHkyQzSGOO/h6mNyAdrKxYq2CFO4YwzGuq1eHNpLMsUlxJFGxSF&#10;WC+YcdBnjJ6ZPrXxn4j1j9pj9rrSZG1mTSf2W/hrI4ee6a/W88WXcO04VXG2K1DdTnZKhAA3jcGA&#10;Oq+Nv/BWb4afCjxnceFbVfF3ibxdZozX2i+HtGN9daYyH94s+G2qU/iwSPfvXN/GrSvgz/wVt/Zi&#10;a6srm11x1L21lqa2hh1Hw/d7QSpVsOpB2FozlXGOT1qv4W+N3wN/4J7eF18P/D/RY9SuG/4/dQzm&#10;+1h93zSz3OxpZ23MT8qFFzwVHA+PP2j/AIm+NrD9pLVfGHwjvLrwHqnjlYf7btNOjc6fqUoLLHcN&#10;tOVnySWYKqtkseS+7HEYenXpulVSlF6NM9DKc2xmWYynj8vqOnVptSjKLs015/mtmtHoeOf8Eufi&#10;94l/Yb/4KLf8IFqsj29pr2pyeD9fs9/7t5xI0cEg7bkn24b+67gfer9vPAXgmHWtRmvr61aSFCht&#10;mclQzAkkgd+g56V+E/xu/Z2vPhx+0P4N8V+MPEOqa5/wlGp+dqusSn94b8EODnbwGbBGcnAPoa/U&#10;74Xf8FRtD8Ofs92uqa9b6pqF1Z2rOlysSRpcxAfuw25gwkP3eFOSBjJNfO8L5Vicuo1MNWd4czcN&#10;b6Pv27+rZ+yeO3H2R8Y5hg86yyLjiHRjHEXjyp1Ipax1fNu43dtIxPsS81BbZgijfI3RRWb4n1Cw&#10;8LaBeatrMyJa6fC08sjfwqvJwO57AdScetfLZ/4Kk+G7Xwh/bk+m3VvdXA2wRSyhY5Se2Sofdx93&#10;y8+3p4T8e/21/G/7THwz8nSLeOGxurny/KtE8thtLDeTIzZZSMhXKgHkgEAV9QfhZV/bE/bI8X/H&#10;f4lW/hnw3Zy2OlK4mihkGEKgj53PIJx95iCE3BVDMadP+yRb654di1SexhtdZFuYzJas9rdIpwSU&#10;kQhgxI+uCQTgkV1n7NnwxvdL8LWd94hWObU1XIIHyliSSwyMnHABPXbn0r1YHeQe386APj39mH45&#10;fEz9j/xhqlnNFqF9pXmNjVZz9pieDcMeapOcDOcghkBf+EGvvz4ef8FD/BviLw9pMmrNc2d9eIDc&#10;Pbwma1iOeGDA5KsMMMA4BxzjNeL/ABW+Eml/FLw1dabdQQ5ulMcjEY8xSMFWI59wRyCOK+eNd/4J&#10;8y+FfBeqr4fmm/th232F1Jet5un8jIiZVDKhXgjkkAZzgUAfUn7eP/BRSPwP4Zk0bwTJJdTX0n2B&#10;9Tt4zJiRw2BEFIYqNp3OuTj7v94fMXwQ+Ac3ijXIfFnjiOGbxBF8i7Hzb2aKWCpCvTccl2dtzbnO&#10;CAEVdH9nz9lvVvAmo3VxrGsajrl9qCJ5jXD/AHQoPypuYlQc8kkZCrxwK+h9B8Iw6S0cjfNJGAFU&#10;cKn0FAGVplj/AGmy2ttGtrawrwNpwB/Wuos7NLGARxqFXJPAx1qWgnAoAa0aucsoJ9xTqpy6xFE+&#10;C3QkdDTY9U+0fc+Zc9hQBaQeadzfQCpAMCqKaksJ+ZlGeBnjP6VdVtyA+ozQAjgsMCqMdk01yNxX&#10;y/Tnn/PFWJ2Lrjrxz74//X+lSQIIlx3z0z0oASO1WJcKFH4VDdyLnZuX1IHGKmdftC452k4qheab&#10;DZAOwkbccZBoAIvDsNxcLPcJHM6/dJUZH49a0Y4ltxtRdo9qWFPKjC42heBTJrtYh1oA5r4xwrN4&#10;FnLHaY5EZT6HOP6mvgn9n/xPqmseNfCSJeX00OnS6np03lQh4HiPlS/OQQF5WPaduRjAwGOf0F8S&#10;ww6zorwTr5kcvDA+lc5ZfBXQNGihjs/PSKM/LbLtWPrnGFUYH09aAOC+I/7G+g/EzUbbVpLOM6hb&#10;qjBhcPbzBgpIw8ZB4PIz0IHOOK8k0zUfiF+y18co9TmvtV1TQLid5H2W0txJp2X+RGSMMzIcqDgF&#10;Su4kALkfZdjpwiUs+7c3UZ6flXzZ+1d+0dpaeLLfwrpbNJr18j2lvJBH5ht3cELNIAynYDyADkgE&#10;8cUAfU/7IH7fui/tN2WpWsOj/YdRtTLGjQxuizFMFlKudynDA9TkZ+6RivorSvC66zotu1wixhky&#10;EAIIJH19f8+nzN/wTm/ZGj/Z9+EM3imCG61C/ms55dJtriTdJJuBYyNwAGlYDG0AAMT/ABcfIfiT&#10;9uD4sfD79ozU/EmoHxDDp1tA7O6jzLdwrnDbjiNVweYWJOFwiM2BQB+rHhX4c2fhu6F0d014MgSF&#10;j8oPYD+tdBI4jQsegr89fgj/AMFytN14ND4o0+xt5du4NLL9hC8Z++S8bDOAM7D7HpUPxD/4LFN4&#10;70240nwvbyW+sQzSRva2EZu765CnAEYZVRVOD87EA4OCuDQB95ar4rZ5mtrWNmkYYBHY+p9BXj/7&#10;WX7Smg/sy/DjUJNck0vVtVvIpIzY3LCSEQsAGMyd1YHAQ/fzjpkj4z8Df8Fc/FWqae/h2x0nVl8R&#10;XKnLixjN420/d3SSLEvy5+ZkXGDznGfKPEvhT4lftI+O9ObxpoKX1nJetJdxwamrTTtwFlZixyoB&#10;IxkcZ+7xQB3v/BLn9rBtK+IV98INSi/sfwD4w1NNf8KQXWJotOWOYzXdjGM/cdxGyo3EcZdzuDBj&#10;+rssiadC00vLAYz/AEHSvxo/aT+DPiKy+I+lyaHPd2OqeH2FzodxDDEtrpk0SqAsmQQ8cg2rsYYK&#10;yP8AfChK/SL/AIJ//tV6P+2N+ztpOoFvsXinQ0XSvEOlyTbriwvIQFkyCclHxuVjnIbrkHAB6xq3&#10;jL7fCYbOOZmbgEDn9KtXsjeHfCtw1xNuuGiPJ/vYwB79a0bjUbXR0EbOseBwOpx0rjNe1P8A4TLx&#10;Ba2KsWhMmDt7Lnk/kKAKXhD4Z3N9dS6taatPpqavEiX/AJUX76fYWAMbk4Qldqs5VmIAClCoNaei&#10;6TH4D8Zrolruj03U1a7tS7FmScAechkYlmLACQZOSfNJOABXXaNpq6RpcNqv3YV2iqHjDwz/AMJJ&#10;ZFY28m+hAmtJyP8AUTIco3HOM8EfxKWHegDREEkEkYVty7iWOMe2P6/hRfssUWdm4FhuPtnP69Me&#10;pqn4d8Tx+INGt7rb9nkZzDcQuw3W8q5V4yemVYEZHB6jIIq/e3kOn2kk1xLFDBENzySMFRAO5J4F&#10;AHh37bWtzeD/ANnzVriFFN9qEqWEIBAaQnLOu49Nyo659z9R+bOi/swa18ePA1tHdahriSR6is08&#10;EyoTFGN8bbTgHMmGYOSVwwwuMV9Lf8FI/wBp/UPHfjKbwd4R1DT9Ri0sBxawSxtM8vluGuFB6hC2&#10;0EnadpxuLAGr+yJa6pF8PGl1ZZFuJGAIkUK64ZyFOCRlVKjj0oA5fR/2IPD/AIb+HC6XNp2n30On&#10;/wCkxW8kImM0oBJZyQAWOWyAMEsfWvI/hbPYfAr4w3HirxY7eH9Nu9SFzLbaYrBpv3wzIpQkKzKo&#10;+bKkvM+cfKK+2pZNmP8Aarxn9oT9njR/FULapJZo7YEUxVAHjXcG4P8AdLKCR6nNAH3RpHxC0XW/&#10;h1pV14b8n+ytRtla0WKLy1jQ8bNmBtYHIKkAqQR1Fafgzw8LUiaeFfOkjJcOvIyeP5H8q+Dv2BP2&#10;1NO8C/EK78I+JbaSztTc+VC0su4WbKcb+fYqXGTgYdSwya/QzT2+14ulZdkoyu1twKnGDnp2J44+&#10;agC0BgV538U2N74n0OHja1+gHODnzEH9Bz7mvRCcCvNfFt1bX/jzS/LkZ3j1CPdxx/rFxik1dWYH&#10;x/8ACaBbD4qx2LKtwJjPaKGH3m2sFwP7xYDA65IxzX3r4b8EaT4PkuG0yxhsvtIVZBHkKQu7aAOg&#10;ALMcDAyxPUmviD4daIuoftVafaRt5McfiEuMHGFjmL7fxC4/GvtKP4j2sniWTTPst9Gyz/ZYrqSL&#10;/RbiUIGaMOu4qwBx84UMQQu7Br+dPo03hkOMw/8AJiZr/wAlh/kfp3in72YUKv8ANSj+cjau74W5&#10;2j72cE+n/wBeoYWaS8G5mXv054x7dPr747moxJuuBsCsxOVAPyn/AOxB6nucCrS+VpyfvJUWSTqz&#10;tjef89u1f0YfmJOGy2OaWqJv/tGF/wBDbJ4AuOp/75pzQzKh2xov+7KW/QgfzoAsTXUduCXZV2jJ&#10;zWTYzf2pqszQyfu+jEY6c1m61odzezsizSqmDkAjdnjjp7it/S9Dh0WxaG13Lu53Mdxz60AW2Vj9&#10;1tv4U37MGk3SfP6AjgVDc6j5E239yuO8kuzJ9uD6j86bcusVvJcXkkcNvboXY+Z8iKBksTx0H5UA&#10;fjT/AMF+/AC+Ev21NO1qFY1j8SeH7ad9o582J5ITnj+4kfr/ACr9Z/2bPiTD8cfgH4O8YblmbxJo&#10;1reyfKMRu8al0x0G19wPuK+HP+C5nwPbxT+yR4f+IRs2XVdL17z7osCHtrS7jEaoQehUxWqkf3t3&#10;rXef8EH/AI2L42/Ymbw7LcLJfeCdXuLNYmOGS2mIuEcn+7ukmAJ/uY9K/fuJ0s48NMtzKOs8HOVG&#10;XlF7fgqf3n7xxL/wr+HGXZjHWWEnKlLyT2/BU/vPt6O1jjbcFXcSW3Ec5PvUlUbaFp8M0e5WOd7S&#10;EMffbjAHtnp71LcWqxqvlw+YzHHLkAe5PNfgJ+DnKQpqXj3W722urmz0+10jU4nNkluz3EixSLLF&#10;IZSwG2QqD8qEAZXduDY6p5ix2uVO5m2qIy3AOM/59awfFuiTafPDr1nbNJeWCmO5t4WLte2pOWQd&#10;MuvLpx1DLwJCa39MubfU7K1u7OSOa1mhDwvGcpIjAFWB9CMY+tACrKyjA3ADsIqd5bXC/MV+jR1N&#10;TTGC4b+IUAV2tdskaARsWBZ3ddzN0/x/Sn/Y8dCo+i4/rT4bYRSO2WZnOck9B6VJmgCMo0f/AC0A&#10;BPdajezSWcNId7Y4GMDH+SPyFK1x51wI1K7Qfmz/ABewH+cVK67l/unHB9KABEWNdqqqr6AYp1FF&#10;ACOCRwdv4UDhfm5x3xS0MNwoAq2V350m07vuDHuR1/U4/A+lWqZDAsC4WlaUK6qfvN0oAJgxT5CF&#10;b1I6VDFZDOZMSYG1QRwo/wAferDNsUk8AcmucfxXNd6t9ntQGOc4OMY+v6UAbVnp8NirFVRfmJzj&#10;pUN1oEN7drJMNyod684w2f6Y/HNNt4bqcKs8Q25yyswAOT7Zz9OB/OrN9epboVyu5h3OAPcmgCte&#10;ztdv5cZbYehA69P05HpVa61AanP9kaN5Fzh8gKp5I68+h6HNaVhDtiVucNk4I568H24xU0caxA4+&#10;poAydd1ix8C6Us0kcjMxEFvbwjdNdSH7sca8ZY49gACSQqkjE8H6ZcaVBqNxdfurzWrlr24hSXfb&#10;2p2hAiHpwFBZv4m3cDIAfpWkReJ/iXrGpyIJbewgh061kb5vLkHmPcbOOAd8SsQSS0RBxtxXTR6Z&#10;ErxttYbedrHdk9s89u3bmgB/2nei7VmXpyYz+tZnjoyWfgvVZobyy0+5S2kaO8uFAjt2wcO2QRx1&#10;5B+h6VtZrjfEMdtrXxW0O3u3juLVbWe6t4GfKC4iaP59nRiFk4Y5CFOMMaALHgLwXotvpVlrMWl+&#10;TqV/aLJLdXabr8+YoLCSRvm3dAR0G0AAAADqAxAbd27juKZKJnbaojVcj5t3P5Y/rVa71VbJWQN8&#10;zNheM7R/XnOB3x7EgAvA7hkVVuN1/ujjyqDhnPQn0A7/AMvryKks5lNjG33VC+obAHrjio4LoQ2m&#10;5tx3HgY5Y+n55oA/J3/g4wvYU+Lnw00+Nm32+jXU7R84UPMqg+nPlkevyj2r7O/4Jz/Cm40L9jn4&#10;Y6tpd5b6BNqfhe1W+U2KyNOCzypKp3AK5EpyWDggrwMc/Bf/AAcKeIZNS/a38J2ZWDy7TwnDKrRv&#10;vyZLu6BBPtsH51+j37JGmX9r+yt8M9KtVaWOy8KabEJSVXIFrFz1r+gOOP3PhvkeH/mlOX4yf/tx&#10;+9cbfufDvJaH80py/GT/APbin8Q9a8RP8StD0+TUrm8t5sxeaYY4oJ5CrgR7FVmDnCtuLqpPAB+6&#10;PZPB/g638K6ZGZFja8VMyzDJye+M9q83+H2mLqXxqOoXTPcR2bTW1gSPlVlDJLJg9ywdN3onHDHP&#10;sF4vmWcq4LbkIwO/Ffz+fgp5v8UvGP22Z7SFWXYQGbvjByMD3PI/2RW3Z/Ci3QKxdW3YJDFiMdeO&#10;QaNO+HaXGtTXVwZDuTAB6du/4dq6XXvENj4X05rvULqGzt1IXfK20Fj0UerHoAMkngA0Acn8SvDV&#10;j4e+GesfZrWNby4tHtIXUtnzZR5ankkgBmB4yQBxmrNj8MrDT7OO48PyXHhiRVwUswv2aTGR88LA&#10;xt7soDn+/SXX9p/ExY4hZtpOhCaOZpLyMi8vAjhwEi48lSVHzSfPjI2Lw1eI/wDBX/8Aajb9lb9h&#10;bxZqVleC08QeI0GgaOQcSCa4BDuvo0cIlcHsUX1rnxmKhhqE8RU2im38j2uG8hxOdZrh8owavUrz&#10;jCPrJpXfkt32SbPx1/aL8U69/wAFOP8Agpo2m2c9rct4h1yLw5pktmuLeKyhcx+egJYhNiyTkZP3&#10;m61/Ql4F8Iaf8PPBuk+HtJt/sul6HZRWFnCAdsUMSBEUfRVFfin/AMG+v7PS+L/j9q3jzUFu7O10&#10;G0lsNJ1CGUI1tesEMrqpVgxSFwhDDbi5GQe37Jvqvijw7Zswh0/xLBtPlTI32K4B/h3qcxsOm5lZ&#10;O+Iz0r4/gfCzlQqZjW+OtJv5J6fjf5WP6M+lJnmGpZrguC8sf+z5ZSjCy/5+Sir37tRUE+qk5Gv4&#10;x8b6b4K05ptQ1CzsztJRZZVVpOvCr1Y8cAAkmsr4a+Gp9P0lrvUlEd9eTyXsyE5ZHc52k99i7Uz6&#10;IOnFVdC0y18PBmQfbtWuAHu7+RczXD45OSSVQZOEHyqOAAK6GK7muhsVQxYHdtKttBPqDj/PQ9a+&#10;4P5ZOd+OPhrRNc8F6nJqUOkrPDasIbm7iX91IQRGN5GeWIG0cncRg5re8OaHZ/2RZzJZ/Z1aFGSE&#10;rt8oFR8u3oMdMVT8YI8uq+HbeTb/AKXqwd1U52rHbzSDn/ejTJx3x3rorkM0fDBF/ibOCB7UAQ/b&#10;w06/Kw6ggc8+n9T6V4/+2H+x34b/AGsfDNm13JfeH/F+gObnw54o08mPUNBuRgo8ZUguhYKGjJww&#10;6bWAYetW8q78W6B5GBxk7RGnbsevX361YS5hs4lUyM3HU5Yn+dAHyz8DP22vE/w++IVr8I/j3aWH&#10;hn4gzRgaDr9uQNH8boG2b4D0iufuloTg5bgDIWvpjS726vbdi+7KqMEL976Vwf7UPwG8I/tVfDG8&#10;8I+LrH7Zp1wRJBPH+7utPnH3J4JSMxyKehAIPIbIJU+A/Dz9qzxZ+xJ4xtvhj8dNSk1Xw/qM7W3g&#10;/wCJM21INRXG5bTUf+eN0o4EjYVwCScgsQD6zVJtQ1Bhv3c5H91Rxz29vrx9RcvpPLfZtbzOowOT&#10;+Iy2PoM0umOtlYfaJ32+aAfw5I/E5J/TtUukNHcW/nplmmOS56n0H0FACwWKuFbcenIVdm4+/f8A&#10;OrCpjGfmI6HFNmu44HCsyqT69qhutQVQvlMsjZ6Kc/TP44oAtVS1BvtEmFbCw8u2OEPHP1C5P5VJ&#10;BaxuG3P50gPzkMeD6Yzx9KqX0bXBFvGmyHft4/iPUk+w9O59uoBn/Eb4a+G/if4LvPDviTSrXWNF&#10;1SLybi2nBZJV3BuuchtwDBgQQQDnIFfM/wAev2FvG0fi3SNW+DnijTvD+jaHoy6cPDGoQM9jcGFH&#10;8ra2SdztsRmO0hfm3MQVP1HaeFoZ445ZDMGaMFlLdGPJz/L8K0NP0mHTN3lK2W6knNAHmH7P/wCy&#10;noXwOu9V1yC28/xX4lYPqV/NO1w0eNx8qFny0cQLH5FIXP0GK/7XP7JGj/ta+EdN06+1DUND1rRb&#10;g3Om63poVLzT9ww4VzkhH2ruVSC3lryMZr0+41+PcyQtuZTgnaeP/r/556VFFeNPcN50i26twxLh&#10;Tgfwg5/PHTJ7nAAPyv8Ajl4E1j/gmn+114M8Xa1rXinxhdLoMki6m7NDbatcq0qPau7SMUTyzGSO&#10;drFTtbPGl8UPFXiLw38btF+JXxw03wPpjNZTS6LNp+mXMV9LgRhUYHCMYllXHmbmHO3ua/UW+ha4&#10;lWIqs8TocIzlVI4zu656gYx614x/wUB+DHg74n/steJ5vGWl6pd2eg2Mmoq+lBJL+28rDkwGQYH3&#10;Ru6ZUEUAeA/EX4PWPx08GjT9Wu7yGxuJI7jdaSBJGKNuXkgjae4x09K5vwX+0N4m/wCCeXwgtfDe&#10;p+H9W+MUdxfXM1jeJJJbjRbcuiww3E2yQNvZiw6bSSoLDbjsvh/48tvHnw10XWNISb+ztSs4pYBJ&#10;gyIpXG1uSNwwQfcU7xvqN54G8AaxrtrHDJqWkWsl7DHMXaImNd3zCMF8cH7oJ9KAPqTwdcx+MPDP&#10;hbXE00afcapBbX08IlMn2YuqOY93GdpbGcDOB06V2HiVI5dP2ybfvDqenBrzH9k/9pHT/wBoX9nL&#10;w741H2E3WoRPHdx2qSiKC4RysiL5oD4DDgnr15rqtTgvvFTeZb20ghkycl1XjPuetAFjxZcCbR5h&#10;aqu6NNp2ntnr+RH/AH3VDwV8NllVbzUAHWRUkiUMVaMg7ufyH4E10cGjWfhLTbh08wrJgtvO72Fc&#10;xqnxB1CUTRWsKiNfk6AYB4GMn60AaPxS+Evh34yeA9S8L6zp1tqOk6pGsd3beY0fmR7gw+ZCGXlQ&#10;eCOlfDN18O/hRqfxZ8V+HfAfgGxsPEvwpkgsNK8Rrq08kNzKkATy7lEdTvSaMqwIbcFY5+Y5+ufG&#10;PjC6+B3we8U+Pb2xudTudAsbi5j01JNpu3TgRhlD7dzDaCFOM5wRX58WfizXrT9nfZ4J8L3C+PfG&#10;16fEGq6bo95JcahDY3M8ji7yGMmWjVELLt2l84XgUAfT37DPgTxj8Gf2dBYePJtUbxRqWrXd5c2t&#10;5cJN9mDSbVWNkLfK23fyc5f0xXqNzbX2txSrDbyrApy25cBSMj8+D/LuK1fgT4ZguodPtW/tBodB&#10;s7aKI3kvnXOUUBRLJk7pPl+ZucnPPPPcfEnxVFoGleWsh+1SMNqIDuwc857UAfDP7V37a/xS1f4o&#10;y+Cvhfq3hPxF4fvJIrG+ksdKmuNQ8NMJFjc3QLFVjDZO4oOAVIUjJ768v7i3ht45PnuFC+a6JtVm&#10;4yQDnAz0r4//AG1fF998Lv8Agol4kuPAHjrwvea5p+luddudagjtbXRQwVRbjyNrX1woKsEWOR1C&#10;qG3+WxX0iz/Y28deO7GG48W/Hv4hXT3CI7poMUWhxgHnACqSOwyQDwcjkgAHuM1xNdX7HzVt4Yxk&#10;tIABxjNeafHL9szw98NraHQ/C8kPjjx5qgaDStC0mRbqRpQD885Q4iiUjLFiDgHHQkYdt/wTC+E9&#10;1IJNdsfEXiy4X7susa7dSuvT+46DtjpXqXwq/Z68EfA9Zv8AhE/C+j6DJcLslmtrcCaVc52tIcuw&#10;zzgnFAHK/ssfs93HwU8FXV94gul1bx14suP7T8SalwTNcN/yyQ44ijB2qBgdSAAcD1p1EyYqG5bz&#10;Jdop67kdVXJ4yTQBKBtFFV7p9gXnrRQB7V+wh/yY98Gv+xG0T/0ggr1avKf2EP8Akx74Nf8AYjaJ&#10;/wCkEFerUAFfA/8AwWT1m40LW/Cc1rJ5ckl5otux2hspLrVvE4wQRyjsM9RnIwcGvvivmf8A4KE/&#10;saal+1Lp+myaW3mSWixhokuRbzRSQzpcQTRO3y7klUNhuDtGQwJFAF79jL4yeFPBvwIsbHVvEWka&#10;deR3M7NBcXKxuoLkg4J716t/w0b4C/6HDw//AOBqf418F3n/AATF+Kt3YWcK6t4oha1RkaWPV9PE&#10;lxli2XyhBIztGAOAOp5p1v8A8ExvirBpctsdU8USNJMkonfV9P8ANQKGGwHZja27JyCflGCOcgH3&#10;l/w0b4C/6HDw/wD+Bqf40f8ADRvgL/ocPD//AIGp/jXwpe/8E1PineHUtt54gg/tCVZE8vVrAfYg&#10;CTtiypwpzg7txwBzVbWf+CYvxV1bUpbhdW8UWSyEYht9X08RpgAcBkJ7Z5J5NAH3p/w0b4C/6HDw&#10;/wD+Bqf40f8ADRvgL/ocPD//AIGp/jXwvaf8E2vilarpga51yb+zvM3mTVbH/TdxJHm4UZ25wNu3&#10;gDOaSy/4JsfFOzh01Wuten/s+dpnaTVbEtegkHy5cKMoMYAXacMefQAu/wDBT3xBpfxQ+IeiXGh/&#10;Z/E9rA+kFvsd0NsLR6j5jSFh/wA8hiQr3C4719efsU/8myeGfpc/+lU1fEf/AA6m+JGp6pZPqOoe&#10;JL+2tb2C9FvdaxY/ZzJFKssZYRoHKq6qcA84xz0r9AvgP8OJvhJ8JNF8P3EyXFxp8TebIn3S7yNI&#10;wXpwC5AJHIFAGZ49/ZL+FfxU8Tz634o+Gfw+8SazdBVmv9U8O2d5dShVCqGkkjZjhQAMngACti2+&#10;Bvgmzsvs0Pg/wtDbhLOMRJpMCoFs23Wa4CYxA3MQ/wCWZ5XFdTRQBk3HgPQ7u/1W6l0XSZLrXbZL&#10;LUpntI2k1CBA4SKZsZkjUSSAK2QBI2B8xzny/BXwbPoupaa/hHwy+na1aw2OoWraXAYb63hTZDDK&#10;m3bJHGnyqrAhRwABXTUUAcfq37PngHX7nQZr7wP4PvZvCsaRaI8+jW8jaOiY2rbFkJhC7VwEwBtH&#10;pXReJvC+m+NNAutJ1jTrHVtLvozFc2d7bpcW9wh6q8bgqy+xBFXqKAOf+Inwn8K/F/QF0nxZ4Z8P&#10;+KNLjkWZbPV9OhvrdXXowSVWXcMnBxkZrxv9tL9hm+/ag0jwtb+G/HEfgWPwussA0q68NWXiHw9q&#10;ELiPZ52m3Q8rzYTEPJlQq0YeReVcivoSigDyH9lD9jPwx+yr8ItB8NwvJ4p1PRdQ1DWn1/VrWA39&#10;xqOoTSz3t0vloqwmV55BtiCqEIToK7rw38HPCPg3xhqniLR/CvhvSvEGuf8AIR1Oz0yGC81DnP76&#10;VVDyc8/MTXSUUAYNt8LfDNloul6bD4d0GHT9DuRe6bapYRLDp84LESwoF2xyAu53KAcu3PJrKf8A&#10;Zy+HsniDVNWbwH4MbVdcljm1K8OiW32jUJI5FljeaTZukZJER1LEkMikYIBrs6KAOb1f4NeD/EHh&#10;bUtDv/Cnhu+0XWbl73UNPuNMhktb6d23vLLEylZJGb5izAknknNanhXwlpXgTw7aaRoemafo2k2E&#10;YitbKxtkt7e2QfwpGgCqPYACtCigAooooAKKKKACiiigAooooAKKKKACiiigAooooAKKKKACiiig&#10;D4a/4KU/8pE/2Vf+wZ41/wDSfTK6e7Gxd1cv/wAFKzt/4KJfsrZ/6BnjX/0n0ytPXddVPlVqAJb6&#10;7+1HaGVVUck1DbXtvpYZtyyyMB/+qsd9Y/dsN33qv+GNF/tBvtVwoaIj92M989f0oA1ray+2yma4&#10;jxngIxzVue5W2A9egAp0snlpms03m6+Tc3Q9zigCPWNYdB5aghicYxzVjStHa0fzZJC0jdsYxWbf&#10;SrJqynqPMX+Yrbv7r7NAWH3qAEu5V3qv97P4U24a2ZI1meP92QQC3Q1C8LJZyTM37wpkH0rJ0/Sp&#10;dWvMsWWFeS3972FAGhP4njjBWOPpwpz/AEq5ps81zbsZUaNu2e9Qw+GbOHH7nc3qzE5q486xEL+A&#10;oAzbu58u6YM2NpxzU02qwxW+QY2K9g3Jp15oq3j7uhJye2arz+G1kn+VUWM/7RyKAK+iXqvqc2do&#10;U/Nyfu9akvp7i91VoYmkVF4O3sPWreneHbfT2Zgu9mOcsc49hV4IqnIUZPU4oAqafZnSbFgf3jZ3&#10;EAfpXg37cerhPhBr3/HxEsenzzMYrY3DsMD5Qg65wQT0AOTgA19BmVVrF8W+EtL8a6f9n1CESR4K&#10;g+gPUehB9CCKAPin4A+ALj9qPTrXS7ux2+FND/cW627fZotSlVArTyBQGCqSzBVwu6TkMyjH1D4N&#10;/ZO8M+EdGt7COFfstrL58UKRjaj8ncC2455POc11fgTwVpPw5sPselW6ww/7KKoA5OAFAAGSeg71&#10;0UfmNz0H0oA8v1r9lDw9rnjO31eaG1aW1cSQym3BuIiOgD98ds5x+tdppfw10fSHj8uzWWSMhvMl&#10;O4/l0/St4Pj3+gpVGPrjFAHg37ZnwRk8YaANW0uM/wBo2rCWModrBxjjd0G7AwTwHRCelbX7MX/B&#10;QuP4D+EpY9YuBrVjKixQ2Qu/mt7lQGZYtoclSrZKoCOhHUk+hfEfQ7jxL4QvLK1bZcSKDGScZIIN&#10;fOGm/sM3/iTwpaabql1cxyRuGku4PKtsj5NyqAGYBvLjJ5J+XggcUAen/Ev/AIKr+LvGnittN8O2&#10;FxpNjcNCbZ7SH7RJPBIgbzPM2sRtBGTtTBOM15n410L4o/GPxXNIuuTzWp2qs0rvczAYGdxYE4zn&#10;G14/T3Ptfgz4A6b4Sgs0eaW5S0VVVCvyttxjcTkt75PNd1EY4IwiLtVeABgAUAeKaF+ybFrV1Z3e&#10;vCOSa3h8ptzGTzv95MlOuSM7sEnvzXfD4baLolvt8lrqbIJeV8/oMCuwBLMf7v8AOq02jxTzbmGR&#10;6ZoA8K/bq+A6fHD9nTVtJsmg/tG1hN7a7+FVotr/ACnsSEKjoPmIyAc151+yt8AYfjn+yL4D1b7c&#10;kPmjz5RGxXe8U0kbgnB6srEgAYPII619Vaq1npbSXEpWOG1hkdzyQoVSSfwAPFeLf8EyLWSy/YR8&#10;AJMjIWW8kwe6tfXDA/ipB/GgDY1P9kPRdUisYZI7T7DZ/dijiMaqMYK7VIDKe4PBwMg4ru/Dvw80&#10;fwzbwwWOnxt9nwqkoDtx0wMYX8AK6S5k3r5aL259P8/4VPZ2S2icfebkmgCSIHyVB64pq/uIuTnH&#10;pRNOIlPrVD+19svzH5e4AoAvW0Plg5O7cc/SluXVIm3VAdVjcfLn34qlqmrNt2r1J4FADNGtduq+&#10;Z7ECtHTHld7jzD92QhfYVDaadcI37yRduMYX/wDVV9VC9B15NAEdzeR2i5ZlHsTVaadtRTET7QvU&#10;g1PcadDdPukXd+NOitorcEoirn0oAq22hrGwaQiTuQVp+pEWdr+7jXLHoo61O8pw3OOcDAySaRIl&#10;mXc3Oc9D0oAztCsTcn7RNu3biArCr99dLbxY7sMACpPPVId2MKOwqkcTzNI33VPy5oAfYozIu7dn&#10;qeen+RV4jNR2uPJ46Zps0ipIN31/nQBIdzKMfLzzUN8IvK/eNxnOCap3HiKIPt2yNg9Mdaz9Y1dp&#10;0+66rn+IYyaANbTdXOpSMvlbQvU5zUuoEQxbtq/lVbw1ZSWlkzSDDStuAz0GBVjVfmtsd6AMxj9q&#10;XfJtWFT+ZrWs0Vo/M2rycg49qyTB9rsBb8K6ndk9ev8A9etS9ZbHT2VflCrhcdqAINT1Pb+7j3NI&#10;Tgbe9fLn7UXw0034C3158QoNLW41GGJQxSQoJo2ZUZWHTcoZcMASQAK+pdFshFCJm+aSQfkKxfip&#10;4L0/4geGpNPvo4pY5ARiRA6kHgqQeoNAG14Y/wCCkUem/svaPqVrZpqXiBbcx7VUyL5KRqyy7E5Z&#10;iCF2LjLK3TgV8b+N5vHH7al1q1xf2tnp9hqyiUNe6bI1684JB+RJIxHtIGGwwII68gWfjJ+zZ440&#10;3VtK03wfqn9k6LGgRoVeRgn7zeGibDEgZChMqFChQMHA+n/hr4Nk0TwxCtzGq3T/ADOWGG9t3+e9&#10;AHjf7NP7O2raF4ThsvE0Vp9o0kG2sbu3jPmywnB2neoK4xjjggLXew/s2+HLTxhb6x9g8y7t1dQ7&#10;RKrncct8wA6nqcZ5PPJr1GKBbdB2xWTLqEl5qMcacLvoAyrf4baPb3bTvY7uRtj3syg/n+lbF1eR&#10;2Vk0cNv9njXjCrtAq7qJEECFmCqrfNx1rJ1jXoLqzkRVZWbHJFAHPeO/hv8A8LN0qSErNaXEsJiN&#10;wHZCykeo6Hngj9a+LfG2t6t/wSq+NFn8V49Yk0vwzBdx2GvIhO67jkysRaBeJCG2jEQywbAUck/Y&#10;PxV+PreAdAuJLe3aaS3iBJBXdnHRQSBnvknGO1fn3+0rF4u/a9/aN0/RdU8O3+o3Hh74f+I/F2ga&#10;WE3DVNRhEMSNtfq0UTyBMqCDMGUA4pN/1+JUVc/STQP+CrmrfFr4fReMbf8AZs/aBXwGyjztet9P&#10;0u8lt8KrO/8AZsV6dQ8sAluIC5XadmTivqz9m74j+Dfjd8KdH8a+BdZ03xH4e1638y01K0ziUBiG&#10;Vt2GV1YFWRgrKykMAQQP4sfg1/wUd+OnwF+Mml+NvDHxO8aafr2lTxvEo1SZraRUwBBJAW8t4SFC&#10;mIrtwMYr+hDR/wBov7H+0j4g8J+D/FUfgv4e/HLxD4F17xVfeH9UW3Xw5farpmrzapBbXSNi3kup&#10;NJso3kQq6vduwZZHDC7afgQfrt9rVp5Il5kQZI/z9RUw4Xn86/N79qnV/CP7OvwK+Jlr8G/jVe6t&#10;q91HoUtv4Tn8c3GstptxHrtpDLcpdSzT3dvHKJBDKm4xkAEIGZt/Q/Fv/gpp8Vfgvr/iT4b6kvw2&#10;1L4o6f4k03TtOudI8P61qUN9YXmnSXpli0i1ea7nlhMTo4WdEKfvNykeUeWniqFSpKlTmnKLs0mr&#10;p2Ts100aevRp9S+VpXZ9meD7T+1vEet3y5WOTV3UEfck8qKOI4HqGiYEnuPQCvjz/grv+0lc+GvE&#10;OgeFdH1R99u63F1ZxwM6TNn5ldsFVKoUOT90MT64zvgl+3p8ZPi/4J+F+g+ENJ8A6H4o8TWHja61&#10;m98R6bf+TBd6FqsNm8q2iTRyx/aJJ5GaF3DQlx8z+WUk/K/44fHv4rfGH4T+LNe1JtEso/HXwyv/&#10;ABzYLHe3Mk1jCI7QSx+ZI2zzC10rh1RCrIRkjBro/r8/8mStf6/rufenwn/Z01Dx98SrDxh/a0p0&#10;t9sxhjXbuBh2hWYud20OxUBVALZOa+pLO3S2RY412Rwjaij7q18G2/7QvjvRviR8M/hv4ms9L0HV&#10;G8S6Hq23Q0ubIR28r3kE1hcxySOJArRxlZUYRTKciNNmK99/Zp/ap8QfGz4iW/he80/SLfUvDOmX&#10;3/CaG3SQLZ6jHqD2VtHAGc7Y5ha3kwD7jsEPPzZNcv6/gG34fjse9+UuT3zRIvmHafukHIx1p2ea&#10;Mc5qQPCf2gPg/DoN9J4j0fS4ri+SHZFzjY2fudcYOW256FmGQDXvH/BL79qyb4qeC18K6xcRyahp&#10;kX+iMFZQyqAXjG7nADKyg5IUkZ+WquqabFq+nzW0y7o5kKN+NfL/AMWPE3jD9mn4mafrmhr/AKPY&#10;SK8ssY+YdQGz0UMpxkgrkFWwDkAH6sX0yGJoyyhmAB56AkD+tec/GXUbHwB4C1bxRNt+3WUZ+yN/&#10;eun/ANXkd8MwPsAewrC/ZY/act/2mfCkf2i3/s/XreBZ7mzZDHvQgYcA5PJO0qT8pPfINeYft5/E&#10;b+0PE2m+FbaRvs+jxC4ulHRp3HGfcJz/ANtDX5z4rcYLhvhrEZhF/vGuSn/jlon/ANuq8vSJ9Nwf&#10;kjzXNaWGfw35pf4Vq/v0XzMP9jj4fWnjDxxqmua4yrpOh2zTTzyymNVlfOGMmQVIAZtwIIwK+oPh&#10;l4Ht7n4UWtpqEVy66qP7Slilnl8y3klbztquzGQMjEYYtuyucg9OI+GHwvk+HX7M2mr+8t7ia5tt&#10;Y1NRGH8yLzo3dHGM7VhXkDk7SO5B9ftNWh1vT47ixuYbi1mXetzDIGidfVWGQfwNcfg3wnLIOFsP&#10;hqv8Wp+9n35p2dn5xjyxfmmdHHGcrMs3qVYfBH3Y+kevzd38zFHw5stPZmt9V161ZVwT/as0xYDt&#10;iVnHHqBmm2vgy+eVvK8WeII9qjA2WcmPmbPLwFsHHc5/St63tmmViuFTopZTz9Bnj8etSWds9um3&#10;92q55GMk/jn+lfqR8iYf/CP+JbMstr4is7iNuh1HSxNIp+sMkK4+q596ZJL4qsz/AMfHh2+YnZsF&#10;tNbEN16+ZJnj6Yro7hisLYDE4wMVHZIrs0irhfuofUe31P50Ac/FP4sG4y6R4dmduN39sTIMdsD7&#10;McfmfrSXnjTXdFtfMvPC1xcbWRWGmXiXWdxC/KHEbHBPJIAABOcCullDSSqobav3jgcnBHFSUAcf&#10;cfEq68PlZNa0G402GR1WS7iuYbiGBTwPMwwcY4DEIyrydxUFqteMS2tjT9E3NJ/bEhe6HHy2seGl&#10;HurkpEe+JSe1bl3otrfbhNCkqsNpVhlSO4x7g4PqK43QdP8A+FbeK5rW6N3Na6gqW2kXUriRLaJV&#10;LfZCeoYMZCrNncoVSxKgEA579vH4SyfHP9kL4heGIYvMnvtFnltlzy9xCvnQqPrJGlfm5/wb0fFj&#10;+wf2gfGHguaULB4o0mO/hRvutPaSjAHoTHNIffZz0Ffrw9zHDaSyXEkccSqXdnYBVUDLEk9AOfpX&#10;4T/C7XLX9hn/AIKyW7rcQ2+g6D4tltPOjkDQ/wBmXRaNXznBUW86vn2yOgr9/wDClf2twznXDT1l&#10;Kmq0F3lD/wC2VNH7z4Wr+1eG854c3k4KrBf3o/8ABUEfvBRVaO7aVdwPB6YiZv1qVbkbOeT7D+lf&#10;gB+DD2bb+eK5jTFPgPxN9hb5dJ1mVntD/Da3J3O8XsrjLqOgYSDIyi1uCaS4f5OQTkZHH447D65J&#10;9BTNe0a38UaNcWNxuCTADeh2vGwIKuh7MrAMD2IBoAl1jWbTw/pst5fXENpawjLyyuFVew5PqeMd&#10;ya5HxT4+1668Malf6BpK21vZWstwl1qsbxm4KIWCx24Kyc4xmQx4zkBhWxpPw4sbPUY9QvpLjWtU&#10;iOY7q+IkaA/9MkAEcX1RQT3JrQ8XXtrp/hXUp77b9jitZGmyM5Tacj8qAL0My3EKyI25JAGUjuD0&#10;prMXnUKOEOWJ+nT9axfBt5cWXhDTobwM15b2kUc464cIA2T9c/8A16vRag88h2liVGcADn8M/rki&#10;gC3LLHE+47d+MdecVHNd+apRF3Fh65/l/XFNWwaY7pWxzkqP8eP5Z96mkdbbhV3O3QDq3+fU0ALD&#10;5jOzN8q9AnHHufepM1HJcqGZQx3L1whbH1xTlQn721iOhAxQAZbzOny46+ppLib7PCz43bRnAqLU&#10;NUi01N0m78BXKeJviPb2qs3mLHDCC8jMRtCjqSewx3oA17nVLq8nXyYZ9pGeMgfnWHrWu6lpKQ3H&#10;2Wa4l+0xW0ULyGLzXkcIBuwcAZyTg8A8Gsu7+Oa32mB9J0bxBfKwDCT7KLeEg990pQlec5UHPb1r&#10;b0uDXPFms6bdapaWem2elzm6VVuTPLcSGKSMD7ihVHmZzkkkDgDkgCeIvHGsW9l5beFdZWRztzFc&#10;WbI2fQtMp/MCm+HvEEujWsbXXhfXYpSTumEEErDOSBiORn9uBWhfalLrmuLb2ZXNs25mb7qnP4g1&#10;tTvPHGPmXd644oAr6L4ptNf02S4haSMQyNDKk8ZjkhdequpwQeQeeoII4INXopI7lQ67WHYjmvP/&#10;ABn4G1LV5LzVdNuJrXVI4wcRzOsN0UDFUliHyvkfLkjcARgjCkSW/wAdvCel6VZxx6xp8lzMiqUW&#10;4TfGxA+Vufvjpt65HQUAdzdalDZr+8kRfYsM1mWfi2HUVut22GK3GWkMm0be5zWPr06toEN5eLcX&#10;Ely4jt4Lb5pp3bkIobAzgEkkgAKSSACaz/Dfw6t/GN1dX2qafq2m26zLDFpk9yRHNGiqWMyK7JJm&#10;QtzkgqijlSdwBL8E9Uur/wANQTyJlLwy37FAQjPPK8r7M9UBfC55Iwe5rsLvVWtrvZ5ZZduc5xz6&#10;f59vWrEMMdhBtUYUYycZJPSuZ8fzak2raRDp9xZ2i6g8kDSXVq84MojZ0XaHQhSqy5bJ5VRg5NAF&#10;L4o69qEngHWJLJb23kjtZZI5YGw42qW+XA9sfj2rY8J+E7Xw1FJc28Ul1eXgBlvJ5DJPMB0BdiTt&#10;GThV+UZOAKoXHh7xZcrJGmqeHbNcLtZNNklafHVX3S8KeAcZJBOCpxWf4b+H/ibwlpAsbfxVC0MO&#10;RbpJpbSrCOoUl5mdlHAA3cDj0wAdPf8AiG7iYJDp80jMSu7PCkfhWbp+gX2qak09y0kCo4IVvmBG&#10;e3Tk9c9vxOM3xhc+IdF8PalqV5r0VjHpts88cem2K7ptiFiX8/f6YwuOATu5wvVeHtabUNLtzMG+&#10;0eUvmkLwWwM4HpmgC5dQs9vtjYqw6Ef/AFsVH/Z262MfmSbT/CQMH68Z+vPNPFzvk/iVV9FJLUsc&#10;jl41PG4MxB6gZ4H60Afiv/wX1vprn9ue1gmfzFsfC9lBGdoX5TLcP2/2nav16+AdtHo3wQ8HWNvH&#10;I0dnoVlBGSQWKpAijJ49P/1V+M3/AAXGu5bn/gob4kWSR5Ft9O0+OMMciNfsyNgeg3Mx+pNfsX4P&#10;8A22peHbFdcW8mUwIU0l5ttnaRYGyExKQsmxdoJk35IyMAiv6A8U/wB3wdw7RXWnOX4U3+p+8+J3&#10;7vhDh+iutOT/AApv9TH+E+nyjxfrWtSbbfR7a9uMTTYjRXC7ZtuTwolEmScZO7sQa7RPipZarIq6&#10;Laah4iONzPYInkovYmWVkjOewVixBzjHNR2Hwt8M2JjWHSI4oYZPNS3VmNujbtwIhDFB83zfd689&#10;a6K4vFij+XcCeBlcfzxX8/n4MYP2rxZrQ/c2uj6DGT9+5dr6bHvGmxFPv5jduO1O0rwfp+g6kmoX&#10;91NqurqCBd3jhmiyOREnCRA9MIAT3LHmtqHzp492/HY5Xp+gqndaPbtc+ZcYbj7oY88Hn+f5UATT&#10;eIYo4d6/MPY1+Kv/AAcS/tQt8UP2i9A+HtjcFtO8EWX2q8iU/KL25AbB9SsIiI9PNav10+N3xN0P&#10;4OfDPWdcvv8AR9P0Wxmv7mUnhI40LNjnk4HT1xX4W/sDfDTUP+Ci/wDwU90+/wBeje6s7zV5vFeu&#10;AjciW0L+aIj/ALDOYYfYOK+F43xE50qWWUfjrSS+Sa/W3yTP6q+i5k+GwmPx/HOZr/Z8toykvOpK&#10;Lsl3agpK295RP1a/4JY/s8af+zZ+zv4d0XUFtV1O106Ga/STarpf3S/a7hTnAO1JbaPJ/wCeCgd6&#10;+rntvtsWFysIUgEAH8sVwvw70bSbHxrrHh+5hkn1a0uZdRMwVvLeGUqyBm6Bl37dvXEe7ABFehs0&#10;Ok2eAFjijHyqP5Cvs8Lh4YejGhT2ikl8tD+as9zjE5tmNfNMW71K05Tk/OTbf56FLR9GitNrNAzP&#10;03Mq8f17f/qrUqnY6ul5b+Zyq571Mt1ui3BZGbsuP69K3PKMDWLj7R8TtJjAMn2OwupivTEjNAiH&#10;/vnzfp+Va5Sa8gx8x3HqwAQfh1I+vWsDTYpZvilrEodT5VnZ2/I4Embh2x7bGT6n6V1cMXkxKgyd&#10;oxk96AGwWy20RVfvMclj1Y+pquumsSGklZmx82AOvt2/MGrhOBVV9SyvyrjLYDEZGOPTqT2AoApz&#10;eG2uTuM2084+Utgdup/MfyrG+K/wM8NfHH4bap4T8VabDq+h6xava3FvIOAGGN6HqsinlXB3KQCD&#10;nmumknkK/KSW7Dyiv6mmtBdO3MihehwcH+VAHyH+xj8R/Enwt8b3v7NXxA1JrrxR4NUXfhXWbluf&#10;FGg5IiYes0CjY4B6L32sx+wEij0y12xoqqD0Hcn9ST+JNeRftf8A7HGk/tVeG9Nmj1O88K+OPC8/&#10;27wz4nsR/pei3PHIGR5kT4AeMnDADoQCPGNT/aP/AGlP2US8PxK+HmlfF/wxaoXl8Q+BXNvqkUQ6&#10;yS2En32AzkRbVGOtAH1tZWclzdtIXYKrHk88/wCf856X5YnYKv3l3BizdsHNeefs5ftEaF+1R8ML&#10;Pxb4NvhNo90xh2Sw+VNbSJ8skUkZGUkVgQVJ9OowT3eoMSojaVGbI+Ur15H3vbvjjOKALGn7Tbbl&#10;xhmYgjuCxNRj/j5Xj/loR+OOv5cUaPIJbTcp3bjnOck5weffGOnA6dqbFJvvB/10J6+xH9P1oAmu&#10;FVZVkkm2opyFJ2jPPX1+lZd9dLrEkKWt80ZlJ4XnI7/hU+p6a1zKfMbcjYHXG4Z5Ufhz6k49KoaZ&#10;p1ra+JISkahljIQqeOdx49tuKAL0GjxaRBI0k7szcs+ACfx6/kaboR8yYMPl3R5OF4xnAHsMg4A9&#10;CTyai8ZMHS2jLbfMcKTn1IH0qxo4j09BBuZnjQAkAtnv29N345oAlurnF+scOGkWNlAHQE4Iz7Db&#10;z9RTtb0m11rQLyx1GGG8sby3eC5hmQPHPGylXVl6EEEgjoQangtVhYsfmkbOWPXrnA9vamXA86Rf&#10;m+VTyPXv/QfrQB8L/G3xz8M/2IvG9n4HF1qOnx3NmuqRrcK8sa+bOY9sbdMbwxCRrtRVbhQOed+J&#10;P7Vmk+E/HOveDbO1vrzxlpNms8Fh5W0XszxmRIEY4+fbtYjgkH5ckED7Q+KH7NXw7+Met2OpeLPC&#10;mi65f6Okf2S7uYN00Khy6qrj5sbsnbnBJ6VY1n9nLwD4n+JEPjC98JaLceJrVzKNRezCzyOYRDuc&#10;4HmERKEG7O0dMUAeN/8ABNW8034o/sq6BqWl6LpvhOAXMwvtNs4dq/aFkO9jnBy4CNlsnDAcgCvo&#10;7UdW+ysbe3TdMEyABwo/z2rF0vwrpHw40eaz8MaLpWgw3UxnkjsbSO2jklIALsEABYgAZIzgD0qv&#10;brqjXDXEdxDHI64yRkkcZ6jAA6ZOORigCfxZpkjapG019ItsFLtkdMdsZ78VhWVvN4o1i4is7dlg&#10;jbmVj8uMnkcDr6V1Ft4bvtQvFl1K4jljQYVEGM/XpWgzwaZZzR2kaq8aEAKOh2sRn8qAOB/aW8V2&#10;fw8/Ze8Wa1q2m6Pq1jZ2Mt1PZarG72cqs+7bKqxyNgbh0RjkdO4+E/2LtRsrD9pTUNf16z0Wx1r4&#10;h6FA/hT7JdI9tBZxKitFCrhJVZo/LIXyxhYn9wPu747eI7bwz+yl401PxFov/CRWNnoV7NfaW0hi&#10;/tCIRvui3AEruXjIGRnNfnNovxL0n4bW3wn+LXgrwratdQTxaHFY3E817b6NaytLv5Uq28FioZjx&#10;vxjpQB+pfhW1g8K+GrG3n+z28xiBk6LufGWJ/wATXzv+2T+1svwC8SQado+ir4s+IXi63a08JeHY&#10;4/Mkv5yABcS52mO2j2lnclRhSAcZYQftNftja1oni3QfAfw40a18bfFjxXafbLLSZGaGy8PW3Q39&#10;9KvKQg9EyDIQACMgHgviR/wTM8TaR+y/4+1KHU7f4j/HrxxFbHU9a1JI0j8mO4imaxsUceXBCNny&#10;g43EAkr8oUA+Tf2R/gzp3hf47+K/GXjTXNN8Qro88jTa9LiBbzWZW33jBQ2ZBG7yqGccoY32qCAP&#10;uAnFN8If8Ez/AAFoLab4u8SaNca1r1hoMcSeG45o30yzvfLzM0EeFRndsAF/lLDeRkgji/g18YdN&#10;+OXgz+1tKO1IbiS0uISxLW0iHlWyBzt2npjnvQB2UlysY61US+kmlbYrMq+gp72qsh78HnNWLaAW&#10;6FVGBkmgCvCJHuG3KwwKsg4y2CaU8N90+tKUUn7o/KgCAp5siluMetFTeSp7fkaKAPZP2EP+THvg&#10;1/2I2if+kEFerV5T+wh/yY98Gv8AsRtE/wDSCCvVqACiiigAooooAKKKKACiiigAooooAKKKKACi&#10;iigAooooAKKKKACiiigAooooAKKKKACiiigAooooAKKKKACiiigAooooAKKKKACiiigAooooAKKK&#10;KAPgn/gqndSWv7fv7K/ljMkmn+M0UepNvpYrW0nwTJeeZJqTSK2flSNx09c1D/wUsRX/AOCif7Ku&#10;5Q2NM8akZHQ/Z9MrrmbaM0AZVj4Os7C5WVfMZkOQGbcK1D8q8UyC4E4JHQVBe3fkk9TnjFAFLU9a&#10;2Ag4yPQ1hnUWvLgRx/MzdBXR2ejQTwbpYw7N684q3DYQWx/dwxqfUKBQBg2miXFxLGW42sCcntW/&#10;dyxxxfvPu+nrT8rGccLntWff6bNf3LYm2p246UAQ6pfpeOkaybU6EkVNb6ta6fZLH5qsVXHQ9aqX&#10;Xhd98apMxDH5js6frT4fBiCVWluHkVTkqFAzQBHb67capcmOFY923ntgVs21v5KDP3sc0sNrDa/6&#10;uOOP/dUCo7i4b7qq31x1oAsBsmio7YHyl3D5u+aJ2xgetADnLBflFU5r2RmKr1781YkmCxn+KmWl&#10;ur/vGXlhjBFADY7fzl3Et09aclgBnqc+rVOGUA7cfhQDhWb8aAGpCsIHfmnSNtQ1CVeRsZb69qlm&#10;GUwf/wBdADIFLFien1p1wxxgfU05PliX2FRyngsy47Y7980AOEGc04/uo+/H60qE7fm60jsCy9+f&#10;/rf1oARC0kfp2yKeo2jApEG1QPSkY5dRnHc0AKd2eMUnQZ/rQ+SBtOOetVtUu/scO7bu56UAZGqW&#10;1vfI9tdfNb3SSRSgZBKupU/1rw3/AIJ/6zdeFfC+sfCHWsw698NblolYj5b/AE+aR5Le4Q4GQVYq&#10;eMjC55Ne6LG13q9v5kLKrHOGHUcmvE/g9c/8Jl/wUF+LGtWak6f4Z0bTvDjOq/LNO2Z3wf8AYxtI&#10;9SPxAPopIlj6dhioL++FumB97+VRPdzQQ48uTPPOM1HY6dJNIJpvlwchCOv1oAktrLMRkl3KcEge&#10;gqHRtOWXEzbsgnA7VavYGuyI1yijqccGpJSLK3/dpnHYUASALGv90VUgMa6hK/8AeHWmy+ZHatIz&#10;P0zgjpWZbQTanO20yKqjOQuc/mRQBtzzSMMQ7T7ntSzXa26Fmb5sdOtZk9jNp+nSSedMWBHGMfyJ&#10;pdN0iW5xNPIw6ELj8ev40ASeRcajMGYeXG3U5q9BZJbrhc8HPNSImxcUSDcPvbfwoAUsFXNNBAG4&#10;t0GefQ1UFjJcSM3nyKM8cVMkH2VdzuzBcYzQA6KZpWOF2qDjnvVXWXljMawruZs/0q5bSeZGTt2j&#10;P51VudU+ytJu57D2oAm0wTLagTqqt6A02Yq820t8zdO+Kj0vV/tcfzfLt/iJ61XtJIRelpGUEHjc&#10;aANDzYbYAEque+OtV73UYXwhf5fUCotWdL2SBI5F+ZuSBnFJNYw6fH5n+sLNsGR0oA1M8Vn3kjT3&#10;KqnPIq1dzeXGQFZuOSB0qrpiyeezNGyqcHJH1oAsJbJby+YxUHbiqr3sWqXqQ7v3fcY+8auXnzRM&#10;uAwPY1R0O0W1LeYoWV3yvHbHrQBpDbDGFHyqowBXPa9O8k6qnWtu9nWOHPB7fSsqyi+26rtZflCE&#10;8j6f40APsfDLMytcM20fwg9a1pp1tlX8BinSzLCMsapqjajNvO5Y1wV4+9QBJfNJLAdi5H61W8OJ&#10;hZm778VfllEEeVXOOMCsvSnf7W5Xd5e/BoA0NSt1uYNrfgfSub8a+IbXwD4dBk8qS5mYiFX4Gc4y&#10;fYZH1JAroFvTdXPl+Wyqp+8a89/aT+DE3xi8OrbWtxLDNDtI2NjlWDqcZAYZHIyD0wQQDQB5j8Lf&#10;ht41/aQ+P62sayR2cMxdXQ77d4SGUzPnBUqG3E9DlEXkEt9iftO/sGad4+8L+EdV+HWrWvw5+J3w&#10;wu31Hwt4hWxFzHvePyri1vYgVNxa3MfyyruDDCOpDItfGPgTxR8TP2cPC2pLpt/dS6tG6xRxQysj&#10;TxAqFDgqM4BcjduIz95upo/En9oz4t+O0jvg2uLe2t/5QRZmKvFHtIYAiMJuG4ZRW5wQx5oAztd/&#10;YUn8KfHj/hNpP2Lf2X9H+K01yZ/+E1uviBdTeF/tOdzXsejm2Vi+47wvlqwbP73Pzn2v9nT/AIIn&#10;fsuwfD+6X4g2Hhb4j+Mteu5td8R6q99Jp8F3cs3mEQ2cE6xW9tDgLHGAdiIuWJyT5D461Dx98abX&#10;TLi8uxYX1wFS6eaR3nhAI2hfLdcjG75c5JIz3q38VPgz46sZodQ0W4mtgsXlNBMBsY5J3Z2uvccF&#10;VPH38cUdLB1ubNp8Pv2V/wBn34kav8P/AAb8M2s9B8UQ2sl7qCahf3dxqRtrhZ4N8txM0xVJo8og&#10;fjY3GH2n1r4u/C/4N/FbwZ4o8c3NtqN/eRGHU7vUfDmpX1rrlrcW1tJbxCFraRJ4JfJmkiMa7A6y&#10;EOCK4D4X/s7XXiRdK1rXZZrXULWMq4ilcLNuGGGzIVgOgZl65IArv2/Z70FfFb6tDG9vPLF5MhQA&#10;O6ZzsL9dvsc/WvwnjjwRjnOeQ4jynMq+CxN48/s5vlnFcikkrrlbjCKurxfLFyg2j1MLmXs6XsZw&#10;Uo9L9P6ufAfwP+Ivwy8K+L4rOOT/AIQmHQYdQtdGs9Xa6gks0v7hZ7tS0jlP3kkasxLDDA4ABJPp&#10;nwP/AOCcOleOfCujf2jJbat4Vj8Oz+FYYIr+ea2bSpljSSBZfMG9SIYvmVFOY/vdSftDxF8N/D3j&#10;DRl07V9C0fVbCMYW3vLOO4iH/AXBFfGfwh/an8NfstfHD4veA/C2m6t4osf7XtpfCfhzRIWuM3Dw&#10;H7aivysUSTBQeu3napwa/dIxtFR39Tyz6R8IfsTfDHwLeR3Om+GSt1DqVrqsdxcald3U0U1qJBbK&#10;ryysywwiaURwAiFN7bUGat/s/fAWT4Sa3448QapcaTfeJviBrQ1bVLjTrE2cAWO3itbeJUZ3Y7YY&#10;VLMzHdJJI2ACAPPdPtf2nPiHB9umvPhr8P7e6/1enm3m1K8s0Pd3z5TSDP8ACdpx0HNWP+GdPjlr&#10;3/IV+PzWcTcPb6V4StI8Y6ESs24e4x7VX9f19wH0GB85+godxGhY9FGTXz5/wwprGs/Nrfxy+Ml0&#10;5+Y/2fq6aem89cKqHC+i9qF/4JmfDS/P/E5m8ZeJF6FdT8RXUgKf3PlZfl/xoA9x1fxpo/h99t/q&#10;2mWLbPMxcXSRnbz83zEccHn2rzb4m/tIfCJ9Jmt9U+IPguGZRlNurQSSxsRwdqsWx68YrJ0j/gmx&#10;8D9ETbD8P9Nf59/+kXVzcHPHeSRuOOnT25Ndp4f/AGVfhl4Vx/Z/w+8G2zrnEi6PbmTnqNxUtj2z&#10;QB86/sz/ALVkMX7RGsL4N8WLqU1rZtdRSW1v+4hTzPLePLLh8lwc9CAhHIJr6u/Zh+AV98a/FreJ&#10;ddaSTRLW4MtxLOxL6hKDuK564zyzfh1zjyf9qj4aww+EBF4eaHQbuePGLWHy1dYsHZ8hXbuX5Mjo&#10;Dx0rzn4dftL+MPgV+zReaa2panDa6jcyxyQ3DMZ3+aRAWeT58MoBYrgsqrxgYr8h4i8LXn/EtPNs&#10;3xDnhaPK4UPs8y3culm1dqzb2btofa5ZxcsuyqWCwVJRrTupVOvL0S87db6b2vqeo/8ABSj9trxN&#10;e/EG00PwdqsZ8HbWt7kW6MHvJk5YFsgGNyyouRjOCA24Vx2m/H34m/AzxBay+HGu7jTFRVaFJGaO&#10;R2LZ/d5ddo7lo8ck7hXP/AD9l4eJda1BdUcXeiXghvV3SM08c253LuSADIcxgMOgTGOOfp/VfBFj&#10;qfhwacYlWOJNsLhctGR0IP8AP1r9ePij239kf9p9f2gfDP2fUIo7LxJp8ay3UMY/dzRngOvJ6EgM&#10;M8HBHBxXslfk18P28bfsv/tHS6npVxK2nySvPO88hZRnqrZGTnhRnhkKnIaPJ+25/wDgpT4Ig8Hp&#10;fLa6lcX6wiSe1j2eXbtgkhpScbeMggEkEcDkAA+iJhuiYeoNKn3B9K/P+6/4K0eJviD4tuNP8N6R&#10;b2NvHGzbzbeZImOgPmMDk84LRqDnjPbI0L/gp98SNI8WLNrMNvDpEUk0UrXtmILfEf8AEzGNCAwP&#10;BVyM9AwyaAP0WK/vN3oCKguLyMPy+VVSTtPU8YHHc88V4p4J/wCCivwv8XxLG2uNa30MMcl5CtvL&#10;Otq7rnYWRSG74I6jB4zXqng/x9oPj8C70nWdP1RCMosE6s0YI5yvUNweozj8aANqJdke5wyeoLls&#10;VzfxSC6l4Pv7ZZIY5poyLeQ/N5Mo5jkGO6MFYehFdQ0gVlB/iOB/P+lZ+ueHYte3LMq7Sm0Ntyyn&#10;OeKAPIdZ+NcHiew/sm+H2C+uLu1t7mx5aR4TMhmAI+9EYRJlxgEDBwcgfmF/wXT+Ftj4d/aj03xh&#10;pMUK6f4y0xfPaOMpuu7c+XJnPcxmDnvzX653fwajEU3k3FuHkVhultg5TII4Oc8Zz9ecV89/tY/s&#10;HWP7WvgXV/Atvr2nLq+nRJqMN9LGZP7OuhuEUe1Gyu9dwctyEYFUYnK/o3hTxdT4c4jo4/EO1KV4&#10;T8oy6+fK0pW3dtD9C8LuLKfD3ENHHV/4Urwn5Rl1/wC3WlK3WxZ/ZJ/a41z4ufsl+HfGG3R73TIb&#10;NLG+kS58i5trqFFWWIxyuQ5yMghgzBlIXJFe5aVq2o3ES6pb+Hb6603aA7PcGG8mGOXjt2QZXP8A&#10;edWYDKqfl3fjt/wTN/aauf2BP2w7rw345tlsdHvrp9F1lLlAW0e6V9i3AJ+6FYbXKnBRs87Vr9s9&#10;P1u41N1ljhf7PIu5HH3XU8jHrnjn0rTxS4Klw7nMo0few9b36Uls4vW19m43t5qz6mnidwbLh/OJ&#10;Rpe9h63v0pLZxetr943t5qz6nGeIPipotvfy2V1Y+IoY4YY5pbqW3S0iUOzKmfOZG3MUYD5edp+t&#10;W9Ma/tJvtmk+Gr+4tYx5jNfX8cMkykZxAih9zf8AXQxg8YJ61L4+Rtd1a10+GxjXVtQV4o7sRDzr&#10;O2A/fSK5Hy8EKOcb5VzkZrpdC0M6dpcFvDL5Nvbjy4o0Hyoq/KAOenH5V+an5yZE3xC1achbbw1c&#10;Qbm2htRvYoF9j+781h34K59uuMHxxJrt5pHnahc6Sumx3ls11a2tvKxWHz035nZxwFyTiIZUMO/H&#10;VWnhDztbkuppmk8uXciMuQRnvUHxI8F3Xi+xs9Ps7y10uzkuFkvpPs6yzTRoQwjQMNg3EfMWDDAI&#10;2kMcAG/GY1tWjMka7s9+mf8ADp+FSG7hQM3mR+pweTXLvJqnhTXtJj/tibWrXVpmgeO8iiSWACN5&#10;PNRokQFRswVZed4IYEbW66gCu08xt94j2n+6eT/Tmq9tbzyTl5B3w2H25HsR1Htx+PWr0svlBf8A&#10;aYAfjTsYHFADYolhXCjGTk+5pl1KETbzvbhVHU08vtKg9W6VXhtpGcSeay71G7gZz6cjoPSgDE1z&#10;w0+sSFEkZJFXb8p+VTyRn06dM9xXPfDf4Y2Wqi8v9XaTVJo7+eBLaY5tYBDM6Iwj+6zkKH3PuILf&#10;Lt6V6JDEIU2jnkkk9ya5KTVX+GGpXbX0ZbQL65e5W+jGf7Pd/mcTjtHuyRIOFBw20DcQDr6r6vaN&#10;f6dLCp2mQYz6fT3qaKVZo1dGVkYBlZTkEHuKabmMfxr9M8mgCtoulpomlRwrtBVcsxAGT3zUkl1v&#10;ZUEipxks3y5+gNTebhdzKVGM5bFQrdRxj5fLVmPOPzoAxvEWpXsVtHHp9uz7uBhuhxnJ5569/wAa&#10;wdE+GUuvXNw2v27NBIARGXVlkz1DLzkH0rsH1PyrN5IY/Nk3HgZ5wBk9Dj/P0rP8Mape6rrt59oj&#10;mghhxsVlIDE8Hv7f55yAZepfCea0msf7D1WTTrO0vYbr7DPH9ot4wrgsIeQ0W5NyYDFAGOEHWu0z&#10;mimxJ5e73bIoAbcf6sf7y/zFczrt2t98WtB0+aRVit7K61KOLbzJKpjhDZz0VZ345yXzxtGemuP9&#10;WP8AeX+YrL8YeEIvFdkMSzWeoW6sbO7gkaOS2cjr8pG5chSUbKttGQaANDyDJcfxKq99x3N/gP50&#10;7fCf+Wv/AJFP+NYfhDxC/jC2czL9lvbNjb31uG+a2lAG5B3IPDB+hUqR1zXQqoRQqjCqMAelAHLf&#10;FezRPhj4iZssn9nXEjDoGQIxZfqVyATnB57V1LLuGP5VhfFSNpfhf4kVFLM2l3IUAZJPlNxitmzu&#10;Y7iFTGyuNoOQcjkZFAEtVTHJPebm+ReQAPb1+uSfwFWq5n4tfEzTfhF4A1zxHqk3lWehafPqEx/2&#10;Io2c/nt4960pU51JqnTV22kl3b2NKVOdSapwV23ZLu3sfiV+2aP+Giv+CuuvaZDbrIupeL7LQDEs&#10;isGEHkWj8kEc+UxORxk5r9ubWwv9S1GTzl8m0ZcRlMZ44BIzmvxQ/wCCS/gK4/aV/wCCkOk6zrEL&#10;ahHYTXvijUyw3Kz4bazHP/PxLEec56dzX7oE7RX7149TWExGW5DF3+q4eKfq7R/KCfzP3Px0msLX&#10;y7I4v/dqEU/V2X5QT+ZFFZRxRhV3YXpzinLbIsgbDFl4BZi2PzpyNn+LPf8AClY4HXFfgJ+EDLi4&#10;8nAHzSNwq56//WFZ8mlyX+rxzSZWOMFSAcbuv/1sH+VeM/Eb9u7wP8KfjNpHhfWvHHw50nVPFjiD&#10;w/o2q62mnalrYU7DNb+YSsivMXhjUhA7RnbI2QB6hJ8WrO3HkTadrMGrsdsWmPbf6ROT/cYExMo7&#10;uJCifxMtAHw//wAHEX7Qtv8ACv8AZO0vwVbyA6v4+uzBtL5aOzgaOWZ+ueW8pOezt6Vw/wDwbs/B&#10;/TvhL8CvGHxK1i2uk1fxPcQ2enoLOVppbFGdVMI2/vPNuBIp2Z5gGcYr4v8A+Covxj8Q/tu/8FEr&#10;zw7p8n9oPp+pR+EtFtIH3wpN53luqEKN2Z2Yb8ZYKDwMAfuh8EP2ddD+CXw48C6HaR5PgbRo9Ktp&#10;FYqjkRqjysvQuSHIJ6ebJj7xr8/yv/hSz+tjXrCiuSPrqm/z+9H9eceJ8E+EmXcLx93E5nL6xWXV&#10;QXLKMWun/LtW7xl5kvwo06TStT8VX2ohRq1xexLclTux/o8UwTP8QjM7Rg/3UX0rVu9Rk1m+VF/1&#10;YYZz0AzXP+Mr++0vxfJqNlY3F/Z3kCQXsVsC00RjLlZVQD5/ldgwHz4RNoY8V0vgq5sdW0iG+tZk&#10;vIZGCKUxuVxwd4/hZTnKnlSMHniv0A/kM17W0EqLuZSqcKEIOD1PP9BVh4WWNvLbazcZYlse9OZg&#10;gyfUCql1eNMzRRpu8xWQE9z0J+g9e56UAYXhOKGD4h+IoY9zK6Wt8DncrF0eEtn1PkY+ij1NdRDH&#10;5SY3M3JOTXMyTtpfxYk2x7l1DSogAOv7mWXhR3z5656BQPfjqKAIJImupir8RL/D/wA9Pr7e3env&#10;EqzeazHCgYBPC9cn9ajebMxbaypCDuYjg8du9EszzT+TFldpHmSf3e+B6n+WaAJDdRj+Lr046/T1&#10;/Cq0mos82Iyqr0y3GPc+nsOp9qna1WfIZSvPzY4En1/w/p1aIBC7SSMvlx5KAABUGOfx6/nQBJCu&#10;2AbW8zjhi2cmuWvdOuta8QLgbI3Q/PwP5f57e9dOshuY/uSRhx1PDLSWtktud38QyAR6ZJA/WgD4&#10;6jvm/YK/4KJppsa/Yfhd+0EGliMzf6PY+KYwA20j5Y/tce3IPMkvTAQivo7UvEmoNrkscFqslwy5&#10;ZCeFGMcc+9S/tF/s/eE/2nPhVfeEvGlh9u0e8ZJVZJDFPaTIcxzQyDlJFPRh6kHIJB+WvC2i/tSf&#10;sdXMdvp9n4e/aO8F2qiKJp510fxTawrwm6WTMM+1QOTvkkYfw80AfXXhePXEeOO+treG3UksVcFv&#10;boTWjd6zY6PbuZZRFlieQSScdvwr5Yb/AIK66T4FPl/Ej4O/G34dNGP315e+G2utNQ4GdtxCx38k&#10;DITuPWu18Eft6/BP9p6/07S/BvxM8KXupag5gtrOeQ2l5O7bSFSCcJIzH0C54PoRQB6+fENn4luE&#10;t4rvdKQABgqM4Oeox1I/DPvV7Q/DlvoUzSMzNOwzufHyDH/1up9/Xmh4e+HaaK8En2lWkhUhjGmw&#10;vn1IOaZqd/eQeJ447e2uriN02tIOAcjOPmBA7fr+ABT1HTtQ8Z38bCFo7EygGQMFJjz1Ge+K3tE8&#10;DWOgX/2iHzmk27RvfIFacBW3tYwQseFHHAxWZc+JlSdljVnUcdcD86AJdev5Y2FvCu5pV9cEUlgG&#10;trRS4AnKdGJZl49B/n6Vz1/4laO7WTyZpG6BSDzn/Pasj/hI9V1TUj5VvdTKJF3KqnarE45/IjJ9&#10;PagDu43Dxp8ylmaNVRTuICnPOPx+lX5G2RswUsQM4HU1RubyXS9MhZo9zcb1znAwSfrjH6fhVu1d&#10;5F3MpXd/CTnH6A/nQBAdPN588zfMx+6OgX+7+Pc9+lWLeBbaFUXJC9z1NOaTa3zcLjrms+4upBBu&#10;VmLFA7YDYTPQdSfyH5UAR6z4mjtFKxsrHHJ9KzvD/iG1sfPluJtpmIxwTnrVe38C3GpPuuLjysNk&#10;psznofX/ADitm18I2dsi+csc6xjo6Db0xk9z+JIFAGTd+Mf7YvJLSOO1ntpUKyJKu5XQ8EEd85xi&#10;vhX9snwb4L/YX8P2fiKx8D6l4u8N6hrcms61dX+y4ttInLhYwvy8FVciNWAGEC7yxFfdviXxVpfh&#10;6L9xbWs0ncBAFA+uK+Sf+CivxLuPjte/DT4E6TZtAPiprqya6LdsPJo9li4uVBABXeVQZzztYd6A&#10;OI/4Ipax4y1zxz8RPHvj+bT7W4+KP2K60cXt1At/eRIkvkRRIPmMSQAADgDb0PJH6HQwySS+ZJ8p&#10;HRR0r8x9P/YD+OHxW+JtpY69ofhvRZvA2pm40TxVFIscRjhZ5LeDy4ZRKsJdY1GF3oCD1BJ/SjwB&#10;ompeGfBWl2Osas2uara20cd5qDQiD7ZKFAaQRgkIGOTtB4zQBoRafHby+Zli2c818m/HH/gnjbzi&#10;8/4VP4rufhpfaxq0uq6vIsb3kd/JKWyFQuPLALdF4wAMV9OeKfEi6fFhW5zjg9a5uDxDufcY2OTy&#10;TxgevQ/59aAPK9B/Yo1CT4NX2j6j4+1a48Q3V0ZLbVIIFSS3TzVcR7AwLfKGXduXhsnOOfMNR/ZB&#10;tf2VPhh4qufid8ete1Cy8RW8elWN7LFJDNo88hI86MCWRmIBLEgKFWNmJwCR9g2fi+3gtY7f7VZ2&#10;91dSmC2jmlWMvIQzBVDcscKzHG4naTzzj81/jJ8dPD/7ev7Z3hnRpNG8YWEfw/8AtqXNrNLDJZx3&#10;UU0f7yTbuBVyjIx4LYiA4oA9A/Z2+D3iH4Jz69pN14pj8XeGZro3OjXsxka8KsSD5jNxtKhGAGcF&#10;m5xyfUNjHtRa232aJV+8Rxmkmu1hX+9QAqQYHNFVW1kKP9WaKAPcP2EP+THvg1/2I2if+kEFerV5&#10;T+wh/wAmPfBr/sRtE/8ASCCvVqACiiigAooooAKKKKACiiigAooooAKKKKACiiigAooooAKKKKAC&#10;iiigAooooAKKKKACiiigAooooAKKKKACiiigAooooAKKKKACiiigAooooAKKKKAPhr/gpV/ykT/Z&#10;V/7BnjX/ANJ9MrodTnby/LjG5j6Vzv8AwUtTzP8Agoj+yqOR/wASzxr0/wCvfTK6aGJYboqNxbbn&#10;JoAdFbraW21V4xz71Tu7Npp4z1UuMj0FXp13J6DpRDEsSdc460AOiiWFNq8CmvdrGaczZWs6/l2/&#10;KW2hjmgCLVtbji7irWg3j39o0jHK7iBxWGVt01FWmb92jgj866WO5W4t/MhxIrdO1AEtI7hFyaqA&#10;zzu3BUKcU6K2kdv3n3frQA5Wa4k3cBFNNlnxdRLnv6U4u7ThVX5McmpdgQrQBFeX4t04qCMvcbWO&#10;3b6E1clRJcbudpyKbO2RxuOR0FADGtQ4H+1xzUyx7Iwo6U1UWBN3p3PamLerJja3X680AKQtsuBn&#10;k5p6nKc+mT6UxE3PluPb1qSXldv97igBIjnP5Uy4LtIFWnJ+6hX+R7VGtt5kquzH/GgCVIuPmwSe&#10;vpTZLdXGNqr7gU/ywF7/AJ4pEiAH8X8qAFESoPuhR7cUBVjPSgxKRzn8zTj0oAjeYRvUL3EbSNtD&#10;MwOfqfSmppavP5rMxPpVhFS3XaPxoArxxXhfmSNV9Mcj9KkurSO4H7059QKdJMwPyr9KjkjkjYss&#10;fmN15NAFV7+O41a227vlyvPuK8N/YjcL8Tfjxnj/AIry4/8ARSV75Fpy/aI5m+WRR0HSvn39nK2/&#10;4V5+138YPCOos1vN4kuofF2kqcEXltKvlTMp/wBiVQpGOPfrQB9DCeNpd3O7FSlsLmoRaKsgxu4q&#10;C93MPLXbluCc9KALkcokHH/66JWVPmb+Go7SLyYFz1x6Vn3bHUdREaH5e/PagCyR/aoPOI+lTxpF&#10;ptuBwoH5mpIYhBGFXtTZbdHO5vrQBn6vfC7sGSNWZmIGMVetUdLONWxuCgdOlOhlSRfk+nSo7+bC&#10;eWOsmRn04oAjn1RbQ7XbJPPAqOG5m1BiY2wo7nFJb6BGCrSM7N3zV8lbeH0VaABP3cXzY4HOKy9R&#10;v45HwzMVyMDFXBqMU7NHuGTwOOtEGlJFO0hO7PbsKAJolEkHs3OPrWTPok99dfNhYt3JzyR7VrTS&#10;HO1fvGld2QLxknigCtBoVtbwLGEYhecljk03/hHbXqysx9S5q433eaoXI867SFZGw2efSgB/9hW6&#10;AGOMBs8Esxx+tPbT1FpsYL97cfQ1PGi2sKrn5VGOaoajd/aZPLjXe3YA0AX44gru20Zc/nRPdLAO&#10;aitZblj+9jRR7H/69UNVvWLsuOV96ALP2lrxiFzhe/qfSqt7/pOuW6Jt27ccenNZbTySybY1Zm64&#10;WtPQ9AeOXzrgMkiN8qhhjHvQBpS6bHLHGhztT361WgRV8QPt4/d8j8q0SdoqFfK+0eYD87DH4UAR&#10;3Vgbu6Vnb90o5XJ5qvc6opVIbb72Qo4q9JD5zKckAfrTljVPuqB9BQBVkiNpp7GT5n7kHrVGS3k0&#10;tmlVtwUkketTNdteavHFxtU5I7VFr0+y1Kr/ABjg+nNAFrRrO3W2jlRNrsgJ5JqKXXooLrOGwRg4&#10;FR+GNMW3sBcK0jSTIcgnjr2plloksuoK80ZWNRnqOTQBfWG21lN0tvHMucgSIGxXK67o1jZ64X+y&#10;24VXBIWJeeldldyeVayMP4VJrk4LRtb11I2b5V/eOfYUAdFp1pYz7ZobWFGThW8oKw+hq6zBRzSj&#10;5RXhvxX/AG7PC/gnxa/hnwvY6r8RvGi8f2RoEfni295puUjA79SvcCgD3D75BBwO4x1rwn4s/wDB&#10;QTwb4H8U/wDCMeGUvviF4ymLJDo+gR/aCHHUSTD5EAwd2NxUA5Fc7/woT4uftTfvvif4k/4QPwrN&#10;z/winhmb/SJ0/u3N3zn3VMqc9FNY6/Cfw7+xD+2F4X1zTtAtdL8C+LNFTwjFdW6/8g3UDOJEadmJ&#10;ZvOChd5OcrycCgCw/wCzf8ZP2qrk3HxQ8YSeBfCtwxYeFPDUoE5jPSOe5HDcdR86nsF7e7fBn9nv&#10;wZ+z14f/ALO8I6BY6PCwAllRd1xc47yStl3/AOBE47YrrJb3995cYDN9elNW3kn/ANZlaALCyBx+&#10;lV5b7FwiDu2KsRoI0CjtVe7fbdwrxywNAFqoTdYuBHt/Gpqzr6/+ySltq57E0AaNFR2svn20b/3l&#10;Bp6tuFAGF8RPBMfjrw7NZs2yTafKYErtJGDyORkcZHTr2r5r0f8AY9uNG1X+z9ROoatG03mRRMCs&#10;K8sQcgleQ7hmGN29s9cV9ZUUAZ/hfQU8NaFb2a7WMS/OwGN7Hkn86vNLt96ju7ryIsjr71X0sNIC&#10;3Tn1oAxPiX8LrT4j6FcW837q4miaLzVJU7GGCuRz34I5B5FeafD39i3T/BUkzLNAn2pVWbEYk8wj&#10;I3EBVG4564717m7bVqhJrLBiFUGgDnvCPwL8NeDdNW1tdPi8mPGFChEXHoq4FY3xa/Z40/4laPNZ&#10;QyfYIplCukZ25wchgRnB/Ag13VrqYlk2v8vcDFWmnVU6jn9aAPnfwp+w8/gGW6m02+KyXEJjIEqL&#10;uPUN8sS5YEkjcccn1rEt/hL4u+EhmvmvdQ1A28I+zRMSrGVeQRIZCAxOMHIA/Ij6jVd9ZPjHUE0T&#10;w3eXJ+YrGVQHnLNwPwyfxoA8/wD2Wf8AgpZ420zxfpOg+NdMmubFR5ctzcxsk0Skj5g7gOcA994O&#10;Cu7oa+7X8Z6lrt7ew6BYaffQWciwPd3F+YY2kKK52BI33BVdcnjnI7Ej89P2IdNvPjL+0hGtwkE2&#10;l6XfeYF8ho2VIC0gD7uCDuhHHdznB4H2Z+0/+1h4Z/ZJ8Fb5EsftzH91YxEII93RmVRnlsAADLE8&#10;dyADuNJ+EOn3GnWzeIkHiTVBGpuJr8m4iMuBuaKJv3cQznARV4roLLTbPwrpPk2NrbWdrCCywwRC&#10;NAScnCqMcnmvzttv+CoPjDw/q9l4jmupNQ0bUnczQPbL9kt4kJDY28qwIxgNvPPDYwfvD4HfFez+&#10;Nfw9s/EVirRx3Q2SRE5MMi/eX3HIIPcEHA6AA/PX/gtf+w2vxG0q8+MfhPT/APiaaNCo8TRQpxd2&#10;6gKlzx1eMABvWMA8bOes/wCCJH/BQFfih8NLn4YeNNRjOteD7Xz9JurhsNd6eg5Rj3aDjn/nmV/u&#10;sa/QLW9Ng1PRLqzntYrq2uomhlgdcpKjDaykdwQSCK/CD9sH4L6x/wAE0/25Yrnw7mOwt7lNa0Lz&#10;CWR7Z2O61lwfmAG6J1JyyMCfvV/RnAOMp8Z8PVeDMxkvrFFOeGm91beF+y2/wN/yI/oXgXGU+MMg&#10;q8H5hJe3pJzw83urbwv2W3+Fv+VH7g+CLCbXWutavIWik1YLsSVNskVspJiiI7ZBLtnPzSMOiiug&#10;v75dPh2qvzYwqgcD/P8ASuR/Z9+PWi/tG/BnQfGeh3ELWetWwlMZlVmtpRxJCxBI3I4KnHpXTabF&#10;JqDtNOroVbZg8blx/wDq49j6mv55xGHq4erKhWi4yi2mnumnZp+jPwDEYepQqyoVk4yi2mnumtGh&#10;PDkF5GJpLqRJBKcx7R0HPsPr+NPv4PPnbdz2GT+P8x9adqV/JHPHFDH5pdsPg42D1/z/APrj1iOS&#10;CzXylDMXGfX/AD9axMTj/jD4U1nWtQ8Lpo0s9jJHqDvd6hbqm61txBLvB3hs722KBjGcE5ArT0Tx&#10;2+iajDpPiZoLXWpsR20yLtg1PgnMbHgNwcxnBU9NwKsdHVfH+j6BftZzXFxNdKgklgtrea8eBT0a&#10;QRqxQHsWwDg46Gsm10uy+K2rX19Izz6TbxLaWEiMV/eZSSSeNvVXWIKw5VonoA6RQb66Ak+XI6YO&#10;cdwPb1PfoKuyN5EPyqWwMKorjZviD/wr+2vLHXLrztQt1LafNIixvrCn7iKAArTBjsKLjJw2FDAB&#10;bL4iah4dskh8U2X2O4G1DqFlDJNYysTtz8oZoueMSYHoxoA6oBln42yXDfebb8sa+n/1s981MolQ&#10;/M0bL3CqQf50fZgI9qsy85Y55b8akoAq6tqi6Xp7TN2HFcnN4+uriZY4W+Z2Cj5Aepx/Wu0kjWVN&#10;rKGU9QaI4ViXaqqqgYAAoA4bRPBeteE4zNodxYrbzuWfSpyY7QZ/iiZUYwnPJUKyHn5QSWq/peq3&#10;mm63a2euaXb2p1BmW2ubW9a6haRVZzG26ONlJVWYcFTtIJBwD1Uq+arJ93I64zXC3NjH4w+KLWN5&#10;NcWUeggXFrbsNr6gzR7WnVsYaJBKUwvIfO7Hy5AOg1fXfma2tFPmLnOOlc/p9hqGrXSrG8KpnJyT&#10;0/L6/lR4u1SHSIVsbF/NmmfZKzHJbsB+pre8P2l9pdksYtYRgfeDg5Ptz0oAnsYY9DtvLlXMjfLl&#10;F5I9j6d+3vV+xtViaSQLhpTycYJ/zzT7aNo0LSMSzckZ+VfYVj6/46sPD3mfbrhbeNWEaYBaSdiD&#10;8iIASznGAqgk9hQBr3d/DYQyyTOsUUKGR3bhVUDJJ9gK5e8+LUUhj/s3Rte1PzOjfYzaR/XdcGME&#10;e6546ZqNtE1PxzbyNqzS6PotwNp05ArXN0ncXEgyFVh/yzj5weXOSo0LmVtX1CNsMtvE2Sectg9B&#10;/L8qAIdM8Y6lPq9ra6ppdvp0d+Ga2eO8M7M6FCY3GxQrFSzDazAhG54GeorC8U6Lb6/oi2f2ho7i&#10;Eh7e5ibbJaygECRSCBkZPB4IJUggkHN0z4kjSFS38VRx6HdgnbcmTNhdYycxynAHAJ2SbWwMgEDN&#10;AGn4h8A2evXgvUe40/VY12RX9o3lzovXaTgiRM87HDLnnGar6J4hvtM1yPSdea1a6uAWsb2BDFFf&#10;ADLJsLMUlUclckMo3DoyrU0H4kX+t6rpO7R47fS9a8xrW4a83TsioXV2iCYUMB/fONy9yQOj1/QL&#10;PxLprWt9Cs0DMHxuKsjKcqysCCrAgEMCCD0NACeJLd7zw/fQxsiSTQPGjOMqpZSAT7c1yvwr8XWs&#10;mgyQS7obzTBHa3duxy0LquPxU4yrdGUgiqWs+J9W8C2/2O8t7rWtPhJEeoW5824jj6jzo+GYqOC6&#10;bi2MlRzVifwhDq2ix69pNxGdUij8y2uY3DRXiYDGFzghon6Z5wcMORQB0F74vj2/ud2fcV8F/wDB&#10;c79olvAn7O1n4Njm8vVPHc67o1b51soGV3Y9wGcRoP7w3+hr7af4++CtI8Jza1ceINNtbKG2N5cP&#10;JOGaFAm5t2CeVGcjsRivxJ+L3jLxP/wVj/4KBRw6THP5OuXg07So9uRpmlxFmMjAkDhN8rDIyzED&#10;qBX7J4K8M08dnLzjHe7hsEvazk9rxu4r71zPyjbqj9f8G+G4Y3N3m+N93DYNe0nJ7XV3FfeuZ+Ub&#10;dUfbH/Bvx8BU8C/A/wASfEjULZo7zxde/wBn6fI6kZs7f7zL7NMzqfeEV946t4maWTy4Pm+g6e9c&#10;V8O/hrpv7PPh7SPBNmRb+FdNsnXTJnn/AHlqkSKzpLuGCCS7h89yCBgE+hWmkRQIVj3naRg5yeXI&#10;z+XftXwfGvEk8+zvE5tPRVJPlT6RWkV8opX8z4bjLiKee51iM0ntUlon0itIr5RS+Zm6PfajfXZZ&#10;ZIVjjJDFgRzj6fhXK/Hj4nXnhPwVerbw3FzeSWtxOIbP5rgwxIWlMY/vkYRT/fkTtXoHiHxDp/gr&#10;RZLy8kW3to8KMKWZ2PCqqjJZjwAACTX5C/tx/t3/AA+/a2+NPg/xJY/E74laT4D0Ox1C38Qx+Crv&#10;VNE1fwnDM8H9meKkjVU/tXT4Zo7hJpIhNboLhGw4UMflXd6I+bj3Z5z8S/j946/a7+Nng/XNY+B/&#10;hPxF4X/aH+HFvpK+FNP8TxXem+N9JtWmvIP7Pv54bdbHXtLe6uGaCXaroZCkivCrH6f/AGnf25vH&#10;P/BOb/gmH8Ofh94s1r7f+0BrXh6PTppfti3V1pcKqUN1NMoxJMibY944klDuMhTXnv8AwT5+F3w4&#10;+Ef7MsP7Snjbxfrl1o/w/wDFWs6jZabpF8kXgvxbrcZutOTX9LszFvjkvYZpSYoZFt/NkkcJtVSv&#10;y5+z78LPGX/BZT/goJfX2vzXS2upXDarr1zE/wAuk6cjBVt4S2QOCkUYOeTuIOGNfK8VZxUw8I5f&#10;gta1bRf3U+v4u1/XS1j+hfAXw4wWbYivxZxL7uWZeueba0qTWqprutE5JXveMPtpn0L/AMG//wCw&#10;BffEP4kj47eKo7iPR/D80qaAkwOdTvCrJJckn7yRbmAPeTv8hB/Xe91abU7tre06bSfm4zio/hv4&#10;E0/4W+CdJ8N6HptrpWiaJapZ2dpCNqQRIAFA5Pbv1J5Jya0PEWpXGmWyyW8SyZODk9K9TIsnp5bh&#10;I4eGr3k+7e7/AEXkfAeK3iNjONuIauc4lcsPhpQ/kpxb5Y+urcn1k3bSyK+h+HF012nuNjXG/KuD&#10;wAQBj88/pVHU/BC6hqE2raTctpOqyMD56puhvAAMCaPIEi+jZDgfdYA8v1C91a6tfLS3hklxuKq3&#10;Tnvz2/p7VoaY2oLBGk0MajYMndyD+dewfm5zt78TG0uZdP163XR79ziJg/mWt8f+mMuB83fYwDg9&#10;AwG6tuyjnlTEO1fMGC+MYA6YOCMc8AfXOayPEPglvHV/Na6lAraa6YZWAkVzxwQ2f84puow3Pwkt&#10;ftsN3c33h6HH2m1uXaaeyTvJDIcsyr1aNs8ZKkY2MAWb7T49N+I/h+Zo4QZLS9tAyLyXYwSA8/7M&#10;T85zz7nHTyFicIyKR1yM/wBa47U/EaeKvHXh2109ReLYztqVzPHInl28LW80SZ+bcSxlGMA9Cegz&#10;XZTP5cZYUAVLxbiYLGskf7wlThccd+5+mOPrVm1tltIFRecdT3Y9yfrUgUA9PeigAqs+nwtclpI4&#10;5WkO7LjJXGOntUv2jdNtX5tv3jn7v/16IH85N3X5jtOO1AElQpL5s7bdxVRgnsT7UPdY3lQuyMcu&#10;xwM0yzldoflVTtODlsH8Rjj6UAUfE9zIbVkj3/MhAXBG4+n+eP0p/hPTWstLjZ/9ZIMn5sririRL&#10;5jNKytJkcZ4QdgP881JNMIU6qGxwCcUAVXtFTVBM+0sq8dh3964HRfgR4H8S/EZvFF14Q8Lz+INJ&#10;uvPtNTbTIfttvKd2XWXbvBOTyDzk120Ng17cEs7K20kkdQe2f549vwq9YadDpMTLGAqs25ie5/z/&#10;ADoAadQjTUXhJO5VBxipFm8y443bcexH51SttLM2rT3DN8rDaAOnb86s6jeppFi0h5C9vWgDK8Xy&#10;ST3Npb2+PMkONxPCZx1pkdnB4R0VZrzeZWP71o5WAJ59x7U3wlCNX1G6vpI2+Vx5ZP3c85x9OKve&#10;LvDbeJ7GO3E3kqH3MfbBoA8z03U4b7xdCsys0bMflDHjjjn/ACK7ybxLpfgny42jkU3DcskfVhge&#10;uf8A6+ateE/AFl4S8xozJPLIxYSS4LKCAMD8q0X0m2e6SZkDTK25XPUf56UARWeo2/iSxWSNJjGz&#10;FRkYPQg9/Qmodf8AFVvo6tGS3m44x2qTxB4ch15E8yaeIR8jy2AH8q4HWNAj1LxXb6XY3UwWZG3S&#10;yMG2kBj2A9B+dAG5o3jiXXL17dm3B+gCAj6c5rrrG1+ywlW2sWOSR1Y+9ZvhbwvbeCtKZEkkk3fP&#10;K7tnJx2HYVX/AOEqbUtXNpbFcYJDdz2/rmgDY+1Msbyu0axRls5HQAkdc47VxHjL4lgeZFbtti5U&#10;5x81XfiXeS2GmeSqqse0EhWzj5uv5j/OTWP8PfhudVkj1S/klVVKy26IQAe4JP5elAHHaeyazqN1&#10;e6tMlnoemWkt/eXEspjjjhj5diwBwAMk+wrzb/gnB8Kx8XfiN4w/aI1a2uoYvGTNpXge0uS4fT9A&#10;hk+SUqx4a5dRKQRwACDhzT/25Lq8/aF+P3h79nbw7dSWMfi6yGs+NruB9klj4fikUPChHR7qQCL2&#10;XdkYc19X6ZpVj4J8NWemaZaw2djptvHa2dtEu2OGJFCoijsAoAA9BQBoOywozHgDk188/tW/tst+&#10;zj8WfhvoV3pNt/wj/j29l0+41ee88hdMdTGAxG0gr+9Ukll4B64OOY1b/go9Y+B/2l2+H3xK8P3H&#10;gW1vrqaLSdckvY59PuolKiJ5HHERky2Qc+XlN2NxK+5fGz9mvwl+0L4U0vRfFVg+oWOj6pBq9sok&#10;KFZ4iSMkdVYMysvcMe+CADzDRP2n/hj8Q/i1ZeF4/iB4dvtUurn7Oun288jSzSYJ2AhdueOfmGME&#10;da8k/by/bk8Kfs7votp4J1Lwz4i1e51eSz1Kxjv3nfToISROZdhYxuGG0Bhnhjhtprzrwf4Mk+Fn&#10;7UGoeDfG/wAPfDem6rZvLfeFda06085JbPezhRKV3hl3N852ZbcuAcZ66T9mXwBD4lvNWTw5aLqG&#10;oXcd9dyiST/SJUlEwLLu2kGQBiuMMRyDQBkeDf2eLpPjhqHxK1TxNqOq6td3a3ulItxLDb6WgR1j&#10;CqG+YqksigngCRvlBJNd9oemLf6/canJHG1zI2JZyv72U8dW6nt1rat7xr0s7HJ3HJPJJpzLvjZV&#10;O09MgdKAKmpaxHaKw3YZetYc+sidvlP5VsP4YhlcM8krYOcEjBrQWNY1wqhR7CgDl7WOTUZdsQOQ&#10;MnNFdSMdsUUAex/sIf8AJj3wa/7EbRP/AEggr1avKf2EP+THvg1/2I2if+kEFerUAFcL+1F8VLv4&#10;Ffsz/ETxvp9rHfX3g7wxqWuW1tIDtuJLa1lmVDjnDMgHHPNd1VfVNLttc0y4sry3hu7O8iaCeCZA&#10;8c0bAhlZTwVIJBB4INKWqshx0ep82/sf+K/HnhT4/wCs/D/xh8QdQ+JkFx4I0XxlBqd9YWVpNY3N&#10;1PeQXMEYtIokNqxt0eEOrSL+8DSSDBH01XxP8P8A9r39h7/gnp438VeFNN+Lvw78J+JLeePS9atd&#10;V8ZT6lfWRtN6RWJe6nleGG33yKlsjLHCWcKiksK7D/h+D+yH/wBHF/Cj/wAHsX+NU/IlH1RRXyv/&#10;AMPwf2Q/+ji/hR/4PYv8aP8Ah+D+yH/0cX8KP/B7F/jSGfVFFfK//D8H9kP/AKOL+FH/AIPYv8aP&#10;+H4P7If/AEcX8KP/AAexf40AfVFFfK//AA/B/ZD/AOji/hR/4PYv8aP+H4P7If8A0cX8KP8Awexf&#10;40AfVFFfK/8Aw/B/ZD/6OL+FH/g9i/xo/wCH4P7If/Rxfwo/8HsX+NAH1RRXyv8A8Pwf2Q/+ji/h&#10;R/4PYv8AGj/h+D+yH/0cX8KP/B7F/jQB9UUV8r/8Pwf2Q/8Ao4v4Uf8Ag9i/xo/4fg/sh/8ARxfw&#10;o/8AB7F/jQB2X/BTD4g/EH4S/sM/EzxV8NNU0XQ/Enhjw5qOsDUNRtTd/ZIrazmnLQw/ceYtGqr5&#10;h2LuLsr7fLfxv9qj9oP4kaB8QPih4l0DxxeeH9H+Bum+Hb1PDcOn2c1r4se8d5LsXbyxNOFeHbDD&#10;9nkiKSKzEyZCDW+J3/BXj9ij4y/DfxB4R8SfH74T6l4d8UadcaTqlp/wkaw/arWeNopY98bK67kZ&#10;huVgwzkEHmuH+Jv7dX/BPb4w/FHSfGXiL40fCu+17RktY45E8YzW9teLazNPard20UywXiwTM0kQ&#10;uY5BE7Fk2sSaFuHT+vI+/KK+V/8Ah+D+yH/0cX8KP/B7F/jR/wAPwf2Q/wDo4v4Uf+D2L/GgD6oo&#10;r5X/AOH4P7If/Rxfwo/8HsX+NH/D8H9kP/o4v4Uf+D2L/GgD6oor5X/4fg/sh/8ARxfwo/8AB7F/&#10;jR/w/B/ZD/6OL+FH/g9i/wAaAPqiivlf/h+D+yH/ANHF/Cj/AMHsX+NH/D8H9kP/AKOL+FH/AIPY&#10;v8aAPqiivlf/AIfg/sh/9HF/Cj/wexf40f8AD8H9kP8A6OL+FH/g9i/xoA+qKK+V/wDh+D+yH/0c&#10;X8KP/B7F/jR/w/B/ZD/6OL+FH/g9i/xoA+qK8t/a/k1Cz+D8l5b/ABM/4VLpOn3UdzrniGK0tri8&#10;hsVDborb7SkkKTSSGJQzxS8FlVC7KR5T/wAPwf2Q/wDo4v4Uf+D2L/GvPf2jf+Cj/wCwh+1f4U0v&#10;RfG37QHgO5stF1SHWrFtK8fXeh3FteQhxFKs9jcQy5XexA34BwcZAIAOP1f48fH6f4YeKn1L4hax&#10;4M1r4RfDK8+IsButC0+O68Wq+o6sNNTV4ZICIB9g0yA3EVqLdxLeP80ZQIP0K8J623ibwtpupNC1&#10;u2oWkVyYm+9EXQNtPuM4r5P+Dfwt/ZN/b38CW8ngvxJD8XdN+H6yadc3UPj/AFbV7l4biT7S1lqM&#10;73bTX1q7oGFveNLD8mAmFwPTPh7/AMFFfhP4q+BXhnx1q/izRPB9n4g0LSNcktNWvoopdKXUrU3N&#10;rBOQdqyvGkm1c5bYSMggk6f15/18g/r8v6+Z7pRXmvwg/bG+FP7QHih9E8D/ABE8H+LNYj09NVaz&#10;0vVIrmYWr7cTbVYnb86A/wB0yJnG4Z9KoAKKKKACiiigAooooA+GP+ClzbP+CiH7K59NL8a9v+nb&#10;TK2VvZpLwbY5Gx1wMcVj/wDBSttv/BRL9lb/ALBfjX/0m0yurjCsd46nigCA3YI+fEbehOMU8XCt&#10;GNrKw9RxWddaXPf3LNhVXdjJY9Kks9KvLR8edH5eegJzQBejG4cdKo6xbYt2fuAQOOlaYAQU3Cvn&#10;cB+NAGFpHhv7VKtxc/NHjKJ6/Wt47YIvlUBVHAHaq17dMgjWHqxx04FTlWFthz82OSKAIbG6855c&#10;A/Kc5/pUiSMZ29BjiodMVYFmyerVHf3rDHl9zgHHU0AXlIUduSajVy78du9V7a1uUbdNJHt7gf8A&#10;6qna6WJe/XrjrQBNjA9TUFuGkk3knHT61DLqyxH5t34Cnx6tER/F+VAEt7GZIGC9cHHvUen2awWq&#10;llUvjOdvNSC4Vo93zN3ohn89/wDZ60APij2DnGTSl1xnI45ptwjyJtUhc96r3ci21qwyu4LjrQBM&#10;bmNnKsy7frUgYyN8v3fX1rEsbSW9lDLt28/eNbcMflJjqe59aAK8++SQKrFVB5IFWFTYv3jSqmzO&#10;O9RbmlkIVvloAkEi/wB4U1pSTgA8dT/nilSEIuPz5pTGpGO2c4oArXU8nlny9xPsOlMgEkCbpN8n&#10;1HSrqoEHH/66gV2u344j5BIPNAFW41vy5NscTMQcfKaja6u7xgqwzQ7jyxzxWgkEVmMqu2myalGg&#10;60ASRwlUCs7N7nvXif7Yvw61a70fS/H3hKNm8a/DqZr2yiQHOqWrcXNk2OWEkY+UYJ3KMY3E168k&#10;11dzAxkKucZajU4WU2xb5j5gLY6daAM34TfE7SfjJ8NdG8VaPN5um61bLcxFsbkzwyN6MrAqR2Km&#10;tjTpPPkkyB8rHn+X9a+ff2FIm8C6x8VvhkuyOHwT4nkuNPjzjyrG9HnwoB6Ah+eh3V9CDydKQ9fm&#10;OTnvQBNdzrbwsx+gqhoUHmSPcZ7lMVFPdS6u5jhHHXJ4AFaVpapp1tsX7o5JPc0ATE1S1CZi23nG&#10;ccVOb1C4X146USusfzFc/hQAQRrZQdl9SapoW1C83crGjYBHf/IqeTdqC7ei9cGp4oI7RDtHAFAD&#10;mXO32qvrDY09/wAP51YjYv3X8qSWFZ/lbnvjPWgCtpmnraxbjtZmAOSOlSyXyq+1fmPsaZql19lg&#10;2qPvjaOelR6fpytCski5c89TxQBbkkWFdzYzis271BppsRK7Mv8AdGcUzxLOYnGDj5asW8lvpNpE&#10;21t0qAkjvQAy5uplgCsr7v50ukWbPJ58m5WUkBSOvH/16sWl1HqallDbV45q0BigCjrFzti2r94n&#10;HFO0ew+zQb3X982cn09qj+zm51Dd2jfNaFADZZPKQt6VXjhhumZmiQ5PVu9TTJ552/w96PIjRFXH&#10;C9MmgBIbGG2bdHFGrdMhealLAVHPcCJajtF84MzevHNABeXGyMgD68Vk20kl1f7VZl2gtwK1L26W&#10;MMveqdhGy3P2jswIx7UAa2cCqeqaktnA2D81OvRMImbcoVVzjuay4tHm1eRXkOyHIOD1cZ5FAFrw&#10;3bLJC10wy8jHacdB0/pVrVrRZ7CRQqg7eOKsRxrDGqqNqqMAelVdVvVjhZRySKAF0NfL0qBf7q9K&#10;kvrxba3Zi2OOKzdIvdttOSNrRIM89fSvPP2hfjrofwE8Nw3WvXkn2i+YRafp9qhmvdTlJwI4Yh8z&#10;MSQM8AZGSMigDtVv7q93+Ss0kbdSAdp/GvGPFX7cXhLwR4gl0fwrHffErxrcL5cWj+H4/tCxPn/l&#10;tcDMcag/eI3FcHIFZ2g/s+/ET9qZE1T4ka1qngXwdcMGtvBGjXPlzSwckfbrlcMWfjdGvAGPuNkD&#10;3z4Z/CTwv8HtBGm+FdB0vQbLjdHZ26xmUgYDO33nb/aYk+9AHhD/AAG+L37Ubhvif4ij8B+E5SWP&#10;hfwxcf6VOvGEubvkEdchMqc/w9vcPhF8EfCnwH8Lro/hLQ7LRbEHc4hXMkzf3pHOWdvdiTXUGXD7&#10;efyqrqGoGBlVPvN7UAXM1yHxu+E+i/Hr4a6p4T1xGksdWj2l42xJbup3JKh7MjAMM8ZHORkV0SxX&#10;co3F4xkdDn/Cls7PZNu4baOSOlAHz34e+N/i79kiC10X4tWEuseGoNtva+O9MiaSIpwE+3wjLwv0&#10;BkGVYkdeWr6A8M+KdP8AGejW+p6TfWep6beJ5kF1azLNDMvqrKSCPpVq906HU7WSC4ijuIJlKSRy&#10;LuV1PBBB4II7Gvm34Y+Hrf8AZR/bYm8FaQp0/wAC/EvS5dX03Tw2Ley1WBh56Qqfuq0IDbRxwAAA&#10;owAfTFQxx77h3Zc9ApIqaigAJwKzbiBbrVI1ddy5JIP0NaROBVVU8y9Rl6LnJoAsoixoFUbVUYAH&#10;aqsl7sQrGrFh6DNT3AYp8tRRSRWqZz83OTQBNBkxLuzuPXNLI2O2ahXUom/iqK71aOHGGHvQBLcx&#10;iRcFR9KmiiWJflAH0FVbS7F9nYDhfXvVygAYblwajS0iX7saf9808nJ2/nTJXWBMn680AKII/wC4&#10;np0qBrBnuCxZfL7LjpT4J/Pf5ei9eKW6n8orz/FzxQBJt2j7x9K8h/bC8fyeB/hx/o29Zp5NscgT&#10;fiQlUViO4XeWIPGFr14pvHLdcdKqaz4esvEFqsN5bpNGpyoOQV+hHIoA+XfhN8bPHXw78GWeqaDa&#10;zR6lqieTevEwSbyjJnMZdc8kA9UHA5xV3w38Htc/aDiguvF0Nwt9DOZpZjOcOSBlmYM53Hp8rlhj&#10;7wBNfRVr4B0XTpFkj0+3Vo+hYFsfnmq+r+IWaYWtpHvboAtAHjfxa/Z/Gh+Av7F0Cxtbi1W3CwRm&#10;ICKOQHPKgNgd+QcknOea810Px38aPh9aaotnrE2ix2KcrbybI5jmNsja6YUAOGzggqMBq+sLbw9e&#10;nmSaIZ6gEnH6U3xb4N0++8PXjSWqtMkDMJQu6QEDIwep6dKAPVP2Ef2ubf45/Dm3tNa1O2bxBbt5&#10;aNJIFa/XJGVzguysrKcDkBT3Nef/APBQf9jtf24fgz4ih0uFW8U2GqS3ugyYA+eCNbZoGc8BJjEx&#10;ycAEoeQtfGNncT33xZuryaTUND0Tw+dsQSaa2EpTnITcq4zubO05GzBxnH6MfAP9sX4Y+INBtYbX&#10;U49Hdoo1VLmMJDjaCNroTGFwQRkrkHOK9PJs4xWV46lmOCly1KclJPzXR909muqdj0snzbE5ZjaW&#10;YYOXLUptST810fdPZrqtD8vP+CYn/BQjU/2AvixqHgvxxDfR+C9QvGg1O1eM+foV4pCNOFxuIG3b&#10;Ig5IAIyVw37XeHPEdh4w8OWeqaPeWuoabqUK3FrdW7iSGdHGVdWHDA5zkV8Qf8FSf+CYdj+1zo19&#10;4+8B29tbeOtPtvNkSIDy/Ecarwh28ecFGEf+LAVuNrL8h/8ABLf/AIKg337Fmv3HgL4gJqU3ga4u&#10;GQB0Zrjw3c7iHIjPzeUWz5kYGVILKCdyt/QfE2QYHj/LZcT8Ow5cbBL29Bbydvij3emj+0lb41Z/&#10;vnEmQ4LjzLpcS8PR5cZBL29Fbyf80e700/mSt8Ss/wBpI0jtW5Yb2Byx6kdT/OuZ+LOptceCbjTb&#10;WGSXUPECSadZLgqA7xt+8ZgDtVF3OSey46kCm6d4802/0j+2ZtS0+PRphHJBePKPs80b8o4b7pVs&#10;/Kd2DnvgVP4ssLnWILPxBoN5bXFzY2srW8TgS2t/HIEYruBBUt5ahZASF3HKsDiv5qlFp2e5/OUo&#10;tOzNXSNJsfDmnNDpen2tjaqxbZbwrFHnudqj+nNaER3Lu2su7kg1U0HXLbxDpFnfWbrJZ30C3ELj&#10;ujAEfoRVuTdgbNvXknsKQgeJZcblVtp3DIzg+tc5qcC+J/G8FmxJsNFRby4T+GW4Y5hB9dgVnI7F&#10;oj2ra1C/t/DmjXF3cN5dvaRNNK+MnCjJOOpPH41h6NDLoXhSSe8Hl6pqjm8ulzkpIwHyZ9EULGD3&#10;CCgDcutUWNtkeJJOmAehzgcVLabnTzG3Bm7H+EAnisvwno/2eI3kjeZJcqGXk/KDz+fNWvEGtR6V&#10;ZyN5m11GaAJodSjkuHRJVmfONiY+X/OKsGUJHub5frXK/DkyanNdXpK+Tv2INvJOAc5x05rqJoxc&#10;Rsu764OPwNAGLqHiSaTVGtbSIyNgZK5O0epxUHjrwIfFmmx/8TB7G6tCZbe7VfntpMYDKcjjkhhn&#10;DAkHINbGlaFbaUS8MZWRhhiWJJ/WsTxR4gunvRY20Yke4BCqf6n8KAMbwPokOu6jJHqz/wDE801k&#10;lmiVsxzKSdk0Zz80bY78gqynkV6DmuOitXTxfo8MjJ9o0WxlubmVeoWU7I4gepVijsfeFfbFm58a&#10;rbXLeax24429qANjWtS8qPyY18ySUYAWuZs9NjsPibo0rqs11Ppd253AFoP3ltjb/dyCwPrt9q1N&#10;JuJtVvYbocKw+UEc9+ehx9cVVtfLu/iddSM3mRabYC3uHLfu45XcSBOw3BMMR2Dof4hQBuX37yRg&#10;V7ZIb5sD6Dt7dSfasXU9UltLyGGO0uG8xtuY0+72/hHb2H5jmugs7q11KzEtrJbzWswyksLBlbnH&#10;UcHmiMQ28m9vvlyAcdz1x/ngUAZd9qjeHdN+0NayTzD5EVV6f1A+nFZPhPS9Q8SXpu9U85Yo3ysM&#10;seA/0B6YPtXYNbRmbzGUM2MAnnbznj8QD+Aqhc+JoY9YWxUM0jDdn+HGOx/z3oAyfH96dK8Q+H72&#10;a3vHsLGWaWaW1tZLh0YxGNVZYwW2HexJwQCi5IqXV/G9reaEt3YXUNxbzA7JI2yCQSCPqCCCDyCC&#10;DzW9fwyXFnIkZVXYYBPavLbvwfqWi+OtQE1jql5o90sV0osQsirMWIlPzMpXICEqoYliWwPmJANz&#10;S71Zbhpbm4hV1xtTePmzjBzn+X6dai8S+EdL8LaJd69byDwvc2q+abq0gKiYkj5ZIVKiYsTt2ld2&#10;WAUhsGrf2mSeVW03wXqDzI6iKa/nhtrcDjczfO8owCf+WRJI9DurnPin8Z9K0T4a3Gpa49no58O6&#10;lFPeFbhZo7aO2uI2mkQkKWURiT+EHgjAPFVCEpyUIq7eiRUISnJRirt6JHxN/wAFkP2zE+Hf7NHh&#10;z4S6HqltPr3i60jvtekspg0dpZk7/IUqThZJDgDJ/dxEHIYV2H/BC79iQfCP4UyfFTxBp7DxH4yh&#10;2aUsqAPY6dnIYZPDTEBun3FTB+Y18C/D3SG/4KFf8FE577UorldD8Sa/LqupmOI/6Dpiybju2/dU&#10;R7ELdi2Se9fvppOmQ6LplvZ20aQ29rGIo40XaqKBgAAcAAcAV/RHiFVjwhwvhuDsI7Vq6VXEPrrt&#10;H0urekF/Mz+gePqi4T4aw3COFdq1dKriH112j6XVvSK/mZl+KPA+n+M5LJtTtZrpbCXzokZxsLYx&#10;8yg4YdDhsjIB6gVieB0fwv8AEC+8PWcU/wDZNvZR3WJcKlm7MQI4cnc0Rw5xtxGV2g4IVO3JwK4/&#10;4z6Jb3vg3UNSktUnn0qxnmgYzyQ5+XJVyhBaI7VLIwZW2jKnAr+dT+fD59/bc+LfxQ13TvBNv8IL&#10;PRbjVPE/iBNIgvdR02bVbTw5ZzWt2W1e8tYZI5DG5hNvHllVftBdtxwi/A//AATw/ZTX46ePP2af&#10;EXh3x0n/AAkHwpWfWtU0TVfEatN8NNJiv7qxvdK0+CO0Et1Z3lxbXEAN9dMbeGJAu7JJ9D/ao/Y/&#10;1D/glN8WvCfx+8B6DrHxQ8beJPiRqem6ha6Za/Z77U7DWbCeHT9KuHDbJLeHUYbTbIyqsSyDCZHz&#10;cT/wUN8c+Ff+Cavwk8T/AAv+Guk6f4b+Knx7u28XfFC70+9a6GmyXI3y2VvMyq4haRphGrAFInc7&#10;czBh52ZZnRy/DSxdbaPTu7aRX36/5H2XAfA+YcXZ5QyHLV79R6y6QgvinLyS6dXZLVpHmn/BW79t&#10;7UP+CgH7S2lfDf4dwzah4L8M3w0vQrOxG4a5fsfKNwqrwV58uLqAmWyPMIH6rf8ABND9gHSf2Av2&#10;eY9IHl33i7XFS98RX4AIlnCcQRnr5MWWVfUlm4LYHyT/AMEFP+CcEXgHw1a/HLxpZZ1rWIs+FbSV&#10;AfsNm4w16c9JJlJVOhEZJ58z5f06e8a6hkVQ2SduxUJP0LdAf5V81wvldWpUlnGPX72p8K/lj0t6&#10;r8PVn7d478dZfg8LR8N+FJWwOC0qSX/L6sn7zbW6jK7fRzbsrRiXJH8qNm/ujNZtxqRv7fH2WRo2&#10;OAx79uOKtX6TPaHGN205CjPPtUelWjRWcf8Aqty5+Yrkn3zX2x/L5YiWOzh6LGufXvUbX7Sq4SNm&#10;46jP+FNureRmLMQwPHyqT+mDgfnTkk8uPapK/wDbBqAEsn+zQLHtZpACzY7ZPGapQaRLqbvJdStt&#10;ztERXKgcHv8A4Uzxd4oj8EeDtS1P7PcXP2C3ecoI2zKQM8kKcD1OOBk9BWdpvgXWLCwhaPxZqzXO&#10;3dIs8MM1u8hHzHayeYFzkhRIMDigDM+IHgfRILKz0rTdItINV1ANDaNar9naBOPNlfYVLRoCpIJw&#10;zbFPLA13MFkIrOGHzJpBCqrudss+O7HufWsbwt4cvrLXdQ1HVL2zvr2eOK1Q21o1vHFEhdwNrSSH&#10;cTIcnIBwvHFbssgjjZmbaAOvpQA4DDdfwqO4Y/KqttaRsZ9OCePyqMXLEdW/78NVSTzLq92gbmP9&#10;5duF9x1C+3Vj7CgC6si27LCiszAZIHYepJ9ajaZ1ddzOHkJ2xoAcAdyT/nnFPjiaNmVWhU9SBHj+&#10;tLb2vk7mZt0kn3nx+g9AKAIpoJLhkH7wYOcvtwvvgdT6Z4HWp4YVtkVVX5fXv+NQl4reD7PGzBtp&#10;HCFyPc4/yafp8bR23zbtzEkk9Tzxn8MUAPYR2+522rvOWJ78Y/pVf7a0js3zqq4wqgbiWPGc/wCe&#10;eahhnS4vJd2/92xB2K2Se2SO2OMfWrD+WIF8tdq+YuRt285HagCSAeQgVYpFHqSOT6nmlQMx5Mq/&#10;XbTILtpJQGaMbmYKgB3YBxnOf6d6W9ujAu1VYu4ITj+LsP8APYGgB7P5C87m9yQMfyqnqcf9qqLc&#10;ruRhuxkc+59B+pqSHTy0ahti7W7L85wf72e/c+9WGC2sbMF6DJx1OKAGp5OmWirlI44xtGSFrLuv&#10;E0k2+O3t5ZGX+JPmGPwq7JarqsjLNHGYlOMY5Y5Pf8jUV5e2/h612xrtySOucHGcnJz3H50AYcep&#10;6lqWpR2oM0HmZBdlOFAzn+WK6LSdNfTYds1w1w2chm4x+tR6Hp80AaW52+cxwuGzhev8zU7XSTT7&#10;VyTGeRigClrU01/ciztztb7zMD0HvSNa6Z4bmWQQwpNg4c/e/Olu9XtdJlad+ZHG047D61zOlGTx&#10;v4l2yL5tnb5MxztzkHA4wetAF7xTfX2r3NjFatIsN4QhKLuCjIyx9e/5e9W7DSrX4f6RJPdSLcTl&#10;yRL5YDEnoo646etXNZvv7C+wQW6KqySCID+6OB7+tU/Fngy58U7Ua7WOPIJwvIHoKAOMfxnF4k8Q&#10;SR3kgWORSqhnwkfXH6/5712HgW8aee/s1ZvstqEjgcfMNvI69M429OKdZ/CTw/aD/kHrIxOSzyMx&#10;/U1rJNY6BDDbqY4UZhHGg7k8D+lAHyr+x3Yx+I/+Clv7T+tXALXOhL4e8PWW47vIthZNIwB/23AY&#10;j1FfRmva7Le6iI4Ybhlxs/dZyeDyDj/OK+Y/2AvF9reftW/tUeIJmkYX3jiDSVaKM+T/AKDa+URn&#10;++N3zDPXHAzX1no2oWV65khhkjKksSwxjj6+n8z60AfnT8JrfWbXwDqEnxqjvbHVPD/iZ77TrjxB&#10;MTdQAbGtpA8hLMwdmCZzuwBg9/av2CfE/wATPh38Q/EPg/x34ik8XeH7+SbU9H1q8k/0iF2kUmBi&#10;TyXMjERjhPLbBwwUeEfF7XPBH/BSn9qfW9T03S9YsbXwCtpZWfiOK8V4dTWO4mZlFtIjIFfLFHzk&#10;BcsDuCr7h4m0SDxTod5pd0sjWt/C9vMElaNijAqQGUhl4PUEGgCh+2Np3jT4p/tNeB7OC5aP4V6X&#10;bJ4gNzaSwsNS1CN28tSRl9gV0wOFYbz1AI0zDudl/vHB46f5/pXnX7O37PD/AAGvvE27V5NTtNXv&#10;ElsomXy1srdEwsQQfKNpLDKgAhV4HQem7MucdmFACW0ItLdV9OtMjmLysVzwfSp2XcOaYka2ynHV&#10;j+dAFW9vyh2rkNnFWlQxwYJy2OTUEFmstw0jru5BGe3epLty37tfvUAPSRQvH86KY7LbxKO+KKAP&#10;af2EP+THvg1/2I2if+kEFerV5T+wh/yY98Gv+xG0T/0ggr1agAooooA/mm/b5/4NXf2qv2hf25vj&#10;J4+8N2/w9l8PeOPG+s+INMafxB5Uxtru+muIt6GL5XCSKCOcHPJ615L/AMQfv7Yn/Pn8Nf8Awpf/&#10;ALVX9WdFAH8pn/EH7+2J/wA+fw1/8KX/AO1Uf8Qfv7Yn/Pn8Nf8Awpf/ALVX9WdFAH8pn/EH7+2J&#10;/wA+fw1/8KX/AO1Uf8Qfv7Yn/Pn8Nf8Awpf/ALVX9WdFAH8pn/EH7+2J/wA+fw1/8KX/AO1Uf8Qf&#10;v7Yn/Pn8Nf8Awpf/ALVX9WdFAH8pn/EH7+2J/wA+fw1/8KX/AO1Uf8Qfv7Yn/Pn8Nf8Awpf/ALVX&#10;9WdFAH5K/wDBFn9j/wDa4/4JF/soav8ADKf4G/Dn4hPqnie58Rf2kvxNXTPKE1taweT5R0+bOPs2&#10;7duGd+MDGT9df8NFftZf9Gp/Dv8A8PIn/wAqK+sKKAPk/wD4aK/ay/6NT+Hf/h5E/wDlRR/w0V+1&#10;l/0an8O//DyJ/wDKivrCigD5P/4aK/ay/wCjU/h3/wCHkT/5UUf8NFftZf8ARqfw7/8ADyJ/8qK+&#10;sKKAPk//AIaK/ay/6NT+Hf8A4eRP/lRR/wANFftZf9Gp/Dv/AMPIn/yor6wooA+T/wDhor9rL/o1&#10;P4d/+HkT/wCVFH/DRX7WX/Rqfw7/APDyJ/8AKivrCigD+b3/AIKS/wDBuJ+2B/wUC/bd8ffGKLwh&#10;8NvCMfje7guRpB8Zi++xeXbQwbfO+zR78+VuzsXG7HbJ8O/4g/f2xP8Anz+Gv/hS/wD2qv6s6KAP&#10;5TP+IP39sT/nz+Gv/hS//aqP+IP39sT/AJ8/hr/4Uv8A9qr+rOigD+Uz/iD9/bE/58/hr/4Uv/2q&#10;j/iD9/bE/wCfP4a/+FL/APaq/qzooA/lM/4g/f2xP+fP4a/+FL/9qo/4g/f2xP8Anz+Gv/hS/wD2&#10;qv6s6KAP5TP+IP39sT/nz+Gv/hS//aqP+IP39sT/AJ8/hr/4Uv8A9qr+rOigD8wf+Daj/gk58Wv+&#10;CWfwj+LWi/FWLw7DeeMtTsrrTv7K1H7YpSKGZH3nau05dcDnNemfsm/8EmPFP7L3gH4b+D4fEWg6&#10;p4X8L6t4b8W6lHczXNxcprVjpr2N/wDZ5JEJa2lKWssKuVMJSRVCoY1T7yooWjv/AFoD1Vv61Pmv&#10;9nj9iLVvgv8AEP4f6xNfaG9v4Sh8bR3Udqrq07a5rdtqMBTKgfJHCyyZx8xGNw5r6UoooAKKKKAC&#10;iiigAooooA+EP+CoBI/4KEfsrY6tpvjQf+S+mV2NhH5Vqq4xyf51yX/BTZPM/wCCiH7Kf/YP8Zn/&#10;AMl9Lrs85oAjhblunWknuliHq2cYpWUQRs3HrWam+9u8LnapBJxQBekZ92dvFSBMQlj12/lTb1tl&#10;u1NkjlmZPm2r/FQBJI4LDbtZs8ileLemCT1zTlXYuB2qKaQ7eny/TrQBFbWf7zc3rkY9KtMVUc9B&#10;UP2zBA8uT64pZJfMH3c/rQA77Um/G4VDJL9onUI3C9cDpTpI1iBwvzY9Ogp8EKwpuVfmPPpQAxNO&#10;jWXd8xNSzyeXGfpxTYizSdTjrSk+ZJjtigBqRKzsQN3YZPWpMiJBnsKcBtGBUcgCrudv0oAp3erb&#10;QVA69Kp21lLqUrMylUXjnjJrQt7dZbjfsHy96mvLwWUO4qT9KAKNhJcRagYRDGsagfNnt+dahOBW&#10;HBrajUXdY3kZxjAOcVpajqIs48fxMM/SgCwy+YNvvz70FlTH5AVX095LiHzG3LnsR196sA4HXd3F&#10;ADmbaM0xPmfd1x0/M00uZVO3d/n3pJNwTapb0yB0+lABcSZXavPrUiJ5Ufyrj2plvA0ajcxZvftS&#10;ySccbvagCvKrTS/N8q5/SprZFjAVVz/ePp7Un8XKsxHP+etSx4SNRx0/OgBs9wsK/Myj69qgm1e3&#10;VMq6sapao0mpXscUbcMPwFWdP0KO1i/e7Zn65I4FAHzx8dL0/sxftRab8WriG4Pg3xRpQ8PeJZre&#10;IsumzLIGtbyUDkoQfLJx8o9SQK+gdLhh1yyt72O6jurW4RZoXiYPHKjDIYMCQQQQQR1FJ4s0218R&#10;6NcaXeWsF5Z30bQzwSoHjmRhgqynggjqDXzX4m8La/8A8E9Z31jwzcXWufB+ScPqmhTSGW68MK7H&#10;dcWrE5aAFgWjOSOTnqwAPqR7mOBNq7eOAoqJladsyfJ6CqXhW9s/E+jWerWN5BqFhqEK3FvNCQ8c&#10;yMMqyt3BBzmtKOPzGDcFfQ80AEFvGn3W3fjTboLHGzH73PFWKo6rfLGu0fM2cbR60AZVss08/wC7&#10;j8zH+1j+tbOmxSJETKmxumODxUeiWBtodzDDsTmm6zqDRFYovvNxx1NAFqa/jjO3cC3TFSJ93c1Z&#10;tppMzSLLJLz3UrV+WFn43Nj2oArPZNcXqyZwI2z9eavVA8vk4Vdzc8nH+fapVB280AYN3A2rX6x7&#10;tu7PJ+la0WkxxQxrlm8tcAmqtva/ZtXUk5+UnNaUv+rb6UANaTYo2ru3cgdM1HNNIsfKD86kthmN&#10;WI+bH9arymS8ulVfljXqcdf88UAOt51jG5sKvXNK+oDblRmpTbL5YX5fc4oFvGgxtX8qAKiXs2Nw&#10;iX/vqiOzkuW3SLsyc9avhQB0pkku0cck9KAIBpSg/eZuafMWUeXGAfp2p8SnYPmP/wBaljj2H73f&#10;P1oArQ2Jd90i9/WrKnyxj0GaSedYI9xI9veq9pc/aX3GNsMCM/3hQBX1DWvLDxsu360aLrDXziJU&#10;XbGOSD0FU/FduAy7V25U8CtLw9ZxW+lwtHGqtJGCzAcsfegC1dBzGdlRx2iWys7fNxzmpppREmWr&#10;L1PVNsXU4Ix9aAMXWphLqu2Mf65wAB9a8c/ZG0O3+Ovxg8c/FbWoReXmm61c+GfDIlO5NNsbbCs8&#10;an7skrMxZuvUDAJz6rP4hs9Dt9V1vUpFj0/QrOS9uGI4CIpYn8ApNcL/AME2PD91o37Inh67vY2j&#10;uvEE93rD7/8AWOs9xI6Mx7kx7Dn0IoA93YBxtP5UjOEHYfWnBcE+9FAECO/zNt/Wli3tJ80Y4PWp&#10;JnEUZOPwqOzu/tYY7cbTigCbPNFIFwxNLQAjOE6nFfO//BRCNvC3hHwD44tdo1HwV4usLiPI5mhm&#10;fypovo4Zc9OFr3XVtRzcRwxt87MAPavCP28VHiDWvg74RnbzLTX/ABpbS3aKMySx26tIcA5G3JG7&#10;IPGOlAH0PcT+UP8AabpUct6baMF1xRCnmv50nHPyg1R1WZr6YQovfbkUAV5tXuL6UpBG7Y5wKksm&#10;voHDNbNn3P8A9etLTtPWwgVerd29asUAUpdReCLM0ezcMda57UNdWSfamSc4AFbmvQ/bY0jX727A&#10;P1pdK8N2+nwJvihkmXJMhQZPOaAKthoEtxAGmd4WP8Iwam/4RmBHVpJpm5AAJGCfyrTdwg5qi9y1&#10;1doi/wB4N9AKAND7q/Sivm/xx8XvGH7UHxN1LwZ8Kdei8N+HvDL+X4g8YLbLd7rgg4s7RW+VmHV3&#10;B+X1HG+R/wBjPxVfI0d98e/inJGoyv2WeK1YP2JZVJK9fl78c8UAfRSD5j71WvIJLqTaBtXrmvna&#10;08N/tIfDCWSx0rxX8P8A4g6c3zRXfiO1msb2H/ZIt/lYe5JP0pG/Z0+LPxYVpvH3xg1DRbWcEPpX&#10;gu3FhFGOwFy4MrdSCCDnjmgD6RVVtIPZR+dVbQfart5Nvy8YNfOM3wm+NX7Pm648B+Lo/iZ4dQc6&#10;B4tuP+JggHaG8GNx7ASYUehq5Yf8FEtL8OJJY+Lvh/8AEbwvr0PytYLo7Xiyehilj+V1J4BwOaAP&#10;o5dvmNjOR154ps1x5Klmrzn9n3x346+I/wDaereKPDNl4R0W4Ef9jae9z52p7fnLyXOPkQsDHhBy&#10;pDZ7V6LMq3K7flbNAGRrevZTyY/vPxx3NXNAsf7OslWTYZnJYke/+RRD4dt0uGkkVZM/dDD7tXti&#10;7t21d3rigB1NklVEJYjFOIyKo3ukNdfdk2j0xQBxvi34UaH4x862eBI47rKugUNG+exQ8flivOvE&#10;H7J134S0nVZPDsmy6v1H70M8jRYGBhSc4HOACcE8DtXvdjpMNig2qGYHO9h81TRz+aWAHC96APmv&#10;4NftF/FP9nJ7631LUTbaLaLveSRlaEnIHK8Yz1JCRkcD5utUf2lf2Mz/AMFHPh1qHxS8BW2i2vxA&#10;04b9R0iytmh/t2LYm2Tc0hAmO1wo2KSQysThTXq37SvjDwzoHgu4XWDBJMyhNnliRmB/gK4JbcCQ&#10;EGSc9Kz/APglpq+pad8RbL+xZr690vUFnF8bpNqxQAZB+XKjEirgqSCzHHDYH0HC/FGYZBmEMyy2&#10;fLOPTpJdYyXVP/gqzSZ7/DPE2PyHHwzHLp8s47rpJdYyXVP/AIKs0mfNP/BMX/go/cfstfEjTPBn&#10;xN+2T+C9PkntLRrqItN4WuJHQO+1huEYKMGUcpvcgcsrfrjDBqj2qx+E7ixuvD/iBRd2uoJMrJpi&#10;yfM7x4JEqPncgHAZjk7CAPkT/gq3/wAEpof2k7K8+IXw90+O08e2sRl1CwRfLj8QIo6jgAXAHQ/x&#10;gYPODXyd/wAEz/8Agpx4i/ZW8SWnwz8bTTjwXPfC2WS83LP4ZlLFW4bnydx+dD9zlhg5B/cuJuGc&#10;u46y6fFHDEVDFRV69Dq3u5R7t6u+0/Kaaf7XxJw3l/G+Xy4m4aio4qKvXodW+so929Xf7flNNP8A&#10;XfxF458KfALwtDHqWqQ2cdrb7YYpp/MubgKP4VzliT6DGT2r5T8df8Fd38IfEGws28O2MOkXj4Uz&#10;XA80jOB85dQGORwsbgZGTjmvHf21bm1+JX7TusaTc+IL63mad4Y7eOVlW4iRWXgqRnIjcgEkYDEq&#10;etfMev2Gp6Ro95onj3/hIv7H8OXiXOnS6fpnmw3aGR1Q+cI9kZAYfIzjAYKBkDP82n86n0v+1Z+3&#10;X4m/aG+Ki+GvDkDR6fbSBHtz5jwaYeGWW5VdvmsRn7rgL0BJznt/+CaH7UPjD4vfGXUPCXiS7kuN&#10;Psbm4sPJaZ5AnlRu6lS5JX7mMAgEEnHSvn34CfE62uvhZr/ifVIYbdo7q6BuLgncY/MMkascE4RZ&#10;Sij5sADA7V9Af8EdvCV5rvjfXvFkujR6bDdtcXilJA6ubhl8rkY/gD/XaTgE0Aff+sXv9kWMcca5&#10;3DYoHXpgYrA/4RG58UP/AKXM8Nuy5wv3jzj6Y/8ArVvajopvbq2aSTcsbg7ccHGDj9DWhLJ5MRb0&#10;6CgCtq2pLplmzZ+ZRlR60zQS1zYx3DZVpl3bQeOec9eSfWue8Rw3Wta7b2se9FkBBYglVxnPb/Cu&#10;lsYW03S4IWYSSRxqmf7xGBQBaqhPrSx6jHCu0q2QxPUdatyOY4WLMq8n6Vh6DZ/b7uaRlVvKkxlh&#10;kdO35/57AHP/ABV/tTTLi51rQ4Ybxhp7xXls5fzLjyi0sXlhVYlhulXHGfMB524qr4MvdB1PX4Wn&#10;1uz+2GTbDYTv9nuS+eMxSbX9wNvNegS/6P8ANHD5ZJwW2gn6ACsrxvpjeKfCuoaa0LbrqB40fZny&#10;nI+VxkdVbBB7EUAaup6rFpcWZGALA7Qe5rko/hlpXibUpL680eC4W+k+0MLqR541bAG5InZkRiAO&#10;VUHPNc74bvfE3xC8jX4/MFvaSm2l0WeMQyS7cCYlnGUkDkhQTtKpyQXynWWnxUtoIPs82j+IIb6H&#10;Ky2kWmzT+Uwz/wAtEUxkHGQ27BB9cgACeErBdG17WdFhjKQ29wt9bgudkMU4LHA6E+cs5HYfhXTW&#10;VpHGfMjKsrDCEHIC/wD1zyT3rhUbxNrXiaHVIfDsNrZrayWksN3qIjnuhvRoyyqjhQpEmBuJxJ2y&#10;QLPgz4KaToXhixt7nT7Wz1CGPa82mSvascHgGWLy2chQoLEAsVyRQB1movDeQGPzCMttJDEccbvb&#10;gevSsrw1oEFhrPnJ5m8w8Zz6KTn8xWXJ8OLuEA2fibXLcbU+SV47tTk45MyM+B1A3deuah0/WtU8&#10;A39rL4ivtPuNJuopd17HZSQ/Y5AUIErb3UKw35ZgoBQZOSKAO01C/wDsSrxkt0FULjW7ndtjt9xy&#10;PxqDUtQXUNWtVhbzI853KNyn/P8AhU1y0kVwyqsg288DOOnb8Rx/WgCOxsrrUdR8y6g8pFyOvU/n&#10;Xwz/AMF6fj5pvwr/AGf9P8D6fDajxF48nLXEywp5kVjCytIS2Mgu/loPVQ9fc/iTxda+CfC+oa1q&#10;9x9h0zSbaS7vLibAjgijUs7scZwFBPGfxr8MvjH438Qf8FYv+ChFvFpEF4lnrl5FpmmREbjpmmRE&#10;7pWHQYXzJmGfvOQM8V+yeCvDEMfnLzfHaYXBr2s5Pa8dYr71zPyjbqj9f8G+GoY7OHm2N0w2DXtJ&#10;ye11rFfeuZ+UbdUfXX/BFj9kxfCX7LHjD4l31rI+t+MbaW002LZ87afCcyIvGf8ASJFZTjnaikY6&#10;1+iun+PNL1i5WGz1DTbiVoVuFjF2vmNEcYfaMnacgZ6VH8PPh3pfwu8B6R4d0W3W003RbOKxtUHJ&#10;SONQqjPfgdaqXvwf8P6np32WfTLEIrvLE0VukckLvjc6MBuVzgHcpByAc5FfBcZcSVs/znEZrW/5&#10;eSdl2itIr5RSXrqfC8YcRVc9zivmlX/l5J2XaK0ivkkvnqbw1A/9O4+suP6VFqNj/b2lT2ciw/Zr&#10;qNoZNr7sqwII6D1rI8F+IjBqlx4c1GeF9X0+ITIwKqb62JKrPtAADZBVwAAGGQArLVH4/fFqw+CX&#10;wn1rxHfX1rp0Omwl2nn+5D6uR/FtXLY77eSBkj5eUkld7Hz1KnOpNU6abk3ZJatt7JLuzwj9sH9u&#10;lv2FvgdrWt6zFoes3unrHpmlMLmSGTU9QKMPLWLy2B8sbZJCHCqGIzu4r8pv+CdP7IXiz/gqJ+1n&#10;q3i/xh52u6Hp92NW8T3l3M1uupyu2UtFkVGCl8chQAsaEDb8tYP7QHxk8Zf8Fav2x9B8LeF7e4XS&#10;5Lt9M8MafcEkWVszl5bu5K5zIwDTTPz0xztGf3U/ZA/ZV8N/safAbRfAvhmPNvp6eZd3bKFl1K6Y&#10;DzZ5MfxMRwP4VCqOAK/Oqd+Isx9o/wDdaL0/vy/y/T1Z/ZmMlDwa4M+pwa/tzMo3k1vh6PZPpLda&#10;bzu7tU1fW0638S2ttBa2Ph7w7p9nbxosCDVZdsSKAAoAt8D5RtXHCjnHarkWu65ofz3vhuaaNSTn&#10;S9QW5VF5/gkEROBzhVYnPGTxXUO62sI/urhQO59BQWkkkXCmNRyc4OfbrX6Mfxg227sp6T4ktfEO&#10;lLdWLtNHISgDo0TIwO0qysAysDwQQCPSryHy0VWK7sc4GM+tcr4jtbrwbrjazZxy3djdEHUrONd0&#10;oKgAXEQH3mCqoZByyqCvzDa/Q6brFvrWnw3dq63FrcIJIZkIZJFPIIPofWgRP56lFfcoQ9zxmmC8&#10;WWaNUbOWI+oAPP545qj4j8UWHhiFbjUrq0sIcFUkupkjUt9Scf15rCk1mbx+RZaOdQt7Kbm91RoJ&#10;LYmP+5bl1BYt03rwq5IO4rQBJ57fEzXJINskeg6TPtnORjUbhD/q/wDrnGRlh/E+F6K6nqmt1eTd&#10;lw3s5x+XSodJ0220SyisbOGO3tbWNVjjjGFReeMfhUzXKq+0fM/90dRQAqRrbj5VxubJ+tJLb+dM&#10;rNyq8hc8Z9feqd/eM0yLHvVt20j/APV3x7/l1E8ayIgX99wMcbP8aAJGnH2tYw3zbSWHoO1NtZVm&#10;uZmU7lGFyOmR1pbaMIrLtcFuWLYy35U+NVt0jjX5V+6o/CgBsUcgupGbbtICrg8nGev5029vktYZ&#10;PnTzFHyqT1PbinrLm5aPj5VDfnn/AAqOW1a68xZHIjY4CqByvv39aAMzTdVSKaTb5ZLAZMkm3PJ6&#10;5zycn0A6dqd4h8UR6VaY3L50hwE53fp0NXk0+10zdL5catg5Y9SPrXP2V5B4i8SxyTR2phijIVHI&#10;JQqfQ/XNAFzwdo8kXnXNwvltM+9VB6d+vXvj8Kv67qUdlEm5tvzjPHpz/hVueUW9qzLj5VyoHSuA&#10;8T67Pq+o+XCJD83RAW/Hj0oA67Q4/MljkXOArK59xgAf+hHHrzWo5UFd34fX/Oaq6Jp7abYiNtu7&#10;JJx/U9/0qjrHiJYLryo42eRcgEGgDUa4ZpNsaBvlDElto56dqqyyqsyxyYlnc7mUykIvoMf/AFve&#10;qf8AaM3l7lWSMuB+vQf/AFhjPXmjw1pckjfappDIwZgFZTx+v60Aa0bfZo5JJise5tx+bgcAdfwq&#10;vZ2O67+1Mvl7skITyOBgn3+9+ftU2oSLCI5GGRGS/wCStUcDSXUK5eT5s5YKNufbHOKAHX118m1e&#10;p6k8D88j+dV5wtpp77CWkZc4PzZ469vz/CrC2TQPu+9n+4oB/Wmm0a4f5jIg6jIH+OM/hQByd/4X&#10;u9YT5BtYnHOfz611Wh6Jb+GdM8iHPlqxdmbqSfX9B+FXERbeEKq/KgwAK5vxF4xEO6NVZFXgn+9Q&#10;AJDLr/ihXU/uLNxIWPTrwPxx+ldFcTrbxFmribH4o2OnW3leRslYYLhvvH1/WsfxT8TL4kxxW85O&#10;OnlnOD07UAbXj/4hx6VZ/wC17VyereMJPhv4C1zx14isfL0Hw5pNxrUzu43vHFE0vygHO4heMjrj&#10;vWB4cfUPiH42sICs0duZiXm8kuilRuwe3OO/rXy3/wAFh/2v9W8ZeJov2evD8i2cHi2eG31e6hQv&#10;cJaRskspGDwrFdmMfMFkBOOKAPc/+CXXhdPhx+w9a+MvG2oWOi6l8UdXuvGup3NxcJbxiS/lzBl2&#10;IGWhEOAe7Yxmut/4KA/Fvxp8Of2YodS+Et9atrV1qNrCt3DFHfGG0YnzJUj2uJMfIDtRyFZiBkZH&#10;wt8GPhb4f+MGpeJtT8fa02uXmqwwaV/Z0F08FppkEJiZLZVUqybPKiCo2CqqAcnJPuXwe+DujfAu&#10;xu7Xw/8A2wtneFGFrPctNDAVGMop6E8ZPJOFyeBQB23h+Gaw0O3+1Q28V/IglvFgIZGuG+aVg21d&#10;2XLHcVBOc4GafPqHkNyFzURlZ4WeRvL9AeppunWX21vOkKsnI2kdaAHPfNtVmChTzz/n2pYrwuu5&#10;fmz/ALX55/xqpqLrqF/FBD8q/d6fiatXzJo1hHGBu56+pHNAEcuqNNMI1VSx96vW9u2394vb161U&#10;8PW8c1t57KpkLHBxVu91BbUf3vXmgCxUMkmyUng8YpttctdxqQGX3PenwR4AYn/61AEGovt27h2o&#10;ovv3k6KMdDRQB7d+wh/yY98Gv+xG0T/0ggr1avKf2EP+THvg1/2I2if+kEFerUAFc38XfF+teAvh&#10;vqur+HPCeo+Odbsog1poVheWtncai5ZV2rLdSRwpgEsS7jhTjJwD0lFAHyn/AMNr/tDf9GY/ED/w&#10;4HhX/wCTqP8Ahtf9ob/ozH4gf+HA8K//ACdX1ZRQB8p/8Nr/ALQ3/RmPxA/8OB4V/wDk6j/htf8A&#10;aG/6Mx+IH/hwPCv/AMnV9WUUAfKf/Da/7Q3/AEZj8QP/AA4HhX/5Oo/4bX/aG/6Mx+IH/hwPCv8A&#10;8nV9WUUAfKf/AA2v+0N/0Zj8QP8Aw4HhX/5Oo/4bX/aG/wCjMfiB/wCHA8K//J1fVlFAHyn/AMNr&#10;/tDf9GY/ED/w4HhX/wCTqP8Ahtf9ob/ozH4gf+HA8K//ACdX1ZRQB8p/8Nr/ALQ3/RmPxA/8OB4V&#10;/wDk6j/htf8AaG/6Mx+IH/hwPCv/AMnV9WUUAfKf/Da/7Q3/AEZj8QP/AA4HhX/5Oo/4bX/aG/6M&#10;x+IH/hwPCv8A8nV9WUUAfKf/AA2v+0N/0Zj8QP8Aw4HhX/5Oo/4bX/aG/wCjMfiB/wCHA8K//J1f&#10;VlFAHyn/AMNr/tDf9GY/ED/w4HhX/wCTqP8Ahtf9ob/ozH4gf+HA8K//ACdX1ZRQB8p/8Nr/ALQ3&#10;/RmPxA/8OB4V/wDk6j/htf8AaG/6Mx+IH/hwPCv/AMnV9WUUAfKf/Da/7Q3/AEZj8QP/AA4HhX/5&#10;Oo/4bX/aG/6Mx+IH/hwPCv8A8nV9WUUAfKf/AA2v+0N/0Zj8QP8Aw4HhX/5Oo/4bX/aG/wCjMfiB&#10;/wCHA8K//J1fVlFAHyn/AMNr/tDf9GY/ED/w4HhX/wCTqP8Ahtf9ob/ozH4gf+HA8K//ACdXrHx5&#10;/a78H/s8eJtP0nxFeahFfapbPdW8Npps94zRowVmPlK2MEjr61xP/DzP4aD/AJevEn/hM3//AMar&#10;gq5pg6U3TqVYprdNq572F4XzjE0o18PhakoS2ai2nrbR211Od/4bX/aG/wCjMfiB/wCHA8K//J1H&#10;/Da/7Q3/AEZj8QP/AA4HhX/5Orov+Hmfw0/5+vEn/hM3/wD8ara+G37e3gP4rePNP8N6Tfat/a2q&#10;CQ20V3o11arL5aF3w0iKvCgnrShm2CnJRjVi29Fqi63CedUqcqtXCVFGKbbcJJJLVt6bJbnB/wDD&#10;a/7Q3/RmPxA/8OB4V/8Ak6j/AIbX/aG/6Mx+IH/hwPCv/wAnV9M/2rN/s/lR/as3+z+VegfPHzN/&#10;w2v+0N/0Zj8QP/DgeFf/AJOo/wCG1/2hv+jMfiB/4cDwr/8AJ1fTP9qzf7P5Uf2rN/s/lQB8zf8A&#10;Da/7Q3/RmPxA/wDDgeFf/k6j/htf9ob/AKMx+IH/AIcDwr/8nV9M/wBqzf7P5Uf2rN/s/lQB8zf8&#10;Nr/tDf8ARmPxA/8ADgeFf/k6j/htf9ob/ozH4gf+HA8K/wDydX0z/as3+z+VH9qzf7P5UAfM3/Da&#10;/wC0N/0Zj8QP/DgeFf8A5Or6G+DfjLXviB8NNL1jxN4Q1HwFrl4jm70G/vrW9uNPZZGUBprWSSF9&#10;yqHBRzw4BwwIGn/as3+z+VXbKZp7cM3WgCaiiigD4Z/4KWLu/wCCif7Kv/YM8aH/AMl9Lrrq5L/g&#10;pUcf8FE/2Vv+wZ41/wDSfTK6a6vPs67sAr3OaADUG22zU3S4BFaq2PmkGSagEsmpOuEbys4JzU8+&#10;oR2zeWuMrxj0oAfcATN5f406R/LAUde1VIbxp7j92qsR1PoKuJFg7myW/lQAoXKDdSn5uKUnFR2z&#10;b0z9RQA7ywe1DfLwPrTbiXyo91FpKs0W4Y5647UAOVQP+Bd/WnE4FNkcRJuPSs1pZdQudqg+Wp+Y&#10;g9BQBoiUMDj+VNgjI5alG22iUdhwM1IOlAAWx/8Aqqtdxfavl+bbnPpUs04jwP4m6cU1U3nO7ng/&#10;SgCVVCDAqprEbzxrGnV8jPpVtm2L3pqZLEkfTnigCppGix6aoYjM5GGbPvU0kENxcrI3zMvA54pt&#10;9LJs+VT169KNOURwndy2cnFAEOran9kCrHgZ4OR0qbTkleHdPg56D0p32dJ5lkYKTGcj2pupSyNb&#10;4hVmZjjpQBYLCNR+QApwG3NVbSz+yhmZ5P8AgRqYzK44Kke5xQAply2B/LNJGct9M54x1pUZVHUb&#10;u9ODA9MfhQAH5c/nSBFkGcd6SbnaPelX5E5oAakaWqnbwOpqOSTz1+VsLj86q4kv5x8p8vOCc4rQ&#10;jTy02igCstsIjuPLY6/5/wA81k32hHxH51vfQwzWt0GimikXckqEYZSO4IyMGta6nQXG1nCnGaZJ&#10;exC+hUNu65PvQB4H/wAE+7qT4f6T48+F95LM8nw18Qy2tl5py/8AZ9xme2J+oLn6Yr6Cs5/MLLxh&#10;T1r528Z2q/Cj/got4Z1GNmj034raFPpV3t+6b2yHmxSH/aMRCDPvX0XO32S1+Xjb7UAQ6pfmAKiY&#10;3N+lN07SthEs3zSZyBnpVfT7dp71ZGyu1uOevBrUl3Y+WgAklEdU7fT9135zcsDnP1q15YiTc2Tj&#10;tTo2DFvrQA6oTcZmwvfipWOBSRLtXigBoGWHX34x/npUnU0U2RmX7q5NAFXUIvKYT/8APNQMfjVg&#10;nNsNucsvHGapXstxco0fk9fQ9Kn09Jtq+auzaoAAPWgCa2U+Qu7rUg4HFQzXA83y1+8Bk8dKkQYH&#10;QfgaAFPygn8arxTedeMMjGOKdqE3lWze4IqLR4sWyvxzkfrQBak3HG3j1piQ/vMn+E/nUjZx8vWg&#10;DBPvQArNtGazBqL3V8qpwg65p+t3m1PLX73WpNK0/wCyR5bO4nNAE0tklyq+YCxHvinJsgAVePQV&#10;HqF6LSL3btVXSrVpm89mYZyAPWgCr4pzLt2g52kVe051sNDt93aMdfWl1JfKThS2R0rEigudQ1NU&#10;VC0cBCsCcYXPvQBsQxSapIskmFhyeM8ms/xcqW0ChPlCqRit55ViHJA9q5vXf+JvfxwbsLI+2gDx&#10;v9v/AFFvCn7CXi6a0VY7jVYbaykkHXZPcxRt9flcjHvXvPhDw5D4O8J6XpFqoW20q0is4gBgBI0C&#10;Lx9AK8C/4KKQpN8IPBPhmFfM1DxB4x0mws48fK7iQudx7DCnn1Ir6OoAKbJJ5a5okdl6LnNVWSWd&#10;umB9aAIbmd7piidT71cUJYW4AGB/WnW1stumOvOcmnsMnpmgCBpZJIwy7VB6ZNNufMZTg/lU0imT&#10;AI4zmnbdzfnQBn6Vp+bmSWZfnUjaT2614P8AtFBdd/bz+Aemvkw2cWuag6u21WYWqrGV7sysCSB2&#10;9q99u794pVSJFZmPSvNv2h/2af8AhfOnaTf2+qzeG/GHha7N9oOsQxCY2MpxuVkPDxuFAZSecD0I&#10;IB6Xd28sy7VZRnnBPWi1tV05GZm3SPgdep9q+cbr9pH4s/s4PZz/ABa8KaJqnhONhBe+J/DU7v8A&#10;YQW2iee2YbthyCSgAXnqcKfdvAfjvRfivpUesaDq1jrGlsQYrizmWWNj1wSOhHGQcEd8UAbttG25&#10;pJPvN/D2FNmu0L+X97dSXLtPL5K8dy3pSbodNRvmLN15oAo3xktJ42JUZbjPOKZBr7/atsjBlU9V&#10;FKPM1e9Rtv7tHyfpmtgBYY8dFFAGfLdNqcqrD6d+1eVft36xrPgP9jzx9qXh53XVo9OEfmrndFE8&#10;iJO6+hWFpCD2IB7V6tqtzMLhYYUy0g/vYrkPjB4WHiH4PeKrHVFZdPvtIu4LomVU2xNC4Y57YBPP&#10;agC58F/Bfh34f/Bvw9pfhK1jtdBjsopLTaAGlV0DeY5H3nbO5m7k11EWlqy/vN2frXjv/BP2+vvE&#10;H7H/AMPbi+3bo9KS3QkY/dxM0cfH+4i/XrXtUrYXb+Zz0oAp3drbwtGuz77AZ3Gm6vZw2tmWjT5s&#10;j+I/41atrBYJDIxLMeee1QhvtGs4zlVjyB+X+NAFWTQZlG6Jl6chm/8ArVCdFv5RjMK/Vj/hW1Pc&#10;LBjdWfeayzkRxA+Yx4x1NAFnT9Pa0shGxUyZyxHel8xrZWxjripod3lKZPvnqB2pzMsQ54oAp6dL&#10;NeSGRivl9B71epocbRVPVdVW3URp80j8DFAFiW+jibG7JqNtUVe1U7o/2ZCijLzz+vY+1T6Rp7W8&#10;fmy7lkOcrnoKAJZZ5GT+Fc+9cj8ZfiLH8Mvh9eaj5whZQcyMC2wAEkgAEn04B6iusW8+1z7VHyL1&#10;OK82/aW0jXtU8Owt4fjtppI9yt524KgOMklQSCR0JBGetAHCfs/fs565+2xd21xqlpax2VnNulu9&#10;reXGrEgkknc/mYBCcZC5bAJA/Rb4O/A7Qvgl4Uj0nR7dVVQDLOflluGHdsccdABwBxj1/OP4E/tG&#10;/FD4UXdxp8dt/ZNu4+0ySxRQyRzuMLwp8zHH+2GwDgV7Z8K/+CvbeJY2s7zw9a397FGX82KZrVHU&#10;ELuziRM5PQMCeeBg4APt6Vha2/yjthVHc+lfkj/wcGfs72fg34j+D/iFp9rDbv4oim07U/LUL5s8&#10;G0xSt6s0bEE+kYr6k+E//BXbQPFGsNDr+jS2btKY4jAxVhjsFkwrN3wH3DkFR0r4N/4Lj/8ABT/4&#10;d/tVnwLpvwut/GHjyy8N3OoC/wBS0zSmj0szHyFMcU87RpcPGVYMYS6qWxuJJFfqngrmc8FxfhZq&#10;TUZc6lZN3jySdmkm3qk9tGkz9Q8G8ynguLMNUUmovnUrJu8eSTtZXb1Se26v0NL9n6y1H4qw+BfF&#10;U19HdTWdp9nuvNYmaRo1uYM555JlU8kcAn2r7M1b4ZaPcXiv9j8sythgjsq9fTOK/P3/AIJi+NtA&#10;+KF1YjT5IYtU0WPyNRsJ45rfUrJpZyU82FwAFdeVddysF4JO7H6SX/WM+jZr47jCNBZ7jVhf4fta&#10;nLba3O7W8rbeR8fxaqCzzGLC/wAP2tTl9OZ2t5W2Pkn9ui31D4ZPpNxBZtP4Yhv4Z9RhQlmliGNo&#10;J/u7wcgnBOwHgkH7o/YG8feD9S+CdjZ+GCsd4I0nu0wN0xcHY6EAAptwAB90ADryfLfiz4HtPHfg&#10;a+tLu3juFET4Rxwy4+ZT7EcflXkP/BJn4hS+B/2lNY8GXC2qW9reXVnCsYIVIZ2knjA3HoHXaBnI&#10;U45wM/OHz5+mlijvHGzMu3G4BTkf55qS1gTyY22qWwDuI5z9alZgi5PAA5J7Vha7qEmq5tLM85wz&#10;IfujGSOuM/yx+QBe1DxJa6dcpCzM00uNirg5z07/AM6ntWeRPNk2sAMrtBqnoPhWHRGaTc00jYOX&#10;wdvHY4zUurbr8/ZlZlV+JCB82M4OOO39aAKGpXc+u332S3aNVUb2JJ4/ECtHQNF/sa1ZS2+SQ7nO&#10;eM+1SWNjBpEIjVlHJOWIyc9aGkla6j2qNvUc+x7+nI/T6gAtda4X4w/Hrw/8J7dbS81awtdZvdqW&#10;sEpLbCx2iSQLysa8sScZCkDmul8V+MLHwPokuo6teWWn2UPDTTzbVz2A45J7AZJr8mf2n/jPq3iz&#10;9onU/EN1I7aXZETKYp0BuWnk8mCMoQWCqiEjGCQpGeTQB+rvw/sray8PQixu/t9vNm4N20nmPds/&#10;zmUkcfNnIxwAQAAAANkFYnkZm7gc/wCfevnL/gmH4uuvGHwMuriS6WSy+0pJa2/m+Y1sHiV2AP8A&#10;dJbjtkOfWvoxYRHI0khVQvI+bgepP+eBQA/z1/2/++D/AIUkU63IZeVZeo7j0/xo2/aNj7nVCudv&#10;3ev60BEtYGx8qqCT/U0AY+t+KrXRgpk3srNtyFzkcZ/MHp9DWrYyLdWSt95XB4Ydves24sob6aPz&#10;NvyyAjPbYoJ/DPGfUAVqrMtxGfLZW5xkGgDg7XwM2h3F5/YGrXejsrMYrVgtxYhj0HlsCyLn+GJk&#10;HpWhF8TH8Oj/AIqTTZNL4w17A32qxOPVwA0Y6nMiKo/vE8Vp6FprTXt5JIzLtlwNpx65/Ovzw/4K&#10;1f8ABW9PBsOo/C34VaoG1Zg1vrmvWsmRYA8NbW7j/lr2aQfc+6vzZKfUcI8IZjxJmMcuy6N29ZSf&#10;wwj1lJ9Evvb0Wp9NwnwnmHEWYRy/L43b1cn8MY9ZSfZfe3otTiv+C2H/AAUgj+IF0/we8B6ktzpM&#10;Lq3iO/s5hIl7KCCtmjKSGRDgvgnLYX+Fs/Q//BGv/gn3N+yt8L5PGniqzEfjjxlAhEEiYk0ey4ZY&#10;TnkSOcNIO2EXGVOfmr/gkd/wSquPiDdaZ8WviNBJZ6DGwuvD+myOYptRk6pdyHqsanDIOrsAx+QA&#10;P+msnhPXrGeO7tPE1zqE1iMW8V0q+VOpI3rMYo/mOANrKqlSOdwJB/VPEbiLL8kyuPA/Dk+anF3r&#10;1FvUn1jfsmtbXtZRv7rv+oeIfEGAybLI8FcPT5oRd69Rf8vJ9Y37JrXe1lG+jv3LHA6gE9M1xXi7&#10;4hJqd3caDoV1Nc66zrC62qA/YkDIJZC7/ICqtgH5iGIG1iCKyfEnxFvZtAuNNuPJtfEnnJaGG2mC&#10;yGN8k3NsjENKfLDsFXJVkZeShNdv4KbTj4Xs/wCx1t103y/9H8kkrjnOcjO7Od2ec5zzmvwM/CTI&#10;vfhboOmaD9lsbX+zJo5PtMV5bDbcrPjb5pkOS8hGQxctvBIYMCQfx9/4LuftftqvjSP4T6P4kvdW&#10;n06Q3PiuWGQx2RuML5NrHFuKqY1G58E5ZwCSwavvn/grR/wUGtf2EfgR5ljLb3PxA8VCS00GzJDC&#10;2UDEl24IIKR5Xgj52ZV+7uI/NT/gjd+wHf8A7a37QU3xE8c2txqXgvw/fG8u5L7LjxFqJbeISWz5&#10;ignzJTzxhT9+vg+Ksxq4ipHJMD/EqfE/5Y+fqtX5ep/WHgDwbgcnwVbxQ4pVsJhL+wi7Xq1lonFP&#10;flekf7+t0oM+5P8AghX/AME8U/Zk+DEfxI8TWi/8Jt49tI5bZHXLaVpz4eOP/ZeX5Xf0GxeCDX3u&#10;iKC+xVRlOOnXoa5j4b3P9jHUPDcn7yTw+sYiKOGU20gbyV9VZVQoQcZCq3R66a3hFsrNkqrclSc7&#10;fXnv9a+uy3L6WBw0cNRWkV976t+bP55424wzDijOq+eZlK9SrK9ukY7RjHyirJfe9WxLi28+T8AA&#10;c9Ofm/MUXsy21sR0yMADr/kVS/to3V+1vGw3Y3cdVHpk/wCf6W/sbSTqz/dUDvyx9+35da7j5UdZ&#10;rvRZNsXzLkbV6fj3rhn8K3Nj4+jsdM1W80Wx1axkv2jto45NsySRiVkEisqb/NQkBSC2W4JYt3pn&#10;jjXllUY45xxXN+JruL/hNvC6wMv2j7TOrgf88DbSlj/u+YsAz6kDvQBb8P8Aw70jw1c/ao7VZ9QI&#10;O++uj5102eT+8bJC/wCyuFHYAVpG980vt+XaOPkLE++B+nrViWJZl2tyvpnrUV7L9nhdlGHYcH36&#10;D+dAEQkkgjVVVfNk52bcsfdj/M/zpyWch5kZGbP8QLf4D9Kj06B7ndNJuUvkEBsEnJ/QdBg+p71d&#10;J2LnsooAitrIQOXO1mOQMLtCj0A/n61NTWkVPvMq/U1DdXRCYVkyxwNrZY/Qev8AKgCxnAquLpbm&#10;eMLk7W3Z/wBnB5+mfzqvcstvAY2+ZzyVySqAnjI/iz6dWP6N09XkMhwzc8/vNvPuR1b17DgDoaAL&#10;0FutuG29WJJJ6miS6jibazc0fZwBxuz6FyRQsHH/AC0Vv98mgDm/iBqUkWnLswRvIBH0rI8A+DpN&#10;Vf7fdsvksWQIGYNx9K7PW7CLULTbMm8LyB74rJ8Jat+4htY41ySztlscZPIH5fmPcgA1tUhMWlSL&#10;GF2pEQM+mK4vQdWt9L1tlkWRppiAAqjgbgT/AJ/wzXV+I5NQZDDa2qzRyLhm3hSD+JrkdDtrix8U&#10;TrcNJBIyLH8jZK5YenBOPXPXueKAOzg1gfuYT81xMWKqeMDqM/h6Z6VVstBKahJNeNGzSODGB35y&#10;f8+9aVrp0doRt3fKMDJzj1/P/wCv1rJ8XXO3UdPRWxJ5g4BPcj059enNAGneWH2t23ZVWHJB68Ef&#10;1NRX2rx20KxwsiyNwqnsB7f4VT8TavJoHhwSqH3udp39eQfyrmfh7falqV+11HZrPbK5QytIF2HA&#10;6DPYHsO9AG8i6pqcOz7RbljuyccIDkZ/p/nNbWj2bafpscUjbnUfMc9TVknauW7DmuU8Z+MltIWj&#10;Uqq+v8VAGw+oyToeSu7KcHplkGfw3GrkU4t9LWTaFCx79oPA4z1Ncn4A1WG7h/eHczSbwCevTHuf&#10;XB4/Gq3jTxTNqV9DpdjH8skgiBHfnH4CgDpdL1CTxBI00ar9n5VTIuQMHsO9ed/ErWfsF15e/csY&#10;592P/wBbHTivSrWGHwloUcZkZkhBAZurE5NeLfELfqBPVjQBP4B0hfE80091EHh3okWZvLOTnJ9+&#10;3HU16h4o1Sy8AeHlumt4/wDnlnA3E7SRn15A/nWp4RQxeFdNU43fZY84GBnaKm1fRbbXbdIrqNZo&#10;43EgU9Nw6fzoA8f1r4sQfszfs+a34o1xYYWhleW2SU7RITGpXcR0UBWY+iqfavyR/Z01O+/aO/at&#10;8QeLvEeiyzXniJf7T0aS5R1eCJZkERj5wd/m72PIJwfWvpT/AILr/tQD4g6z4d+DPhEXV9qV40k2&#10;pyWqtIoi+XKDYDydpQsflGXBI613H7K3gyPTfhfo9xd2Zhvre2ht1WRFXyQsSAgKvyghtwO3gYwO&#10;KAPnv4w/s8L+zz4tj8SaHpevahcfag8thp9xIsd0G53BVUkgNgMpyME+1dh4N/ai8W+DPB66z4y0&#10;240+OFXby4lNyqx8EK4BLKSO5wOMHbwD9LeILC11W3WO4t4rgKcgOobB9qzdd+Gmj6pbK0lqqtEA&#10;B5fyZA7EDj+tAHgJ/wCChPhjWi199o/0G3eOOb/RZVCF84yTz2IOAcfrXunhj4k6X4r8JW95pM8e&#10;24UOFV9xwRnIPcHjmuC8V/sb+FbxdQvrWxj+1arbC3ureQKsNym7fyFA+cNghuD6noR5Z4x/Z0+I&#10;fgjT9NtvBN8um6fZiRfsl1bI8PzHPDRxk8Ek/Nkk8knmgD6Wj1JNNja4kvdNhUHHzyAnOPb+VU9N&#10;8X2XivWltWvI2Ofl+UqJfYEgfrXzb8UvhH8U9V07QrHTtR+xSTnffziFoX3DYR5e1CdoKtxwTuGe&#10;Olf4ieEfFvw7+OPg2XTW1O4to7SZLyKSUSZQFXZtzMo3sWXB3YBQADAwQD7CvNQh02Py1wrKOBjg&#10;VjLdHVtRWP8Ahz83OOK+TPAfj74qeOPiBfT6zaw6bpMMTiOO4VlaRyWEeTlmJ7tggYx0yK6n4D/G&#10;rx34O+Ldz4b8TWcc2myeZdw38IKwPCHVcY7MN3ruHGQQQSAfVflsiKseAqjHNUdavPs6bQ3zYH4U&#10;661+EQB4WWRGXIZTkEH0rEv3nuIDKq/uy20HI5P86ALGmNNfTMsTKGUZ5oq/4d0Y6XE0kjbnlAP+&#10;7x/jmigD3b9hD/kx74Nf9iNon/pBBXq1eU/sIf8AJj3wa/7EbRP/AEggr1agAoJ2iiqHinSI/EHh&#10;jUbCa6vLGG9tZYJLm0uGt7i3V0Kl45FIaN1ByGBBUgEdKHsB5H4J/b9+HXinwOPE+pX114P8N3SQ&#10;zabqviFI7Kz1iGYStHJby72UnbBKzwuUniVN0scYIJ7vxH+0F4G8IW95Nqni7w/p8Onu0dzJPfRx&#10;rAypDIwYk4GEuIGOegmT+8K+PvDPws+E3xO16PUdJ+JHxQ1DVvGcVtDfeINL8LwwWhi1OyQJBdPD&#10;pwtbe7uILmFmmcLcrvgDOieWtdh8Jvgr8Ivil47s5dD8b+J9Zhm1nUpdN0eW1jjt7F7HVtOvLtOb&#10;dZDF51pYorSu26BohGSrBidbCue7f8Nk/Cn+z9Suv+FheExBo5iF6x1GMG3MpZY1YZzuLI67cZDI&#10;wIBUgd3beLdMvbXSri3v7W4t9cx/Z80MgkjvAYmmBRlyGBjRmBBwQK+P5/2b/hL8d2tfAp+JHiTV&#10;Gsdel1bQIbm00+4t7FzFfF4oUmtGjl3x3ty4lnV5JAkbq7hCT7J4W/aO8A+CPGejeANGbxFZWmhN&#10;P4VsbW28NXA0q5urWz+0fZYbhYfLMkVvbTARxsFJDrgsqqEhntlFeI6F+394F8S2cc1jp3xAuGuN&#10;RudJggXwdqXn3FxavNHdKkfk7mEMkEiSMBtVtoJyy51bv9tj4f6Z4t1PRL3UNSsL/QtEXxDqy3Ol&#10;XMa6TamLzR9oJT93JsKnyj8+XQYywBYHrNFeR2v7cfw5uZdHh/tLVobrWL3+z/s02iXsc+nTfaks&#10;wLxGiDWoa4ljjVpggYuCCQCR65QAUUUUAFFFFABRRRQAUUUUAFFFFABRRRQAUUUUAFFFFAHgPxBG&#10;f+Ch/g7/ALEjUv8A0rtq9h2L/dH5V498Qf8AlIf4P/7EjUv/AErtq9irzcB8db/G/wD0mJ9Fnrfs&#10;cH/16X/pcxNi/wB0flXinx3G39rb4H/9dtY/9Iq9srxP48/8nbfA/wD67ax/6R0Zol7Ff44f+lxH&#10;wu39cl/16r/+mah6B4N+OHhf4gfETxV4T0fVo7zxB4KeBNatFjdWsTOheIFiArblBPyk4711mK/I&#10;X9qv4l+Mrz9vz4heG9P8c+LtCsb74teDtGB07VJIWtba40u986OMZwoYgEjGNwBxkCsnWrDxR8L/&#10;AAT8Wdf034nfE+S4+Cfxj03w54YguvEdxPBHZ3F1beclwrE/adwlI/elsBcDGTnu9oeB7M/ZDFcd&#10;o3x78L+IPjDqngO1vriTxRo1uLq7tmsZ0jjjIQgiZkETHEicKxPJ44OPyE0j46apa6Lr+v6L8XPH&#10;mofHfQ/jHNpHhfwg+uTy22oac98qvF9kJKywlTLuc5EewD5ehl+C/wC0N8YL/wCKK+ItP8cT/wDC&#10;5rrV9fg1fwre+I7y9kukhiudlmujLbGG0EWyFopi4V9uC3zYC9oP2Z+vfjz44+Ffhj428J+Hdd1i&#10;DT9a8cXUtnodq6sW1CaJPMdFIBAIXnkiusxX4deH/ip4ds9Z/Zt8ZQfEzx/438eRxa5rfjXT5tSe&#10;+utG1FNOmZhBDKpW2nyrKsWNpCKSpAycbTv2kfFXh3wd48l8L/ETxI1j4h+El3rciHx1c6/eW19H&#10;c2zLJNKVRLa7Cu2+KAAIGwcZFP2g/Zn7vUYxX5C/tI+L/iP+yR4l8eaZ4H8ffEPWJvFHwe0vxVqE&#10;moanLqVxZ3EmpxQXl5bK2fJK2rzNiMAKATj5Rir8fvjFofw6+G11ofwT+NnxK8YeAdU8RaLB4v1O&#10;/wBduHsdCgmikJWPWfLeS3851QTBc+VgDC5o9oT7M/YStTS/+PNfqa+K/wDgjr4t8Q+JPhF40t9Q&#10;8YWvjLwzpfiKS38OXMepXWrPZ2+3Mlsb+eGL7WqSE7ZV3gg43cV9qaX/AMea/U1cXdXIas7Fiiii&#10;mI+GP+Clxx/wUR/ZVOM40zxrx/27aZXUmJbxf3ijHTFcv/wUrOP+Cif7Kv8A2DPGv/pPpldY8qxj&#10;LdqAK9/OtlaMq4Q44xxiq2i6cHj86XbJ5g4BGcVW1y9E5+X0xWnpo/4lUOP+eY7+1AEF5q8OnTbR&#10;GvHcYFZx1mbULpViLfMcfKOlVr+1+0Xe12ZF6k10WnafFpsGyFSq9eTmgBsNrMq/NNn8KsRp5Sda&#10;V22Lmsy+1Yl1iXksccUAW7yXzU2pyzdKltY/s9uqtjcBzVeGxaJVZyu4e9Z+p6oY5iqn7vFAGjeT&#10;iVhGrL83HJqW0to7WPC9+Sc9a5oXcl1MFU7jVy7vLjTbePzF+8MjmgDXvplSPn1zUcuoefA2zr7H&#10;pWXa2F5q6xysVWGTn73OK2LexWyjIhHLH+I5oAhs7F2kEkrbuOB+tWpLhY/lGCfQGs+91C4t3C5T&#10;5jtXHU1Np2ntkyTcu3agCS0Rpv3kh3c/dxwKdJeEThVQnb1NWAMCmnEa9PyoAhZN0YxHj3IHNPhh&#10;AU5APPpUinPP4U2SYID6+lACySLGh3bfxNVYtWRpfLCqOf71Z+rSXE8nCsy5IXAxU+jaEEhWS4Vv&#10;OznGeAKAL7Oruu7y9vuc1l6leSLfrHC+xWYL8tai2EarjafzpyWyRt8qr9e9AENhYyW2TJM0hPtg&#10;VZZgo54+tRT3i2sCs3f0rJ/tWSZzkjbnkDrQBrMxkkX2PSm3iST/ACI2zvmo7DU4Zz5cefxFXAc0&#10;ARxoLWH6VSn1fazYHTp81W7pFlXDDqCOOpqODT48s2MqenuP8/zoAxJZZtXu1WMMWbv2FXU8Lybg&#10;zXRLD0T/AOvWpEsduBGo298VDf3ywIR+dAHgv/BQPwVqEXwXs/GmjrJea/8ADPVbbxLaqv3nihf9&#10;+pP9zyizMO4j717F4a+IGl/EPwdputaPcLeabrFtHd2sqj78bqGHHY88g8g5FatlYLPYutwqyR3C&#10;lWjcZUqeoIPXI7V85al+zB46/Z01u81D4K+ItOXQ5na4Pg3XY3lsUkJy4tpgd8IbsnCgnJOMYAPo&#10;iOcWkluu3/WDgelaCvuUHGM14l8E/wBrSy+K3jiPwp4m0e88D+PtPBM+h6iwzcADPm20nAmjPJ45&#10;wCcEcn2q6n8hM+9AEOqzeVA3zds9amsubdWx94ZPvWZef8TG/WPceh6Vqn9xB3+VaAIp7r995a9s&#10;VNF93G1l+ves2xkFzqMnuPx/+tWoBgUAIzBepx3pm7zcfKduetRzRmR/x6/5+tOht1VR8o/GgCSW&#10;Xy16bqbA7PuLceg9KcIwGz39ap6jqLQSqqdc8j1oAnjtQt20h+ZiO/ap84qnaTzzN823+oFW2G4U&#10;AZ+syeYFQeuKt6dCbe0VTjjPI+tV5440uI2bsc4q3EzMo4UL6A9KAH1Dc3Swxk5Ge3NJd3DRsqp9&#10;5qalkMhpOW789KAIbGyaaTzpO+QB6dqv55qPfsjXHXHSnAMI/wDa96AK81isjhpnVuc4Ix6VYQrt&#10;+XbtHp2qnc2E15KnmN8inJweanEUVnAeW25yTnNACyNvP+7n/P8An1otbVYJZWH3pDk1HFcwyKxX&#10;PynOPWiXVowPlyT646UARyKLjVdrfdVeh71lSbZPEFqIwuFk/PGTWjEIEb7RJu6Ywaq3uuaXYFr2&#10;eXyYbONpHdh8qKASWJ9hmgDwrxhI3xv/AOCjHh3R0+fR/hHpEmsXgJBVr+7GyFSPVY8OD2wa+kSc&#10;CvnX/gnVpMninwT4r+J1+sn9pfE7XbjUV8wfNFZRO0VtH06KobHsRX0Bd6hHHH97rQA6S7CtwM/j&#10;SQTNIx+VgMdsf1qtZzrP93LHuccCr1v93tj6c0ASKNq4prvsFOqGRBNN/umgCYNkVXvbkxnaoyxq&#10;YQqO1N+zqJd+PmFACQQKqhiBux1x0p8hJ4Xg04nFUb3UVgfhh6UAQ38H26b7O211mUhgy5BGOQR9&#10;K+b/AIo/DA/sT/FOz+JngfQ7pvB9/HLb+NtG0qPcFTBaO+ihyACjZ3hcYXtyxH0hpUUlxdLcceXy&#10;OvNXL9HeI7duFGaAOD+Dn7SHgn4+WlxceEfE2m6w0IBmiiJSeEHoXicK6g+pGCeK66+l8iJo9vmS&#10;MOp5Ir53/bA+Hb/DK/8ADPxg8L6P5OqeEdTRtcOm2482/wBIkJF0JEUDzNowwJ+6Nx4xkfQ3gfxn&#10;o/xI8M2OvaFfW+qaXqEQlt7mFtySKf5EdCDyCCCARigC/pduLWyXsWUE+1MS6+1ag0YI8tVz9en+&#10;NV7/AFKZ7lreJdxY7adpWnXNrOzSeXhuDzk0AWpoi2oRt2Uf414F/wAFCPG19qPgjRfhf4emx4m+&#10;Kd8ukAINzWthwbqcj+6I/lOeoZsdK+gJZFtIWfC++O9fNvwAsv8Ahcn7c3xQ8aXxaaHwStv4W0ZW&#10;OVt8r5lyR2Db8DI5wxHSgD6D8EeD7H4e+DNJ0HTYzHp+i2cVjbKeojjQIuffAFaLARqWOODkZNKz&#10;Y9zVa/j3R7Tgs1AC+e107rGeg6g0tnpwtZDIWLSMCCfyp9jbC1t1XGGxzzUOp6gLaMhThqAIdWLX&#10;U8ccZXc2R1p9pZQ6VHukZGmI6t/Sqem29xchpo9oPIQt61Zg0V5p990wbpgKaAL8MnnRhsf/AFqV&#10;lU8sOlNun8uA1Rn1Yu3lxjcW4xigC1dgNbhV27sfLVew0LyLrz5W8yTHAxkL70WWmMSWn+oAbp9a&#10;vsdq0AQT2CXN3FM33oegqvrV/wCRHsH3v51eHC/rUclnHcMrMu4g5HNAGXp1jOYWm3Mu4/cA/XrR&#10;p9rcXl1KzSMgU9xnNbVNWZWk2/xUAZt54R0/Ud32u2t7jcOWZPmH49RXG6n8HfD76011bwSR3RQx&#10;eZGVLbc527ipbbnBwT2r0K5txcxbWzj2NNtbKOyU7F98nrQB8Y/8FLvgTp/hX9kvVLvSVXR7rWNT&#10;0rw9cX8cSxSWVpqGo29ncS71AK4infnnBOeoFfiz/wAFePid40+En7aHiL4Z6fqOreGfC/w6aDTt&#10;F020nNvFFB9niZZBsChgwK7Tj7oXqck/vH/wUJ8e/wDCceHYPgnpug6X4g1X4p6deWzjUr02ltYw&#10;Iv8Ardw+YyBuU2kENGD1xX5nfth/sTeNNb/ai8C+HPi5pOmfHrxnPLZRW9/p2sro9zfaapYfZ7lX&#10;SIByUdRIJmByTtUmtKNarRn7SlJxfdNp9t18/vNqNadJ89KTjLunZ+f3mH/wS5+Jfi3XIPgv8TNU&#10;vo9J1RfFF94Ll1q+Kxwanpn9nTXJec5G6O1ktllLMQoMbnOWc19/fs/av4o+EnxL+G0fjq6+LGj+&#10;INedrK/1e98Uf8JV4Q8c3Js5ZALf9+RpzM6efEUtbdSqGLDbhjtP2Wv2NL6w8T6H4m8ceH/B3hXT&#10;fB2l3Gj+DPh/4dJutL8NwXK7Lme4nZE+1XksZMZbYEVGkA3mRnPpHwx/Yf8Ah98LPF2lalpNhrUn&#10;/COljo1hf+IdQ1DTdCLI0ZNpazzPBb4jZ0BjQbVZlXAJBdarOpOVSo25Sd23q7vdt929X5vUzqVJ&#10;VJOdRtt6tvdt63b6/meP/E//AIKOeIfD/wCyz8P/ABjD4c0e4vvHnwt1HxvcWhmkSOC4gh01lgRu&#10;T5bG+cFjkjYvvXiHw7/b18U/s2ftI+LrfxLp3hV/HFreaRc6BDaTTxWeqSzTrZ7GMrbvLiJieTaF&#10;yjseMg19e2//AATX+DulWU0H9g6tJaSaZdaHDb3HiHULiHT7C5aN5bS2SSZlt4S0MZCRBQu3jFV/&#10;jt+wz4F+NXirT/E99osF5rvh2K4SwcllaJZ02SAFSM/LyobO1uVweazdr3J6WPPP2h/+CgPiH4j+&#10;DvFut+E/E/iTwnaweGviciQW3iW8fddWes+HY7W4BeZtkix3EvlrGQkSzusYVWIr3Hxf/wAFKNW+&#10;BXjnxN4T0Xw+0/iXWviJq+lW99d2OveJLays7DSdJuZZTZ2EVxcLue9hjWKFYoFy8hIYsJPhHxx/&#10;wTr1i18JtY27Wt35cmpw/Z4p5raR4L94ZblXZnw297aAhcDaQeSOnvHwV8b+EY9SHgbx34V1uz1y&#10;bU28XNquma7d6PqlrqEtrDZzyWN7a3CyqjwQojRKwRgrA9KiKaXyKk107s+qPBv/AAUd+Knxf1nw&#10;XbeH/hxp+h3F/wCDNW8X67pmvi8sb7/iXX0dm1raJPFC6/aWkDxSXMce1GVnTnaJP2MP+CoP/Cda&#10;L4yvviu+ieFrrw7Bp13c2FrpWs2+qaa120qG3uLC7tluCqPGAt1EHhm3HGzZg+qfDH9nX4T6Tpmk&#10;/wBj+G4pLWDwtdeFYY5JJrmK40u8kS4uYpVd285pZEDPJIGkYlyWO5s6H7NP7LXgD9nLxPfTeEbX&#10;xA2o3lrBpr3Wta9f6zcW9lAzmGzhe8mlaG3jLuRFHtQFicdMV/X4v9LEf1+X/BPl74oeK5PjZ+3Z&#10;8RWTwz+058RvCtv4V8Majo0Xw7+Is/hWy0tLuO+kdpbdtZ03dJMEjbPluwEZDFTwfR/E37cPjj4W&#10;2vizXNE8K6BefB/4O+JrHwNqravrd3c+KtR/48ori8jkcOjGFrtPlmd5LjypGMil1z3H7ao0b4Be&#10;GfGnjTR/M03xZ46t7Kw1C8SeQtPDZLO0YC5IjCpNKCyAFt/OSBX5dat8PNc8Z21v4s0/w5Jql/4m&#10;vE1i9hsfEN5baPcXFuyfY7m5sTMsFzcII4iJZEyGgXjhdpHQctf68jW/4KDf8FUPiT8Uvip44+H+&#10;seF7fSpLRtStfD/hoC8hvHe2kKQ3AldEtrzz4/nElvIRCWVSGGWrzT4SftDXnw9/Zh177RYabr3i&#10;OTX9N0xLEafqi38M9+HUPc6e9sbxViFvIVMaSCYodhU7tvrXwH/4Ju6f4m8Tw694p0mSaW8t7+2f&#10;SftFzJpdkt6WF2Vied4FMqsxIgSMZkbIbgj6W0X9gP4Y6T4O1bRZNK1rUItY+xia81HxDqF7qUAs&#10;3Z7PyLuWZp4PIdmeMROuxmYjkkkX+QdT4b8Ef8FCvi18F4bq70nw5qmk3Omaq2ny6s3h7V4bO1tV&#10;tvNE62JtkvTEzHym3qyxOjEsV27vpL9n/wDbZ+L3jfw9pHxF1bxRbwaTdWC3ha31D7ZaEH5jsdpS&#10;jordd0adPuK3A9K1P/gnr8LdX8N2unyaVr4urW/k1RdZTxLqUetNcyII5JXvxOLl2eMLGQ0hBRVX&#10;GFUD0LQPgf4V8H/C/T/B+l6Ra2Ph3SbcW1parlhCg/2mJZmJJJZiSxJJJJNPoB3n7MP/AAU48P8A&#10;xQ0qWHxRjSrq1Kxi6SFylxnjcyKGKg9dwJU4boRivpRbuPxDDbz2d4slreJujkiIZXQgMCCOoPr/&#10;APXB/K347fBy/wDgzpt5q3h6zH266kUs0IaRJIxkf6vnG0tuKqOm4jPOfWfhn/wVU0f9mX4V6dD4&#10;wsJL62tI0+zwWk6/2ivmAsIxG7BXVdx5BUBQetb4PB1sXXhhcPFynNqMUt227JL1Z0YTC1sVXhhs&#10;PFynNqMUt227JL1Z+gltpaxW21trSMVLEjPQg4H+evNcp8Zfj94I/Zu8Gya54y8RaZ4f03cSr3Ev&#10;7y4Y5O2NBl5GODhUBOB7V+XH7Tv/AAcAeNPH8M+m/DTQbfwfYzLs/tC+23moN67Ux5UeenIk9iD0&#10;8m+Ev7A3x0/b119vGPjS+1HR9DYKbnxN4unkjXyR/wA8Ef53UDoFCxjpuFfuGV+CNbC0FmPF+Khg&#10;qHZtSqPySV0m/Lml/dP2rLPBethaCzDizEwwdHs2nUfkkrpN+XM/7p3v7df/AAWg8WftBz6l4P8A&#10;hnHeeG/CeoObV7pV/wCJpqyk4wNvMKt02rlznlhkqOj/AGFP+COOrNeaT4o+KtiLVtQdBpXhtvmu&#10;MsNxuLodFWNAzCJiCzBQ+BlW+ov2Rv8Agnr8Lf2R0t9b0HRNa8f+LFiJXXdWtPstvanBG+3EihUB&#10;z96MSvj+LBr6k8AaLNrEn9taw0E1/NEY4oIUbyLJGYFlVmGXZiq7mIGdigKoHNcR+KWX5dgJZBwP&#10;SdChJWnVatUqdLp7q/d662SiPiHxOwGX4CWRcFUnRovSdV6VJ9Lp7q/d69Eom14b06DSbG3t7e38&#10;u2tI1toFjA8q3RQAEXnPGACcdvQVofYY3kkZ443LnuueMAU6OJLOJsHC5zyeB7D0HtWS/iyO4eby&#10;WwsOQzNjaOvOfw69K/BT8MOf+O2qaXo/hKb7SdNtbpreWVLy6+RNNgiCyzXLOpDIkQRWyCPnEYyO&#10;CPyz+JP/AAVh8Q+HfhVB8VviF8ftI/Zh8A+O7kzeD/D+jeD4vEXjLxRAiIBqU0VzHLDaRTqY5gq2&#10;5BSVCZFZgD9+/tVfBDXv2jP2H/i/puk5j8UfEXwVqem6QPNKNB59nKltEfQsXBfJPzOecKK/mY/4&#10;LbeMZ/2+v2jPAPir4a+H9f1DT9N8F6N4Pk0WGxdrvTNRt0Ims1t1G/KTStFjbkvG2MgqTz1sVTpN&#10;KpJLmaSv3ab/AE/rQ9bLMlx2YRqywVKVT2UXOfKr8sU4ptpa2Tkr9lrsmz1jQv2i/HX/AAVG/bG8&#10;Jt4n8dW/irTfG2rWfhiz8S3FlHZtoivKsUKXUEIWJC7OP9WqBppQNo8xTX73ftReCov2Hf8Agmfq&#10;Gk/DO4ufDMPhS302CyuLZ9tyWk1C2WaVn7vIHcse5du2K/GX/gkn+wr44/Zk/Ym8VeD/AB5od14b&#10;+KX7SnxB8H6Z4O8LahbGHW7Cz0rUV1K81eSEjzYbdIFkfcQPmt0B5Zc/0E/Hf4IaH+038G9e8EeI&#10;21FdD12KKO5ewuDb3CNHKsoaOQAlWDohyO4rz8uyOlg6tTE35qk3rLrbe3a+utrJ2Wmh9txr4oY/&#10;iHL8Hkyj7HCYWK5KSbcVK1m037zjo+RTcpRTkuZp6eI/tkftoL/wT50bw3o8OiWOoar8QfEMljol&#10;5qM9xDp65gmup5byS2t7i4LxrEUAWJ2k3xfMAJGTsv2Wv2rrn9rX9ni38VLotx4d1Jrm90y7td0z&#10;Q+bbzNEZoHliikkgkCrJGzxoxWRQVVsisbxP/wAE2fCvxA8Ox6b4g8ZfFjxHPY6jb6xpOq6l4onO&#10;oeHLyFZEWeymUKY3ZJpEcHcrqcMpHFd78Afhbp/wD8L23gNZNRuJIDPd2+pahfy3lxrpkdpJpZZZ&#10;WZzPvkLOudvIKAKNiev0aPzNbo/Pn/gnz42+IfxG+FX7OPibwfrH7SOueOPEI0fUPHV54rtL0eEb&#10;rTJbYPqMiy3iCFi2QYGtWLl9mMxl6u/Cb/gtF4k+HP7Ofwv0240geOPEGk/DLQvFfiq81G9vhqWu&#10;y3kMj+RZLb2c6y3RSFnzPJAjNJGu7lmT9FPhH8NfDv7MXwC8L+C9BEln4Y8G6PbaRp5vbjcYLaCJ&#10;Y4/NlbqQqjLHkmvz9+Ovhb4OfCzwpp+j+DbbxnY6f4V8NWvhGe+0zxTd6bFr+mWe8QW92kTr9pSP&#10;zJQHLIxWV13bGIL6h5s9N+Jn/BYiP4Q/tYzeAvEXh3S/Dugm4ht7KXVdTuNP1rWIJbEXK6jaQz2q&#10;2k9uJSYGjS8M6tG7FQV2nx74P/8ABYe6/aF8IeOtevND0fSbzQ7fT3s9JsfFc1p4g02ObWrK1kW4&#10;gltopAHFxETNbedA3kNGZBvVn8lsv2S7H9q3xxqXijVofE0dxqWoR63JaRau8ml3d0iKI70Qv+73&#10;hFQD5Au5QwBYBqr/ALPX7Nvwt+A3xltPCOuTeLNYsZ7FLa3gvtSmk/svTvt1vdvDa5O1MXFlA5AA&#10;JWJUyBmj1/r+v67AfcFv/wAFVrrTv2xPEHw58U+H/DngvSdJu9St4pdY1uew1eW2srd5/wC00guL&#10;WO3urOVI2YfZLmZ41Ks6riQR+f8A7Uf7TNv8ef2hvgzH4O8V/FLxT4D8ReHvFF5cxfCjVP8ASLu7&#10;tLnRo43kdJU3JELiZSCeDKOD2+jPD37C/wAOo/jhZfEDT5PEl5JDq9z4r07SpNduJtCs9Vuoplmv&#10;4LQt5ayyJPMSR8oaeRwodi1dJ+0F+x94f+PXjLwr4ovPEXjfwv4g8H2N7pthqHhvV206c2941s08&#10;T7VO8M1pAcdinvQul/60DufHPw0/4Kra38EPgn4X8L3jT+IvG+seKPE+nxf8J215Y33h3TtNuozH&#10;Bqv2KzuJJL7yLyyAMcRR1lEhlbGZKXxk/wCCgHjT4r+IPD3iTw/eeJfA+m+INE8A3EuhyyOjWdxc&#10;+PotMv1G5UZllgEkW8qvmREHau7A+p7T/gmT8O7bwrplvZ3XjbRde0vVLzWofE9j4lu4/EMt3eqi&#10;3ks94XLTeekcSujgxgQxBVXykKx+NP8Agnf8OdR1TQoVs9a2aXYaRYxGTVZ5pHTStVGsWrSSyM0k&#10;khvEDySOxZwSGPNLW6b/AK0Do0v61PD/AIV/8Fgdc+NnxYk0Xwr4H0/VrXxBe6zpHh0peag18l3Y&#10;x3Zgl1AGzS2gtbl7VlDRXErRmaHKZdgnQ+Nf+CnC/EX4Uw6x4b0K+m0WPRvBus6pdQ6s9jdafe61&#10;rltax6duRD88UYneZTg48uMjEhK+1/CT9gTwL8K/iTD4s0u48WRrDe3er2GgP4gun0HSry8Ltc3E&#10;FkX8pHkaWZsYKK00hRU3UWH/AATy+GPhn4b+MvDOm6TeWel+OvGEXjnV0S8ffLqUd5b3abGOfLiE&#10;1rFiNflChgAMmmvP+v6/QHvp/X9fqfGmi/8ABQjxL8Cbq38Z+LNY17xHoeiaV8VLy40oT86lNYeM&#10;bGw02Pdg7THHP9nV8HZG7YBr6q/4J/8A7c2oftX6p4s0HWtB0zTdU8JQ2V2L/RXv5tIv4brzgI45&#10;LyztZBNC0DCRPLICvCwY7yq2Y/8AgnF8L7+GbT9S0W51SxurPxHpk1rcX0nlyw67qEeo6hyuGDG5&#10;t0aNlIaLHykYBr0b4A/syaL+zwdWuLHWfGXiPU9aEKXepeJdeuNWuzFCGEMKvKxCRpvc4UDLOzMW&#10;Yk1MLpWYS8j0ao5pxDtG1mZjgKOpqG7vFL+VuZf7zKMnHt/j7GmWRWV2aFYY8cDjcxH1BqgJTHJd&#10;MWcNGq/dTI5PqcfyqhoWgR29yL3/AJaMpUAdME9frwKv/YRK5abbK3QDHyqPYf1qbywI9q/KuMDH&#10;agDL1zxPHpbKqmOT+9hhxUOiaLb6lN/aUsStJNyoPzBeeo/KkTwZb3N40ku9wrdNxHPBrXZ49OtQ&#10;M7UUYGTk/rQA65m8mJjuUN2yax9Y0Ga+8Q2NysiiKFw7KR0xzRYLLq+qrM/zW8ZI56Z+n41n+PPi&#10;Ra+FbaWRriCGK3BM0k3ypHjvk/lQBV8fQ32v6l9itWaSPgsMfKnA+b9a6PSILPw55Om267WYb8AD&#10;5upJP5fyry/wt+2V4J1bXrXTW16Fprp/KEotJUiD5wAXZQBk9+mepFem2GhyDWPt1xJmXYV2igCP&#10;xl4i/sC0Vs43ZzXnOneGNS+J13NIs62cIBZJGQsH+bHHI/2vxXFd74y8JN4l1CzxnyA2Jxu/h9v1&#10;rb0vTIdHsI7a3Ty4YRhV9O9AFfQvC9noFhHDDDH8igM+wbnOOp/z3rgb2C4/4WZalZGjja9BOCfm&#10;G7mum+LXxS0v4SeFW1TVrn7Lb7xGhALNI55CqBySQD+WeleKt+2n4Y1bV7SQ6tbWcgkyoktJRsye&#10;ScIfr3oA9o+IPiAw20lqIn6gB+zEjpTtW8IWdl4UmZrWCS4EYyxHQ8dD1Hetbw7fWeuaHb6hBPa3&#10;kN0gnWeFt8cmRwyn6cf5xVHXtX/td10+3Zf9IBUk+3P9KANTw++/Q7PC7R5KYA7fKK4j9qrX7jQP&#10;2evFF1Y3DQXAtliEiH5lDyIjYPY7WIzXSeJdTk8MaDbwxncwQIT0yAADXEfGzwpqHxU/Zw161UFb&#10;meFruJFXLSNFJ5oQD/a2bR9aAPyD+Afga8+Lf7eGqXEHiK+uTpOnNIryqqB4VupIXiAVseUGGQcf&#10;NwcDNfoNBcQ6TYw2luPlhQRqAOuOK/Ofw3eWv7Gn7XGk+Ipr6WHRdWml0rU1eLy1jtLnDxSq25t6&#10;RzKQ+cMvlDjEik/o7oUNrLZxXVvIlwsyAiVH3K/uDQBJb2bSAPI3X+HHSrTLuFIWLN8tOoAintvO&#10;Kf3V7etSMuVoZtg5qKS/jTvQA66GYqq/YLfU7fy57eGZe/mIGB/OnS3f2gBU6tU8QFraru7Dn60A&#10;Up9Pjt0W1ghgjj6hFQBR+AFeNftX/sz3nxL8LSNoczW+peak6TKvzQurKxIx82GKgkDnIB5xXttr&#10;uuLnzTjaoKj61Yd9iFvSgD5R0XxZ48+EXw+X+0rWXxFrdmsnmpZsE83DfJlGUclTzhSeOh61c0D9&#10;tW/j8E6hqWq+GdX0tdPP+quNNdpJB8pJBGFHb72AT344+htZtLfVjuuLW3mEfeRA2K8R/ao+Immf&#10;BfwU+ow2EUlwrKkcSvt812OFU9cdGY+y0AdN+yx+0ffftDabfSTaXNp1vC7JBJJgSPtK5JUcAfMB&#10;9c0Vrfsx6Jfab4Bt7zUl23s0EMMgL7yXVPnO7+L5jjPqDRQB9ZfsIf8AJj3wa/7EbRP/AEggr1av&#10;Kf2EP+THvg1/2I2if+kEFerUAFYXxR8GyfEb4Z+IvD0Oo3Gjza9plzpyX8ChpbJpomjEyA8FkLbg&#10;D3FbtFG+gHznpn/BPPT9B8baTNp/iOSy8KeH9c/4STTNJj09BdWd2UjBiW735NozxI5iMe8kbfN8&#10;v93XRfAT9ibRfgD8Q7HxBp+r6heGx8K23hsW0qKscksaW8c18xHPnTx2VkjDoBbKRyTXtVFAWPG/&#10;hl+x3p/wz8RabJb61qE+h6Dcm70zSzuVYZPKMK+Y28q4VMY2ohyilixLl6Pwv/YL8I/Cj4yaf4+0&#10;2HTx4sjn1ybVdT/suBbrWRqd2bsiSUDfugbakbbiRFuTo3HuVFAHzT44/wCCd1t4o0fwPa/2j4P1&#10;lfB9tqqzReLfCEevWuo3eo3MN1cXvlNPGI5jJG+CC2BPIO9WviV/wT4s/id40v8AWLrxFbWW1Vn0&#10;mKx8P2tu1jdKloitNImHuoFFnGqwuRhGZS7hYjF9GUUWA+d9A/4J+2mk+NbfV7jxZqN8uoXVnqfi&#10;WB7ONTr17Z6ndapbSK4OYIlu7piYl3bkggTcAr+Z9EUUUeQBRRRQAUUUUAFFFFABRRRQAUUUUAFF&#10;FFABRRRQAUUUUAeA/EH/AJSH+D/+xI1LP/gXbV7FXmPx/wD2cdX+I/xd0bxd4f8AHGo+DdW0nS5t&#10;L3W2n292JopZFkbImBA5QdBXkfxh+LPxM/Y40bWJPFGvXHjTwvq2nTLp3iVdMihuPD+o+WwiS4ii&#10;XY0Dttw5X5W4bgivBlipYKVWdeD5HK/MrNWslrrdaq17W76H3NPKo51DC0MFXg60YKPs3zKTfPJu&#10;zceV6O6Sld6pJvQ+qq8T+PP/ACdt8D/+u2sf+kdc38G/hp8WPid8J/DfiKb44a1aTa5psF88KeHd&#10;OZYjJGrFQTHyBnFdN4V/Za8TQ/Fvw34q8U/EzVvFzeF/tJs7SfSbW1QGeIxsS0SgnjHXPSitiK+L&#10;pQUKMkm4O7cbWUlLpK+y7CwmBweVYmrKtjKcpRhVhyxjVu5ShOCSbppfE920rF7xT+0Fovg/xRq9&#10;teaDe6tdWFxLPI2n6crtbQW6Qb5pWZhkp9oHK84JwDg1S8Sfta+D9JtLx/7IvvsV01w1lqE1gosd&#10;VuICEIVs7ifNKoCyjJ5BwM12WofALRdS1rXL+SbUBNr9rdWlyFlAVUuFhVyvy8ECBMZzjJ65rzDT&#10;v2M7zVvE6WusXyw+FdKkvJdOtrW7aQrJPKkqyIjp+6ZHQOdzyqWyAFQla9aXtVsfHx9n1OK/ZH1b&#10;4e/sy+CtWtNL0vxJrGoahrmpeJ9Ycww3raJJPLH5/wC9XaBEA0TAKWYhjjdg49PsP2q/B2k+L2hv&#10;rWP+1mvJLK7v7e1jjW2P2mSGFJCz+YxbYvKhgNwJ2g8dLpf7M2jWVjqsc+oaveza1YS6fdzSPFGW&#10;jkZSSiRosaY2gAKoHU4JJJqJ+yX4fttfnvrfUNZthe3Ju7yFHhK3cnmvKpLGMugBfbiNlDKoDbuc&#10;ijVQOVN7nJab+154Vg1S6nbw/dW63C291p1q9hDbXl55qSM1xueQJsKJ1JVu3ORXrvgc+G/Gvg7T&#10;9W0ey0+TS9UtxcW5W1VQySAE5XHBPGR6jmuLvv2RPDs91Y3VvfavZ6hptlbWFtcqYZmjihjeMDZJ&#10;GyNuVzuyp5VSNpFej+FvDsHhHw5Y6XatNJb6fAkEbTSGSRgoxlmPUnqTVU1O/vE1HC3ulk6bbtN5&#10;ht4fM8vyt3ljds/u5/u+3Sq9v4Z02z06Szh0+xitJTl4EgVY3+q4wavUVsYkNhp9vpdpHb2sENvb&#10;xjCRxIERB7AcCtrS/wDjzX6msutTS/8AjzX6mgCxRRRQB8K/8FNJVh/4KH/sqszBV/s3xpkn/r20&#10;yug1LUI3t/kkDGuV/wCCptzHY/8ABQD9le4uJLSGzttM8bTXUlwcKkS2umljntjA5PAGavfDPxJo&#10;3xN0K31zQtXtdW0yZjteFSACDgqQeVI9GANABNK1zcLEuWaQ4Arp7aH7DYJGx/1aYzWHHbLpviGF&#10;5NoDFsHPA6itbWJ/9CDLyG5BFAGOsP8Aa+q+SGZV5LHuBXRjbBEoLfdGMnvWT4QgU20k5wXkcrnH&#10;IA7VavpjM+1exwT6UALqV4qx8HpVbw9Z+Y7XTdclVFZt7ckTeX9/novOfpXQaUAtku2Nov8AZYYI&#10;oAmkjLsPSs6RrVbuTzthwRtzU2rXbwqERWyw7Co9O0gFfMuAJHbnaw+7QBZiMLFZF8vpxgdKj1e3&#10;W7g4VWYKSufwqwRHDj/Vr6dBQ1zHkLuU7uOtAEelR+Vp0KkY2r0qxRTZwTE2KAKOqXYiZW2qdjZq&#10;xYXUl5AsjIE3cjnqK5+81i3uLmRY5o5/s77JVRwxVh1U46H261yOsftGwweKdN8O+H9ObXNSvIJL&#10;spAzBYrcRylZwwQqymVFiOCMM/tigD1amuMlfrXkHg745+PF+FfiLX/Enw51Cz1LSXj+x6VZyme4&#10;1FWIDFQqk/LnPQ8A11XwY+OOn/G/4fW+u2NrqGmiYvG1texeXKrocPt7OobjcOMgjgggAHYz3CId&#10;u4bs9KcFDJz93Jz71k2CS6jcFwdqKepHDVpPDJIVG4hep96AJkdXb5e3enE4puFhT/PNNiBk+Zvy&#10;NAAZs9MfU0/eo7jn9apXFyVvo44/4u5/GrH2divL0AOLpKNrbceh71HbWscEJjj/AIualSJYx/D9&#10;cUsY4PuTmgBjMlnEWbaMDJOMZrJ/t6W7n8uKPLHsOa07+yW9j2s23FM0/TLezbdGFaTGC3egCW0h&#10;by1aQYbuM9KdI/AC9+OlR3MU07rtby1HX1NSogQ4Dc/hQAKixD+tVIIXu7zzH4WM8AjrVud1SP5u&#10;lVoLtrx9qhlVTgnHWgB2oTyfdiVie9Ot7ZbRC0jbmPUntUyRhDUNyPtS+WvfvQBwH7QX7Pvhf9on&#10;w1Ha6wslrqmnsZdL1azfyb7S5u0kUg5HOCV6HAyMgEeY+Ff2lPFH7N+vWfhP40CO40+8cQaL44t4&#10;tljfk52x3YHEE/HX7p5PQFj9E2+lw2qEybXOc5btWP438O6Z8S/D91oOqafb6npV8nlXNvPF5kci&#10;8dR7EZB6ggEcigCz4cQ30/2tWVocfIwOQ+e4/wAat6pqKCJlVs9jivnux/ZM+JnwA8xfhL8RopNB&#10;jO638MeLbZryzgH9yO5U+dGg6BVA9yTzUM37XPiz4SRSw/FP4T+INFh6HXPD7DWNNA/vuEIkhXrw&#10;249OOaAPorQoVWHzMjc459quGbc21fxNeefBT4+eC/jboXneEfFulaw5XzHt4X23MQ/24WxIvXqV&#10;Fd7Y2kkXzTSLIewC4xQBMMH5u2afkkcUhXc3PboKZcXK2w3MR2B5oAkdtq1SaFrm8jcbQsbZ+tWY&#10;m+0fN/Dn0pzMsS8UAKNsMXoqjrUNxIzx5UfL2JprRtdcFvl7g9P89adfDfD5SqcuMD0FAFTT7R57&#10;hpH3LtIK+9aLMIk9AKbGBBCoYj5QM+9Vbi8+0Haq7hmgBlsXvr8SHhY+OKn1O9Foijrv4xUS3Uem&#10;fuwrMZPmwP1/kaekC6n5crBlVWyFPWgB+n73Xeyld3vmp5JPLQk02e6W3XJ55xgVm3+oNM2FJXPS&#10;gCzNPJd7VVdqt1OeaW7dLKzwzlu2OtQ2tx/Csis2McHOf8/h/QWP7O87aJfmXrtz0P8AX60AFzCE&#10;019vXbkYpum2Cx2ked25hk845q4Bge1Z9/rH2aYr/CPSgCPxHB5Wlkqx+907flXgv7aHji48I/s1&#10;axY6bHJdeIvHFwnhTSbdWCmWa7BQ8n0jLnPTIHrXtGv6358RjX7vpnOa8T8WxL8eP23vCPh22aKb&#10;R/hFaN4g1llO5W1G4Hl2sJ67XQK0nPbPpQBc/YP+L1vp/gSx+FHiRV0P4geBLf8As+40yceWb2CP&#10;IjuYCQBLGyAElcnueCCfeo7ONJvOkbdjIwRxXz/+1pBb6/8AtR/A/T9GWL/hL7PWpNSuJ4gDPb6T&#10;HGwuFkPURyFtoycE5Aya9+NvJdw7QyqpPXFAFrykkAYdPYdadvVPl4HtTGifaoRlXaMYxSQW/k5Z&#10;2DM3c0ADmSU7cbV9ajLx2jbS2Xam3mpqi7V3bu2KbY2BdhNN948gEcrQBYe4FvArN34qq+uKXCxq&#10;zOew71NftHNtThjn8qWDTI4bgSqu1sYxQBUutQnjg3NGyKfWl0ayWeNbmQ+YzZwCOBzUXid1lWNQ&#10;csuelXtOtWh06KP5V2j5sd6AJ2lwPlombELZ9KTycY/I029fZA30NAEHnrFp4G1ZFbIIPTnNfNcf&#10;hG2/Za/bh8D6d4TC6b4d+LFrqn9raNH8tnBc2cAnS5hTpG7btpCgLjPHIx9K6fAJrSNm56kcdOtf&#10;Of7YVw3wm/aX+FvxQ1lbybwP4fiv9L1KaGBphoklzHtS6KqC21zhGYdAoxkkAgH0ZYP5lzKypw3U&#10;1a3tvxtqh4a8Rab4p8N22paTfWepabdReZBdWkyywzL6q6kg9+hq7bP5sW7+9QBV8Q3Udjo9xcTy&#10;RwwW8Zllkc7VRV5Yk9gAM5rwT/gmnBJrXwZ8SeMJEZR4+8WalrkDOpD+Q0giQc84HlNgEnGaT9sP&#10;4sv8RbuP4L+DbiW68UeLCkOtz2mJF8PaWzAXEszZwrtGSqoTk7+xK7vcvBHhjT/A/hXTdF0mzWx0&#10;vSbdLW1gRcLHGg2gfkOvUnJoA1ZpVt1LMcVUtka9uhM3yqnC8feqxcW63XytgqKLi4W0i/ktAEkj&#10;bV/Csk6XJqNw259qdd2KvRs90g+8u7nmpo0W3j/rQA4Dy0wo4UcCopbpolz5f606PMxJ+72xT3Te&#10;u3t3oAyb7UzONq/ePAArRsrRbSAY6nkk9aWHT4YWDCNdw74p9wf3LfSgCpqN8qYXd1PUGrU/EDfS&#10;qEOl/abkM5yqkEe/NX7o4gP5UAEB3x/hTpHWMf3eajsl2Rf54qOdDLL98Yz+VAFh5AqZqrYx+fO8&#10;mW+U4GO9TFFdcHn3pHmWMKi/KW4HtQBJs/ebtxx6VFbu1wrEjC9Ac0TCSOBV3fMTyaHiaCz2r97+&#10;VAHG/HD9m7wd+0X4cj03xXpMeoR27mW1nR2iuLR/70cikMvQZGcHAyDgV8t/EP8AZJ8L/Az9s34E&#10;r4futau9S1bU72a6l1TUJLyTyLaFZFVd33VG5/xavtmR/s9tycsq9a+ZfjF4iN1/wUx+Cum/e+w6&#10;Jq14w29BNBKmc/8AbH/OaAPpq5YxxHYvzduKZbL5EbSSHBYZIPalmvViGdpP0qlNLLqVwqruWPOD&#10;9P8AOaALEqrqjYVvkHcU8aeixeX0B796lt4FtYQq9BTY5fNk/wA/57igDLl8JR6mWS7/AHsKtwrK&#10;MNXxz+2vqlv4E+NHhnULvQ7yHT9Iv3kW6s3Uu/ytiAIcfexG+ScFSwAzyPt922ox9BmvAP2v/g/J&#10;4l0C716FrdbiwIvLWaS3imaGWMBghEiORG5RQ2wBscAg4NAH2h+ybqUHjj9mfwzGkNzFcrC8D+eF&#10;3RMrsOSMghR0A9AM969E1jWNF+DvhG41HU7yK1s7ZcvNLgM55wgxyxPZRkk1+av7Gv8AwVtt/gZ8&#10;OIdG8Vr9sl8uSV4nBiNnLnoAiuQH3KxXb6kY70f2n/2w/H37WHhrTx4fjvI7C/vTFbTRWbW1vYLg&#10;ZnCyrvdSGIDnj5WK8EZAJv2q/wBrHXP2n/2kI/DOk6fIdNtQi3Qf7tlasyEgZBDSSJweOrqAflyP&#10;dPh34Et/Cfhy3t5ba3EsnzsnljEXHCj0wOOPeuW+CHwvs/Bem2dzNHJPerCiqWDNI+1QokkZiXdy&#10;B1Yk+5PNd54j1W38PaRNqN9eW9ja26b5ZrhxFHEvTLMxwOvU0AaMl1HD3Uf0qvHqsb3JBZQMce9f&#10;Nvij9u+08X67caF8LPD2r/FDXo/ld9OXy9MtGJwDLdN8oHfIyp5+YUWf7JfxQ+PJ+0fFT4gTaDpU&#10;pJ/4Rrwgfs8e3j5Zbpsu+cYK4YejCgD0T4vftxfDj4O3/wDZt1rq6x4gdvLi0bRYjqF9I/8Ac2R5&#10;Ct7OVzXG/wDCyfj98bnV/Cvg3Q/hno5OVvPFUrXGoSj1FtH/AKs9Bh8/WvVvg1+zb4F/Z+037P4R&#10;8Nabo7MoSS4SPfdTj/bmbMjDvgtgeldshzu+v9KAPnG8/YN1j4hW/n/EX4ufEDxNcOd8lpptyuk6&#10;dnj5RBGDwMdcgnrwc1l+Iv8Aglh8NbvQ5odH0i4sbyYrvuZL2Safgg/I8hfbkDafl5Bxx1r6au5i&#10;52ru5HUVYjTYmK6MHi62FrwxOHk4zg1KLW6ad015pnRhMVWwteGJw8nGcGpRa3TTumvNM+Mfgv4Y&#10;8H/ssftGaXDY+ErW61LS2juvOvkW7yC0gK/vN21v3TgMoBU4I9a/VDSfBzePHtdY1q4tb9pEW4s4&#10;rc+bZ2aHlTHkDe5HWUgE/wAIQEqfh74+fB60m1L/AISS1sIZr6ONl8zaPMjbIYc/3WYDOehz0zW3&#10;+wd+31P4bmm8H+LreezsrVi0MoUyf2bubIRzg+oLJyVyCNynjozLNsbmFX2+PrSqz7yk5P722b5j&#10;mmNx9X2+OqyqT7yk5P722fektlCYPLZju2gZ7n8B6+1TWkCWkCxJ0QVj6HP/AGvbm5iuFuYZsPHK&#10;ih1KnkEHP8s+vcVpQ2UsTn/SGZW6/Lz+ZzXnnAQyWP8AbEP7wuq53feOSeCPw/nWP8QrJNP8BXdn&#10;D8h1R4dNLj7yi4kSAtx/dDk/h+Nbmqana+GdEuLy8uEt7OxiaWaaQ/LGijLE/hXzF48/4KC+G9R8&#10;X6daafY6hqGlWOorLNdCVUkcIrH5YyM/f2n5ivAxgZoA7f8A4KI/tWW37GH7IfijxlHJDHqsdv8A&#10;YNDiZciW+lBWEY9F5cj+7Ga/Gn/gjd/wS9X9uL9ovxF8Rr7xV428Dx+E5I7x9b8N3sMF9e6rIxaN&#10;j58U0TMqh3ZzGWBKcjOR65/wcRftdR/Ff4u+E/hvo1y82j+F7JNYvCOBNd3SBogRnHyQFSDjP+kM&#10;K/RT/gk/+y1/wyX+xD4R0C8t3tfEGuxnXdZG35lubgK2xuODHGIoz7oa+D9tPMuIfZxf7rDrXs5P&#10;o/n/AOkn9ZPL8NwV4PxxdaC+vZvNODaXNCjFP3ovdXg3qtbVl2ND4J/8E2fAXwR8V33iiPUvG3iv&#10;4j6lGtrP448T63JqmvrAuWEMUjgRQQFuTDDGkTH7yHjHreneLrzwjcw6b4ijjDTuIbPUYsLbXjHh&#10;Y2H/ACykP905U4+ViflHSXuoLZRmR426HHI5/XNUJvJ8YabJa3Vj5lndAq6TJlXToQR78ivvD+TS&#10;8ZVtDH9ouEWSZ8IC4UE/3V9eK5r42I198MNYksYftmqWVtJc6eImPmRXKKSjoRyGB7d/ungkV+eX&#10;7atz488AfHjUI9Qtb7U9IS4ZbISSy3DR25b93tLlmZduOQSAdwbbjNc74U+IPxK0LXY4bXXZI9Gk&#10;mkZmtb6WNki25iGFZdvzD+6/pnjcQCn4h+NHi/426nrGha7rGow6w0LSKxmaaOIZIBGDtQHOVwq8&#10;E4AKkV3H7P8A+y5deELCb+3r+S+jun835vvPxwMsztj1LMScDGK8x8Vnx9J43uLjTbHTLmKTiK4n&#10;yXkZl5Z384MwDlj/AKvPXHJyfqzwFDeReEtNjvk23CQgMCOg7fpjrQBe0TQrTw9aeTY28cMecnGc&#10;sfUnqa8V/ap/Z5tfHRtNWiZre60+5W8inQZEFwudpdQQWjJPIBU9cMpOa90kGF2rxu4pklnHNA0c&#10;6rKsoKsrDIYHqMe9AHEfsH/8FK/DUGmyeFdcj1KF9NldYvOjxdWUeRlXi6lA2OVyVyARgCvt7w14&#10;40XxzoS6lpOoWmpWY+YSQSBtp9D3VvY4NfAHxD/ZU0bxDq02qWNrFHqMkJhE6kw3UantHOuHX069&#10;OM44rx/wx4Y+MXwI8ReXa6/HqNrIjBpbm6l024zu+UCSFH3ADB78kjjAyAfqZ4u+NnhX4dqq67r2&#10;n6fcdPJeTdMecZ2LlsfhVvRfFGn+PNNh1TSby3vtPmRhHPC25Tjg/TGeh54Nfk7pX7P/AMRfF2o6&#10;tr2veIrpoXiuDHZ2EsscKeYjKGMvyOSpIO4Ddlc5Br27/gl7+1Rrln421TwP4pWO3ma5kt5I0iZY&#10;UmKDy5oySchyhQ+4U4A5IB+hWnT5gP8ACilQo/ugqDj9aZrWrw6ZbEySIrHoD3rN0vWW1K/mtrNs&#10;LCV3SYyCAccHBH3cfl78aN/oNtqan7Sgk9zxigCv4dnfVN1w8e1FP7ssOXyB836H86t6xeC0tvvK&#10;DJ8ozU8ax20ISJVAUfKq4FeU/EL9pDwf4Q8aLpepa7FHcKw3IiNMsDZ6OVBCn2b15wOaAO2utQsv&#10;C2kz6jqky2un2qtJNNMwCoAeSx+vGBkk/gKzfhr+0N4R+LUlzHoeqpcXFry8EiNDKV6blVgCy+46&#10;ZGcV8r/8FPf2mbbQvh7o+l6HqFvqklwGuFtreXdHfTOdtum4H5+RIxA5PB9K+V/Anw78afDTx9D4&#10;o0jXtRW01KBri5tLq5dJ4rgxkYhkUEABjtOCMLx8wAFAH68Wl8biZnMgVOiAnAPPP5DH0zirFxKz&#10;P5Uf32GS39wf4+lfnn8Bf+CtOqeGfGsfhvxtpd0tzLKbeCO/jFvdTov3WjmUeVJn5sLkliPvcgn6&#10;/wBL/bA8B+JfD011a+ILazkhh86SG8Uwyx4GdoVv9Y3GMR7ue/TIB6b5kNkhXeq45OW5ryL9r74x&#10;z/Bf4ajUrZVfUryXybWKXG04BZn27h0A7nGWXPevBvjL/wAFedD+HdxFJo621xp0Nwbe5luUeeSa&#10;UYLIFhJ8rgg5c/xDgdDw/wDwUv8Ajpp/7RX7M2ha14Ya4lu9S065SawgUXEkaSNEhB29QyFyGAB2&#10;ndxQAfAb/gqWfFkkmk+IY5LfXIyd9oWFvcp6bVICSqRg5THBGetcP+0r+1T4k+PMuoaB4Pkjaa2Y&#10;NnzIzDaA8gztuyXKg7QqsAxGcferpvg78Jl8c/DSz1HVm+z6tNBEs7+So3OIxuyMA/eZxwRjJ4q1&#10;8A/2RNF+Beq6lcW+yaO+kEgjkPmlSBgZLDOBkkA55JOaAPmLV/g/8QP2foLO48PyQ6pHNHEbqG78&#10;yaaWWV8FlXA2x7nDZUqeCz8Dj9Vf2LPiLr3jb9nSxv8AxLdQ6hq1rK9tJcR9Zdu3kjJIOSQM8kBS&#10;c5yfi/8AbN+ELfEXwldrG0i3Nym+2cSFBHdRrmIk9lJxn6E9a9w/4Jf61LrHwsutMh1H+0J5Ps88&#10;90rrJFJmLHmBkJUksjdOOByaAProXUOn6fJd3E0cMKoZpJJG2rGoGSST0AHc+lfD/wC1/wD8FHNY&#10;tviLb+D/AAfbzSaHqokt5dVso5JLhCoX5wV+7Gx3KCMHCsc+nVf8FZ/2kZfgl8FIdHspfMvbiNZ7&#10;hckCRdwjiVwD9xpCWIzz5eO9fOf7Pv7PX/CUxaP4y8RKx1xbQQ3EjO2TuwzIicKmPu5UA8t1JJIB&#10;4f4m+M3xk0/SNN8K65Dfyf2ncSHTruAfatk24OTsDmNCUJ4YKSqsedrGvUNb/YLt/Heg2erQXGoW&#10;+oQxL5M0V47SZDElwHJ688BhjPFfQ2r/AAk0m/WOSOOW18sAFIm4ce+c8+9dRYWyWNjDDGoSONAo&#10;A7ADFAHy34b/AGoviJ+yj4zjsbyGa68P3cyxrLaRP5TyscLHLAzsVbGcupGcAjqVG78Vf2/fEl58&#10;YNLtNDl1NtSmjaWK2029VIoli3iXJJAZ98TjY+Fz8pYYr23xZ4ZsfE7hZrdZJgu1ZE4dfx9vfivM&#10;7f8AYx0TTfjDD4wWSGOdI3S4EUAQ3hbA3P6uFG3fnJHHYYAHeDv+CvC6xfrb+IoYbe4tUWSVtSjf&#10;T9+GIGXOYwSBnAxkE46Nt7rWP+Cx/hzxF4I1C18Jx6faa5b27yQmefdEqqpZmG8LkgA9cgdTwMVl&#10;y/Bzw5Lrk00NrNBcXpVJXjZAzKM4UkqSQMnAJOK4PXf2HPDcviGR9N0q0hVnWR3jlktc9flbyiAy&#10;HJypG1hwQRQB8r/FL4h+GP2jtS0fWfF2n63pv9qxXMcs/kLDZGViTgO0YDclWyi7ULYPKsB7f/wS&#10;0+M2o6n4U1bwF4gaT+2vBtz/AGc29SrNGoPlkjJ6qjrkEgiMHJzmvXNP/ZA8O2Xgq30XybWS0tWa&#10;SGGaDzo4mZi2RvJPVmOc5GeK8g/4J6fC60X46fF/xVpKw2/h2LW49FsUiLMss1rE6TupP/LMtLlQ&#10;OBnAwABQB9d5x7VBcahHCn3gTVgjIqg+j+ddKzMpjHVcdaAKl7quQcGk0WFtQl8xi21T+Gan1Dw4&#10;tyV8tliUdeOtXrCyXT7ZY17ck460AUZtSZrny7ePzPXH+cVYt7WSbmYMv+znOKltNPjstzKvzMcl&#10;j1olvNr7VXc3bFAEd5eLpkYVVH0rNe9uNQZvIjZucE9hV86b9rut0q/LjpVoCOzj+UKox0FAGNqW&#10;mR6Zpkt1dXDxxwpvfAH5D3zxXy1rnxMh+MH7QUnheHRX1DT9P3yXclzH8kMpBRFKlcPkNgdAckjI&#10;Fe+/H/V9Q/4Q2Q6XCLqSNXfyDJ5YmcL8iluwLcZPHIrxb9kL4z2Or6heR61pMul61pEghvkfDN5r&#10;ZJlxgHk57cZ4zkUAfTmiafBoGkW9mrDZbptz/ePc/icn8aKisHt9fTzrW8hni/2DnH1Hb8aKAPX/&#10;ANhf4j+Hbb9iT4Oxya9osckfgfRVZWvYgykWEAII3da9U/4Wd4b/AOhh0P8A8D4v/iq/KL9mP/gn&#10;f+z5rv7MXw61DUvgf8LbzUL/AML6Zc3NzP4Ys5JbiV7SJmkZjHlmZiSSeSTXTxf8E2P2dZbxsfAv&#10;4UbABkDwrZ4HP/XOgD9Nv+FneG/+hh0P/wAD4v8A4qj/AIWd4b/6GHQ//A+L/wCKr86l/wCCYf7N&#10;u7b/AMKJ+EecD/mVrL/43Sv/AMEv/wBnEfd+A3wjPp/xStl/8boA/RT/AIWd4b/6GHQ//A+L/wCK&#10;o/4Wd4b/AOhh0P8A8D4v/iq/Mf4rf8Edv2c/ih4GvNHT4S+A/D9xMN0OoaRoNra3NtIOjBlQbh6q&#10;2QR74I8d+Fv7JnwQ+C/jSx+Hvxl+BPwdh1C7YQaD4ri8KWaaf4hA2gJJ+7xDc88hsAnp1UsAfs1/&#10;ws7w3/0MOh/+B8X/AMVR/wALO8N/9DDof/gfF/8AFV+dh/4Jf/s3hd3/AAoj4SdM/wDIq2X/AMbq&#10;kn/BMz9nB7xlHwJ+Eu3bwP8AhFbL/wCN0AfpB/ws7w3/ANDDof8A4Hxf/FUf8LO8N/8AQw6H/wCB&#10;8X/xVfnW3/BLr9nFl/5IT8JQ2P8AoVbL/wCN04f8Evf2bx/zQj4S/wDhK2X/AMboA/RL/hZ3hv8A&#10;6GHQ/wDwPi/+Ko/4Wd4b/wChh0P/AMD4v/iq/Ot/+CX37N5H/JCfhKMYP/Iq2X/xulX/AIJf/s3u&#10;uV+BHwk5/wCpVsv/AI3QB+if/CzvDf8A0MOh/wDgfF/8VR/ws7w3/wBDDof/AIHxf/FV+ckv/BMb&#10;9nMnavwF+Eg5xn/hFbI/+06SH/glv+zqZiW+BvwnC46f8IpY/wDxugD9HP8AhZ3hv/oYdD/8D4v/&#10;AIqj/hZ3hv8A6GHQ/wDwPi/+Kr87V/4Jefs3quP+FE/CX8fCtl/8bqOb/gl/+ziNoX4EfCX5jjjw&#10;rZf/ABugD9Fv+FneG/8AoYdD/wDA+L/4qj/hZ3hv/oYdD/8AA+L/AOKr861/4Jefs4hP+SE/CTd6&#10;/wDCK2X/AMboT/gl7+zfj/khPwl6/wDQq2X/AMboA/RT/hZ3hv8A6GHQ/wDwPi/+Ko/4Wd4b/wCh&#10;h0P/AMD4v/iq/Otv+CYf7NoXP/CifhH7Z8K2XP8A5DrmPiV/wT+/Zp8A+Gbi8l+B/wAH4pI4yQX8&#10;LWWIwASzkeX0A5/AetAH6d/8LO8N/wDQw6H/AOB8X/xVH/CzvDf/AEMOh/8AgfF/8VX4Z+IP+CeX&#10;wJ1fTrrxpD8PPAdxodukV1aW9joMCR+VGQZdwRBvLAP8rDgjBIGQO2/Z8+AP7MvxKWSP/hQvw1W3&#10;t2+/d+ErFZpFPJZflO5QTg+mR7UAfst/ws7w3/0MOh/+B8X/AMVR/wALO8N/9DDof/gfF/8AFV+c&#10;5/4Jk/s1mzWcfAz4RtGyhlYeFbLDA9P+WdYerf8ABPL9m60Rv+LEfCJff/hFrLj/AMh0Afpp/wAL&#10;O8N/9DDof/gfF/8AFUf8LO8N/wDQw6H/AOB8X/xVfkrr/wCxj+zJZvcwj4L/AAlWa1hNxIi+GLHc&#10;sYzlseXnbx1xXl/wV/Y6+Cfx9+J2qwaR8FvhWfDlrtihuD4Xto3llOCxxsxsChj0B5GRQB+3X/Cz&#10;vDf/AEMOh/8AgfF/8VR/ws7w3/0MOh/+B8X/AMVX5l6p/wAEw/2dzJa2dr8D/hXuXahk/wCEXsyz&#10;Y6k/u+fxryL4L/8ABPH4G+AP2w/Gvw61z4P/AAy1bTdY0+LxV4fkvvDdpLJbozeVc26s0f3BKMog&#10;4RQfU0AfsPeePvDd1NuHiPQl4x/x/Rf/ABVZviHVfB/izQrzS9S1rw3fafqELW9xbzXkTRzRsMMp&#10;G7oQa+Cf+HXv7N//AEQj4Sf+ErZf/G6P+HXv7N//AEQj4Sf+ErZf/G6Uopqz2KhOUJKUXZrZn3h4&#10;NuPB3gLwppuiaX4g0OHTtJt0tbaM6jG5jjQBVGS2TgADJrS/4TXw7/0Mmg/+B0X/AMVX5+/8Ovf2&#10;b/8AohHwk/8ACVsv/jdH/Dr39m//AKIR8JP/AAlbL/43SjFRSjHZDqVJVJuc3dt3be7b6n6Bf8Jr&#10;4d/6GTQf/A6L/wCKo/4TXw7/ANDJoP8A4HRf/FV+fv8Aw69/Zv8A+iEfCT/wlbL/AON1FP8A8Eyf&#10;2a7f73wJ+Ef/AIStl/8AG6og/Qf/AITXw7/0Mmg/+B0X/wAVR/wmvh3/AKGTQf8AwOi/+Kr86tQ/&#10;4Jw/s12kDN/won4SdOP+KVsv/jdYfh7/AIJmfs9eK9bkkX4JfCyG1tSrFV8LWe2Q56H5KAP0x/4T&#10;Xw7/ANDJoP8A4HRf/FUf8Jr4d/6GTQf/AAOi/wDiq/P3/h17+zf/ANEI+En/AIStl/8AG6G/4Je/&#10;s34/5IR8JP8AwlLL/wCN0AfoF/wmvh3/AKGTQf8AwOi/+Ko/4TXw7/0Mmg/+B0X/AMVX59j/AIJd&#10;fs34/wCSF/Cb/wAJWy/+N0D/AIJd/s3n/mhXwm/8JWy/+N0AfoJ/wmvh3/oZNB/8Dov/AIqrlp8R&#10;/DdtAF/4SLQzj/p+i/8Aiq/O9/8Agl/+zeMf8WH+Ep/7lWy/+N0J/wAEvP2cSct8CPhJ7D/hFbLj&#10;/wAh0Afop/ws7w3/ANDDof8A4Hxf/FUf8LO8N/8AQw6H/wCB8X/xVfnWf+CXv7OBY/8AFifhJ2P/&#10;ACKtl/8AG6T/AIdifs34z/wof4SY7H/hFbLn/wAh0Ad3/wAFF/EWk+LP+Ch37LsNnfadqSLpXjVZ&#10;khmSYANbaYMMATweevXmufv/ANnab4XpeXnwzuLPwxJds81xZtbGa3uJXeEeaRy2Io1l2RKMbpDj&#10;bmpPhJ+xL8Hvgb40XX/BPwt8B+E9chjeBNQ0jQ7azuEjcYZRIiBsMOozzXq0pKL68igDxz4T/HfT&#10;f2iorhtKM0N1p929pdW9zH5MsBBbaWXkqGAJA6g5B5Br1HVCunaRDE5GVGOvoK85+HHiHVLv9pTx&#10;Zo9r4StdG8NafElzLqkllJHPq144QFlfIjZQMgnBPyj149Wu7GO9C+Yu4IcgGgDP8GsX0fd/C0jE&#10;e/NV9W1cQh1HRjW4kaxLtVQqjsBQYYwd21fXOKAMnw5o7Rt9rm+/IvyLz8oPrWs0gU4ptxceVHlf&#10;m7VXiWSVzIwZceooAtn1qCbUo4c8ms/V9ZXTbCe5uJI7e1tUaSWaUhY4kAJLMx4AABOT2rmPhZ8Y&#10;PCvxh02W90XWre8hjvX0/wCdfLMkyrvIQPgsCoLAjqAT2OADo4on1m/3MP3Y4Yg4q/FocMFwsi7v&#10;lOQCe9W4o1iXCgAZ7VHJkzxnsCRQBJJIsY+avD/2gPElxrPxk8J+FW8XXvh+PVjJc2tvY2B8y4aK&#10;Ny4lnaTy2jIyBH5ZOSp64I9ruLyOOFmVfOZFJWNCNzkdhkgZPuQK+YPij+0dZ/FPx9oMfhf4d6xr&#10;3irwzeyR3I1O0a3bQFYhWZmVigZ9uRlsYjPqKAO28J/sl+CfC3w/1vwvpY1TTIfESol1dQXG66bb&#10;0IdgQO/AXHzHiu3+D3ws8N/s/eD7fQNGjuPLtQQ09wfMnmLEsSzYA6knAAUZ4Aro/C+lNZxtNI25&#10;pgCOOg61Xn0ltT1+4Us0aKA2doOTxQBpf23C6/KT+NeSfGnwrNomoXvjXQJdUXWbG2D3FjbSKV1i&#10;OEO6W/zhvLUsxJ8sAtk9WII9ht7KO3iVQqnHcgc1ljRJG1hZdqiNZN/SgDH/AGf/AIh/8LV+D+ie&#10;IGtZbF9QhLSQSLgxurMrge25TgnnGK6wahET96vFV8R+Ivhl+01rWnaxq8uoeF/E1i2oaVGPmXR/&#10;J2+b5pwBGhZyA2SCdo68Dv8Awrqlp4stDd2+q2kkDzm2jeKVZFkkHVAQfvDB468GgDp7q+j8sEN0&#10;OarSa6phOD8wP4GqV7pkj3McSS7gzYZtoG3nHTvWlY6ItlJu3+Zj1QCgCawt1SPzP4n5zT5bpY22&#10;/wAXT6Uy9uzC6xorMzeg6Uy2gJyzNj3AFAEs0iRpucttHeoV1mAjC7vpjpUGpWUs0G5Czc8LjqPW&#10;rdhp62MbDO/cc52gUAZtxeSX0xjUrjOPStW1s1tEwv40RWqxzO+BluelQaxcCK24fa2RxQBNNfRw&#10;qcsKqWly9/ds8e3avDZ70lrorGRZJpN2Dnbjg/WrxGE2qBt6HHagCO5kWRtvLHPAHrU0cYiXAqP5&#10;LOPczfjTfti3AxGN474NADgzSvxtK9ee9SImwfzPrTXn8v8AhGfc037QzjCrz3I7f0/WgCveLJfX&#10;AjVvlX73PSrEEEdhDtX8T606GPyU+vNNDb5W43UAKJJDMB8u0/nSXjrGFZuxpY2Zps7cDGKqayzN&#10;sX7u4gUAeQ/Gz9kD4d/GzUjd3ugw6brjPvj1jSW+w38b9A/mR43sP9sMPauf+G/i3xX+yv8AGXSf&#10;h/428RXXi7wr4u8xfDPiDUG/063uUAJsrlujlhyjk5Y8d8L9AaTZLbsz7W3OOTxj/P0rkP2k/glY&#10;/H/4U3nh+6uptNuvMju9O1CD/XaddxMGimT3UjBwQSpIyM5oA6i51wrnawrNudTk1CRY1+ZmbAA9&#10;a8F039q/xZ8CreGx+M3g7WLeG3AibxXoVp9u0q7UDiWRUG+EtjJXb1zhQOK9r+E3x98CfGHT1l8K&#10;eKND1r5d7R29wouEHq8RxIvUfeUdaAOxhiWztgv90c+5qrLqMYJ+9lunFSatK0dqzL91etUdCkku&#10;bpm2KyL1YjpQBpQ3CLGvripQQ3ND/P8AL0NNmi3jO5h9KAKc8iXV2VbcAnBxTmkjify4V+aq7vFZ&#10;3fzSDczDqvHX6VqKq/eH8XOaAKcmledewyseEGGGfrUsV9D5/wBnTcWTg+g/GoNW1dbSMqpGcdc9&#10;KwdOmuNUv5/JVn4+ZvQmgDW1S6tbN2BDbh6scVh3es724+ZugrI+OXxE0z9nvwHdeKtaM19HaskF&#10;nY28e+fULmQ7YoI17szHt0AJ7V5ponwM+M/x4sYdf8YfEa/+HMlwBNaeHvDVug/s9SMqJ5my0j/3&#10;l5UHoewAPcLPw/qBlSb9zH3AZjn+VaU/9pBtqyQtwM4/DPb3rws/AX4+eDFzoXxq03X40HyW3iDw&#10;5EoOAcBpoiXPRQTjJyx64FSb/wBqTSzs8v4Japu+bzS2ow7f9nH4Zz70Ae6TTXVppzNKY9y+npXk&#10;/wAcP2mvBvwOsxJ4l1+xsbiUZhskbzry4z02wpl+emSAPeuZu/2fvjr8XIWh8ZfFjTPC2myYEtl4&#10;O04xySLxkC5m/eIeOoyOemOK7r4J/sX/AA6+Asy3mi6BDc611k1fUWN5fzN1LmR87STydgUe1AHl&#10;tl8SPi9+0c6x+A/B7fDfw7cYDeJPFC775ozn57ez6BsDIL5U5HI617F8I/hD4Z/ZT+G+o7b6Yxs8&#10;mq65rmqThri+lIzJPPIcdh06Ae+SfRK+a/2g7T/hpL9rjw/8KryaaTwboOkHxN4itIWKrqMvm7La&#10;2lIP3M4kK9x7gYAND9jDw1J8TvEfir40atbyQ33j2byNGhkGGs9Hh+SAY7NLt8xuxyp719APKsbb&#10;e9Q2VjHpmnw29vDHb28KLHFFGgVI1AwFAHAAHAA4FSRWpSTczZ46YoAkd9i5qrFF9skLMTt7YNWJ&#10;oPOI5x+HWmvcxwZXhdo4oAjh06G2mV/mMnYk029u2O2OL7z5HNMgkN5dDncq98VdZ9p/hoArafp3&#10;kfvJOZD79Kt01X3IDtqG8u2toy2zigCpeWkceownnLPk81pgbRWbp9tJcXXmyKVVTkZHWrl2jSja&#10;uVxzkUASSSrEPmNZ13rSRuR8vpVbUYrlrlbeNtzMM5PFLF4QywaS4Zm7gIMfrQAj+I2BCoVx24q0&#10;gbVLaSK4jglhmUq6OoZXB4IIPBBq9BaRwIqhV+XvgV5r+0D+1V4d+Atuti3m694wvkxpfhvTgZtQ&#10;v3OdvyKCUj4OXYYABxk8EA8n+EVxpf7Mv7XnxJ8KW1/Z6F4Ck0CDxS9tcTCO00m4eXy5PKJIEcb5&#10;3FOmcAYAAqxf/GHxv+2fLJovwuN54S8Bbmiv/GtzC0c98vRo9PjOGyef3pxt7YIG7nfgx/wT61b4&#10;nfEbUPiV8bbxdS1bXpUvP+EYt3Y2Npt/1Mc3OJPKX5Qgyowcs+TX11p9pDYWMNvbxRQQQoI444lC&#10;pGo4AAHAA9BQBxnwU/Z48L/APw+2n+HdOW1MzeZdXTsZbq/kPWSaU/M7Ek9eBk4wOK7eOIRLgUiq&#10;WO7c3Xp2pzuI0LN0FADMbm4A6Z5prWayzKzfw9Bmo4t122dxVMcY7/55qdkYJ8poAWSVYlJP8NUm&#10;vWvZdsRwvc1L9gaUZZ8Z5xtFTIFt49q/w9qAHqNqgfhxTZbhYfvGnD1557VBNbGXLMwXHtmgB39o&#10;RD+Ks/UtbVFKqRVfVfOe58uLc57YFaGlaKunjczea7c5K9PpQAaNJNNbqzbRGenrVq4O2I1J90VR&#10;vrsBtpxt96ALEUe9Oe9Q3Eaq2Pf6UHVo0T5WXgdz0p1pKbld20BeO9AFjyxj/wCvTRGolz/tY/Sl&#10;ki3n7xH4VAY90oVW+714/wAKAC93TMqr696mWDaP4c/SgQAN1OOuPU1IDkUAed/Hf4e+OfiFYWMf&#10;gvxzH4HuLeVmuZm0aHUhdoRgLtkICYIJyOua+evhz8JPFHg7/gpb4f8A+Eu8bSeNtWXwXc3hujpk&#10;enxxQ+eYUiSKMlRgszE9819itLtcY7nmvn3wg3/CU/8ABTbxhdf6yPwr4Js9M6bhHJcXH2jr/CSo&#10;6dxzQB77c2427VA98/59qSScQTQx4+ZuDg9KlKZ3N9R9PSlO1H+bbuY5H6UANvt3kfL1z3p0MQiX&#10;/a71X1e5aCBdv94fjVjYZDu+Zfp1oAhvZHlfy48Z781HqHh+DV9FksbgM0cowxB5BzkEfSrnywry&#10;fxNcR8bfj5ofwJ8Hz6xrVwqRDKW0S8y3kuMiNB6n16AcnigDxT4xfALw346+ONr4TutNt7hbjTvt&#10;1zqAheO9j2sQoWQR7GjGFVh5m7Mq8cc+xaLpHg34KeB47i+m0/T9N0qBEe7v5ESK3VQFUbnOF7Ad&#10;zx1NeIyftZ6V8NtHs9X1nwnu+KXjd/8AR/DGll5dQvkGVgacMP3IKhclhkqMgHBC9J4f/ZV8SftA&#10;6zp/iT413VndQWuJtP8ABdhn+ytOYgYa4JJ+0TAZBzlAc4yDigCnqf7TfjX4+a3Na/BPwna3ulwy&#10;GKXxjr7vBpYYHDeREMPOBgjcuRnqCOSWv7AsnxB1q01L4veNdc+JGpbvNFgzmx0W2bjhLaMjOMdc&#10;gN3WvpKysoNJsY7e3iit7eBQkccahEjUcAADgAegrOvb1ri7jEa7nzgD1oAf4O8F6T8P/D9vpei6&#10;bY6Vp9qoWO3tIFhjXjH3VAHatBrgbtq/ezUcFs7xhpGIYjkY6VLDCIR6n1xQAszFYWOMnHSo7RWM&#10;W5urAcU6eQBcZ5PQU6MYjX6UANjjw+72p+Pm/pSKMH8KZJM3mhVz15NACzQrchkdVZGGGBGdwPb6&#10;V458efgxNbaNfal4bW0t75oyVMowImPfI524GO+MA4IGK9mC7fxrzD9p7xdeaF4KuYNPjja7aFpV&#10;DvtU46ZPPfnGOduO9AFr/gnp+0/4o8GavZ+F/F1q01lfXiWcGX3S2zs21ZABwFLcEKcEfOAudp+/&#10;q+D/APgmf8G4oI7zXNZb7bqWmk/ZLa4u1mdJm6yY64VQuOMbnY5JGa+pPjT8c9D/AGePA41rxHeS&#10;LNIr+VbhwhlZRkkHoqDjLHgAjjJAoAyv22/E+l6X+z/rsN9qEdk1zGqQAybfOkWWNyo9QFU7uwBO&#10;SM1+V1p4K1f4T+Hl1G0/tTXLewllumhsbkrHLGqQ8FNp8xn2ytkYGSwOc5r2T4vfGHUP229Z+2QX&#10;3lwW8wt1sRCWhWI5BhaNsM25WLZONx2k8YFUv2qdIt/2eP2VG0vS4GuPFnimeHw/okQlYyLc3JK5&#10;U9SyqXbJ4LY9RUyTaaTsa0ZxhUjKceZJptbXXVXWqvtofI3/AATZ+Cl1+35/wUh02bxbsu7G3u5P&#10;EOtxyv8ALNHBgpbD1UsI02/88w3pX9CXl/Orf3QRj8v8K/Hv9k34dWX7GnxPgi0bUrP+2IfszyCN&#10;gsk5jBEhY9WDky/RGxjgGv2Dd9kG7duwMg+v/wCuvC4fyNZbSnGUuaU5OTfV9v67tn6v4v8AihLj&#10;XMMNWpUvY0MPShTp009I2S5ml0Tei68sYp6ooXdst5efMrNyDwewYD+jH8avW1stpCETdtHqc1V0&#10;8LLf3DZ3bG4HpnP+FXq98/Izlfiz8MdK+K/hyTS9YtUubYqZEYALJAw/iRuoY9PTGc5r4R/aQ/YD&#10;174T+KLjxNpeqK2kwyxCW7MyRu8Snd5TJvRix9F3KcZ29RX0h+2n+3Bon7Puj3Ol2d9GfEcsflgh&#10;RIttuI4x1aTHRADjIJwOvxR8Ufiv8QvjXNo9rDrGo6lZXytdw3csxniiYgFflPAVhxhPm5GMcmgC&#10;f4e/tC6j4X+LkPhuexaa1ki3GQZCSHbvJVTnC9RkHIYAEYYGvp532r9eled/DL4MW+kSwalqEcTX&#10;SJlU28qTg/MTk9gcew64r0J5ssFX5if0oAJmbysrjOOlQ20dxIMylfYelWido+lNEgC80AQTXJU7&#10;Fbk0sdruG5vvZyMU83Ee7AZSafv+Td7ZoAjuLJLq3aNt2JFwec4zXxj4s8ReOv2e/wBpWzn8mbWN&#10;JvriNYXigPmWJjYlScHZj58kkfOq9RtNfZ5ulA/vHHrXlf7WNxdWHwuudQ0+Eyajbo/lbLf7Q2dp&#10;wu3+LJHSgD7H/Zh+J+lfFb4dLqlnH9lvYiIdQtzJu8mUc5H+yw5B9yOoNdR4s8XQ6ZZSyPNHDbxp&#10;ueRztVQOpJ9K/KD4D/G74sfCL4LvZ6DouoaffxWtrCFkuYozfiMlBkMfMRlUkncFBz1arfi/41/G&#10;b40/Du60fWra+0+8umZYrhr6F4bc7eHYB9/PzKGUMQWBxwSAD6g/ae/4KnaV8LNKEOizfZTMXQXl&#10;xAZJbnaP+WMQ5/4E4GMgEDIr5P8Ahx8IPFnxV+IPibxJdyazpd9eQtFpkH24OkUZjAW4lj3bHkDM&#10;WCvkBmbjPzVufDj9kGbxV4R0u48azLfavp9619Hd5b98Sy4GDjcu1EHIA4wOma+mvBWgQaDpEaQo&#10;BuUbmwNznnk4+tAHyt4B/Z98XXGv2+neMpbfXo9KukutMc27RyiQK6bpRjBAD55JwQDk4r6r0nS7&#10;fTdJjs41DRwp5eCPvH3+uSasanK5lWNcfN61LbWgt4WZvQ9hxQBxXj/9n7QviFps0c1naBbqJoZI&#10;ZIFkhkjb7ylT64GcccdK8Btv2N/EHw++IetTaJqWpWGmatFxFbwLceVIGBDIXDLgDIAYEgMR6EfX&#10;MUit8ufmXqKWV/LjLenrQB8d6t/wT2uo/gnf6Lb3Us+ozXrajC8rLHI0u0qgcKMFcHB75YkAcCsP&#10;wx+zR48t/jdYtqurX19pNnh1RAYWuWQ5iSSEAIAuQNwByIgTgkmvtK1uDcXn+6fSr0zYTrjtmgDG&#10;8M6S2heHbSzO3dCnz7em4nJ/U1pwQeYA3Qdsd6rS3IkO1cfNxgfn/n6VdgUiNcszZA69qAOc+LOi&#10;x6t4Bv45lV0VQ2D35wfzBI/GvH/+CWXxa0n9mX4i3XhLXNe02ZpTNbzLbzbxZqXR0ZweVwxOcgEB&#10;84xyff7/AE+PU7Wa3m+aGZCjL6g181/Fz9jvVJ/iLd+J9H1vUtOb7GtvE1nFHIcqWKtKjA+YBkAj&#10;AyB1GeADa/4KLfFNdS/a50K3aLS9V0PVLuGCN/P3YZI4mhdCG2ttkctgg8gYwcEeweDbT/ikNOhh&#10;2+WYFcn3YZb9Sa+Tvhx8HvG3/Ca2p8YyaPrkNtK95YMsDrcQXDEoBGCMBNpJwxbaduOV3D670Oyl&#10;0LQrW2YbpIYljOCPmIFAGtIP3e314FNmfy4fwqnHDM53MGX2xRPbTFG+9wOnFADoL+GAZbhu5qlr&#10;GuKImww20qeHpLtdzTeXnoMZNQXvg1p51UTN5eOTtGaAJfCuni5i+2S/MzN+756D1rcqOyg+y2cM&#10;f/PNAv5CklLbs7c4oA8+/a2+L/8Awor9nLxb4mR9l5Y2LR2XqbqXEUOB3/eOp+gNRfsgfBgfAD9n&#10;Dwr4ZkQLfWtoLjUDj5nupSZZsnqcOxUE9lA7Yrzz9tpm8b/FH4J+C7hQuma34tGoXik8TrZRGURM&#10;O6sW5+gr6KlkXGN3tQA2WZySqrRarIud238KUMylQqfjUn3RQApOKq3l5z5a8s3FEkkkshVV4FFp&#10;aeS/mM3zYI6dKAHtC8lrhj+8x2pLSxW3CseZMcnNRR3hur7YPurycd6tu2BQBDfXfkJx+dZZabV7&#10;n5SF55IPSpNXm2qear6dpU2oQt+88pc5ztHPAxQBauNOsbJo0mjMzSfL83zA545HSvMvjh+yFpPx&#10;W0t4YZJrNWbzCsMpifcBgYfByOh2sCMqPQV6rp2irYybmk8xsY5UDFXHfYhNAHx/peq337HNnMvi&#10;DxFqF5Zi4MVvczRmS4tiVGIW5bepCswIAAwfUYK+hvid8IrH4vaVNDeQW83KgpOm6OUA5wfoeQaK&#10;AON/ZLvs/sm/DPesjKvhHShnsP8AQ4q77w3ayanqpZfkiVdxYr97noK5z9kqeKX9kj4WwSE7X8I6&#10;SCAOv+hQ16fBCllbrGvyogwM0AAhVXHTd/Onbfm3Z/CmoP429x9BTg4egB1c38VvhVoPxr8EX3hr&#10;xJp8OoaTqUe2WNx8yn+F0bqrqeQw5BroiSq/3jRjDbvagD5h0L4h+Jv2GdVs/C/j67uvEHwvuXW0&#10;0Txaybp9Gy21LbUD/dAwFlAxxzxwn0lo62t7bw31rcRXVvdRiSKWJw8ciMAQysOCCOQR1Bp2vaDY&#10;+K9EudP1KztdQ0+8jMc9vcRiSKZD1DKeCK+ZfDwf9gD40abost3ef8KZ8cSfZtNa7naaPwnqJLMs&#10;O9slbeYHgsThhkkBWZgD6fkuW84KqnGM5xUoyi8ndUMupRoOGqql617cY3DYp5HrQBcc+eMDO3+f&#10;rUxO1c9hTTtROfu98mmnDNznbjAGDzQA6NQPmGfm9adnmgHNQ3k/lrx97+lAE2ajWT5m4J5zjFOz&#10;sTofp1qOA7nZs8noM/5/P2oAkRsbVb72OacTgVGpbz26dPyp0v8Aq2+lAHF/GT4hT/Dnw1LeW8C3&#10;Nx5UkoDMFX5FyRkkAdRjJx3NfOGgaDq37Z2iH+2FuNP0vVts1rDHIqzuAOWdyCNoIJUKoyCMg9K+&#10;h/jj410Hwn4YK65JbQ/aDiF5pliWJz8oJZuB6Y7814H8GtH8TeMfj3NqFrM2k+FbLP2KGFAqagxO&#10;ZLhuAeCpIJxnK4JDEsAe9+BPglpXw/8Ah9b+H1hjkt0RV6k7NowoBPPryeuTXkn7WXwmvLLRrO+8&#10;Mhk1HSx9psszSAB1GHXCffJXop4OcHjIP0UkUl9JvbhVzgevFS6hotrqmnta3MKTQuMEMO/qPQ0A&#10;eMeEv2irDT/hxZ/25PHprrGuRcSrGYjyCjbiMFWBHfOK4XxP8f11n4uL4TsrG8vJkXzLqdB+6sgV&#10;DKXPPUHpxyVHOcjtviD+w7oPjzxcmsXkcd9cWsQjgE0sicBiyghSAcEnn9KvfCf9miHwD45uNcmM&#10;ouJtnmmS5adpyn3OvHHc9Tj8aAOa+Cf7FFr4aubjW7y8urjVNQdme6vh5sxBJ6LwF4OM9SCe2BXq&#10;/gT4ZaL8ItLa00e3jjL7sCOMIq5JJ2qOmTyfWuq2STozOzKvUAHpTdLtFLedkluV5oAbYWbWNlNI&#10;x/eSDd/u8cV8y/tV6nJ8N/2kvg948Yt5dnrMnh6+ct8vk30ZRS3oqsC2emTzX1FcStK3lpg54PtX&#10;z3+3x8PJvH37P3iu0sYnm1Kztk1CxMZ+cTW8iSjb6sVVlA77qAPoqIYjX6d6PMrk/gR8UbX40/B3&#10;w34otGVo9a0+K5cL0jkK4kT6q4ZT9K6zP93P40ADzBB3qvLqKoetOuV3LgnHfg1DBBFHeKMtv7f5&#10;/KgBtzqb7DtU/XFZMdvJrV+yBtu1d3PTqK3dSKR2x3ccHPqRXKajqptrv/R2IkchRg8k0AHjpVgk&#10;WG3H8GMLzzzXT+HbJdP0S1jVdu2Jc8ck45zVTw94ee1la5vMNdbjtw2cA/5NbFABR1ozSZyKAExl&#10;uvTtTs80yNSGy1OPBz9BQAA0dfakdwAfb9Kp3mrxxhl3cj9TQBJdXQQEsVxjkfr/AFqvYTtfsxXG&#10;AcEkc1nW8Umt3pAPyjlm9P8A69b8MK2cG1F+VR0HegAigWLnjd3NU9e1ePStJuryTd9ns4Xnk2ru&#10;YqqknA+g49TVxkaThtu3uAetOSMJ079T60AeM/skfEzQ/jVf+LvEunzRyajJqH2aURPcon2Zc/Z2&#10;aGViiSMuQxj4O0E4ORXtDNtGT0rifid8EbHx54G1jSNNu7jwndaxOl3NqGkosFw8yFSruQAW+6ue&#10;QSBjIrxj4heKPi5+zJFoOt69qmm+MfCOmj+z9TNrbSpeeU7r/pUoLYLqEUBhwPMZSDnfQB9Lx3Ym&#10;m2r07mi6fJVfU81DoWoW+p6Tb3VtJuhuIlmQkbWKMMqSDyOOxomjCt5hICLliT0HegCTzRGVXacd&#10;jT7hTJFtWsDwp8VfDfji9jtdH17S9UuJIHuVjtrpZmMaSeWz4H8If5c9M9K3niSFWb+ZoA8m/bO1&#10;CTw/8Gl1C1utWt7jT9Qt5PL021F092G3RtBIhyvlurkHeCucZByAcbxP8BtJ+KPwk8G/2Ppt98Pd&#10;R8OypqWmRLGqzafIfmeN1BwSxAJJ5yASOqnQ/Z78MyX3xv8AiZ4judW1PUJbjUF06OF7ea3tbaOL&#10;cFRd3yysowN69ATz85r1u5ttzrgbtp6/5/zzQB4NN+1j4m+B1hax/EfwveXFl5728mvaRGXgLAI+&#10;5oSBsjHmbFbeWfyXO3tXdav+1F4Js/Glj4bXxBC2t6lAlxbQxQSyhkkTehLqpRcp82CQcbT3GfRn&#10;sopbN4JUSaGRSjo6hldTwQR0IPTFZcHw+8P2F1Dcx6Ho8dxbqscMq2kYkjVVCqA23IAUADHQDFAH&#10;zj8Yf2yrHUPh5dWeh6X4tuF1cS28eu6TGWW1BVWimjcAqxJJDR7kkQoyttbp6p8FPhDp/wANfAGk&#10;s811qmtNpsdvPqd0jJcXMe95lRlJJG1pWABywGATxXeaHplvpzNY2Vta2Vjb5Kw28SxIpJzwFAHX&#10;J/GtSW1jmXay7hQBn+Gbp54ZFZtwjIVfYYqRpZH1GVY9wAABPv8A5IqOyt5I72ZY1xCz/Nz2rRSI&#10;Qr8v4ZoARp8XCp+Zx1qQtiqGlvPdyedIwVVJAAHX/P8ASr9AHC/HP4YeHfi3oVvY+IbVr23tZGmj&#10;jEzx/MUZOdpBPDZx6gHtXC3f7HPhPW/gRD4ItP7ZsYbG5kvrC9aYtNaXLZPmYBUMBnAB7d8/NXqH&#10;imHzbtRuzkiukoA8b8Q/FfVP2ddFlu/Fmnm48P2klx5d/aO80kFtH5Mdssm4lpJ5i7kklQMck9T6&#10;p4X8T2PjPw3Y6tptwt1p+pQpcW8oBAkRhkHB5HXoa8//AGnPirD8PdP8O6ZL4fXxN/wl2qJpLWMh&#10;AiaN+GL5VhgZUYI5z7V32kQ6fo2i2tjp8UdvZWca28EMSbUhRRtVQOwAHH0oAsJGslwCyg/XntVj&#10;CoNvrxism1vrm+uCsKoqqeSe1ayR7APXGM5oAdUb3ccf3mVfqac/Kcf/AK6oQ6XHcN8+4nJzg0AW&#10;/tiynCMpP+8OKo3GmyXNxu3LtwMVYOjxxL+7Dbh3Ldaju5rq1g3N5XynrQBZvZzBbH727HUVFDM8&#10;dn5h3MxX0qS2V50/fbdy/wB01NnKYVfbkYoAxRLPrE/lqduBnJHFadhYrp1v8xBbqWqdQsMfYevF&#10;Z97etfP5MHO7r7fWgCwLtLidlX5iAOcE4qyqhOlVrDT49Ojz/GwG5s9alS7WQ/Ln8qAHSKznHbvS&#10;xwrGff1pWfav+eaQODQAuQtZUha61JV5IV+fatKSTDdce+OlR2kMcbyMvVmzQBMqiNMDoKoXTfbr&#10;lUXcu7g5q3JcrnbRbJn5qAHmPEG0AdMY7V498Wv2G/hv8XJheXnhmz0/WPM3rqek50+8jc/x74sb&#10;j/vhq9ikPFRo+5/l2/iaAPnW5/Z++MnwTt3k8EfEj/hNtJh+b+w/GMXmTSKP4UvU+fcRwNwCg4zx&#10;muu/Z1/an0z4qeJNQ8K6toeoeB/HWlp5t1oepMGeWL/ntBIPlmiz/EuPpjBPrk0KsnzdWrxP9q/4&#10;Bat470fTPF3g+O3j+IPge7GoaQ75X7fEARNZMwZfklU454yMcBiaAPaI5N2qOvUbMj9KmuWxGR3P&#10;QV4v8E/20PB3xW1RtJMtx4b8YwIIrvw9rKG0vLebOCqh8CQZ5BQk4IyFzivYjK1tbs9xt3f7NAGX&#10;fW8ceo27Nk7nBYH6ite9ufs9tvU8eorC1a/gmuIWy21XG4e2e1aF/HJq+nx/Zf8AVk9WODQBjpZX&#10;Hia+ZVby7dGAkfv9BXRWtna6BYuV8uCGNd0kjHHAHLMf61JYafHpsHlwrtXOTk5yfWvmnxvqmsft&#10;yfEXxB4P0vUm0f4T+Fb0afr19bb1u/Et0nMtlE/ASBDhZGHLdiVagCXwJfyftq/tIw+LFJf4XfDS&#10;5ePQs/6vX9WAKvdj+9HCOEP94gg8sB9Jw3ImJAB4OKxvDXhuz8LeHbLSdHsrfTtL0+JYLa2gQJHC&#10;i8AAD0/z1rWsrUW6tzuZjyaAFlvViJHPFNsrs3O75W+vY0/yv3hPqfzqQnAoAYLpSejflTTeqD91&#10;j9BUirsFN80M+3PegCvqWt2+jaRdaheTR2dnZRPPPNKdqxRqCzMT2AAJJ9q+df2BrO5+Id742+L2&#10;pQyR3XxJ1c/2ckg+aHTLbMNuOR1OGz2IVTW9/wAFHtevNE/Zc1C1glltNP1zULPStXvkBzp9jPMq&#10;Tyk9ANvyEtxiT6V614E8NaZ4R8K6PpOixxx6RpVpFa2YRty+SiBUwe/ygc96ANa/naJF25XJxRFD&#10;P/FKPwFTsAeo/SmO7nO0D8aAHs2xayrr/TLvaOg5JqSa3vLp+ioM8kmppbFbdF8sNuZgGNAE0KR2&#10;52xrgE8kVKFCmkjhWLO0fe606gCOeZbePcfpxTbmVVgYsuV9DTNScKi7jxnNVdQ1D7Vtii+bfx07&#10;0AX7eYTRBgpUY708kLzTI18q1UH+FefyqvDdLcy7MHdjJoAkXE1wGxyBjP51YpscQjH60PuI+XH5&#10;0AEj7RXzn/wTq0a08ZeBNf8AiTqFvDceLPGWu373d66BpIoYp2iit0bqsaKgwBjrznAr6I2SMwzt&#10;968A/wCCYLY/ZL0/31fU8f8AgZLQB9AzS9VHfimxIQAFO3jJx3p07CGGRvYmm2T74x8uMjJJ+uB/&#10;KgCX7oqCUGRuT8uen+fw/OnzTiAZbG71xUdqrTs0jZwTle3FAE8MflR4ximC5VnwOe3FQanqItl2&#10;r9/3FS2Fr9mi9Wbk0APkcnbj5ee9EUXCt+XtSGTzZAFp6n92o9RQA3PmSdOF65/z/nNNuH3EKvry&#10;fSnL8vyrgt37YpwjCev50AN2LAPlUZ6U5G3Chfn5/ClBwaAGXUnlx5/pWU1lNqUx+YKvrVnWZt3l&#10;xr95mwRjrV1T5cf8XXnigComhx713KjBevHX/P41bWNbeMKqqq9MCkgGctz149xTZpC0m1eq8mgC&#10;SY7Y/piobNFcsxG5s5yadeuEtmLcCq+iTeas3zbtrcfSgC1PN5Y64pVPlR5akMX7wk4x61n6hfxy&#10;iZ5ZUhsbdC80zsFWNQMkljwAAMn2oAZrfijT/CehX+sardQ2Gm6bE9zcXEzbY4o1BJYn2Ga8O/Yt&#10;tNQ+I/xD+IvxcuLKbTtL+Ik9nFoUE/yzPY2kbRJcOuBtEudyjrj1BBPPu11/wUE8VHdJLZfA3w7e&#10;7Y1GVl8bXULA5OeRaI4/4GR6/wCr+ntJtVtbOGOOKOCGNAkcaDasajgAKOAABjHagCwM+Z+HX1qP&#10;yQZdx/hPr+P9akcnOBx7+lVrp2keNUXcrON3sPX9DQA6eFdQ+Vl+UHOfX8and9i01mW1i5PyivO/&#10;jf8AtI+F/gFoseoeJdQ8p7hjHZWFunnXuoydAkMQ5YkkDJwoJGSKAOv8Z+JbXwd4T1PWtSkaPT9J&#10;tZLu4KruYIilmwPoK+BbL43fEn9uzxY2heDfD+lSRaXqZvf+En1K0R4PDJ+75VvIvySAhUYbg7Me&#10;duEEgzP2u/iv8Zf2j/Et14dm02bwb4Y0/RW8Q6hoENy32xbAPsU37KB87/eEGRtXllyAx+2vhR8R&#10;fAfhL4U+E00+bQ/Dun6lYW01hpsLqpiWZkjXCD5sebIELkfebk5JoAo/s1/sd+Gf2cIZr6FrjxB4&#10;u1AFtS8Q6j+8vbx2+9gkny0J/hB6YyWIzXql5erZquQWLcACvG/gf+17H8aPjn4u8HLpK6b/AMI6&#10;HNvJJcB5bny5RFJlVyowxBG1jwa9a/s+a4ut0m0IpyADQBYti11bKzHG7sRSW2mxwSb9vzKTg1YY&#10;4H+ApjTZ4Xr70AOkmWJSSRxVU6l58myPdu9fSlOkrIxLM3XOAafaQw2z7Y85bnrQBFb20rzeZIyh&#10;VPT1pkusBp9q7vl64q1NCxt2Vcbm/AD6VHp+n/YS7biWk6j6UAOa9xbbtrL9ah0aVp/OYtkbsCo9&#10;SMl++yBd23q2cCr8EXkQqvoOaAFBLSey/rXF/Gb4YS/EjRWjs7t7O88po1lQgMoPcEgjcD0yMV2U&#10;k6oPf6U20j8mH5vvZ5NAHy1oXw98XfBnVLzy9aupryJQ1i7vIskDgH5t+8k84+6yj6VLaWXjj40X&#10;Bh8bebrUMKwmASu8zo23c4DGR9uJMEEEYx1P3q+lpXhu79UeKORlbK7gDj3q9sVTmgDj/hL8HtJ+&#10;F+gW1vZWcEMka5OFzsJ64PuScseSc5JrxiJ/+Gl/+CgbTYFx4V+CNqYl5BSfWbkfN9fLjXH+y8ee&#10;9et/tOfG+2/Z4+BniLxbMI5ptMtsWkDNj7TcuQkMfry7LnHIUE9qw/2KPgtdfBL4A6XaauzTeJ9a&#10;d9Z124kH76e9uD5j+YerMgKpk9dmaAPN/i/4N0vSvjf/AGkt5/Z15IxjMKOqC8A4AYHlgDIMf8Br&#10;700L9rrwHB4UsbOTxNCt5a2kCTF4ZjlwgzhthBwQckE818i/tP8A7Ms3xsutOvLGdbW4tpg8jAfO&#10;VxggHcuMkIcg5BjUjnph+JP2TrzxVbWSXF5JHLa8/JMpaQlCuSHRgOp+7j3yKAPujT/2tPhzp2ly&#10;SN4ptZHij8xlWGXccfwqCvzHJ6D+Q48I+PX/AAVDWy0KdvBtg32ZX8pr+TZNMPn2EpEDgYPqWOeN&#10;ueK8J1z9kDU77wPBosN9NDFCqoZEmQvKq9mG0J6dAB7Yruvhf+zTpfgPw9b2lxLNMsIyYw/BP+0e&#10;PyUKB0AxQB5f8P8A4f3Hx+mjm8TaWy3LSSPMLjdIApIJY5wzbuMhgMkcivoHQvA9j4ctLe3sreOM&#10;W67RIUHmY+uP0HatewsYNOtljt4Y7eMD7qKFFL5+XIXH1P8An/OaAHRW6xJjjjuBzSrCqsD/ABDu&#10;e9KQEXOeg6k0wykNk/Qdf8KAItUnaGIbT8xOKhsrW4kTe0gUN2xyKlkh+1zIW5CnOKtKuxQPSgCJ&#10;LdIF+4CfYZp/mb+PwPtSXDhYj78VCYi9ufLX5sYBzjNACvbxqPmZcd/8/nSXOkw3a7JI45Ym4ZHX&#10;cpH+fWo7PT5C26429cjBq4ziNcnoKAMO58M2KXEcdvp9mu09RAvy/jirt7oOmiNZJrGzfyyCCYVy&#10;P0qUakpn2jPJHQZ4pusI81qdg3c9BQBmsrateqo+VScZxwvetyKNbS3VV4VBgZqOztI9KtiNzYJy&#10;SfWql9qfnZSPnvQAz7dnUl+bJwelPv8AWQG8tVfdjGMdap6F/pOpHdnG055rbS1jjYMF+YdDnpQB&#10;V0YM8ZkYMGb1BFSapcrFAV7nmrHmDdt71WOlLLNukJYf3aAGaNatDGzsBmQgj6VHrF8Q/lrkc9au&#10;XdwtvCexxgVR0mA3Fy0rLlP4TnvQBYsdMFuyu3zNg8/5/GrhOBRVe9nxGyrktjn2oAka6VR/9eqs&#10;9+Zo2WPduB7VRW2lupP7q/WtLT7EWyNndyehNADNPssFmf5mB7jvVwIFPAH5VVSYvcso3Y3c4P4f&#10;5+lWh8g/xNAC1DNdBHVcjLHFNkv1x8p5+lUbAia8ZjztYYOcY/H/ADmgDRuZTDBuz+NZSa3Ir/Nv&#10;dc84q34ik8uw+rVX8PRNcKXb5Qp4A/r/AIUAW4NYjm/hZecc1aJ2tuzxwKr3llBIw8zzB3OCQv8A&#10;hWZcX7zXjwQgNzkAUAeJ/F/y9f8A+CiPwbsY8t/YOja1qkm0FuJolgBb0GRwfXivoV444h90Zzx9&#10;a+b/AISbviV/wUS8eawx821+H3h618OxMh/die4c3En1ZdpU88fXp9JPGHIz/CcigBUbctKaKo6p&#10;qK2/GaALUk6xA1ReSa8UpHnbzzisHVvHOkaFKv8AbGsabpcbYx9qu0gznOPvH2P5VmzftS/C7SRJ&#10;CfiP4CjkgJV0fX7TcCOoI8zOc9qAO40yw+wo24hmY5zTrgsxO3t7V5jF+3D8IZmVT8SPCG5jgf8A&#10;ExRR+ZPFdd4a+M/gzxgn/Em8WeGdV3AkfY9Ugnzzj+Fj34+tAFo2h1K9ELHaMZNbkMKwRKqjCqMV&#10;U0+w8qfzT1wVq6x4oArzXDCbavFOuULJ975ar3itBMrH7rMBVq4RpI9q4oArQtNP8sbKqr6j/P8A&#10;kUVbhiESYH40UAeX/sYwK/7KfwxdlBZfCOkYJ7f6FFXo+oXBUqFB+8BxXnn7F0ZX9kr4Ysf4vCWk&#10;/wDpFFXpHmLJJ93vQA6VS0f1I4NIkLEfMzZ+tPWTcaV3CDJoAUDaO9Nn/wBS30qnfaqoG1GO7261&#10;YhiZoPmZssO/agCVk3ev51ifET4faH8UvBt74e8Radb6po+px+TPbTD5WHYgjBVgQCGUgqQCCCM1&#10;tlsEUxG3szYO3AA469f8aAPkuDxP4g/YK1uLw/4suNQ1z4WXUipoviN8zTaBuOFtLw9TGDwknYYH&#10;ThPp7w5p8Oo2FpqEV4t1DcxpPG8TBo5FYAggjIIIOQR1q5rmi2ninSbjTr+1hvNPvImhuYJ4g8cy&#10;MMFWU8EEE184+BdOj/Yn/aLtfBNvdXkfw5+IEDyeH4bu4aWPR9SjOZLSNnOVSVGDKCeWGBk5JAPp&#10;hriMy+WevWnNMqjrWPa6fdX+2bzFjVs44yatRaTMGXdcblBzgL1oAvCQP93a30NVSWluiNp24z9a&#10;tACNeB+FMiG6Vm/hP60ASkZFIuOfyNKDk01PvP8AX+goAcB+dRzy7Bins2xcmq0T+bN+Pcf5/OgD&#10;zH9qH4Sx/Fn4fXVvJ5yAJtkeJtrqAQQwOD0I59iawf2Y/EB0S1g0PWJLQat5QicpJuZQrMqZJ+Yh&#10;lA+Y43EdBnA9xmMaxeWyqyMNpU9x9P0/Gvjr9q74bXHwP+LOm/ELSI7prRpBb6lFCc+dARjuQPlO&#10;FyTjhD2NAH2UBtqrqM0kYTapOT2Ncj8Cfipa/FbwBb31tcfaQE/1hH+sXkA/Xgg+4rsJ2EsqLySp&#10;BNADrOQvbhmXbu7VEkf2m4LfwqeferZXcKjAWAYUdTQA27kAjxuUZ603TECWgC9MnHvUc6+e4HXk&#10;Z/T/AD+dWkTy1xQBXZvJVu24n8axfEei+fDHJt3eY3OfStwJ5s3P8J4+vWnSsEi27e2PpQB8z/sf&#10;aq/7PHxS8SfBzUNq2Nxcz+IfB8hfCz2MsreZbAdnicFiB1DMeB1+mncxIWx+teU/tB/s3x/HHwXa&#10;Pp99LofjDw7K194e1qFtslhc46HGd0T4AdcHI7ZFYvwK/a/t/EWvQ+B/iFajwX8SrIBJbG7+S21Y&#10;jjz7SX7kiv1Cg7hyBkDNAHtEswRdzHb65P8An9elZ0Os+VIZPL3FeBz/AJ9607ixWcBcDj19Kbb6&#10;JbwR7TGrH1POaAMO+v7rXJtsEbMc7Tj7q/WtLQPC6aS3nSN51ywwSfur9P8AGn+JfE2kfD3w7dap&#10;q19Y6RpdmvmT3NxIsMUY92OB/jXgsX7WnxA+OlzLJ8HfANrqPh2N/LTxJ4luXsbK7bOCYYQBLIg/&#10;vD0IwDQB9G0V886P+194u+FfibTdI+MXgYeGrfVZ0tbXxJo9x9s0dpWO1Vlz89vliAN+c57AE19C&#10;SybR9aAI7yfy1AH3iakX5F5qNIllJLCnXEohiZvSgB28+n61TvdWS3P3lb2BrN1HxEyEordRjaO9&#10;Ns/DU2qJHLcSeXG/JQD5sdqAC51571vLjVmPXamTmnafoE1+rNcGSAZ+UcZIrYtNJtrFt0MMaN6g&#10;c/nVjOKAIrOzjsYFjjXCr+ZqXdzTXJC8delOAoAKKKKAAnArD1m9WZ9rKrx55U9CKtavdsZFhU7d&#10;x61nx6JNeXTL5i7Y2G4kdR1oA8wvf2UNQ8SfErxB4w1Dxhrl1d6giw2FjaynToYrZG8xbWR03MUZ&#10;goLIFP3jyWql4S+IXiD45eIfEfw18WeGdUt7aHT3ttR1uzD2du8zE5WINzsIOFbc28ISUCsQPeLs&#10;mK1O35ccD2qtaq124b5eDzkcf5/woA4Pwb+yt4T+H3gnTtG0WK40v7HcW13Le2zLHdahJA5dTM+P&#10;nBYkleg6DAGKxPCn7Lt94Q8G+KdH1Dx/4u16x16COC1a7u5BPpW3ed0Th+pLKSAFBCAEEV7IY+R8&#10;3SqOrbvK27tzN2AoA4/4C/ASz+CGhmCPWtc166ZPKa51C9klAjDFkRYyxRAM9VAJ/Su8Q5kb8KSP&#10;FtbAnsoz71St9UU3rfebcOwzigDSPSobi542xsPMIyMc4pFv1kyF5apEgVHLYG71oAo/2c0duWaS&#10;YSSkbsHkVZmlWygPzZYDueTUepCSZFWP1xSXOmGeJt8nPY46UAZ4nuLuZmgVmwecdDVu2s3gdppp&#10;COOjH+WKuRJHaW21AuEXt3rOWOTUruQN91gPoKANG1mjaElMKqnBqvf6n5IOKsCyjjhZY1Cbjk4H&#10;esO6t5ri/wDKHyjft3Y4FADtO06TV73zptywryp/vGti/ufs8a46scdelZsklxpLqHmaVR/CiVT1&#10;/wAYW2nWslxdbobe3iMsrsuNqqCS2M9hmgDznWfFbeIv2nF0tbxo18O6cbiW3h1iVTKZAAPNtNux&#10;lG8EPnIO3PbHqXhpZLuzXK7Y8kh/XmvG/gVZeGfidrGpfE7Rhri3Pi5lsplv0VREsBCfugB91gFy&#10;QzDK44IIr3fTbMafYxwr0Qf/AF6AHW1pHZRbY12rnJ96DODn0Heku59g2+tYnjDxvo/gbRmvtYvr&#10;XTbOMhTNcyCNcnoMk9T6UAab3El0NsakL/erzXX/ANpjS/D/AMVv+EP0mGXxFrFpa3N5qMFo26W1&#10;WKEyKijGHd3CpsB3KWBIxkjD+Lvxi1bx34NvtN+HC6wPEFu80lvdxWyrb/aLO5iWW1kL9C6sSAwC&#10;sO5BIr0Lwfoa6HoZ1y40PTbTxlq9jDLqz28Shri5WFQULjllDDA5xjmgCT4cfG3w/wDFHVNW07TL&#10;pm1bw86Q6rZsh3WMrbh5ZfGxiGR1JRmGVPPTPSX0scsW1mXaT3NfOv7LPxN0C58feKrO68N3/gvx&#10;1q12lxrFvdszwXUx3FRE7H+LMjKg6gMVyAcfQ1vp63A3SNv6igCS41SGGFisiMwHA9aj0rUf7Qlb&#10;JGVHQGsu+tBPfxQr8ofP3a2tPsI9PgVUVVbA3ED7xoAsN92oyY7WMsAqg88d6dJ9w03yFkT5lVqA&#10;KlxeNdv5cQLeuO1Wra1W2TH3vc023jiinYRxhTjkjvTLu5aKdVzwf50ATSDcfzpyD5OuabAMnksf&#10;+A4qSgDmfir8TNE+C/gXUvE3iK+jsdL0uIySSMfmc/wogz8zseAo5JIrwjwz8KfiF+2JZL4l8b+J&#10;fEXw78I3yrPpHhjQLv7JeNCeVlvZ9u4uwKnyxwvH3SCK9J+M3wGtfjZ8UvBWqatqLSaH4OuJb/8A&#10;sZoN1vf3RTbFNIxb/llyVG08k9iRXpFzMYLfzHkJAGR8vNAHz+v7HPjzwUx/4Qv49eNNPhXiKDXr&#10;WDXFQdAoMm3gZOBj09KHtv2mvAybo9V+E3jK3T7wuYLnT7mQZHTZ+7B5I54wPU175psv2qLzNzBf&#10;U1z2ta6yE5YtnoKAPGJ/2tfi14UGzxJ8DdUmjH3rjQNag1Dd0ziLhu/c/wAiaktf+ClvgvRowvij&#10;w/8AEDwW44kOr+H5VRTjOd0e/I+9g/7JPSvaLLwpd6tbJM1wsKyAMFKkkVtaf4YtrW2CSRxztjDM&#10;y8N+FAHkmi/t8/B/xRYNNa/ELw7GvHF1ObR+v92UK3b0/nXqOh6tb+LNItr7TbyC+sbhN8VzaTrL&#10;FMPVWUkEfSqHiD4HeCvFdyZNU8I+GNSkYEF7rS4ZnOevLKTzXgnibwlp3/BPb4taH4i0J77TfhT4&#10;ruW07xBpplaWx0K6kwYL2MNkxozAo/OACMfwgAHs3xl/Zr8J/H7QvsHizR7fVFjBFvcEbLqzY4+a&#10;KUYZDwOhwcDIIrxLw98ddY/YviTwP8W5tRuPDMLMnh7xqI5LqO6gBGy3uwilkmRSBuIIYD23H6rg&#10;nS4hWSNleOQBlZTlWB6EH3qrrNpFfWE1vcRx3FvMpSSKSMOjqeCCDwQfegDlPhj4y8JfEyFb7w/4&#10;k0fxFGqh/wDQruOby/8AeCklT7HFduBgV4X42/4J6/C7x/Kb6DQB4X1blotR8PSnTbiFj/EPL+Q/&#10;iprxD4Sfs+eMPjN8Sfid4A8R/Gj4i3Gi+B7y2tEezvFRtQiuIXkCySMGO5MBXByD7dgD139oX9q7&#10;VNX1rUPh78IrX/hJPHXksL7UIwX0/wANJjmSWQZDS4ztjGTu6gkbGP8AgmHoVpafsY+EryGRpptU&#10;a7vLuVm3NLcNcyhyx9RtC+vy+vNcj4P/AGW/iJ+xVo8tx8KNai8ZeHYZzdXvhXV7WGC5vAQNzRXc&#10;agmbAwA4247HABsf8EmfiJaeMPg74s0u1jntYdB8T3Zt7adQs8VtORLGJFHAbd5ikDIylAH1Uq7X&#10;6dhinAYprvzt9xTqAI5WwV+tOwfce+aBH+POacpyKAIZyXXau457g0tvb+VH/FnvUvSow+6Xb6UA&#10;Z/irwjY+NdBvNL1S3hv9N1CJoLm2nUPHMjDBVgeua8H/AGVzd/AL4++J/gvcX13qGh2WnR+I/Csl&#10;yS81vYvJ5UlsWJJZIpMBSecZ7YA+hL2Zh8qnb7187fGPUU+FX7f3w98V6nN9h0fxR4eufCv22Qfu&#10;RciYXEULk/cLk/KTjcQR2NAH0e0qqeWH50I4dcis8WMl1MxMny5z0607U74aaNqlVGM4xQBeV9xP&#10;tQsyu+0MNwrN02+m1BiBlVxnJWr1ta/ZyTnJbvQBI0ioeWAoMihc5FR3dsZx8u3djAzVN7CWIKvn&#10;L8xwOKAIb3z9TuNsedvc+gq/YaZHYLx87E53Ec0wT/2ZbbX3OR3Apw1JHg3D5SexoAnd98b47Ais&#10;/Sk/4mMmf7v9asxzLHAzM33qbplrtdpi3+sGAPQUAXGbaOaheZyRsXcPWo3JnvFwfkHUVY3LCqr+&#10;FADYUJ+Zu9fPP/BNW+TRfgXrHhm6ZY9U8JeKdU0u9jz0kE5kyP8AZIkGD0ODX0NdSGOL5TjPevnL&#10;4LWi/Dn/AIKD/E/w++0Q+MNFsfFNujZ4dCbeYr67mOT7j8gD6JubU3bJncoqSGPywPoP8/rTpJFX&#10;FCy726GgBGgV5Nx54xTLi6S3jPIzjgVHcSNPOI0ZlB4ORTms0+XcoY9ye/IoAr2UPnytPId24Yx7&#10;Zq9Ku6Nh7VGreXEqp95hxx09zU3QUAMih8odfrTVuoxLs3r06elMupv3fyll49KraZY+ZL5z/N25&#10;FAGgWCDPSogWuG9FHenSrvdV7dP8/l+tJLKsChRn8KAJABGv+NMjOWH/AAL+dNiBd9x7DHI6UTS4&#10;fauc9OP8/SgBzvGr/Nt3VHPOs8TLGy7unTNSm3jJHyj5Rge1NS2jQfu1Vd3ORQArSrBG3zbmUc5N&#10;R2kbb2k5G7jBqQQKvX5u/NOyI046AcAUAV9TzLbtGv3jzUOgE+VLu7MB09qsRJ5hz/ezTRHtMiLg&#10;eY3Uf59KAK+oXrXTmGFSxznKmvnDxzrl5+2t47vvh/4Zvpbb4YeHrkJ4u162m2NrMoGTptsw6p08&#10;xx24zjAe/wDGf4m6v8efHtx8KfhneTWrW7qnjHxTbN+70S3J+a1hfGGunAI4+5z0O4p698N/h7ov&#10;wo8E6X4V8O2q6fo+kwiKKIclscl2PG52JJLHkkk0Abnh3w7p/h7SrHTdMt4bPT9LiW2tbeEYjgjQ&#10;ABQPQACtdcL8o/hqG0iWBTjCr06YpYZvMnbHTHegCSVgFqPzkgid5GVFjG5mY4CgdST/AFriPjr+&#10;0X4X/Z80SO8168Zry6Oyw0y1Tzr/AFKXkCOGEfMxJIGeAM8kV45YfCb4hftoXTXnxCe98B/D2R98&#10;PhW0m26hqiZ4+2zDlFP/ADyX15wQCQBnxk/al8UfH3Wb7wN8C7VdRnikNrqvi+XK6XpOQQyxSYxJ&#10;KPVdwHYN1Gdpn/BKbw74f8FyakfFXiab4nQsb6Lxb9skE0N0BkER7sGPI53EuQT8w6D6d8HeDdH+&#10;G/hqz0TQ9NtdL0uxTZBbW0QSOIfQdyeSepJyeTWhdnz7aSMBvnUrnHTIoA+WP+CXaal8Vvhj4y+I&#10;nin7Neap8QNU8q4HkARzQW0Kw8g54ZvMBX7oxwB0HsGmfsy+CfD3jfUNfXQ7e91S9mMwNyokjtT+&#10;7bbEmNqqGjDrwSrFsEA4rzn/AIJaxf2F+x1p9jPIqzaRqeo2tyGG3ynW5ckNnocEH2zW14B/aM8Q&#10;/HvxB41XwPolnJoei2TQ6Vq98XWPUL/I2rjgeX94nHIAQnG4CgBvgW98P/Dr9pTXJNY8Oaf4d8Q6&#10;zFHbWl/E0n2W6iLkRR+a+2NZ5QgIiRc/uT8zHge4Nf3AH/Hs3514/Z/Dz4reI7W+HiC88HzXdsuo&#10;SaJciASPp87iJbST/VAZQGcMQM8p17O/ZF+CHjf4E6VqVr4v8WL4gtZigsLaKZ5ktcZLndIoYZyo&#10;Cg7RgnqaAPYraeZ/9ZDt555ouLhIJlDNt6mrAORVWSyW5vFkOCF7HvQBJJdL5R2lWO3sar6NH+73&#10;85YH+f8A9arX2aPOdiZ6dKAVtbf5vuqKAHTSrDGWbtVCKaTVLjjcsaHOR6+lMldtWuFVc+WPvH0r&#10;QhiWzgVF4Cj86AHjA4GPpVHVb9oDtA/Krmdg3N/+qqVnF9sumkZiRG3AIoAziL64Xcscm3GRx1qz&#10;HHfJEV8tvTkj/GtCG433ssefugYFR6pqC20TLna2KAHafp/2EMztudupx0qtqN60svlx5Zj90CoI&#10;XvLmyabzPlxwp6mqPiDxNZ/DLwZq3ibWrlbfTdKs5Lu4bH3I0BY/UnGAO5OKAPDfj4v/AA0N+2D4&#10;B+G9vH9o0fwGy+MPEpb5og6jbaQMOjMWOSDnKyZ7GvpSW529FzjnjvXgP7CHgTUtO8Dax4+8TW7R&#10;+L/ipenW7lWO57a0OfstvnsqRnIHUb8Hpge/QQfdZju7424oASBpJl+Zdq4qRIQjZp4G0Y9KP4qA&#10;CoVTfJncfX+VSSHCN9KhtJ/N7j3FAE0oJj/xqO3iwxZs57Z/z/nmpXbapNKBigCG7uFiT7wznpTo&#10;huO4kM3selFxCso+YD8akxigBrvsHTOTgVGSz8gN7YNSNtJ5/ChHXgD0oAhS1L/e3LUzMsKc/Kq0&#10;rNsXJ7VSO7UJ8Bv3anPI7UAXEk8xNy1HLC0g2/NtPbNLLItpFx+VPhbcnf8AGgCNIIrTn5VPqaZc&#10;ajHHwHU1BrkmIto6k9PWodH0lnZZptrLzhTQBavrKS+kT5tkeOec05bFba0WNeexPc5qxJIsS5NU&#10;Zr9nuEVf7w4/KgCxptj/AGfbKhKswzlse9Oub1YF6/N2qHVJ5I1O0lVHB461HaaU/nrJM27HRRQB&#10;JbrIR5h3ZboKbdXkkA+ddv41Ymulhb5ue/FUZR/aO6TPyL2PQUAQGaTU5xGu7bn5mA6Vr28K2lus&#10;Y+6gxmq+m28URbaiht2QSOf8/wCNSajP5MH+8cUATMPOX5Wx7ioZkW2t2z8xwetGmNutyc5+Y1V1&#10;2fauM+oxQAulytO7HYMdufer8kixLljiqOiR+XYiZvmLZxjtzV1ds6hiv50AVNKG+WdiOr5H607V&#10;rny4tqn5s1aYrBGcYXHQVltGdUvGH8KjJoAuW9ksMB3Ozd24qpeB4NQhVTtWSTBx/n0NaJ2yRlRk&#10;LnaahjRbm6bdy0bZH16f0FAGdryXV07RpDIyA8H1q/ez/wBk2Y8qEN6449quM20Vz19rMNvqYnu5&#10;Y4beJW3tI4VEXBySTwB3zQAkFrda9eOztLDF1yR+go8T6vYfCnwPrWvX0n+iaPZzX1xI4GVjjQu3&#10;6LXmPj3/AIKFfDXwjqzaVpOoX3jjXuiab4YtW1KZz/vp+7+vz5HpXif7Y3x4+M3jj9mjxhet4E0v&#10;wD4Pay8i7Oq35n1e6hldYiqRx4WInfgh88Z5oA9e/wCCfXhU+A/2Y4/FXiCSG11fx1d3HinV7m4Y&#10;RqDcOWjJZsYXygh54BY+tWvG/wDwUM+H+h6y2j+GZNW+I3iDnGn+FrRtQI7ZaVf3YXPUhjj0rzf9&#10;nX/gnND4o8CeHNS+Lev694zmh0+D7LoNxeSR6ZpChF2RLGjDcUUBTyFOD8p4NfS/hzwHoPwy0ZdN&#10;8P6Ppeh2K4xDY2yQJ9SFAyfc0AeGXfjr9oX4xj/iX6T4X+EWkydJ9RkGr6tt7Msa4hX3V8EVT039&#10;hC8+JF153jj4nfEXxVziVItQGnWXrgQR9O3Q+npXvGpuZpfLi3MzHAA7muns7SOyt1jjUKO+B1Pr&#10;QB4f4T/4Jr/Bfwony+CbLUJSPmkv55rosTjJxI5Hbt0ycda621/Y7+E9mkap8NvAuIgAu7QrZm44&#10;GWKZJ9ySa9Glk8tajhZ5fm3fL9KAOVl/Z78AyxsreB/B7KwwQdGtsEf98VxPiz9gv4O+LNy3Hw58&#10;Ow7upsYPsWOMceSUxx6d+eteyMOOtCKFH4UAfOcn/BN/wj4d/wCRV8WfErwKoHypo3iSWONRzxiT&#10;ecc469vrQP2fvjV4Hfd4V+Nx1uNTn7F4m0WK4VxyeZ4z5nXI4A4PsK928QSYfg9qtaXpf2WMszBm&#10;cenSgD53uPjV+0B4IPl+IvhToniyGH/WXfhXWPLI56iCcF2PsMVoWv8AwUm8EaJcrb+M9E8dfDy4&#10;J2/8T/Qpo425xkPHvBGeMnHNe+PJFYOePmbkkUXTW+o2skM8Uc0Mg2vHIoZXHoQeDQByvgn9onwL&#10;8TrXzPDvjDw7q2AGZLe/jaRAf7yZ3L+IFFcX8Rf2KvhH8S7rzNT8B6B5xbcZbOA2UjH/AGjCULfj&#10;migDd/Y+Uf8ADI3wtVR97whpJJ9P9Chr0PyPn2qPujkk9a8//Y/Df8MjfCvB/wCZR0nPHP8Ax5RV&#10;6FyrsRuPA6Dk0ANktNwyeD9cVj3d7JNOsMbcyPtBzWtfrI9swVWZqp6VorC586bcrI2VHr60AXNP&#10;0yPTgxVmZm+8zHrUxuVB6028l2xdaqSXccNvtXDuTjFAFs3iAn5vpStcpCm5m4rMjs7i4ZvlZOcc&#10;ipjockp/eXDbemAtAFuDUEuFbblivb1rjvj78B9E/aI+G954d15WjWZlmtLuEgT6dcLzHNEx6Mp/&#10;MEg8GuoTUIrWaO2hXcx+UnpV4r+8+b1+X24//XQB806Z+0n48/ZaSz0n4yaOl9oKutrB450kGW1f&#10;shvIAN8LHAywG0seBjJr6KsNVGrafDdWslvdW1xGssM0LiRJVYZVlI4IIIII4xUms6NaeI9HutP1&#10;C1gvLG8iaCe3nQSRzIwwysp4IIOMGvn39mDUrj9nH4uax8F9WWSPR3afWfBF1IxZJ7Fn3S2QY8mS&#10;BmJxknaSegGQD3x7xYptsrDcTjA7VZlm/d/4d6xpbV77UioJ+9ycds9a2LawW2X5naTj+KgCZF+X&#10;9etZup6g0LAcFWb8+lJrGsiE7EPy45rKjSbWboKgYqWG9/7oNAGq2sQou3d8w9qfDrkCLgHntxVm&#10;10yK2tljYCXb/E4yalKRAfdj/IUAQtafbNrN93qMGvOf2p20+1+GEkWpTSW+ntve4nTO+JApyQQC&#10;eM+h6V6ZNcLFFkc8cYrzf9oHwTJ8TPhxfafL9pWzmRo5jCcSKjAqxXIIyM9weM0AZf7HWl2dj8LL&#10;FbK4S6t/s0CpMnKygJncMgHBJzyAfWvXIVVfutuz79a+Zf2YvjV4d+Gci+B5JrqO5sYltwlzGY5Z&#10;TGDl0BA3rznIAyORnBr6X068i1CzjmgmWaKQZVlIwaAJ8VDcusQ3HtzUxOBVO6Jnu41U/L396AJL&#10;Nt/4gcVM77B6+gpEVYYxu25x1pBI0jZXO3270ACjaeWXcMkj602V1Yjnbz1+nP8AOiEFd2dy4P4U&#10;1WUzMT91ec9vqf1/KgCQgSrtU4X1Fcj8Yvg74R+NHhaTRfFmjWOsWrKQnnJ+9hJ/ijkGGRvdSDW9&#10;eXtxfDbbxSKp/jBxUtpoqxP5k0nnNjow+UUAfPGifsu/FP4VA2vw5+L9w+hx48jSvFOnrqQthn7i&#10;3AIcKATgAD7oHvWh/YX7UiJ9mGvfBd4s7ftjWd+Ljbn72wfJuA7dOPxr32e9js14C/hUds816Tu3&#10;JGO5HWgDwPw9+xHN448Rw658YvFt18StSt5BJaaWY/sei2LDutspxIfd+COoNfQKwxaXp6RQRxww&#10;wqESNFCqijgAAcAD0pmn7Wlm+X7rYBqn4n1L7NF5a/xUAVPiV8N9L+Mnw31bwzrtv9o0vW7ZredB&#10;wwB5DKezKwDA9ioNeV/sg/EjVJPC2qfD/wAVTNN40+Gs66XezOfm1C2I3Wl2M8kSRYBJ53KSete6&#10;INqD2FfOf7WFq3wS+Knhn4y2ce2z0mVNF8WIi/8AHxpk7hVmYfxGCUqwwMkNjOBQB9DLOtnYqzVz&#10;d1qF1rN61vZoXK/ebOFX6mjxD4njv4FktZY5oJVDQvG25ZFIyGBHBBzxW9oOjJolkUDFmkO92I5J&#10;oAbo3h6LSD5m55JmXDMx/PFXXmxnHUUm0zc5Kr2x3pxVQm3Hy0AMRpJF7DP50ogUNnn86epyPxpa&#10;ADrRRTScg0AOqO4l8mLdUhOBWVq2phUK5/WgCskc2p6mrKv7uNhuY44reAxWfoEUlvaSmRGUl8gE&#10;deBU0upbmZYo3kZevHSgA1KXChByzdqcJUs7Un5eOTiorbT5JJFmmc7+u0dBVl4VmPLbsHkGgCna&#10;3ZuWkaT/AFfYZx+nenWtpFdz+cudq5XbViURwQ7dq47Coo5misCypubJ4AoAj1eYybYY+WY4p+na&#10;etjafMP3kgwxzz9KhsLYq7XFx8m08Bu3vVfUdRk1Cby7dGbyz1XPNAFqw0mPash8zcDnDGrsxIQ4&#10;9KS3j8qJV/T0p0gzG30oAoPqMhk2RrH8o5yaZc2t1eyxq21Vxy47U7S1/wCJjKf9mtCSVYh8zKv1&#10;NAFT+x44bdtu9m29z1NUpbx9Jhwqqrd91XLjU1WZfLDTH0Bptvbf2jctJPBtXsG9aAM+Hxc7S4by&#10;xz6VeTxFG3Vlq59mt4f+WcK/8BApo023JJMMLbufuCgCBfEFv5nMi7cdhXzx+0h+0hIPGfirwtpu&#10;japqdvpOk273l7p9ol80Hmv+9jkhkGwoYGJyxHIIPXI+jvsFrEd3kwKfXYK53xN8HNB8UW2tRyad&#10;ZW48R25tdTkggEU18m0rh5FwzYUkAk5HagB3gOy0G18M6XY6Q9p9l0uNY447VVWOM4BI2p8qnPJA&#10;9a6KS9jQN824jsK8L/Y8+H2n+D7LxbYadBHpel2usyR28Jt7uG5baSm6Y3BKuSEXBhO3HXByB7lE&#10;1vFH8rRnHuKAMPxz420r4caG2seIbwadp6TRwGUqzKrSOETO0EgbmAyeB1JArxP9om28VftL6Xa+&#10;GtD8E2dx4cumMl1qOr3H2d7OWOd48wlS3LIFZZEDqVk6MMivU/jlqOpah8M9bttFs7G91aS1b7FD&#10;dhGiMw5RiHVlLKwDKGG0soBIHIqfCWz8Raf8OtFs9fvpdU14RD7bdYxvkYkkcYGFB25xyFzQB2ng&#10;3w5Z+EPDVlptjGYrWzhWJEMhkZQAByzcsfc8nrWhJEpJY5/OmW0K6dahWcsB/E1Q3t6TCdo+XqWz&#10;0/z/AEoA4T47fD+PxlodtJp62qeINMuYryxupYjKIJI24by96K7BWkChztDN2BJrkf2Wf2itQ+P9&#10;/wCIdK1jQbjRdY8NzhZlddqlHLBNynlZBsORyOhB7V6ZJqa2d40jKs3zZGT6GuN/aF8K+OPiVoej&#10;zeC9VuPD+paVqEd3hpCtteR5wVlwMsqjLbeQcEYJIIAO58lbfXLeKNtzZO4bj7/SujUbVArnfhtq&#10;9v4k8NW98kN1HLKCxF3atbTEZKiTy3+dFfaWUNztI966CQ/JQBFcTkttTrTXabbtAXHrmp1RV6AV&#10;DezeSyt270ANgH2ZGeRjuYUDTQ8odmY8cCpoFV4g33t3OTRPA0vSRl+lADooVhHy1Fe3QgiPPNSx&#10;xbFA3M2PWqusQ77b3zQBT0i2a8uvOb/VqSBz1NaWoKrWcm7+6RVXQWWGx27lB3GrzMrqV3DkUAZc&#10;tq19pMccYb92uQ2evXiqvhPQF3rfSGTzlZgoz8uMY6fnWhrszWenqI2Kc9qi8I7n09pGZm3OQB2G&#10;KANWgnAoooAaz7B8xrJ8X+FrH4heGdQ0XVLSK+0nU4HtbqCQfLLG4IYfl+X8tRhvP3fbJpxPlqAq&#10;+wFAHzZ8MvG+tfsZ+PtK+HHje+k1TwLrUv2Xwh4muXAe1YAldOu2OBuAGI3/AIhgdOE+hb+dpNSj&#10;gUrhl5B/Gsn4p/C/Q/jP4Bv/AA74ksI9T0nUk2SxSDBB/hdCOVdTgqw5Bwa8D8F+LvFn7HPxC0Pw&#10;z40urzxR8Pdev00nw94kmkDXmmTyl/KtLzJzIDgBZR0xzxwoB9OXNxHptjJNK22O3jLux7ADJNfP&#10;X/BN/T28QfAjU/Gt0p/tD4i+IdQ16dickKZmiRB7ARnHT71dv+2/4xk8B/sj/EHUoZmt5k0aa3ik&#10;V9jI8w8lSD65cY9T6da8t+Hn7Yngf4IfDXwv4D0Gz17xr4n0PR7W1uNG8M6a91JDOIlEnmOcIh8z&#10;duG4spzkZ4oA+okj8mIheK+VYPEug/sr/wDBRy902S5ttP034yaTDdtEWCJb6lHI8aE9gJsSc95G&#10;966NfF/7SHxdbfpXhnwT8L9LmBCya1dvqmpKvZ1SICMMeDtccd892D/gnrpfivwn4obxx4ivvGnj&#10;jxTAsEniO4gWCTTQhVoltYlO2FUkAfCn5jweOKAPomO2Cybj972qTfgenavFP2QfjRq/i2w1fwH4&#10;0ZYfiH4BkWz1L5uNTgI/c30efvLIuM+h643AV7REcnOGbsKAHSSAD1/HpTWuo4k+ZsU1yzt34Pbt&#10;/wDX/lTpIdynvmgCpPq+GwuMfzos7mSaVlYY6ZqeOxVPQc9hzTktBGzEMfm9uaADan2n6DofX/P8&#10;q5/4q/DHQfjT4Lu/DfiLTbfVdKvgPMikyNpHKurDBVgeQwII/GujSAI27k/Wn55oA+YT4o8Y/sCy&#10;6bB4m1Sbxp8I5JksV1idf+Jr4a3EJELgjiaDJC7wAwyP9lW+lmtIb5llO2RSAV7qfeqPjrwZpfxF&#10;8IajoOtWkd9perQNbXMDjIkRhg/QjqD1BAPUV4z+x946vfAt/rHwd8SXRuvEHgFVOl3Dt8+r6O3F&#10;vOP9qMERuB0IXrmgD3yop5zGeBmoG1MnhY2J9h0qjc60pb5s8cEUAXm1HEm1to5571ZjkWRN3b1q&#10;pp80d3DuZY1PTBxSyWxYlkkbb3/uj9aAEv5PPcKJNqg5+XqaoXVo1zeMtuknIySW4qLULz7POyBu&#10;nGQa1LTS2t/m+0SNuH4fzoArXNpDpdsjSO/mEdCepqmfFTHCfJ+FaWr6I2ppGBJt2g5J5zUmlaJD&#10;p1rGpjjkkUcuUGTzmgBNJhYR+dIPmblfpTbaD7Veu0hPytwBV9gNvtVDTMLdXRZuFfgk9OtAF0xK&#10;rbunHNfN37S18PBP7YvwV8Xp8lvqN1d+Er05Ch/tMe62Gf8ArqGODnOOOa+gr+ea6+SOFtuetc78&#10;XvgPoPxw+G994Z1+KSa0vGEsc8TeXcWky8xzRN/C6HkHp1BBBIIB0s+nySSr/dU+vWrMdusKc7vw&#10;zXzra6d+0V8BIEtbOTwv8Y9DtRsi+1znStbZB0DSNmJjjjc2WJ5NW9J/4KI+GtE1uLR/iN4d8VfC&#10;7VJjtQ65ZE2Nwef9Xcx5Vhx94hV96APoGN1C8fzzTGLNuPHA4Pp+H+e1UvB3jXR/iH4fg1bQdU0/&#10;WNNuB+6urOdZon9RuUkZHcdRV+d129VoAZalpJN38PTj/P8AnNWCcVHbDEC/jTJA0ki8/gO9ACSz&#10;rJJt7A88VJCdoC+2ffmhYVjPbt2oB/0jn+FcZoALi4W3T5jj0qG1j8yZpG+83IX0pZ0Wa5jbd8q5&#10;6Gp4177dvoPQUAOJxUK8yj6n/P6mpqhRd0v+6T/n9f0oAdccpj+8cUh3RL/+tqe67ivpnNNI80qG&#10;6YyR60AVpLVrrk/d7YPWnmz2t0H58VaJwKa0e4dT1zQBGSttEZGO3b1r5w+Mvxu8Q/Fv4hXHwz+F&#10;c0Z13AOv+IMeZa+GIG4OD0a5YZCoOQeeMErL8Xvjfr37RnjLUfhp8LLtbO3spFt/E3jHcPs+kKc7&#10;7e2/56XJHGVOEz1B+ZfYvgp8D/Df7PvgS38P+GdPjs7OEbppSA097Lj5ppn6u7dyenQYAAABV+B/&#10;wC0P4C/Dix8N6Kkwt7ctLPPK+6e9nbl5pW/idjyT2GAMAAV1lpo8dsOSzMTkmpJL4K21Rubtio59&#10;QWwsprq6kjtbe3RpJZZXCJEijJZieAAASSeABQBI2mxt/e/OvD/jf+07Np3iqX4e/C+1j8TfEi6G&#10;2XHzWPh1CQGuLtxwNueI+WJwCOQG53VfjF4w/bS1a40P4XXV14Z8AQTGDVPGzRlZ77A+eHT0bB9j&#10;McY5x0G7174M/AHw3+z94RXQ/C9gtjb58y5uHbzLq/l7yzSHl3PPXgZwABgUAcv8Cv2OdL+FuuTe&#10;Jte1K68ZePdRH+m69fqPMH/TOBORDEMkbV5I4JxgD2BpFtkVfbAp4GxetQkB5Ou70HpQArP5o/3v&#10;apVTYOKZEPm/D0pz89qAPiD9lbxzfX/jnxx8IbPSre8tY/GutT6l9uUtFNphlVHjk2/NGx3llkAw&#10;zBFxhiw+x/AHgXSfhf4N0/QtFtVs9N06LyoYlGTjqSx6liSSSeSSTXx/+yT481ZP+ChPxS8L6beW&#10;kOitrl9q96lxZ4ubtiqR+Wr4yoVyGB4DBD1yK+2iNw5oArP5lxIMKPL7U+O2WI7264/Kps1DIjTt&#10;127TzigCvdXrSnZENw9aktbBoE55Y89asRwrH90fjTs0AQiNoufk/EnihYWnO6Tj0AqVmVR82PXm&#10;q0moEttjUtnvQBYQKq4XjbxUJt2mnJf7q9MGixZnViwxzwKdeXYtYs/hQBBqV6trEUX7/pipDItn&#10;Zbu+3NULOxbVZDJIx8tTge9ai2q7cN8wxjmgCrpEJLyXDNzMM4z0put2SzJ5jHoMYrQVdowOBVPV&#10;WZomjVS2707UAWYXUxD/AGQK+ev2lrlv2ivjj4d+DtqzSaFbqviHxkUPDWsbg21mT/01lAZhwdiA&#10;jjNe0/EHx5pvwm+HmreJNWlWHTtGtHvLhicEqoJ2j1YngDuSB3ryz9hv4Z6hongrVvHXiKIw+LPi&#10;ZdnXtQib/lyifJt7cZ5ASIrweQWI7UAe1RWaQzLj5SqgALwMemPT29qsE4qGNvNnDccDBFJdzrHJ&#10;GrH7xoAlik8ynU1CI4l3fLxznimi5Vm+XLe4oAi1W6FpaMxrO0Kzkun+0P8A6ts7eetGqTG+v4Yc&#10;fIZACCOtbEcaxJtVQqjoB2oAaluBjPUe1O35NOIyKY8ixqxz70ARMfOuyu4YAyKkuQWhaobH987T&#10;fwkbQKnnbbGc/d7mgCstmXVd2egzg1YhgW1TC5/Goo7nzmRU5246VLdxedFtyRz2oAbM3mrj8hTr&#10;dNkY9xQV2qVHzFh37VIenFAEMkHmynPp2qYnaKhWRhzjJYZzUU93MDgW7MPrQBQv586iudvDjvx1&#10;rWjf5gqrgKOeOlZduss1+zG3J5By3G2tgdKAIriDz8ddvt3pY7dIfm/Whp13YDKW9M0MDKcdOKAE&#10;kuUDBc/MTwKS5MjQvsx0496LeHHzHH5UlzfLbkdCO/PSgCBLF7iBfMyucZwen+cCpNRhma3EcKjH&#10;ck9BU1tcfaYd+3bnpUdpctO3zLx7UAUbVnW5Cr8zbsN/n/P6VNqdhLdxxgKPvfNz2qTTbE28szMo&#10;yz5X2q08qxj5mxjmgARFhjCrwqjFY+tv5ku1fvMcCr02o+Yu1Ad3pWLcM9xeKi/fZsYoA3tNGLKP&#10;5QuBxg1OzhBk1FYwNa2iRs25lHJ9ah1CcKh+bn0oAr6jdF2wPXAq3pdv5Nou5cM2Sa8c+I/7aPwz&#10;+Emo+Rq3imzudVV9kem6YDf3jv8A3fLiDbWP+3trnx+0Z8ZPjKNvw++Fv/CM6dJ9zWvHE/2XAPcW&#10;ceZenIOSKAPoia4S1RixwFBYk1478Rf26vhf8KdRbT5PEUWu65I2xNK0GNtSupH5+TEWVVvZ2WuR&#10;H7DWpfFWb7T8XPiN4m8c7vmfSbKT+ydHA67TDDhnx03blJ7jJzXsHw2+CXhH4OaVJa+FPDek6DGE&#10;2u1naqksuP7743P06sxPFAHj8vxn+OnxzkaPwf4C034e6TL9zU/F85a8Kf3haRco+Oz5HvRov/BP&#10;+38c6lHe/Fjxn4m+Il3u8z+z5ZjY6Sp65W3iI6Hp83bkV7xZXEsF837lpG25PsKp6hqM1/ep5eVl&#10;b5QAT+P9aAHeC/hf4Z+HejrY+G9E0vRbNOPLsLZIFbHc7QNx9zmvI/8AgpXFDp37D/jgsW8y4itY&#10;EyM7ma8gAHtmvarfS5rSFW3ySN12Dj+teD/8FIbiTxN8D9J8B2cLS698QtfsdMsYlO5oxHMk8kxH&#10;UxosfzHjAYE0Ae9aYl1p3h2zjeNVaG3jRhnkEKAarzWd5eqZBH8uMjLDn6VvEZFNRgRxj6DtQBj+&#10;HdGmguzcTjbwVVe49607u6a3YYUNkfjU9V5JQ06/IGbtmgCEpPdv0Crnk5q0qraxeiinKSq5bpjo&#10;B0rF1O9mLH5XAzxkUAW73WVj4BFJaXUl1H8oXb70aXonkkyXG2SRuQCPu1oeWABt+XHoKAM2axa5&#10;fax+96VoSSC3h5/hFOEKh933m9TTbh1KFWI54+lAFW2k+3SSjcwU45x/n3qpf27i6Mdvubjnmi61&#10;F/N8uFTzgZXt1/xrQsrD7NtYsxbGOf8AJoAr2mgIoV5Gk8zHIz0PeiptQ1L7HIihQ27nrRQBwH7H&#10;shb9kr4WKvbwhpO4kdP9Chr0aNs89d3tXnf7HrBf2Rvhaf8AqUNJ5/7coa9CacSNtXP3h07igB0t&#10;0sS5OcVE+oLs+UHd24NSmBJQeeQeuehpVhVTQBQmjmuR9alsdJWD5pNrMp4NTzTMT8i9Dg5HWobq&#10;4ukcLHGrep/z9KAJ7m6jsostx6D1rOl8RB5MJnHpimy6XdXsy+ZtRSecHoKtQW1voUZ2lizdSTkm&#10;gDG0mXzvEkbMcZ3ED14NdGg8w7ueCcCs+HwxBb3i3DSSHyx3PtWkjqwXadwxnrQAGQBsd/YV5N+2&#10;H8HNQ+Kfw5tdS8N4h8ceDbtNa8OzkD/j4j+9C2escqZQqSATtJ4FetBQpOB160Ecg56UAef/ALM3&#10;xfsvj78J9N8XWEclvFqilZbaX/WWs0bMksbe4dTj1GD3rrta1cWqMo5rwX9lxG+D37THxX+Gkbbr&#10;O9ul8aaScbRHFd4WaIDoFSVVAx1BJr6Dh0uNJfMb95J79KAMzSfD73kv2i8X5TysR/mf8K2YLeO1&#10;TbGqoo7AU9m2iqi3O6V2/ujigCacPLJtB2rjOarXT4kVI2U7uKZcXjT/AHRz7VJp1gVPmP8Ae7Yo&#10;AnhtytviQ7uOnpSxLGIvLxlTnIPOfWnXCK6fN0qO0ijhVcN82ORnvQB458cP2StC+Ixj1BbEtcWJ&#10;3oI2KyrxnCsOSuedhyMj8K828F/tJeKPhT8SJPD+saLd/wBlzSYttRWLdbzALy8uOIzwSSCMd1A5&#10;r6yeUKvXnHFeXftOaDout+DLmxu1t4bjUonjkkwoIjKsCzZ44JBGe49qAOt8LfEG38a6P9otflkU&#10;DcobcMHkFSOoPrW5aW7j5mYEg14X+w54O1zwx4CjsdZGJLONoGPynaA58sArwfl/HBGea98EiqOd&#10;q84/pQAGPd12n6rSRqsS/U8mlkfZGWyFx3NQ24kkGW+6Mjr/AEoAmIDkcZx+lCxqo479fek8hSOf&#10;50gtlB/ioAFWOziO0bV61DcSvIvy/KpHenSWgeX9fpThBuk9FXj60AV4NOE43SHcKvZxVO6nuEfb&#10;CqNg1XuL28tBudYQO/NAF4RrZpI/PzHccmub8RXf2y8WNMszkAADNSX2vSTRANgegHerfhbRDEVv&#10;pmYyyKQFPRRmgDbrj/ix4N074h+E9U0HVoFudN1a3e2uIz/EjDBx6EdQexANdYbhQSOuKz7mJZTO&#10;0nVRxnsaAPn39ifXL6x1nVPhn4lkFxrXw4VIbed/+Ylp7AfZZwPUJ8jdcFRzk19Ksu9cV8tftV6h&#10;J8DPiR4Y+MVjE/l+H5F0nxHHEpP2nSrhwpJx3ilKuvbJr6gs76HULWGeCRJoLhBJHIhyrqRkEHuC&#10;CKAJqaD5g9qimvY0IVm6ntTxIrkbd3pjBoAkJwKarZJpxHy1A95Fb/eb2oAnpN3FZ93rqxn5GXHv&#10;WVc6wXkbHP0oA2tQ1BYo2UfjWXptp/al7ukXdEAeCetFtpVzfKGfCxsM5DA1qaJa/ZbLG3buOc5y&#10;TQBbCgLtxx0xSBVjBwAvrxSSXCRfeZRWVf8AiFGl8uNuPWgC87yXMm1TtX1ps1x9n+Xdlm+UY71C&#10;urFYPl20adD59z5rfeySB6UAWRIu3Milmp4uo1X/AGR3p01uJw24t8wxwazT4dXfj5wvruoAkvz/&#10;AGnKkcbfJjLYbirVjp8dknyKoYjDEd6rjw5Ai8eYW92/+tUzyrptnGp+nWgAvL/yeF61UudUkjiG&#10;7+IcZFS6XD9okadumcLRdvHdTKzfdj7Y60AUtPF1KzSROq7h3HX9P85q6+lT3Lr50qsB1wOtW7U5&#10;Q7Rhc4HGKdPJ5cRI60AJFaRwj5UUfhUg4FQx30blV3fN9KmLAUAVcGa8UN90dqsOxX7tV4j5l7kd&#10;FzViRtq0AVHL3VyY8qNoyalvb5bNfm9M1XtLiOKZ3Zjnp0qO4i/tq62jIjA5NAHzzpvjHV/2WfDn&#10;jLxR42m1bUNN1zxO32KGOQ3LWdtI8mxhltqrt525GOB1NfROgNaavoVneW5We3u4UnikKld6sAwO&#10;DyMgjrXzlrvxr0GH9oLxNa+NPEGlP4U8MxrYfY7mOSNt8x4gaAB47pP3ayeZwyFRwBnPR+KPiP8A&#10;FX+0brVfB+g2t9omn6mLU6Tf262001uo8vfbTK5WSF+JAxAKnIG9RQBd/aR+C6+NvGPw9u2m1b/i&#10;T67FdstnpbXkbAPGcSsHXyk45cggDPHFe0Q20NoCY0RcDnaO1eN6L+y3n4sTeKtX8UeJda86dry3&#10;0m4vX+y2ExdXGzYVBVCCACoBBGRxz7GEW3ssN8vy4PfmgCsZW1eTahZYepJFUfEepraRiOIgIAQR&#10;/n6VpWV5DDaqqknbxjFY1rZNqOvxlkZoY2JY9unGaAE8O+HWvmF1dKrQuvyIep9zXSRxrDGqqNqr&#10;wAO1OA2jApryBKAPG/HmheJPhf8AtAWPijSGtE8EapFLP4s8wQRG3MUW1J2lYeYyhSCEBIGxsAbq&#10;jX4v3f7U/h77H4BurzSdHvWvrO81u5sZBhYxBHiDDKVdxcvJG5OQbYgr1x7FdzQyQNHMivHIpVlY&#10;ZVgeoIrChuLPQbC30/TbWCzs7VBFDBAgjjiUdAqjAA+lAHjDTfEz9kz4UeFtGsbG28fzTahcpf38&#10;juv2NHcSIzszZx80xaRvlUKASOM2vjR+0tf+MtMFr8OY5tQtLPUkj1jXrcCSPS4Igs8jqm1jIjxq&#10;6hwpVirKoYkV6xrCQ+JdJutLv7VLq01CFreeCT7sqOCrKfqDTfCXhH/hFPDtlpOmW32ex063jtYV&#10;eQuyxoMKpZiScD19aAHfCP4yeG/jV4bbUfDOpRajawyNBJgFJI2BI+ZGAZQcZGQMiuqAxXh/jj4P&#10;3HgVrrUPAC6fouufaHvHtnJjsL24eMRCWUKCf3al2VQNhYkkEnI6LwX43+JGs/Fq8tdQ8N6LD4Jj&#10;3i31KK6zcykAbcpvPU5yCox6nuAenVS1e7WOAivItH+DnxI1PUdbv9e8ctNO91FPpNpZIYbW1EMu&#10;9FkAxvVwArjB4Jwx4NQ/Bf44SeOvFereC9amZvFvhh1jvna2+zLegkbpYo8k7AWABP3gVbjdgAHr&#10;GhWhuv3zN+7Vjhcd61SiR44+lKR5ahVH0pq7gNzKu4DtQBS1m2+1oqD727nJ6UmhMtraLDuVW3nj&#10;1qHVLW7u1Cxou1m7HFTWnhiCAqzF5JBzknj8qANJelFRPcJDhd3PQd8U9RtXrnjqaAGST7J1XHbN&#10;SEbv5iomKmXP8WMCniZScA/lQAgTzIwv8OK+d/8Ago/ejxN4A8I/D+zG/W/H3iaytbRR/wAso4ZU&#10;mmnI6lUAXOOm6vQP2i/2mdL/AGf9OsLVbK88Q+LNfcw6JoFiC11qUnAPOCI41yCztwBnqeK8P8R2&#10;mvfAmGP4n+PpIfFvxq8Sn+x/CXh62I+x6LJNkC3gXPzbQ2ZZiegI3c7mAOg/bmubj9o/xFpPwN8O&#10;3Tx3WpTRap4pvIwTHpOnRnequcEeZK4UouQfkGflbNe3/Bv4ReH/AIK+CbXQfDOmwaXpdqPljjHz&#10;SN3d2PLuepYkn8K4z9lb9nyb4N+F7y61i8bWPGniif8AtHxFqb4zdXBz8i8DEUeSqqOOpAGcD1wE&#10;phfl9hmgB0r7FpsaZGfyql4m1618J+H77VtQkWGx023e5nf0RFLE/kOlZnwp+K2k/GbwVaeINEa6&#10;fT7xnWMzwNE3yMVPB7ZHUUAee/tO/s76n431jS/HfgW6ttJ+JXhVD9jllH7jV7c532Vx0zG2Tgn7&#10;pOeM5F79nj9qXSvjTdXmg6lYXHhTx7o4xqnh3USFuISMZkiPSWE5BDrxgg8Agn1aNdq/7R615v8A&#10;tBfst+Hv2gYLO6unu9E8TaQfM0rX9Nfyb/T37YcfeT1RuDk9DzQB6UBgU1n2nv8AlXzPH+0F8Wv2&#10;YVFr8TvB8njbw3akIPFnhdN8wj6B7m0PzBuhZlwozxu7+vfBj9pjwL+0Hp3n+E/Emn6pJt3SWofy&#10;ruH13wth1+pGPQ0Ad0j7vX8qdmm524VV/XpTZE2rxnOaAG3N2tuP9r0FNtGa4BZuOeARTVsmecs3&#10;HbrVglYU/kKAEkXj8eleNftY/ArWPF1x4f8AHXgdbeP4heB7jzrMSyiGPVrVuJ7GVum11ztJ4Uk8&#10;ruJr2KOXzn+8OuaW4Td0+vWgDyb9n79qvQfj/wCdpscVx4f8Xaeu3VPD+ojyb2yfHzYVsGSMHo6j&#10;pjIBOK9Kg8Oo19JJMqtGQNo3Hr3rhfjz+yf4X+PUdveXQutG8TabhtN1/TX8jULBh0w4+8uf4WyO&#10;TjHWvP8AwV+0p4i/Z38YW/gv41TQ+TdSCPRPGsUHk6fqowMRXPaCcdycKfbhmAPfdWgWws2kj2x+&#10;WMAAe9V9Ckm1F3MjMIwMcr1z6VPd2baxMP3hFuyggqchhV5sxRhUHIGBQBTi8OwR3LuyiRW4VW5x&#10;SX8lw+orDDKqKVzgipbqZNMi3sTvY+uar2upWvmeYzfvAMZAoAk/tb7D+7mLyMvVguAajvfEaLD+&#10;74b3pt7qsc8bIrNIWB4xjFVdL8NtPdtJcqyxLgou7vmgDSQ3F3Z71by2bkKw5pthpMkM7NK0bK3U&#10;DNaFNDqx60AOAxUV3cCCI9jTy4Ucms+7H9o3SxZIXuR2FABFrK7MBZGbHYVDeaRY+MtMks9U0+11&#10;C1k+/Dd26zRN/wABbI/StBXh02JY920D1qOXWoUQ7W3H0oA+ffHP7KusfADxHN42+B8drp903z6z&#10;4QdvL0zX0Bz+7HS3nA4UqAvQcDcG9H/Z9/aM0D9ozw5JdaW01lq2nsINU0e9QxXulz/xRyRnBwDw&#10;GHDYPcEDsm1mS4QiNR+XNfPX7Znwom8GaBqHxl8KzLoPjnwbALyWeEYi1u1Ur5ltdKCPMQovB6jA&#10;APTAB9MomxcCjaAc1meB/Eq+NPBOj6wsZjXVrGG8CH+ESRq+PwzV6Wf5wg6t60AEk4Mm3+6ecU9I&#10;vl57jn+tMhjWIsxIycZp0lwqrlWU0ABVV+VQuSMfSmzzrZxrx1OBTY544E3M2C3tUclsmpsG3ttU&#10;9u9AFmItsy3ekjGHP1P+f0ps58uPavbpTVulhVVYY7gAUAWKjE2Z9v8Ak0RziTuOnY5xTDOlrE0k&#10;zLGkalndztVAOSSe3FAE3THPTrXzH8TPjdr37WXifUfA/wALtRbS/ClgxtfEnjKIE4Y43WliejSF&#10;chpOQoOQfulo/HPxY179tvVtQ8JfDm6n0r4dWcn2fxD4viJSTUBgmS0scjnIwGl6AHjII3+7/Cn4&#10;Z6T8MvAumaFothBp+j6ZCI7WBB90ZyST1LE5JY8kkk8k0AU/gv8ABTQ/gz4HsdD0XT47HTbFMRQj&#10;lmY8tI56s7Hkk8k12VwcQtj0rN8aeOtH+Hegy6nrmqafo9hD964vbhYIx7bmIGfbrXgusft6R/En&#10;X20H4Q+G9Q+I2rD5ZL5Fa00fTyc4aW4cDOOuFHzAYDZoA9f+KHxb8M/AnwTL4i8V6pb6Xp8fyK0m&#10;WedzkiONBy7kDhQCeCemTXiVl4D8Zft43cGoeNLe+8F/CYSLPZ+Gdxi1LxEqtlJL1gcxRHAIiU5O&#10;c54Vz1nw5/ZRvtQ8eWfjj4pa3F4y8XWIJ0+zhjMejaFnr9ngOSzj/nq/zHg4BANe1rLuUle/fHJ/&#10;pQBFoWh2fhnR7bTdNtbex0+xiWC3t4IwkcKKAFVVHAAHGBVo9eF7+lNyY1/gX8aczlR0+Y9MUAOb&#10;pUcYUSHC/wD1q8u/ah+L+p/DLRdFtdCNpca54gvxYQ2nkvcXEiFDvljRXU/uxhiTkdFONwI4j4T+&#10;GPj14R+JupWWu6tY+JPDj2EsdrqUphiRLjyt0bCNcScSfIdykEAn0NAH0Nfajb6XZzXF1NHb29vG&#10;0sssrBUjRRlmYngADkk8CvJ2/bV8E6/4lj0DwzezeJtcvLeeS2gsYj5bPHGzqjSPtVSxXaDyMkZw&#10;DmpvA/7PV4mtNr3jLxBqOu6teWstvLZpMV0+2WeKNbiJBgM0ZaPKhsBfTPzHrfhv8HfCfwfsJrfw&#10;xothpKz/AOsaFN0svpudss2Pc0AfMH/BOpvFGn/tRfF6Hxlb3dr4g1Cz0u8uEvD5lwQFkVSG5+Xa&#10;QMDgYUdhX2UDn/8AVXzzoIGif8FQ9bt1Hyax8O4Lvc3GHivvL2r68HJ719BMxlbauQB1P+FACkll&#10;b5Q3OAKVQwHVfwFNDiIYbai5wOetOiOVzuDZPagB1I/3TmkaRU+8wFIqiRcn5sn14oAia33g9KdD&#10;aLGpBA9PwqVmCDcaqy3Mjt8uxVz1NAE63CZCr9OKzdQSS5utnLfNjHoKvW6rbQdMZORx1NSI5SPd&#10;Jhe5oAaqR6fbYVcKvamW00koZieM8cVFM8t+dqj936+lW1hEaYG44HrQAgJ9f0ppj3y4/hx6YqTb&#10;xx+prlPjb8WNP+BPwm17xZqmDb6PatMIw3zXEn3Y4h/tO5VR7tQB5J8epf8Ahpr9oTRfhTbs03hn&#10;wz5XiDxmVb93OAc2li2DzvceYyn+FVPavoJMRoscaqvA+g/CvJ/2OfhFf/Dj4U/2h4iHmeMfGV1J&#10;r3iCQj5vtE3zCH2WJNqbegKnHWvW0kVn+VlPsKACBNkf4mq1+ite23H8RzVqRxGm49BVG1ka9vtx&#10;5EZ4x2oAvNErLt2jb6UxvLsoy23b9KlJwKy9RuPtMoVfp9KAKt7qyi/jK5ba+cAc9a0YtcjkPMci&#10;/wC8KXStM+w+Yx5Z8fhRqDRS7o23swGdoOKACbWIkX73NV0jm1IMytsXPf8AiqDQ9FW6j86bzNyu&#10;dq5+UitW7uhaLuYqF/nQA61txawLGOdvf1qDWLnyLY5x81QS+I40U4pgDXyC4uBtt1+bHXdQBb0m&#10;DyrNG7uATU9xL5Me6q0Ws27/ACxt24GOlMudQjYYZvfigCzZPujY9881IG3e22obOX7Qnyr8ufcV&#10;JOxVNqjJbjmgB6Ebfl6dKQygfhTbeD7PHjOT3NMmCsu0Z56UAMOqRrNtCMTnBIFWM71/xqqk8GnD&#10;G47mHOfWrUEnmxhvX2oAaltGh6fMe/rTmYRj60w5Zx9aWS2WQj2OaAI57zyo/wAKo2tm97MC+3YD&#10;8wzya0J0ydo68VIAIl/wFAEcjJZW+B8qjgAVX068MreWo4yTmlnt5L6ba3yxr3BqyiR2cWB8q0AO&#10;mkEac1TtIGuJ3Z/mVhxn60eZ9unx/Ap5rzP45ftleC/gNdR6TNcXPiDxTcHy7Xw/o0f2vUZ3PQFF&#10;+4D6tjjoD0oA9Qmt1tYmaNB5mOv1rzj4l/tAeBfgLE97408Sabo0ikSQ2zyF7mX3SFMyMMkchcCv&#10;OGsvj1+0na/8TK8034L+GbpgWt7FjeeIJIs5wZeEhYjuuGBPI7V1/wAE/wBi74d/B3Vvt9po517x&#10;EW8x9a1uT7dfSPx8+9xhDx/ABQByp/bB+InxkhC/C/4W6hFYzEiPX/F7/wBn2IXs6wqTLKp9VOfa&#10;qkP7G3ib41XHm/FT4leIPEEMn+t0bRG/srSR/sME+eQe5w3NfSE2lNezM0z7VPZams5IIo/Li4UH&#10;GAKAOL+D37PPgf4IwtD4V8MaNo0ija08VsGuJB0+aZsu34se9dxO5C/LnPt2qnps0ktzcBQuFfkn&#10;0yavJEsfT+dAGXez/wBk2DqWAlk59+etZ+kXF9rUsnlyeXGvJLrw2c+1WPFMX2mdV3bRtwT6Ctiw&#10;QR2MKqchY1APrxQBRtTJp92wkLTSMAPlXim6d4c+z363EjbmXJA+tawrw/44/tUX9t40Pw++GOnW&#10;/ir4hTL/AKSXY/2b4ejO797dyLwGBHEWQx/EBgDp/wBoj9prRf2fdMs4ZIbjXPFGtOING0Cxw17q&#10;cpOBhf4YwfvOeAB3OAeW/Z//AGffEV94+/4Wd8ULm3vvHVxAYdN061Ymx8L2zr80MIyd0rZIeTJz&#10;yASMk6fwA/ZSt/hNql14o17UpvGHxF1hR/aGvXigMg/5426dIYR0AXBPfgAD1FxeN93aPxoAl1K8&#10;FrB/tHpUNhFPJGJNyqG7Ec02xsJpLrzJz9w5Az1q7cXK26/N36UABcwxfOefaobV0LM3fPBqG5ee&#10;8UrGg2+ucVJbaWsS7mLNJ9elAFkybulQmyWSf513cdDU8QYJ83Wmjm4b6UASU2R9i0rtsWqdzebz&#10;toAspNvXv1xVd/3jbf7xxTWumC7VUH3NNt7SR5FdumeP8aACTydLiEjLls8j3qj4i8a2nh7QpNSv&#10;JPJt4ycKSAWwM9fTHJJOBV3WLXcYcdC4yBXiH7dng+88aeEVsI9XbR7KSNXnkERkHlhiZBgEHn5S&#10;T6Lg8E0Acb+0V+0X4s8Q6xp+k+B9FF89xCbkXAYNaxxglcF8gFyR3IA4wCTwV0X7LPivwbrlvPoO&#10;iqssvh9zYhZHEkYVc7XB6EMFYhucnPQ0UAdv+xhvuv2UPhk7TMix+E9JG3t/x5xV6d9piilZWmC+&#10;vI/rXl37ErtN+yp8NYyflXwlpJx2P+hxV6pJpNvK5Zo1JPvQAafOs0Hyndz27U5VIk5/vEj36063&#10;to7RNsahVznAqrPcsk/+63TNAF4jNB45qBboyKDjHalZy3egBLm+W3H96q1nbNezedKA0ePlB7mi&#10;2tVubhi/zbTnB/EVe2+XHtXp0oAq6rd+VbsFPJFQ6EQluzGQv8oY5/h9qJ7MSjazZ5xn9Km0zTUt&#10;I3H3vMxnNAFwHNNIZn/ur/OmtcbZNu3uB1qSgD5s/a4874EftD+A/jMtveSeH9MtZ/D3iuW3UOYL&#10;OY5t5SgwSqztljzjC4Ga+g9K8S2euabb3lnPDdWl1GssM0Th45UYZVlI4IIOQRUmqaVbeItPurG+&#10;ghurK4RoJ4JUDxzIy4ZWB4KkEjB4NfF/x/lvP+CZ+vaLqHg3ULrUvA/iTUDay+FNQkaSGwYgMXtZ&#10;yS8QOfukMOpOeMAH2Zf34VPvUaZD58HmOzbW7GsM7pjHljh1DfTIzXSWEWLKFe20HpQA6CBfLBx9&#10;4cjAoS/jeXYGG7OBz1qLVrpre3O3g+tQaJaKytI3zPu4OOlAFx4GkfO4jnipVUIoUdBQzYqjq180&#10;MWF+XPf8KALgmUnj/wDXXi37W37OmpfGrT7ebTdUvNPmsXW4jMBG5ZEztJHBYDJOAQc8817JYRfu&#10;FZvmLc03W5vs+j3UhG5VhckA4zhT3oA+c/2bvjDdab40/wCEOuNU/tTVtNMSag4hKRTbwgD+gf5h&#10;nHp+A+jLNvtErNjhGPP5Yr5d+HHwas9B+P1x4sW5kefVnihMAXasQ3R7jkH5slAeRx+FfU1lCIIy&#10;F9aAJiu7+dNZliX0FOqrqE7INo9jQBYEmVLHoCeaB+8GfmWmWyK0Ktt/OiWZhu6cECgBzP8AOFXl&#10;v5ChRvDc9+orG1bUJLS4+Vuw6jNXdEnluIt0km5ccDaBigC0zrFu2qWZR2/SsPV9Sa+k8tY3+bja&#10;OSa1dRvfIjYBfU9fSs3wxb+fevMx5jyFH1oAvaVD9pRTNZrE0IXYzck/pV922LmhjtWoNv2kNuPC&#10;8YoAWxfzUdv9qqeov5TSY/j61c0/mDpjntWfq3yOfqTQBxnxE8KWXjvwnq2g6jCs2n65ZyWFwhH8&#10;DjGR6MOoPYgGuQ/Yh8X32g6FrXwr8RXQuPFXwxlXT/NZudR09hutLlQeceWQhHOCgycmu/1ORpLl&#10;R0JOc4ryL9tyM/BX4g/D34saOzRa9Dq1v4Z1GIfLHq9hcsxMUnujDcpwcE98DAB9HtY75dxb6cVF&#10;NYM7ZWeRfZRV2igDNm0+4H3ZpCOnI6/rUbaBPcf6y469eM/1rWooAz7Lw7DbbvM/fsT/ABDp+FWk&#10;063jXCwxAZz9wVNTdok69iaAHdKAMDFAGBSMdo/GgChq+jPqUo2yLGuMHim6V4fhskwywzOvVigz&#10;WkBim43bu3NAFDVL9VPkpsX3J4HtVqG8hCqvnRE4xwwrO1i0h0+03LH5kmfvMTUXhWzS5E0kgDFS&#10;AAe3egDVurvyioH8R9af521OFJA75rI1W9aK9ZVwoj6YqxHqbsFH49etAGhC7PncuMU26iWcLuQs&#10;qnJ96dbz+aq+4qO6uPKYcdCKAI9TZxblI/l6cjsKbZaUYSGaRm6HB7VexUN3cmBeKAHSzpbJ9OgF&#10;Zt7qUkqnYrEHjgVHe3TTSc1rQW628YVRxQBk6fo9xMTJJI0PouOtV9Z1OTT52j3FtuAM962rG4a4&#10;aXd/C2BWD4iiD6qf95f6UAS2/wDaEO1vLmGeSBV63+1Xq7WV4x3LCtJ0Ei7W6HrSSv5ULN/dBNAE&#10;EdpHbW6xsy/Ugc/nQ91BZR/Ls+i96xNT1WZbgncR24OKn0i0+2zKZDuXGcUAcXqv7N3w71rxpL4i&#10;uvC9jcavNdi+knlLPvl27clSdpHfbjG7nGea7mHVcuI4493YAVYv9Nt7e1YrEuQpOcn0rP0mHybV&#10;bhTh9pJ9+SKANUR+SVb+LHQdayNS1xgW3bh7VKurSyyKrHNRajOtxbbmjG7nBz0oAPDttNqZ8xjJ&#10;HBnj/arcsrJLGNlTPzNuJPrXn/xc+Mf/AAoj4Dal4q/s7+1v7JQv9l8/yPN+bGN+1sdf7pr4fvv+&#10;C4viafV5nh8C6LDp7AiOFr+Vpk+sm0A/98CgD9H7zUYrJMuw+lYmo+L4UPysd3bFfnLqf/BZjxDe&#10;282zwVpH2hlxE0t/K8aH1KqFLf8AfQr2L9n7wD8QP23fA8ev618Trzwvo15GskmleHdKS1kXdu+V&#10;bpneQAbe4Oc+1AH0R4y+N2i+FLgW+qazpumXDDKx3l3HC5HHZiD3H5iuP1H9pnwbp8kbXHjbwnZi&#10;bIUy6zbR7sYz1ceorU8H/wDBOr4P+ErLZJ4OstcunyZ73WHa+uLlicl2LnG4/wCyBXSaX+xt8JtH&#10;8zyfht4JPmYz5ujQTdM9N6nHXtQBX+F/xr8L+L5Xj0LxF4f8SXWcGKw1OG4ZO/RGbsK9KsrsvaeZ&#10;NH9nZjyrGvJ/HP7BPwf+IEKrdeAdB0+SMYjm0qH+zZIyDkMDBsyQe5zXzv8AtKfELxR/wTR1jw7D&#10;oviPUvGvgvWZnA0PxCwmnscct5N4uHAPQKysq88EnNAH2JrnlT6iGwrDzB77ulb7lLKAsqKqjsBi&#10;uQ+GF/H450Kz1SWExLdW0VysO/d5ZcBsZ4zjp0Ga7C6txdReW2QD3FAGfp+pSTTyCONpE3cnPArh&#10;P2g9J17wr4Y1TxN4F0fTLvxhtiVzLBvlu4IySYxggswBOBnnp1xXpkFultHtjUKvtUUR33sn0FAG&#10;H8LPH6fEPwnHduIYdStyINSs0lWQ6fdBFZ4GKkjcu4d8884PA6IHd1GK+ff2i/ig37OHxm8BTaTZ&#10;LND4quH02e0aZobW2iMsRd44kwvnO8isZHDH5MDGTXvlpM05yx+UjpQBMzndwufeor258hDjrii/&#10;ujaQ7lHJrKubuWc/M33vagCwlvJNLHJ5ncHgVatJG3lWLeoJ71mLNcCMYmwMDjYOM/8A6qv6ZDlF&#10;Zm3HBGSKALQhGfvGlkHTtnvivKP2u/ivrHww+BPiLXNBnWy1LQ7u0VJGjWVZQ0kO4FWHQiQg9/Qj&#10;tY8IftETeKf2U5/iQ2lRw3FrpF3qJsRcFkdoFkO3ftyAxj9Djd3xQB83/F79p/Sv2av23PijrWuQ&#10;3Wva9b6LpmneF7GHO4JJGZZo8nIRN4Du/YcYJNYv7I3xL8YfFv4jap8a/G3hibxRZ6fHdWWmNZSB&#10;h4fZMBoLe3/ikk8xAZGx8pY7+GFUf2JtBk/aBl17XPEj2eqa/wCNNQs7vVru8tftCzWMjXSmwRCw&#10;MSK0CurxspBWMYIQA+9fsAwQ+H9d+OGkW8Mcdvp/xE1GeIINqIsix4QL2ChAPx6CgD2TR/jR4Y1O&#10;SWMatZWsyX02nCK5kEDSTw7RKibsCTYWUEpkAnGc11DutrC8sjBVVdzsTgKBz+Vcb8T/ANnfwf8A&#10;GSC3XxFotvfSWrvJBKjNDJCzEFirIQeSoJznOOc1yHxV+Gniu/8Ai/p2oWfxE1zR9D16RLKXS7S2&#10;iPkKsRbdFJJuCsWXJOzJzjOKAI9P8da58e/ixeaKvh/Tb/4S3OkBpdQnYSpqrSZ2tCwyOGUqUOGX&#10;aWJU7RSavrum/sq/ELw/p+6Oy8KeKHi02Dc09xNDcqNkSLk+TBbqu3gZZi7HHys1eueG/Ddn4T0i&#10;OysoYYYULO3lxJF5sjEs8hVAq7mYljgAEk8Vw/xhtNB8V/EPwd4f17QY9XWaabUbSZ7l4xZzQ7AG&#10;2L9/PmHqcDHQ9gD0agnmmysUjLelCAEZ70AMnXO35sc815J8Zf2I/h38atR/tK70aTR/ESt5kWua&#10;LKbHUIn7PvThm46urY7Yr1yRQe3Q/wBKdGnf3P8AOgD5pTwl+0B+zdhtF1bTfjJ4Zt+fsWqsLHXE&#10;TjhJ/uSEDPLkk9hXSfDL/goF4F8Z66uh+JG1D4d+KlIV9I8SwmybcePkkb5GBIwMkE/3a9vnmKNg&#10;VzHxG+E3hj41aJ/ZnirQdL1yzcEKt3AHaLIPKN95G/2lII9aAOoWcSKrJh1YAgg5BFNdGlfqQM4r&#10;47+O/wAJNe/YA+G994z+GPjjWbPw/YSjf4T1dP7S04hj92JmYPEOOcEsc/eFerfsJ/tf3P7X3w+v&#10;tUvNCh0O602VYZVhujNHMx3fMoKgqOOhLdetAHuarsXApgjLHO489aJJCHx6ED86eAc8mgBax/Gn&#10;hfRfHWg3Wk65YWOq6beLsntbqNZI5B7g9/Q9Qa0NRuWtoCy9cVSsLX7ZP5kjbiRu/WgD5wvrXUP+&#10;Cdviy1vLe61TVPgjrEogu7eeQ3Mngyd2AjeNidxtWLYIOSvqSRu+oIbuO6t45oXWaOZQ8boQyupG&#10;QQfQjvVPxV4V0/xv4ZvtH1a0hvtN1OB7a5t5V3JLGwwQfzrxX/gn9r95L8Kdc8J3k73yfDfxJfeF&#10;bS7k/wBZc21uymIsOgKqwTAzwgoA9a1O1udUv3jj3bcjJ7KKbqeiro+msyzuzDGBjrzXQFsH8cU2&#10;W2jnI3qrY6ZoA5/w/o9xdOs0sskKqQQuPvV0lQ/adkvlhf4gvWpicCgCG9uPs8PueKplZkh8xSx4&#10;zjFU9Z1WQXYVeNrcVtQKWtlDNuLLycYoAxp764kbHlyNt64FUjrkh3RxeZuwSduc+9dILGNMnbk+&#10;pNQWegWtm25YwW65PNAGEPtl3IPMjnjXu7qcCtG08NLt3GfcSTj5en61ryKH4YZFCQrEPlVV+goA&#10;ijt47GA/Tk9zXgf/AAUq1Gaf9lqbQbNhbzeNNY0/QVnIysAluFJYjuCsZX1+avfbxWaJsNgY9M14&#10;t/wUJ8MQ+Jv2MPGyzErJptiuo20qcNDNA6yoynqD8uMjsTQB6/axR6Bp0Fpbx7Le1jWGJeu1VAAH&#10;5CqlxrRNwNoZmHQCqHwj8RXHj74UeGdavdv2rVtJtL2baMDfLCjtj8WNbkGiW9vOrbSzLzkn19qA&#10;Ka+KFXrGP++qt2Wotqan5Sir1PY0/wDsCzz/AKhfzNWI4I7dNqKqr6CgBWjDEAqu0USQ7o9qny/o&#10;KZbP5h+6o9MCpWBPQ4/CgCKKDav3mfPc9qkZV7hfxpVXamP1pjjDL/ebqaAG32oQ6Xp811czRQW9&#10;vGZZZZGCpGoGSzE8AAAkk9K+TPiX8XB+2RPeW8etL4P+BejyeXrfiK4nFmfE7jk2lu77cQcYdxy3&#10;Qeh8o/4Klftia1ZfE+X4cizX/hGNLgivNSgS5aNtcZiCkUrKAywAkbkUgvg/MpwV9y+B/wCxN4d+&#10;J3h3w/4u+IVxJ41vGso203TJYRaaLosBUFIYLNDswoOMuW3YyRnmgBsP7ePgXS9Et/C/wp8L+IvH&#10;A02IWlta+HtKkSztgOMNK6qqrj+IBh82au6ZY/tHfGWyj3XnhP4Q6RIPlVI/7a1YKfUnEI49MEGv&#10;onS9Ds9DsIbWztYLW1tlCQwwoEjiUdAqjgD2FWh0oA+f/Df/AAT18G2+ux67421LxB8TtejA2z+J&#10;Lz7RbxHnPl24wgX/AGW3Adq9y0XSrbRdMjtbG0t7G1jGEigjEcaD2AAA/CppBvc57VHqF00CYXud&#10;v0oAdsadz8xqwiCMcfj71Bpv7yBZD1YdPSpZpPLyf7qk0AOJ3P8A7p5P4UTPsShF2jk7ieSaRjiT&#10;P0FAHHfG74cWfj74catHPDB/aVvYXP8AZ94VXzrCRoz88chBKEkDLLzivP8A9mD49LbfsbaJ4p8S&#10;TapfSaektteSpBLd3EhSZ0ViACzfIFJY9OSTXuFw/lws390Z+teU/E39n3xZ448YXWqaX8UNd0C3&#10;uEKpp8dok1rCdiKpC7lzyrMQ2c78cY5ANL4E/tO+F/2kpNXXw3JfH+xWjE32mARb/M37WUZJI+Q9&#10;cfSvRzwtfJn7aWnQ/s02kureEZtS0XXPiJqsCXd3Z3XkJbrBFtCrGFwVZmLtyDknnBxWX45+IXiq&#10;b4FSapqXijW5NU1TSbJ0uNNun0/7MY7mXLBVLDe6uEdhjcEXjigD0L4iEaN/wUn+HF1/0G/Cmp6e&#10;N3AzE6z/ACn+JsHkdhzX0Ma/Mz9mX9rFvjN+1d8ENIi0nULV/CNxqls13qOrnUZr77XbMJGJ8qMr&#10;jYSBlsZx2r9M6AI97GT7vtTpH2j3PQUrHatRTytn07fmSP6UAOth8uec9OfSnsdqk+gpiDawXg4G&#10;c4onJ3Bfbn/P4UAAG887n2/TGaeOTnGO1MijXHTPAHNSUAFNc4/hzRI2xGb+6M0SDdj60AR3E7QR&#10;Flj3e1OhDOm5iVzziicZRqkoAanJLdM9K+e/iUD+05+1ppvglT5vhD4YiHXtfA5jvNSfmytW9Qi5&#10;lYcg8AjIFezfFrxnJ8OfhZ4l8QQwx3M2h6VdahHE5KrK0MLyBSRzglcfjXnP7BvgyPQf2ctH16a4&#10;kvtc8eKPE+s3soAe5urpRI3A4CqpVABxhegyaAPYHXlV3N3BPftUgUhv9nGAKhcnfj+8xH0qdV2D&#10;FAFbVZRHatz83GKNMAEP4CqGsXLPJ+ladjCsVqmP4lGfyoAr6lecbEOWz270mmWLpL5kmc+hq0ll&#10;HHMZNvzHue1Sk4FAEdxN5EbN1IGQPWqdjC93dNPIpVWGAKtRkTStkfdIxUw9PSgAAxWbrCNfTRxq&#10;rcHk/lVwyMWVd3UkflUip5YJ6nvQBTt9DtraL95HHI3csPrU2oWZvLNolbZnHalT97ct9PyqegCr&#10;YaclnBtwrNjBOOtOis0PzMo57FakMh83H+euKkoAYxS2jJ2qq+gFJC/moG/hYZAqvqs22IcU1b4x&#10;2ce1ewHWgC0ZC0m3laHh4J3Hoaq6dcvcXLbm7dKm1CYxQNj060AQ2kCzXk2/5vLIx+f/ANarjNtG&#10;B19Kh02IRw7urNgk+vH/ANek3MdU25+XZnFAEscXl/Mx96cX28d/rVPVr17fAXjNR2dw8lozM2fS&#10;gC4Jl39dze1KH83+9jpwf8/zrx79oX9pf/hnTw22pNov9tny9/l/bPs/rxnY/p6V8ga5/wAFpvGf&#10;jbVbPTfDnhPw94e+2XCxGa8lk1Fo1YgDAHlLkepBB9B1oA/Ru+1NbBOR+GeleG/GH9vDwP8ADLUT&#10;pkOozeKPEkjeXDomgr9uvJH/ALpCfKh74Yg46A15tof7PHiD9ovwvY698RviT4m13T9WiE40PTEX&#10;SNPCH/lnIsZLSr15JB96+hPgt+zn4K+D3hyODw74b0rS964eWCHEsoz0dyS7/wDAielAHj2n6F8a&#10;/wBqWw8nXL+0+Dfha4be1tpc/wBp1+6jOB5bzZCQgjJyo3A4BXrXoXwm/Zu8D/s0wyR+GdHjhvpB&#10;/pWqXJ8+/uyeSXlb5uepAwue1esRaZbwnKwop9hXOeIkEurMh+6XAP6UARQ397qXNvDNJHnG7Hy/&#10;nXRafaDSbRmlbc7ck/0q5DAlvGFjVUUdAowKjvYI7mLbIu5evWgCtcazGIvlOPxpmiS+cGbP3mJA&#10;qWPRbUqv7oHjqSams7KK3QNHGqn2oAfBax2pYqMFzkn1qpqV/s+VTj6VPqMxijGKxzGbt2LN68fl&#10;/jQA+7uI5NPkbfmTOAM84+lW/DqSfZPMZnZWVdue30rDs7UX+pxQuzBZM5x14BrqAq6dY4RflhTg&#10;euBQB4L+0N8UfGXj/wCLdv8ACn4cX0ekaj9i/tDxJrxi81tDtXysSRDIHnyEEjP3RgjruX0b4AfA&#10;Xw/+z54JXR9Bs5I2kbzb2+uD5l5qcxyWmnkxl3JJPoM4AAryP/gmZI3jb4XeKPiNfM0mu/EDxDc3&#10;d6SfliSJzFDCv+yi7sf72O1fSrttWgBJZliFNWff2wPrVeH/AEq6bd0XnFSPL+92jjj1oAd9pEa8&#10;qR7VDCjXdyzMGCqc896Cu+9j9Mf41cHFABSE4pQcig9KAGq24fhSO6wqWY/nUVxeNExUD2zWfe37&#10;yDFAFm5viF+YFeKh0gfabiRtp24xnFGoRgWKnALMvXH4/wCfrVzSIVi0+LaOWUEn1oAfdgRwZAHQ&#10;inRT+czYH3TjNQ6pL5Vu34UaUN0MjNyWbmgCYqs7fNhtjcVyXxr+HFr8U/B11pNxJJC11DJD5kf3&#10;lR1KsB+HftgV2AUBs96o3o/0ot6KRQB8dWOneHfgL8cNP8I6Lo6w3mr20xuZ45CzKIg2zlmzg+XJ&#10;kYGSQc9RRXdeP/h3a3/xRbXIzHDq1i01styY9zNGWPy4zju3/fRooA//2VBLAQItABQABgAIAAAA&#10;IQCKFT+YDAEAABUCAAATAAAAAAAAAAAAAAAAAAAAAABbQ29udGVudF9UeXBlc10ueG1sUEsBAi0A&#10;FAAGAAgAAAAhADj9If/WAAAAlAEAAAsAAAAAAAAAAAAAAAAAPQEAAF9yZWxzLy5yZWxzUEsBAi0A&#10;FAAGAAgAAAAhAHN64PKxBQAALhEAAA4AAAAAAAAAAAAAAAAAPAIAAGRycy9lMm9Eb2MueG1sUEsB&#10;Ai0AFAAGAAgAAAAhABmUu8nDAAAApwEAABkAAAAAAAAAAAAAAAAAGQgAAGRycy9fcmVscy9lMm9E&#10;b2MueG1sLnJlbHNQSwECLQAUAAYACAAAACEAnCbf1uIAAAALAQAADwAAAAAAAAAAAAAAAAATCQAA&#10;ZHJzL2Rvd25yZXYueG1sUEsBAi0ACgAAAAAAAAAhAK13hDM2+QgANvkIABUAAAAAAAAAAAAAAAAA&#10;IgoAAGRycy9tZWRpYS9pbWFnZTEuanBlZ1BLAQItAAoAAAAAAAAAIQDqEbTjXR4JAF0eCQAVAAAA&#10;AAAAAAAAAAAAAIsDCQBkcnMvbWVkaWEvaW1hZ2UyLmpwZWdQSwUGAAAAAAcABwDAAQAAGyISAAAA&#10;">
                <v:group id="Groupe 290" o:spid="_x0000_s1030" style="position:absolute;left:-3197;top:3465;width:141770;height:43664" coordorigin="-2994,2855" coordsize="132751,3597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Otup8IAAADcAAAADwAAAGRycy9kb3ducmV2LnhtbERPTYvCMBC9C/sfwix4&#10;07SK4naNIrIuexDBuiDehmZsi82kNLGt/94cBI+P971c96YSLTWutKwgHkcgiDOrS84V/J92owUI&#10;55E1VpZJwYMcrFcfgyUm2nZ8pDb1uQgh7BJUUHhfJ1K6rCCDbmxr4sBdbWPQB9jkUjfYhXBTyUkU&#10;zaXBkkNDgTVtC8pu6d0o+O2w20zjn3Z/u24fl9PscN7HpNTws998g/DU+7f45f7TCiZfYX44E46A&#10;XD0B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HjrbqfCAAAA3AAAAA8A&#10;AAAAAAAAAAAAAAAAqgIAAGRycy9kb3ducmV2LnhtbFBLBQYAAAAABAAEAPoAAACZAw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15" o:spid="_x0000_s1031" type="#_x0000_t75" style="position:absolute;left:-2994;top:2855;width:64069;height:359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vBCrXEAAAA2wAAAA8AAABkcnMvZG93bnJldi54bWxET9tqwkAQfRf8h2WEvunGQmuMrhIKhYKF&#10;eqno4zQ7TYLZ2bC7NenfuwWhb3M411mue9OIKzlfW1YwnSQgiAuray4VfB5exykIH5A1NpZJwS95&#10;WK+GgyVm2na8o+s+lCKGsM9QQRVCm0npi4oM+oltiSP3bZ3BEKErpXbYxXDTyMckeZYGa44NFbb0&#10;UlFx2f8YBanrPtKvfHPeNNvdIZ+/z07z40yph1GfL0AE6sO/+O5+03H+E/z9Eg+Qqxs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vBCrXEAAAA2wAAAA8AAAAAAAAAAAAAAAAA&#10;nwIAAGRycy9kb3ducmV2LnhtbFBLBQYAAAAABAAEAPcAAACQAwAAAAA=&#10;" stroked="t" strokecolor="#3c3732 [3213]" strokeweight=".5pt">
                    <v:imagedata r:id="rId22" o:title=""/>
                    <v:path arrowok="t"/>
                  </v:shape>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Flèche vers le bas 17" o:spid="_x0000_s1032" type="#_x0000_t67" style="position:absolute;left:62317;top:22053;width:2368;height:3221;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UZLO8MA&#10;AADbAAAADwAAAGRycy9kb3ducmV2LnhtbERP22rCQBB9F/oPywi+NRsvbSV1FRXEWEqhaunrkJ1m&#10;Q7OzIbtq/Hu3UPBtDuc6s0Vna3Gm1leOFQyTFARx4XTFpYLjYfM4BeEDssbaMSm4kofF/KE3w0y7&#10;C3/SeR9KEUPYZ6jAhNBkUvrCkEWfuIY4cj+utRgibEupW7zEcFvLUZo+S4sVxwaDDa0NFb/7k1Uw&#10;3T6t8uIjH7+/fX9NzPXUpKt8p9Sg3y1fQQTqwl387851nP8Cf7/EA+T8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UZLO8MAAADbAAAADwAAAAAAAAAAAAAAAACYAgAAZHJzL2Rv&#10;d25yZXYueG1sUEsFBgAAAAAEAAQA9QAAAIgDAAAAAA==&#10;" adj="13659" fillcolor="#009aa6 [3204]" strokecolor="#004c52 [1604]" strokeweight="2pt"/>
                  <v:shape id="Image 289" o:spid="_x0000_s1033" type="#_x0000_t75" style="position:absolute;left:65687;top:2855;width:64070;height:359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pdoP3FAAAA3AAAAA8AAABkcnMvZG93bnJldi54bWxEj1FLwzAUhd8F/0O4A99cusKkq8vGJghT&#10;xM3q3i/NXVvW3IQkdt2/N4Lg4+Gc8x3Ocj2aXgzkQ2dZwWyagSCure64UfD1+XxfgAgRWWNvmRRc&#10;KcB6dXuzxFLbC3/QUMVGJAiHEhW0MbpSylC3ZDBMrSNO3sl6gzFJ30jt8ZLgppd5lj1Igx2nhRYd&#10;PbVUn6tvo8AdX/Lt3m93+PY6r67FwQ31+1ypu8m4eQQRaYz/4b/2TivIiwX8nklHQK5+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KXaD9xQAAANwAAAAPAAAAAAAAAAAAAAAA&#10;AJ8CAABkcnMvZG93bnJldi54bWxQSwUGAAAAAAQABAD3AAAAkQMAAAAA&#10;" stroked="t" strokecolor="#3c3732 [3213]" strokeweight=".5pt">
                    <v:imagedata r:id="rId23" o:title=""/>
                    <v:path arrowok="t"/>
                  </v:shape>
                </v:group>
                <v:shape id="_x0000_s1034" type="#_x0000_t202" style="position:absolute;left:22205;top:49176;width:89535;height:26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4i96cMA&#10;AADcAAAADwAAAGRycy9kb3ducmV2LnhtbESP3YrCMBSE7wXfIZwFb8Smij9r1ygqrHjrzwOcNse2&#10;bHNSmmjr25sFwcthZr5hVpvOVOJBjSstKxhHMQjizOqScwXXy+/oG4TzyBory6TgSQ42635vhYm2&#10;LZ/ocfa5CBB2CSoovK8TKV1WkEEX2Zo4eDfbGPRBNrnUDbYBbio5ieO5NFhyWCiwpn1B2d/5bhTc&#10;ju1wtmzTg78uTtP5DstFap9KDb667Q8IT53/hN/to1YwWU7h/0w4AnL9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4i96cMAAADcAAAADwAAAAAAAAAAAAAAAACYAgAAZHJzL2Rv&#10;d25yZXYueG1sUEsFBgAAAAAEAAQA9QAAAIgDAAAAAA==&#10;" stroked="f">
                  <v:textbox>
                    <w:txbxContent>
                      <w:p w14:paraId="7870310F" w14:textId="54FAFAFA" w:rsidR="00DF51FF" w:rsidRDefault="00DF51FF" w:rsidP="00DF40BC">
                        <w:pPr>
                          <w:spacing w:after="200" w:line="276" w:lineRule="auto"/>
                          <w:rPr>
                            <w:b/>
                            <w:color w:val="3C3732" w:themeColor="text1"/>
                            <w:sz w:val="20"/>
                            <w:lang w:val="pt-BR"/>
                          </w:rPr>
                        </w:pPr>
                        <w:r>
                          <w:rPr>
                            <w:b/>
                            <w:color w:val="3C3732" w:themeColor="text1"/>
                            <w:sz w:val="20"/>
                            <w:lang w:val="pt-BR"/>
                          </w:rPr>
                          <w:t>Carte présentant le classement en vigueur actuellement (à gauche) et carte présentant le classement proposé par SNCF Réseau (à droite)</w:t>
                        </w:r>
                        <w:r w:rsidRPr="00136D4C">
                          <w:rPr>
                            <w:b/>
                            <w:color w:val="3C3732" w:themeColor="text1"/>
                            <w:sz w:val="20"/>
                            <w:lang w:val="pt-BR"/>
                          </w:rPr>
                          <w:t xml:space="preserve"> </w:t>
                        </w:r>
                      </w:p>
                    </w:txbxContent>
                  </v:textbox>
                </v:shape>
              </v:group>
            </w:pict>
          </mc:Fallback>
        </mc:AlternateContent>
      </w:r>
    </w:p>
    <w:p w14:paraId="63825869" w14:textId="77777777" w:rsidR="003414CE" w:rsidRPr="00F17755" w:rsidRDefault="004D1B24" w:rsidP="003414CE">
      <w:pPr>
        <w:jc w:val="center"/>
        <w:rPr>
          <w:b/>
          <w:color w:val="3C3732" w:themeColor="text1"/>
          <w:sz w:val="20"/>
          <w:lang w:val="pt-BR"/>
        </w:rPr>
      </w:pPr>
      <w:r>
        <w:rPr>
          <w:b/>
          <w:color w:val="3C3732" w:themeColor="text1"/>
          <w:sz w:val="20"/>
          <w:lang w:val="pt-BR"/>
        </w:rPr>
        <w:br w:type="column"/>
      </w:r>
      <w:r w:rsidR="003414CE" w:rsidRPr="00F17755">
        <w:rPr>
          <w:b/>
          <w:color w:val="3C3732" w:themeColor="text1"/>
          <w:sz w:val="20"/>
          <w:lang w:val="pt-BR"/>
        </w:rPr>
        <w:lastRenderedPageBreak/>
        <w:t xml:space="preserve"> </w:t>
      </w:r>
    </w:p>
    <w:p w14:paraId="1A868F8F" w14:textId="77777777" w:rsidR="0074198C" w:rsidRPr="003414CE" w:rsidRDefault="004D1B24" w:rsidP="004D1B24">
      <w:pPr>
        <w:jc w:val="center"/>
        <w:rPr>
          <w:rFonts w:asciiTheme="majorHAnsi" w:eastAsiaTheme="majorEastAsia" w:hAnsiTheme="majorHAnsi" w:cstheme="majorBidi"/>
          <w:b/>
          <w:bCs/>
          <w:caps/>
          <w:color w:val="009AA6" w:themeColor="accent1"/>
          <w:sz w:val="26"/>
          <w:szCs w:val="26"/>
          <w:lang w:val="pt-BR"/>
        </w:rPr>
      </w:pPr>
      <w:r>
        <w:t xml:space="preserve"> </w:t>
      </w:r>
      <w:r w:rsidR="0074198C">
        <w:br w:type="page"/>
      </w:r>
    </w:p>
    <w:p w14:paraId="373E2B81" w14:textId="2A0B7101" w:rsidR="000E6677" w:rsidRDefault="00A6357A" w:rsidP="00DF40BC">
      <w:pPr>
        <w:pStyle w:val="Titre2"/>
      </w:pPr>
      <w:bookmarkStart w:id="48" w:name="_Toc490729753"/>
      <w:r>
        <w:lastRenderedPageBreak/>
        <w:t>T</w:t>
      </w:r>
      <w:r w:rsidR="000E6677">
        <w:t>ableau</w:t>
      </w:r>
      <w:r w:rsidR="000E495F">
        <w:t>x</w:t>
      </w:r>
      <w:r w:rsidR="000E6677">
        <w:t xml:space="preserve"> présentant les</w:t>
      </w:r>
      <w:r w:rsidR="00DF40BC">
        <w:t xml:space="preserve"> </w:t>
      </w:r>
      <w:r w:rsidR="000E6677" w:rsidRPr="001000A4">
        <w:t xml:space="preserve">évolutions </w:t>
      </w:r>
      <w:r w:rsidR="000E6677">
        <w:t>du</w:t>
      </w:r>
      <w:r w:rsidR="000E6677" w:rsidRPr="001000A4">
        <w:t xml:space="preserve"> classement</w:t>
      </w:r>
      <w:r w:rsidR="00DF51FF">
        <w:t xml:space="preserve"> sonore</w:t>
      </w:r>
      <w:r w:rsidR="000E6677" w:rsidRPr="00566A6B">
        <w:t xml:space="preserve"> </w:t>
      </w:r>
      <w:r w:rsidR="00361791">
        <w:t>par commune</w:t>
      </w:r>
      <w:bookmarkEnd w:id="48"/>
    </w:p>
    <w:p w14:paraId="6717C36F" w14:textId="35A22B47" w:rsidR="009F3946" w:rsidRDefault="00BF457A" w:rsidP="009F3946">
      <w:r>
        <w:rPr>
          <w:noProof/>
          <w:lang w:eastAsia="fr-FR"/>
        </w:rPr>
        <w:drawing>
          <wp:anchor distT="0" distB="0" distL="114300" distR="114300" simplePos="0" relativeHeight="251710464" behindDoc="1" locked="0" layoutInCell="1" allowOverlap="1" wp14:anchorId="2BB3975A" wp14:editId="5CE2FCC1">
            <wp:simplePos x="0" y="0"/>
            <wp:positionH relativeFrom="column">
              <wp:posOffset>327660</wp:posOffset>
            </wp:positionH>
            <wp:positionV relativeFrom="paragraph">
              <wp:posOffset>55880</wp:posOffset>
            </wp:positionV>
            <wp:extent cx="12820650" cy="8428990"/>
            <wp:effectExtent l="0" t="0" r="0" b="0"/>
            <wp:wrapTight wrapText="bothSides">
              <wp:wrapPolygon edited="0">
                <wp:start x="0" y="0"/>
                <wp:lineTo x="0" y="21528"/>
                <wp:lineTo x="21568" y="21528"/>
                <wp:lineTo x="21568" y="0"/>
                <wp:lineTo x="0" y="0"/>
              </wp:wrapPolygon>
            </wp:wrapTight>
            <wp:docPr id="25"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volution_cla_son_commune_pk_HdF_Page_1.jpg"/>
                    <pic:cNvPicPr/>
                  </pic:nvPicPr>
                  <pic:blipFill rotWithShape="1">
                    <a:blip r:embed="rId24">
                      <a:extLst>
                        <a:ext uri="{28A0092B-C50C-407E-A947-70E740481C1C}">
                          <a14:useLocalDpi xmlns:a14="http://schemas.microsoft.com/office/drawing/2010/main" val="0"/>
                        </a:ext>
                      </a:extLst>
                    </a:blip>
                    <a:srcRect t="2921" b="4098"/>
                    <a:stretch/>
                  </pic:blipFill>
                  <pic:spPr bwMode="auto">
                    <a:xfrm>
                      <a:off x="0" y="0"/>
                      <a:ext cx="12820650" cy="84289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5B175C8" w14:textId="6040EBC7" w:rsidR="009F3946" w:rsidRPr="009F3946" w:rsidRDefault="009F3946" w:rsidP="009F3946"/>
    <w:p w14:paraId="5400482E" w14:textId="6351F7E3" w:rsidR="0046129F" w:rsidRPr="0046129F" w:rsidRDefault="0046129F" w:rsidP="0046129F"/>
    <w:p w14:paraId="29DDF457" w14:textId="78005393" w:rsidR="00E3658D" w:rsidRDefault="00E3658D">
      <w:pPr>
        <w:spacing w:after="200" w:line="276" w:lineRule="auto"/>
      </w:pPr>
      <w:r>
        <w:br w:type="page"/>
      </w:r>
    </w:p>
    <w:p w14:paraId="42F36919" w14:textId="77777777" w:rsidR="00E3658D" w:rsidRDefault="00E3658D">
      <w:pPr>
        <w:spacing w:after="200" w:line="276" w:lineRule="auto"/>
      </w:pPr>
      <w:r>
        <w:rPr>
          <w:noProof/>
          <w:lang w:eastAsia="fr-FR"/>
        </w:rPr>
        <w:lastRenderedPageBreak/>
        <w:drawing>
          <wp:anchor distT="0" distB="0" distL="114300" distR="114300" simplePos="0" relativeHeight="251711488" behindDoc="1" locked="0" layoutInCell="1" allowOverlap="1" wp14:anchorId="69D0FF03" wp14:editId="12259C3B">
            <wp:simplePos x="0" y="0"/>
            <wp:positionH relativeFrom="column">
              <wp:posOffset>194310</wp:posOffset>
            </wp:positionH>
            <wp:positionV relativeFrom="paragraph">
              <wp:posOffset>521970</wp:posOffset>
            </wp:positionV>
            <wp:extent cx="13106400" cy="8547735"/>
            <wp:effectExtent l="0" t="0" r="0" b="5715"/>
            <wp:wrapTight wrapText="bothSides">
              <wp:wrapPolygon edited="0">
                <wp:start x="0" y="0"/>
                <wp:lineTo x="0" y="21566"/>
                <wp:lineTo x="21569" y="21566"/>
                <wp:lineTo x="21569" y="0"/>
                <wp:lineTo x="0" y="0"/>
              </wp:wrapPolygon>
            </wp:wrapTight>
            <wp:docPr id="26" name="Imag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volution_cla_son_commune_pk_HdF_Page_2.jpg"/>
                    <pic:cNvPicPr/>
                  </pic:nvPicPr>
                  <pic:blipFill rotWithShape="1">
                    <a:blip r:embed="rId25">
                      <a:extLst>
                        <a:ext uri="{28A0092B-C50C-407E-A947-70E740481C1C}">
                          <a14:useLocalDpi xmlns:a14="http://schemas.microsoft.com/office/drawing/2010/main" val="0"/>
                        </a:ext>
                      </a:extLst>
                    </a:blip>
                    <a:srcRect t="3670" b="4094"/>
                    <a:stretch/>
                  </pic:blipFill>
                  <pic:spPr bwMode="auto">
                    <a:xfrm>
                      <a:off x="0" y="0"/>
                      <a:ext cx="13106400" cy="85477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br w:type="page"/>
      </w:r>
    </w:p>
    <w:p w14:paraId="0F13C677" w14:textId="77777777" w:rsidR="00E3658D" w:rsidRDefault="00E3658D">
      <w:pPr>
        <w:spacing w:after="200" w:line="276" w:lineRule="auto"/>
      </w:pPr>
      <w:r>
        <w:rPr>
          <w:noProof/>
          <w:lang w:eastAsia="fr-FR"/>
        </w:rPr>
        <w:lastRenderedPageBreak/>
        <w:drawing>
          <wp:anchor distT="0" distB="0" distL="114300" distR="114300" simplePos="0" relativeHeight="251712512" behindDoc="1" locked="0" layoutInCell="1" allowOverlap="1" wp14:anchorId="0CF2B4C1" wp14:editId="458FDB1B">
            <wp:simplePos x="0" y="0"/>
            <wp:positionH relativeFrom="column">
              <wp:posOffset>308610</wp:posOffset>
            </wp:positionH>
            <wp:positionV relativeFrom="paragraph">
              <wp:posOffset>99060</wp:posOffset>
            </wp:positionV>
            <wp:extent cx="13053060" cy="8553450"/>
            <wp:effectExtent l="0" t="0" r="0" b="0"/>
            <wp:wrapTight wrapText="bothSides">
              <wp:wrapPolygon edited="0">
                <wp:start x="0" y="0"/>
                <wp:lineTo x="0" y="21552"/>
                <wp:lineTo x="21562" y="21552"/>
                <wp:lineTo x="21562" y="0"/>
                <wp:lineTo x="0" y="0"/>
              </wp:wrapPolygon>
            </wp:wrapTight>
            <wp:docPr id="27" name="Imag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volution_cla_son_commune_pk_HdF_Page_3.jpg"/>
                    <pic:cNvPicPr/>
                  </pic:nvPicPr>
                  <pic:blipFill rotWithShape="1">
                    <a:blip r:embed="rId26">
                      <a:extLst>
                        <a:ext uri="{28A0092B-C50C-407E-A947-70E740481C1C}">
                          <a14:useLocalDpi xmlns:a14="http://schemas.microsoft.com/office/drawing/2010/main" val="0"/>
                        </a:ext>
                      </a:extLst>
                    </a:blip>
                    <a:srcRect t="2931" b="4401"/>
                    <a:stretch/>
                  </pic:blipFill>
                  <pic:spPr bwMode="auto">
                    <a:xfrm>
                      <a:off x="0" y="0"/>
                      <a:ext cx="13053060" cy="85534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br w:type="page"/>
      </w:r>
    </w:p>
    <w:p w14:paraId="04B189AB" w14:textId="0F634738" w:rsidR="00AF0230" w:rsidRDefault="00BF457A">
      <w:pPr>
        <w:spacing w:after="200" w:line="276" w:lineRule="auto"/>
      </w:pPr>
      <w:r>
        <w:rPr>
          <w:noProof/>
          <w:lang w:eastAsia="fr-FR"/>
        </w:rPr>
        <w:lastRenderedPageBreak/>
        <mc:AlternateContent>
          <mc:Choice Requires="wps">
            <w:drawing>
              <wp:anchor distT="0" distB="0" distL="114300" distR="114300" simplePos="0" relativeHeight="251717632" behindDoc="0" locked="0" layoutInCell="1" allowOverlap="1" wp14:anchorId="7408E602" wp14:editId="521E2790">
                <wp:simplePos x="0" y="0"/>
                <wp:positionH relativeFrom="column">
                  <wp:posOffset>1362075</wp:posOffset>
                </wp:positionH>
                <wp:positionV relativeFrom="paragraph">
                  <wp:posOffset>7421880</wp:posOffset>
                </wp:positionV>
                <wp:extent cx="10723245" cy="1528445"/>
                <wp:effectExtent l="0" t="0" r="1905" b="0"/>
                <wp:wrapNone/>
                <wp:docPr id="296"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723245" cy="1528445"/>
                        </a:xfrm>
                        <a:prstGeom prst="rect">
                          <a:avLst/>
                        </a:prstGeom>
                        <a:solidFill>
                          <a:srgbClr val="FFFFFF"/>
                        </a:solidFill>
                        <a:ln w="9525">
                          <a:noFill/>
                          <a:miter lim="800000"/>
                          <a:headEnd/>
                          <a:tailEnd/>
                        </a:ln>
                      </wps:spPr>
                      <wps:txbx>
                        <w:txbxContent>
                          <w:p w14:paraId="25EE58C2" w14:textId="1DE468F3" w:rsidR="00DF51FF" w:rsidRPr="008443FD" w:rsidRDefault="00DF51FF" w:rsidP="00E3658D">
                            <w:pPr>
                              <w:jc w:val="center"/>
                              <w:rPr>
                                <w:b/>
                                <w:color w:val="3C3732" w:themeColor="text1"/>
                                <w:sz w:val="20"/>
                                <w:lang w:val="pt-BR"/>
                              </w:rPr>
                            </w:pPr>
                            <w:r w:rsidRPr="008443FD">
                              <w:rPr>
                                <w:b/>
                                <w:color w:val="3C3732" w:themeColor="text1"/>
                                <w:sz w:val="20"/>
                                <w:lang w:val="pt-BR"/>
                              </w:rPr>
                              <w:t>Tableau</w:t>
                            </w:r>
                            <w:r>
                              <w:rPr>
                                <w:b/>
                                <w:color w:val="3C3732" w:themeColor="text1"/>
                                <w:sz w:val="20"/>
                                <w:lang w:val="pt-BR"/>
                              </w:rPr>
                              <w:t>x</w:t>
                            </w:r>
                            <w:r w:rsidRPr="008443FD">
                              <w:rPr>
                                <w:b/>
                                <w:color w:val="3C3732" w:themeColor="text1"/>
                                <w:sz w:val="20"/>
                                <w:lang w:val="pt-BR"/>
                              </w:rPr>
                              <w:t xml:space="preserve"> </w:t>
                            </w:r>
                            <w:r>
                              <w:rPr>
                                <w:b/>
                                <w:color w:val="3C3732" w:themeColor="text1"/>
                                <w:sz w:val="20"/>
                                <w:lang w:val="pt-BR"/>
                              </w:rPr>
                              <w:t xml:space="preserve">triés par commune </w:t>
                            </w:r>
                            <w:r w:rsidRPr="008443FD">
                              <w:rPr>
                                <w:b/>
                                <w:color w:val="3C3732" w:themeColor="text1"/>
                                <w:sz w:val="20"/>
                                <w:lang w:val="pt-BR"/>
                              </w:rPr>
                              <w:t xml:space="preserve">présentant l’évolution du classement sonore ferroviaire dans le département </w:t>
                            </w:r>
                            <w:r>
                              <w:rPr>
                                <w:b/>
                                <w:color w:val="3C3732" w:themeColor="text1"/>
                                <w:sz w:val="20"/>
                                <w:lang w:val="pt-BR"/>
                              </w:rPr>
                              <w:t>de l’Oise</w:t>
                            </w:r>
                          </w:p>
                          <w:p w14:paraId="43CFE059" w14:textId="77777777" w:rsidR="00DF51FF" w:rsidRDefault="00DF51FF" w:rsidP="00E3658D">
                            <w:pPr>
                              <w:rPr>
                                <w:color w:val="3C3732" w:themeColor="text1"/>
                              </w:rPr>
                            </w:pPr>
                          </w:p>
                          <w:p w14:paraId="18DE86F5" w14:textId="77777777" w:rsidR="00DF51FF" w:rsidRDefault="00DF51FF" w:rsidP="00E3658D">
                            <w:pPr>
                              <w:jc w:val="both"/>
                              <w:rPr>
                                <w:color w:val="3C3732" w:themeColor="text1"/>
                              </w:rPr>
                            </w:pPr>
                          </w:p>
                          <w:p w14:paraId="2BEC2991" w14:textId="77777777" w:rsidR="00DF51FF" w:rsidRDefault="00DF51FF" w:rsidP="00E3658D">
                            <w:pPr>
                              <w:jc w:val="both"/>
                              <w:rPr>
                                <w:color w:val="3C3732" w:themeColor="text1"/>
                              </w:rPr>
                            </w:pPr>
                            <w:r w:rsidRPr="0032012D">
                              <w:rPr>
                                <w:color w:val="3C3732" w:themeColor="text1"/>
                              </w:rPr>
                              <w:t xml:space="preserve">Ce tableau permet de </w:t>
                            </w:r>
                            <w:r>
                              <w:rPr>
                                <w:color w:val="3C3732" w:themeColor="text1"/>
                              </w:rPr>
                              <w:t>distinguer</w:t>
                            </w:r>
                            <w:r w:rsidRPr="0032012D">
                              <w:rPr>
                                <w:color w:val="3C3732" w:themeColor="text1"/>
                              </w:rPr>
                              <w:t xml:space="preserve"> les évolutions du classement sonore (changement de catégorie d’un tronçon de voie, tronçon déclassé, voie nouvelle</w:t>
                            </w:r>
                            <w:r>
                              <w:rPr>
                                <w:color w:val="3C3732" w:themeColor="text1"/>
                              </w:rPr>
                              <w:t>).</w:t>
                            </w:r>
                          </w:p>
                          <w:p w14:paraId="1E035ADF" w14:textId="77777777" w:rsidR="00DF51FF" w:rsidRPr="0032012D" w:rsidRDefault="00DF51FF" w:rsidP="00E3658D">
                            <w:pPr>
                              <w:jc w:val="both"/>
                              <w:rPr>
                                <w:color w:val="3C3732" w:themeColor="text1"/>
                              </w:rPr>
                            </w:pPr>
                          </w:p>
                          <w:p w14:paraId="01C1E386" w14:textId="77777777" w:rsidR="00DF51FF" w:rsidRPr="00E87C5E" w:rsidRDefault="00DF51FF" w:rsidP="00E3658D">
                            <w:pPr>
                              <w:jc w:val="both"/>
                              <w:rPr>
                                <w:b/>
                                <w:color w:val="3C3732" w:themeColor="text1"/>
                              </w:rPr>
                            </w:pPr>
                            <w:r w:rsidRPr="00E87C5E">
                              <w:rPr>
                                <w:b/>
                                <w:color w:val="3C3732" w:themeColor="text1"/>
                              </w:rPr>
                              <w:t>Les catégories ont été représentées dans les tableaux des évolutions avec le code couleur de la norme NF S 31-130, permettant ainsi de mieux visualiser les changements de catégorie.</w:t>
                            </w:r>
                          </w:p>
                        </w:txbxContent>
                      </wps:txbx>
                      <wps:bodyPr rot="0" vert="horz" wrap="square" lIns="91440" tIns="45720" rIns="91440" bIns="45720" anchor="t" anchorCtr="0">
                        <a:noAutofit/>
                      </wps:bodyPr>
                    </wps:wsp>
                  </a:graphicData>
                </a:graphic>
              </wp:anchor>
            </w:drawing>
          </mc:Choice>
          <mc:Fallback>
            <w:pict>
              <v:shape id="_x0000_s1035" type="#_x0000_t202" style="position:absolute;margin-left:107.25pt;margin-top:584.4pt;width:844.35pt;height:120.35pt;z-index:2517176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29YPKgIAACsEAAAOAAAAZHJzL2Uyb0RvYy54bWysU01v2zAMvQ/YfxB0X+x4TpsYcYouXYYB&#10;3QfQ7bKbLMmxMFnUJCV29+tHyWmabbdhPgikST6Sj+T6Zuw1OUrnFZiazmc5JdJwEMrsa/r1y+7V&#10;khIfmBFMg5E1fZSe3mxevlgPtpIFdKCFdARBjK8GW9MuBFtlmeed7JmfgZUGjS24ngVU3T4Tjg2I&#10;3uusyPOrbAAnrAMuvce/d5ORbhJ+20oePrWtl4HommJtIb0uvU18s82aVXvHbKf4qQz2D1X0TBlM&#10;eoa6Y4GRg1N/QfWKO/DQhhmHPoO2VVymHrCbef5HNw8dszL1guR4e6bJ/z9Y/vH42RElalqsrigx&#10;rMchfcNRESFJkGOQpIgkDdZX6Ptg0TuMb2DEYaeGvb0H/t0TA9uOmb28dQ6GTjKBRc5jZHYROuH4&#10;CNIMH0BgLnYIkIDG1vWRQeSEIDoO6/E8IKyD8Jgyvy5eF+WCEo7G+aJYlqjEJKx6irfOh3cSehKF&#10;mjpcgYTPjvc+TK5PLjGdB63ETmmdFLdvttqRI8N12aXvhP6bmzZkqOlqUSwSsoEYj9Cs6lXAddaq&#10;r+kyj18MZ1Xk460RSQ5M6UnGorU5ERQ5mdgJYzOmgZQxNpLXgHhExhxM24vXhkIH7iclA25uTf2P&#10;A3OSEv3eIOureVnGVU9KubguUHGXlubSwgxHqJoGSiZxG9J5xLIN3OJ0WpVoe67kVDJuZCL+dD1x&#10;5S/15PV845tfAAAA//8DAFBLAwQUAAYACAAAACEAR4aya+EAAAAOAQAADwAAAGRycy9kb3ducmV2&#10;LnhtbEyPwW6DMBBE75X6D9ZW6qVqbCiQQDFRW6lVr0nzAQt2ABXbCDuB/H03p+a2o3manSm3ixnY&#10;WU++d1ZCtBLAtG2c6m0r4fDz+bwB5gNahYOzWsJFe9hW93clFsrNdqfP+9AyCrG+QAldCGPBuW86&#10;bdCv3KgteUc3GQwkp5arCWcKNwOPhci4wd7Shw5H/dHp5nd/MhKO3/NTms/1Vzisd0n2jv26dhcp&#10;Hx+Wt1dgQS/hH4ZrfaoOFXWq3ckqzwYJcZSkhJIRZRsacUVy8RIDq+lKRJ4Cr0p+O6P6AwAA//8D&#10;AFBLAQItABQABgAIAAAAIQC2gziS/gAAAOEBAAATAAAAAAAAAAAAAAAAAAAAAABbQ29udGVudF9U&#10;eXBlc10ueG1sUEsBAi0AFAAGAAgAAAAhADj9If/WAAAAlAEAAAsAAAAAAAAAAAAAAAAALwEAAF9y&#10;ZWxzLy5yZWxzUEsBAi0AFAAGAAgAAAAhAErb1g8qAgAAKwQAAA4AAAAAAAAAAAAAAAAALgIAAGRy&#10;cy9lMm9Eb2MueG1sUEsBAi0AFAAGAAgAAAAhAEeGsmvhAAAADgEAAA8AAAAAAAAAAAAAAAAAhAQA&#10;AGRycy9kb3ducmV2LnhtbFBLBQYAAAAABAAEAPMAAACSBQAAAAA=&#10;" stroked="f">
                <v:textbox>
                  <w:txbxContent>
                    <w:p w14:paraId="25EE58C2" w14:textId="1DE468F3" w:rsidR="00DF51FF" w:rsidRPr="008443FD" w:rsidRDefault="00DF51FF" w:rsidP="00E3658D">
                      <w:pPr>
                        <w:jc w:val="center"/>
                        <w:rPr>
                          <w:b/>
                          <w:color w:val="3C3732" w:themeColor="text1"/>
                          <w:sz w:val="20"/>
                          <w:lang w:val="pt-BR"/>
                        </w:rPr>
                      </w:pPr>
                      <w:r w:rsidRPr="008443FD">
                        <w:rPr>
                          <w:b/>
                          <w:color w:val="3C3732" w:themeColor="text1"/>
                          <w:sz w:val="20"/>
                          <w:lang w:val="pt-BR"/>
                        </w:rPr>
                        <w:t>Tableau</w:t>
                      </w:r>
                      <w:r>
                        <w:rPr>
                          <w:b/>
                          <w:color w:val="3C3732" w:themeColor="text1"/>
                          <w:sz w:val="20"/>
                          <w:lang w:val="pt-BR"/>
                        </w:rPr>
                        <w:t>x</w:t>
                      </w:r>
                      <w:r w:rsidRPr="008443FD">
                        <w:rPr>
                          <w:b/>
                          <w:color w:val="3C3732" w:themeColor="text1"/>
                          <w:sz w:val="20"/>
                          <w:lang w:val="pt-BR"/>
                        </w:rPr>
                        <w:t xml:space="preserve"> </w:t>
                      </w:r>
                      <w:r>
                        <w:rPr>
                          <w:b/>
                          <w:color w:val="3C3732" w:themeColor="text1"/>
                          <w:sz w:val="20"/>
                          <w:lang w:val="pt-BR"/>
                        </w:rPr>
                        <w:t xml:space="preserve">triés par commune </w:t>
                      </w:r>
                      <w:r w:rsidRPr="008443FD">
                        <w:rPr>
                          <w:b/>
                          <w:color w:val="3C3732" w:themeColor="text1"/>
                          <w:sz w:val="20"/>
                          <w:lang w:val="pt-BR"/>
                        </w:rPr>
                        <w:t xml:space="preserve">présentant l’évolution du classement sonore ferroviaire dans le département </w:t>
                      </w:r>
                      <w:r>
                        <w:rPr>
                          <w:b/>
                          <w:color w:val="3C3732" w:themeColor="text1"/>
                          <w:sz w:val="20"/>
                          <w:lang w:val="pt-BR"/>
                        </w:rPr>
                        <w:t>de l’Oise</w:t>
                      </w:r>
                    </w:p>
                    <w:p w14:paraId="43CFE059" w14:textId="77777777" w:rsidR="00DF51FF" w:rsidRDefault="00DF51FF" w:rsidP="00E3658D">
                      <w:pPr>
                        <w:rPr>
                          <w:color w:val="3C3732" w:themeColor="text1"/>
                        </w:rPr>
                      </w:pPr>
                    </w:p>
                    <w:p w14:paraId="18DE86F5" w14:textId="77777777" w:rsidR="00DF51FF" w:rsidRDefault="00DF51FF" w:rsidP="00E3658D">
                      <w:pPr>
                        <w:jc w:val="both"/>
                        <w:rPr>
                          <w:color w:val="3C3732" w:themeColor="text1"/>
                        </w:rPr>
                      </w:pPr>
                    </w:p>
                    <w:p w14:paraId="2BEC2991" w14:textId="77777777" w:rsidR="00DF51FF" w:rsidRDefault="00DF51FF" w:rsidP="00E3658D">
                      <w:pPr>
                        <w:jc w:val="both"/>
                        <w:rPr>
                          <w:color w:val="3C3732" w:themeColor="text1"/>
                        </w:rPr>
                      </w:pPr>
                      <w:r w:rsidRPr="0032012D">
                        <w:rPr>
                          <w:color w:val="3C3732" w:themeColor="text1"/>
                        </w:rPr>
                        <w:t xml:space="preserve">Ce tableau permet de </w:t>
                      </w:r>
                      <w:r>
                        <w:rPr>
                          <w:color w:val="3C3732" w:themeColor="text1"/>
                        </w:rPr>
                        <w:t>distinguer</w:t>
                      </w:r>
                      <w:r w:rsidRPr="0032012D">
                        <w:rPr>
                          <w:color w:val="3C3732" w:themeColor="text1"/>
                        </w:rPr>
                        <w:t xml:space="preserve"> les évolutions du classement sonore (changement de catégorie d’un tronçon de voie, tronçon déclassé, voie nouvelle</w:t>
                      </w:r>
                      <w:r>
                        <w:rPr>
                          <w:color w:val="3C3732" w:themeColor="text1"/>
                        </w:rPr>
                        <w:t>).</w:t>
                      </w:r>
                    </w:p>
                    <w:p w14:paraId="1E035ADF" w14:textId="77777777" w:rsidR="00DF51FF" w:rsidRPr="0032012D" w:rsidRDefault="00DF51FF" w:rsidP="00E3658D">
                      <w:pPr>
                        <w:jc w:val="both"/>
                        <w:rPr>
                          <w:color w:val="3C3732" w:themeColor="text1"/>
                        </w:rPr>
                      </w:pPr>
                    </w:p>
                    <w:p w14:paraId="01C1E386" w14:textId="77777777" w:rsidR="00DF51FF" w:rsidRPr="00E87C5E" w:rsidRDefault="00DF51FF" w:rsidP="00E3658D">
                      <w:pPr>
                        <w:jc w:val="both"/>
                        <w:rPr>
                          <w:b/>
                          <w:color w:val="3C3732" w:themeColor="text1"/>
                        </w:rPr>
                      </w:pPr>
                      <w:r w:rsidRPr="00E87C5E">
                        <w:rPr>
                          <w:b/>
                          <w:color w:val="3C3732" w:themeColor="text1"/>
                        </w:rPr>
                        <w:t>Les catégories ont été représentées dans les tableaux des évolutions avec le code couleur de la norme NF S 31-130, permettant ainsi de mieux visualiser les changements de catégorie.</w:t>
                      </w:r>
                    </w:p>
                  </w:txbxContent>
                </v:textbox>
              </v:shape>
            </w:pict>
          </mc:Fallback>
        </mc:AlternateContent>
      </w:r>
      <w:r w:rsidR="005225F9">
        <w:rPr>
          <w:noProof/>
          <w:lang w:eastAsia="fr-FR"/>
        </w:rPr>
        <w:drawing>
          <wp:anchor distT="0" distB="0" distL="114300" distR="114300" simplePos="0" relativeHeight="251713536" behindDoc="1" locked="0" layoutInCell="1" allowOverlap="1" wp14:anchorId="4CBCC49D" wp14:editId="0910ED82">
            <wp:simplePos x="0" y="0"/>
            <wp:positionH relativeFrom="column">
              <wp:posOffset>308610</wp:posOffset>
            </wp:positionH>
            <wp:positionV relativeFrom="paragraph">
              <wp:posOffset>289560</wp:posOffset>
            </wp:positionV>
            <wp:extent cx="13242290" cy="6972300"/>
            <wp:effectExtent l="0" t="0" r="0" b="0"/>
            <wp:wrapTight wrapText="bothSides">
              <wp:wrapPolygon edited="0">
                <wp:start x="0" y="0"/>
                <wp:lineTo x="0" y="21541"/>
                <wp:lineTo x="21565" y="21541"/>
                <wp:lineTo x="21565" y="0"/>
                <wp:lineTo x="0" y="0"/>
              </wp:wrapPolygon>
            </wp:wrapTight>
            <wp:docPr id="29" name="Imag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volution_cla_son_commune_pk_HdF_Page_4.jpg"/>
                    <pic:cNvPicPr/>
                  </pic:nvPicPr>
                  <pic:blipFill rotWithShape="1">
                    <a:blip r:embed="rId27">
                      <a:extLst>
                        <a:ext uri="{28A0092B-C50C-407E-A947-70E740481C1C}">
                          <a14:useLocalDpi xmlns:a14="http://schemas.microsoft.com/office/drawing/2010/main" val="0"/>
                        </a:ext>
                      </a:extLst>
                    </a:blip>
                    <a:srcRect t="2410" b="23133"/>
                    <a:stretch/>
                  </pic:blipFill>
                  <pic:spPr bwMode="auto">
                    <a:xfrm>
                      <a:off x="0" y="0"/>
                      <a:ext cx="13242290" cy="69723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3658D">
        <w:br w:type="page"/>
      </w:r>
    </w:p>
    <w:p w14:paraId="142C8EBE" w14:textId="77777777" w:rsidR="00E3658D" w:rsidRDefault="00E3658D">
      <w:pPr>
        <w:spacing w:after="200" w:line="276" w:lineRule="auto"/>
      </w:pPr>
    </w:p>
    <w:p w14:paraId="27FC3870" w14:textId="3CB6E0F3" w:rsidR="00001605" w:rsidRDefault="002F4681" w:rsidP="007E6F47">
      <w:pPr>
        <w:pStyle w:val="Titre2"/>
        <w:spacing w:before="0" w:after="120"/>
      </w:pPr>
      <w:bookmarkStart w:id="49" w:name="_Toc490729754"/>
      <w:r>
        <w:t>Carte</w:t>
      </w:r>
      <w:r w:rsidR="00001605">
        <w:t xml:space="preserve"> du </w:t>
      </w:r>
      <w:r w:rsidR="004462C5">
        <w:t xml:space="preserve">classement </w:t>
      </w:r>
      <w:r w:rsidR="00F522DD">
        <w:t>sonore ré</w:t>
      </w:r>
      <w:r w:rsidR="00001605">
        <w:t>vis</w:t>
      </w:r>
      <w:r w:rsidR="00F522DD">
        <w:t>é</w:t>
      </w:r>
      <w:bookmarkEnd w:id="49"/>
    </w:p>
    <w:p w14:paraId="120DE3D4" w14:textId="77777777" w:rsidR="0074198C" w:rsidRDefault="0074198C">
      <w:pPr>
        <w:spacing w:after="200" w:line="276" w:lineRule="auto"/>
      </w:pPr>
      <w:r>
        <w:rPr>
          <w:rFonts w:asciiTheme="majorHAnsi" w:eastAsiaTheme="majorEastAsia" w:hAnsiTheme="majorHAnsi" w:cstheme="majorBidi"/>
          <w:bCs/>
          <w:caps/>
          <w:noProof/>
          <w:color w:val="009AA6" w:themeColor="accent1"/>
          <w:sz w:val="48"/>
          <w:szCs w:val="48"/>
          <w:lang w:eastAsia="fr-FR"/>
        </w:rPr>
        <w:drawing>
          <wp:anchor distT="0" distB="0" distL="114300" distR="114300" simplePos="0" relativeHeight="251669504" behindDoc="1" locked="0" layoutInCell="1" allowOverlap="1" wp14:anchorId="30651F35" wp14:editId="201DBB93">
            <wp:simplePos x="0" y="0"/>
            <wp:positionH relativeFrom="column">
              <wp:posOffset>690245</wp:posOffset>
            </wp:positionH>
            <wp:positionV relativeFrom="paragraph">
              <wp:posOffset>130175</wp:posOffset>
            </wp:positionV>
            <wp:extent cx="12205970" cy="8629650"/>
            <wp:effectExtent l="19050" t="19050" r="24130" b="19050"/>
            <wp:wrapTight wrapText="bothSides">
              <wp:wrapPolygon edited="0">
                <wp:start x="-34" y="-48"/>
                <wp:lineTo x="-34" y="21600"/>
                <wp:lineTo x="21609" y="21600"/>
                <wp:lineTo x="21609" y="-48"/>
                <wp:lineTo x="-34" y="-48"/>
              </wp:wrapPolygon>
            </wp:wrapTight>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NCF Réseau_Classement_sonore_dept82.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12205970" cy="8629650"/>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00E56DEE">
        <w:br w:type="page"/>
      </w:r>
    </w:p>
    <w:p w14:paraId="1FC10BAE" w14:textId="138B311B" w:rsidR="00DF51FF" w:rsidRDefault="00A6357A" w:rsidP="007E6F47">
      <w:pPr>
        <w:pStyle w:val="Titre2"/>
        <w:spacing w:before="0" w:after="120"/>
      </w:pPr>
      <w:bookmarkStart w:id="50" w:name="_Toc490729755"/>
      <w:r>
        <w:lastRenderedPageBreak/>
        <w:t>Carte d’é</w:t>
      </w:r>
      <w:r w:rsidR="00DF51FF">
        <w:t>volution du classement sonore</w:t>
      </w:r>
      <w:bookmarkEnd w:id="50"/>
    </w:p>
    <w:p w14:paraId="4BE9D86B" w14:textId="5DE7975F" w:rsidR="00DF51FF" w:rsidRDefault="00A6357A" w:rsidP="00DF51FF">
      <w:pPr>
        <w:spacing w:after="200" w:line="276" w:lineRule="auto"/>
      </w:pPr>
      <w:r>
        <w:rPr>
          <w:rFonts w:asciiTheme="majorHAnsi" w:eastAsiaTheme="majorEastAsia" w:hAnsiTheme="majorHAnsi" w:cstheme="majorBidi"/>
          <w:bCs/>
          <w:caps/>
          <w:noProof/>
          <w:color w:val="009AA6" w:themeColor="accent1"/>
          <w:sz w:val="48"/>
          <w:szCs w:val="48"/>
          <w:lang w:eastAsia="fr-FR"/>
        </w:rPr>
        <w:drawing>
          <wp:anchor distT="0" distB="0" distL="114300" distR="114300" simplePos="0" relativeHeight="251721728" behindDoc="1" locked="0" layoutInCell="1" allowOverlap="1" wp14:anchorId="65206247" wp14:editId="72AD6AE3">
            <wp:simplePos x="0" y="0"/>
            <wp:positionH relativeFrom="column">
              <wp:posOffset>748030</wp:posOffset>
            </wp:positionH>
            <wp:positionV relativeFrom="paragraph">
              <wp:posOffset>41910</wp:posOffset>
            </wp:positionV>
            <wp:extent cx="12054840" cy="8522970"/>
            <wp:effectExtent l="19050" t="19050" r="22860" b="11430"/>
            <wp:wrapTight wrapText="bothSides">
              <wp:wrapPolygon edited="0">
                <wp:start x="-34" y="-48"/>
                <wp:lineTo x="-34" y="21581"/>
                <wp:lineTo x="21607" y="21581"/>
                <wp:lineTo x="21607" y="-48"/>
                <wp:lineTo x="-34" y="-48"/>
              </wp:wrapPolygon>
            </wp:wrapTight>
            <wp:docPr id="21"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NCF Réseau_Classement_sonore_dept82.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12054840" cy="8522970"/>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00DF51FF">
        <w:br w:type="page"/>
      </w:r>
    </w:p>
    <w:p w14:paraId="39E9E5E7" w14:textId="77777777" w:rsidR="0032012D" w:rsidRDefault="00E56DEE" w:rsidP="00C763E1">
      <w:pPr>
        <w:keepNext/>
        <w:keepLines/>
        <w:numPr>
          <w:ilvl w:val="0"/>
          <w:numId w:val="3"/>
        </w:numPr>
        <w:spacing w:after="240" w:line="500" w:lineRule="atLeast"/>
        <w:ind w:left="0" w:firstLine="0"/>
        <w:outlineLvl w:val="0"/>
        <w:rPr>
          <w:rFonts w:asciiTheme="majorHAnsi" w:eastAsiaTheme="majorEastAsia" w:hAnsiTheme="majorHAnsi" w:cstheme="majorBidi"/>
          <w:bCs/>
          <w:caps/>
          <w:color w:val="009AA6" w:themeColor="accent1"/>
          <w:sz w:val="48"/>
          <w:szCs w:val="48"/>
        </w:rPr>
      </w:pPr>
      <w:bookmarkStart w:id="51" w:name="_Toc490729756"/>
      <w:r>
        <w:rPr>
          <w:rFonts w:asciiTheme="majorHAnsi" w:eastAsiaTheme="majorEastAsia" w:hAnsiTheme="majorHAnsi" w:cstheme="majorBidi"/>
          <w:bCs/>
          <w:caps/>
          <w:color w:val="009AA6" w:themeColor="accent1"/>
          <w:sz w:val="48"/>
          <w:szCs w:val="48"/>
        </w:rPr>
        <w:lastRenderedPageBreak/>
        <w:t>Documents mis à disposition</w:t>
      </w:r>
      <w:bookmarkEnd w:id="51"/>
    </w:p>
    <w:p w14:paraId="5D2596FF" w14:textId="77777777" w:rsidR="00E56DEE" w:rsidRDefault="00E56DEE" w:rsidP="00E56DEE">
      <w:pPr>
        <w:pStyle w:val="Textepuce1"/>
        <w:ind w:left="142"/>
      </w:pPr>
      <w:r>
        <w:t>Pour préparer les arrêtés préfectoraux relatifs au nouveau classement sonore, SNCF Réseau met à votre disposition les éléments suivants :</w:t>
      </w:r>
    </w:p>
    <w:p w14:paraId="061EAACD" w14:textId="77777777" w:rsidR="00E56DEE" w:rsidRDefault="00E56DEE" w:rsidP="00FF56E3">
      <w:pPr>
        <w:pStyle w:val="Textepuce1"/>
        <w:numPr>
          <w:ilvl w:val="0"/>
          <w:numId w:val="2"/>
        </w:numPr>
      </w:pPr>
      <w:r>
        <w:t>Le nouveau classement sonore en consultation sur MapBruit V3.</w:t>
      </w:r>
    </w:p>
    <w:p w14:paraId="618B3F1B" w14:textId="77777777" w:rsidR="00E56DEE" w:rsidRDefault="00E56DEE" w:rsidP="00FF56E3">
      <w:pPr>
        <w:pStyle w:val="Textepuce1"/>
        <w:numPr>
          <w:ilvl w:val="0"/>
          <w:numId w:val="2"/>
        </w:numPr>
      </w:pPr>
      <w:r>
        <w:t>Les données SIG au format .shp</w:t>
      </w:r>
    </w:p>
    <w:p w14:paraId="3600D756" w14:textId="77777777" w:rsidR="00C63A3D" w:rsidRDefault="00E56DEE" w:rsidP="00FF56E3">
      <w:pPr>
        <w:pStyle w:val="Textepuce1"/>
        <w:numPr>
          <w:ilvl w:val="0"/>
          <w:numId w:val="2"/>
        </w:numPr>
      </w:pPr>
      <w:r>
        <w:t>Le tableau avec le détail à la commune, au format Excel</w:t>
      </w:r>
    </w:p>
    <w:p w14:paraId="5951C0A1" w14:textId="77777777" w:rsidR="00FF56E3" w:rsidRDefault="00FF56E3" w:rsidP="00FF56E3">
      <w:pPr>
        <w:pStyle w:val="Textepuce1"/>
      </w:pPr>
    </w:p>
    <w:p w14:paraId="3057B7C8" w14:textId="77777777" w:rsidR="00FF56E3" w:rsidRDefault="00FF56E3" w:rsidP="00FF56E3">
      <w:pPr>
        <w:pStyle w:val="Textepuce1"/>
      </w:pPr>
    </w:p>
    <w:p w14:paraId="30323E96" w14:textId="77777777" w:rsidR="00E56DEE" w:rsidRDefault="00E56DEE" w:rsidP="00E56DEE">
      <w:pPr>
        <w:pStyle w:val="Textepuce1"/>
      </w:pPr>
    </w:p>
    <w:p w14:paraId="1297CC8C" w14:textId="77777777" w:rsidR="00C63A3D" w:rsidRDefault="00C63A3D" w:rsidP="00C763E1">
      <w:pPr>
        <w:keepNext/>
        <w:keepLines/>
        <w:numPr>
          <w:ilvl w:val="0"/>
          <w:numId w:val="3"/>
        </w:numPr>
        <w:spacing w:after="240" w:line="500" w:lineRule="atLeast"/>
        <w:ind w:left="0" w:firstLine="0"/>
        <w:outlineLvl w:val="0"/>
        <w:rPr>
          <w:rFonts w:asciiTheme="majorHAnsi" w:eastAsiaTheme="majorEastAsia" w:hAnsiTheme="majorHAnsi" w:cstheme="majorBidi"/>
          <w:bCs/>
          <w:caps/>
          <w:color w:val="009AA6" w:themeColor="accent1"/>
          <w:sz w:val="48"/>
          <w:szCs w:val="48"/>
        </w:rPr>
      </w:pPr>
      <w:bookmarkStart w:id="52" w:name="_Toc490729757"/>
      <w:r w:rsidRPr="00C63A3D">
        <w:rPr>
          <w:rFonts w:asciiTheme="majorHAnsi" w:eastAsiaTheme="majorEastAsia" w:hAnsiTheme="majorHAnsi" w:cstheme="majorBidi"/>
          <w:bCs/>
          <w:caps/>
          <w:color w:val="009AA6" w:themeColor="accent1"/>
          <w:sz w:val="48"/>
          <w:szCs w:val="48"/>
        </w:rPr>
        <w:t>ANNEXE : LEXIQUE DES ABREVIATIONS</w:t>
      </w:r>
      <w:bookmarkEnd w:id="52"/>
      <w:r w:rsidRPr="00C63A3D">
        <w:rPr>
          <w:rFonts w:asciiTheme="majorHAnsi" w:eastAsiaTheme="majorEastAsia" w:hAnsiTheme="majorHAnsi" w:cstheme="majorBidi"/>
          <w:bCs/>
          <w:caps/>
          <w:color w:val="009AA6" w:themeColor="accent1"/>
          <w:sz w:val="48"/>
          <w:szCs w:val="48"/>
        </w:rPr>
        <w:t xml:space="preserve"> </w:t>
      </w:r>
    </w:p>
    <w:p w14:paraId="648ED858" w14:textId="77777777" w:rsidR="00C05F04" w:rsidRPr="00021E7C" w:rsidRDefault="00C05F04" w:rsidP="00C05F04">
      <w:pPr>
        <w:tabs>
          <w:tab w:val="left" w:pos="1708"/>
        </w:tabs>
        <w:spacing w:after="80"/>
        <w:ind w:left="2160" w:hanging="2160"/>
        <w:jc w:val="both"/>
        <w:rPr>
          <w:rFonts w:cs="Arial"/>
        </w:rPr>
      </w:pPr>
      <w:r w:rsidRPr="00021E7C">
        <w:rPr>
          <w:rFonts w:cs="Arial"/>
        </w:rPr>
        <w:t>CERTU</w:t>
      </w:r>
      <w:r w:rsidRPr="00021E7C">
        <w:rPr>
          <w:rFonts w:cs="Arial"/>
        </w:rPr>
        <w:tab/>
        <w:t>:</w:t>
      </w:r>
      <w:r w:rsidRPr="00021E7C">
        <w:rPr>
          <w:rFonts w:cs="Arial"/>
        </w:rPr>
        <w:tab/>
        <w:t>Centre d’études sur les réseaux, les transports et l’urbanisme (aujourd’hui intégré au Cerema)</w:t>
      </w:r>
    </w:p>
    <w:p w14:paraId="570E9EBB" w14:textId="77777777" w:rsidR="00C05F04" w:rsidRPr="00021E7C" w:rsidRDefault="00C05F04" w:rsidP="00C05F04">
      <w:pPr>
        <w:tabs>
          <w:tab w:val="left" w:pos="1708"/>
        </w:tabs>
        <w:spacing w:after="80"/>
        <w:ind w:left="2160" w:hanging="2160"/>
        <w:jc w:val="both"/>
        <w:rPr>
          <w:rFonts w:cs="Arial"/>
        </w:rPr>
      </w:pPr>
      <w:r w:rsidRPr="00021E7C">
        <w:rPr>
          <w:rFonts w:cs="Arial"/>
        </w:rPr>
        <w:t>Cerema</w:t>
      </w:r>
      <w:r w:rsidRPr="00021E7C">
        <w:rPr>
          <w:rFonts w:cs="Arial"/>
        </w:rPr>
        <w:tab/>
        <w:t>:</w:t>
      </w:r>
      <w:r w:rsidRPr="00021E7C">
        <w:rPr>
          <w:rFonts w:cs="Arial"/>
        </w:rPr>
        <w:tab/>
        <w:t>Centre d’études et d’expertise sur les risques, l’environnement, la mobilité et l’aménagement</w:t>
      </w:r>
    </w:p>
    <w:p w14:paraId="66EC41F3" w14:textId="77777777" w:rsidR="00C05F04" w:rsidRPr="00021E7C" w:rsidRDefault="00C05F04" w:rsidP="00C05F04">
      <w:pPr>
        <w:tabs>
          <w:tab w:val="left" w:pos="1708"/>
        </w:tabs>
        <w:spacing w:after="80"/>
        <w:ind w:left="2160" w:hanging="2160"/>
        <w:jc w:val="both"/>
        <w:rPr>
          <w:rFonts w:cs="Arial"/>
        </w:rPr>
      </w:pPr>
      <w:proofErr w:type="gramStart"/>
      <w:r w:rsidRPr="00021E7C">
        <w:rPr>
          <w:rFonts w:cs="Arial"/>
        </w:rPr>
        <w:t>dB</w:t>
      </w:r>
      <w:proofErr w:type="gramEnd"/>
      <w:r w:rsidRPr="00021E7C">
        <w:rPr>
          <w:rFonts w:cs="Arial"/>
        </w:rPr>
        <w:tab/>
        <w:t xml:space="preserve">: </w:t>
      </w:r>
      <w:r w:rsidRPr="00021E7C">
        <w:rPr>
          <w:rFonts w:cs="Arial"/>
        </w:rPr>
        <w:tab/>
        <w:t>décibel (unité logarithmique de niveau de pression sonore)</w:t>
      </w:r>
    </w:p>
    <w:p w14:paraId="10AAF533" w14:textId="77777777" w:rsidR="00C05F04" w:rsidRPr="00021E7C" w:rsidRDefault="00C05F04" w:rsidP="00C05F04">
      <w:pPr>
        <w:tabs>
          <w:tab w:val="left" w:pos="1708"/>
        </w:tabs>
        <w:spacing w:after="80"/>
        <w:ind w:left="2160" w:hanging="2160"/>
        <w:jc w:val="both"/>
        <w:rPr>
          <w:rFonts w:cs="Arial"/>
        </w:rPr>
      </w:pPr>
      <w:proofErr w:type="gramStart"/>
      <w:r w:rsidRPr="00021E7C">
        <w:rPr>
          <w:rFonts w:cs="Arial"/>
        </w:rPr>
        <w:t>dB(</w:t>
      </w:r>
      <w:proofErr w:type="gramEnd"/>
      <w:r w:rsidRPr="00021E7C">
        <w:rPr>
          <w:rFonts w:cs="Arial"/>
        </w:rPr>
        <w:t>A)</w:t>
      </w:r>
      <w:r w:rsidRPr="00021E7C">
        <w:rPr>
          <w:rFonts w:cs="Arial"/>
        </w:rPr>
        <w:tab/>
        <w:t xml:space="preserve">: </w:t>
      </w:r>
      <w:r w:rsidRPr="00021E7C">
        <w:rPr>
          <w:rFonts w:cs="Arial"/>
        </w:rPr>
        <w:tab/>
        <w:t>décibel pondéré A (unité normalisée en acoustique de l’environnement)</w:t>
      </w:r>
    </w:p>
    <w:p w14:paraId="098D6AEA" w14:textId="77777777" w:rsidR="00C05F04" w:rsidRPr="00021E7C" w:rsidRDefault="00C05F04" w:rsidP="00C05F04">
      <w:pPr>
        <w:tabs>
          <w:tab w:val="left" w:pos="1708"/>
        </w:tabs>
        <w:spacing w:after="80"/>
        <w:ind w:left="2160" w:hanging="2160"/>
        <w:jc w:val="both"/>
        <w:rPr>
          <w:rFonts w:cs="Arial"/>
        </w:rPr>
      </w:pPr>
      <w:r w:rsidRPr="00021E7C">
        <w:rPr>
          <w:rFonts w:cs="Arial"/>
        </w:rPr>
        <w:t>LAeq</w:t>
      </w:r>
      <w:r w:rsidRPr="00021E7C">
        <w:rPr>
          <w:rFonts w:cs="Arial"/>
        </w:rPr>
        <w:tab/>
        <w:t>:</w:t>
      </w:r>
      <w:r w:rsidRPr="00021E7C">
        <w:rPr>
          <w:rFonts w:cs="Arial"/>
        </w:rPr>
        <w:tab/>
        <w:t>Niveau sonore de référence</w:t>
      </w:r>
    </w:p>
    <w:p w14:paraId="114B4E21" w14:textId="77777777" w:rsidR="00C05F04" w:rsidRDefault="00C05F04" w:rsidP="00C05F04">
      <w:pPr>
        <w:tabs>
          <w:tab w:val="left" w:pos="1708"/>
        </w:tabs>
        <w:spacing w:after="80"/>
        <w:ind w:left="2160" w:hanging="2160"/>
        <w:jc w:val="both"/>
        <w:rPr>
          <w:rFonts w:cs="Arial"/>
        </w:rPr>
      </w:pPr>
      <w:r w:rsidRPr="00021E7C">
        <w:rPr>
          <w:rFonts w:cs="Arial"/>
        </w:rPr>
        <w:t>SIG</w:t>
      </w:r>
      <w:r w:rsidRPr="00021E7C">
        <w:rPr>
          <w:rFonts w:cs="Arial"/>
        </w:rPr>
        <w:tab/>
        <w:t>:</w:t>
      </w:r>
      <w:r w:rsidRPr="00021E7C">
        <w:rPr>
          <w:rFonts w:cs="Arial"/>
        </w:rPr>
        <w:tab/>
        <w:t>Système d’information géographique</w:t>
      </w:r>
    </w:p>
    <w:p w14:paraId="11010788" w14:textId="77777777" w:rsidR="00805786" w:rsidRDefault="00805786" w:rsidP="00C63A3D">
      <w:pPr>
        <w:tabs>
          <w:tab w:val="left" w:pos="1708"/>
        </w:tabs>
        <w:spacing w:after="80"/>
        <w:ind w:left="2160" w:hanging="2160"/>
        <w:jc w:val="both"/>
        <w:rPr>
          <w:rFonts w:cs="Arial"/>
        </w:rPr>
      </w:pPr>
    </w:p>
    <w:p w14:paraId="6F8AA114" w14:textId="77777777" w:rsidR="00A063CD" w:rsidRDefault="00FF56E3" w:rsidP="00C763E1">
      <w:pPr>
        <w:keepNext/>
        <w:keepLines/>
        <w:numPr>
          <w:ilvl w:val="0"/>
          <w:numId w:val="3"/>
        </w:numPr>
        <w:spacing w:after="240" w:line="500" w:lineRule="atLeast"/>
        <w:ind w:left="0" w:firstLine="0"/>
        <w:outlineLvl w:val="0"/>
        <w:rPr>
          <w:rFonts w:asciiTheme="majorHAnsi" w:eastAsiaTheme="majorEastAsia" w:hAnsiTheme="majorHAnsi" w:cstheme="majorBidi"/>
          <w:bCs/>
          <w:caps/>
          <w:color w:val="009AA6" w:themeColor="accent1"/>
          <w:sz w:val="48"/>
          <w:szCs w:val="48"/>
        </w:rPr>
      </w:pPr>
      <w:r>
        <w:rPr>
          <w:rFonts w:asciiTheme="majorHAnsi" w:eastAsiaTheme="majorEastAsia" w:hAnsiTheme="majorHAnsi" w:cstheme="majorBidi"/>
          <w:bCs/>
          <w:caps/>
          <w:color w:val="009AA6" w:themeColor="accent1"/>
          <w:sz w:val="48"/>
          <w:szCs w:val="48"/>
        </w:rPr>
        <w:br w:type="column"/>
      </w:r>
      <w:bookmarkStart w:id="53" w:name="_Toc490729758"/>
      <w:r w:rsidR="00910103" w:rsidRPr="001D4C41">
        <w:rPr>
          <w:rFonts w:asciiTheme="majorHAnsi" w:eastAsiaTheme="majorEastAsia" w:hAnsiTheme="majorHAnsi" w:cstheme="majorBidi"/>
          <w:bCs/>
          <w:caps/>
          <w:color w:val="009AA6" w:themeColor="accent1"/>
          <w:sz w:val="48"/>
          <w:szCs w:val="48"/>
        </w:rPr>
        <w:lastRenderedPageBreak/>
        <w:t>Contributeurs</w:t>
      </w:r>
      <w:bookmarkEnd w:id="53"/>
    </w:p>
    <w:tbl>
      <w:tblPr>
        <w:tblStyle w:val="Grilledutableau"/>
        <w:tblW w:w="5372" w:type="pct"/>
        <w:tblBorders>
          <w:top w:val="single" w:sz="4" w:space="0" w:color="C6C6C6" w:themeColor="accent3" w:themeTint="99"/>
          <w:left w:val="single" w:sz="4" w:space="0" w:color="C6C6C6" w:themeColor="accent3" w:themeTint="99"/>
          <w:bottom w:val="single" w:sz="4" w:space="0" w:color="C6C6C6" w:themeColor="accent3" w:themeTint="99"/>
          <w:right w:val="single" w:sz="4" w:space="0" w:color="C6C6C6" w:themeColor="accent3" w:themeTint="99"/>
          <w:insideH w:val="single" w:sz="4" w:space="0" w:color="C6C6C6" w:themeColor="accent3" w:themeTint="99"/>
          <w:insideV w:val="single" w:sz="4" w:space="0" w:color="C6C6C6" w:themeColor="accent3" w:themeTint="99"/>
        </w:tblBorders>
        <w:tblLook w:val="0420" w:firstRow="1" w:lastRow="0" w:firstColumn="0" w:lastColumn="0" w:noHBand="0" w:noVBand="1"/>
      </w:tblPr>
      <w:tblGrid>
        <w:gridCol w:w="2657"/>
        <w:gridCol w:w="4681"/>
      </w:tblGrid>
      <w:tr w:rsidR="00FF56E3" w:rsidRPr="00626229" w14:paraId="64DBADFF" w14:textId="77777777" w:rsidTr="00DF40BC">
        <w:trPr>
          <w:cnfStyle w:val="100000000000" w:firstRow="1" w:lastRow="0" w:firstColumn="0" w:lastColumn="0" w:oddVBand="0" w:evenVBand="0" w:oddHBand="0" w:evenHBand="0" w:firstRowFirstColumn="0" w:firstRowLastColumn="0" w:lastRowFirstColumn="0" w:lastRowLastColumn="0"/>
          <w:trHeight w:val="20"/>
        </w:trPr>
        <w:tc>
          <w:tcPr>
            <w:tcW w:w="2657"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345270B5" w14:textId="77777777" w:rsidR="00FF56E3" w:rsidRPr="00626229" w:rsidRDefault="00FF56E3" w:rsidP="00645990">
            <w:pPr>
              <w:pStyle w:val="Titredutableau"/>
            </w:pPr>
            <w:r>
              <w:t>auteur</w:t>
            </w:r>
          </w:p>
        </w:tc>
        <w:tc>
          <w:tcPr>
            <w:tcW w:w="4681"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59BA8DB8" w14:textId="77777777" w:rsidR="00FF56E3" w:rsidRPr="00626229" w:rsidRDefault="00FF56E3" w:rsidP="00645990">
            <w:pPr>
              <w:pStyle w:val="Titredutableau"/>
            </w:pPr>
            <w:r>
              <w:t>description</w:t>
            </w:r>
          </w:p>
        </w:tc>
      </w:tr>
      <w:tr w:rsidR="00FF56E3" w:rsidRPr="00626229" w14:paraId="193BF687" w14:textId="77777777" w:rsidTr="00DF40BC">
        <w:trPr>
          <w:cnfStyle w:val="000000100000" w:firstRow="0" w:lastRow="0" w:firstColumn="0" w:lastColumn="0" w:oddVBand="0" w:evenVBand="0" w:oddHBand="1" w:evenHBand="0" w:firstRowFirstColumn="0" w:firstRowLastColumn="0" w:lastRowFirstColumn="0" w:lastRowLastColumn="0"/>
          <w:trHeight w:val="20"/>
        </w:trPr>
        <w:tc>
          <w:tcPr>
            <w:tcW w:w="2657"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5AAF0DE4" w14:textId="77777777" w:rsidR="00FF56E3" w:rsidRPr="00015ACF" w:rsidRDefault="00FF56E3" w:rsidP="00645990">
            <w:pPr>
              <w:pStyle w:val="Textedutableau"/>
              <w:rPr>
                <w:b/>
              </w:rPr>
            </w:pPr>
            <w:r>
              <w:rPr>
                <w:b/>
              </w:rPr>
              <w:t>Maitrise d’œuvre</w:t>
            </w:r>
          </w:p>
        </w:tc>
        <w:tc>
          <w:tcPr>
            <w:tcW w:w="4681"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08B4C025" w14:textId="77777777" w:rsidR="00FF56E3" w:rsidRPr="001226E0" w:rsidRDefault="00FF56E3" w:rsidP="00645990">
            <w:pPr>
              <w:pStyle w:val="Textedutableau"/>
            </w:pPr>
            <w:r>
              <w:rPr>
                <w:noProof/>
                <w:lang w:eastAsia="fr-FR"/>
              </w:rPr>
              <w:drawing>
                <wp:inline distT="0" distB="0" distL="0" distR="0" wp14:anchorId="4E5C33A9" wp14:editId="4236B402">
                  <wp:extent cx="1858261" cy="748145"/>
                  <wp:effectExtent l="0" t="0" r="8890" b="0"/>
                  <wp:docPr id="13"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0"/>
                          <a:srcRect l="4282"/>
                          <a:stretch/>
                        </pic:blipFill>
                        <pic:spPr bwMode="auto">
                          <a:xfrm>
                            <a:off x="0" y="0"/>
                            <a:ext cx="1869016" cy="752475"/>
                          </a:xfrm>
                          <a:prstGeom prst="rect">
                            <a:avLst/>
                          </a:prstGeom>
                          <a:ln>
                            <a:noFill/>
                          </a:ln>
                          <a:extLst>
                            <a:ext uri="{53640926-AAD7-44D8-BBD7-CCE9431645EC}">
                              <a14:shadowObscured xmlns:a14="http://schemas.microsoft.com/office/drawing/2010/main"/>
                            </a:ext>
                          </a:extLst>
                        </pic:spPr>
                      </pic:pic>
                    </a:graphicData>
                  </a:graphic>
                </wp:inline>
              </w:drawing>
            </w:r>
          </w:p>
        </w:tc>
      </w:tr>
      <w:tr w:rsidR="00FF56E3" w:rsidRPr="00626229" w14:paraId="3CD0CBE5" w14:textId="77777777" w:rsidTr="00DF40BC">
        <w:trPr>
          <w:cnfStyle w:val="000000010000" w:firstRow="0" w:lastRow="0" w:firstColumn="0" w:lastColumn="0" w:oddVBand="0" w:evenVBand="0" w:oddHBand="0" w:evenHBand="1" w:firstRowFirstColumn="0" w:firstRowLastColumn="0" w:lastRowFirstColumn="0" w:lastRowLastColumn="0"/>
          <w:trHeight w:val="20"/>
        </w:trPr>
        <w:tc>
          <w:tcPr>
            <w:tcW w:w="2657"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auto"/>
          </w:tcPr>
          <w:p w14:paraId="2C6D5D87" w14:textId="77777777" w:rsidR="00FF56E3" w:rsidRPr="00015ACF" w:rsidRDefault="00FF56E3" w:rsidP="00645990">
            <w:pPr>
              <w:pStyle w:val="Textedutableau"/>
              <w:rPr>
                <w:b/>
              </w:rPr>
            </w:pPr>
            <w:r>
              <w:rPr>
                <w:b/>
              </w:rPr>
              <w:t>Maitrise d’ouvrage</w:t>
            </w:r>
          </w:p>
        </w:tc>
        <w:tc>
          <w:tcPr>
            <w:tcW w:w="4681"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auto"/>
          </w:tcPr>
          <w:p w14:paraId="7AA9DEA1" w14:textId="77777777" w:rsidR="00FF56E3" w:rsidRDefault="00FF56E3" w:rsidP="00645990">
            <w:pPr>
              <w:pStyle w:val="Textedutableau"/>
            </w:pPr>
          </w:p>
          <w:p w14:paraId="61CEB77A" w14:textId="77777777" w:rsidR="00FF56E3" w:rsidRDefault="00FF56E3" w:rsidP="00645990">
            <w:pPr>
              <w:pStyle w:val="Textedutableau"/>
            </w:pPr>
            <w:r>
              <w:rPr>
                <w:noProof/>
                <w:lang w:eastAsia="fr-FR"/>
              </w:rPr>
              <w:drawing>
                <wp:inline distT="0" distB="0" distL="0" distR="0" wp14:anchorId="47A493DB" wp14:editId="0FC91E51">
                  <wp:extent cx="817392" cy="700644"/>
                  <wp:effectExtent l="0" t="0" r="1905" b="4445"/>
                  <wp:docPr id="19"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1">
                            <a:extLst>
                              <a:ext uri="{28A0092B-C50C-407E-A947-70E740481C1C}">
                                <a14:useLocalDpi xmlns:a14="http://schemas.microsoft.com/office/drawing/2010/main" val="0"/>
                              </a:ext>
                            </a:extLst>
                          </a:blip>
                          <a:srcRect l="12685"/>
                          <a:stretch/>
                        </pic:blipFill>
                        <pic:spPr bwMode="auto">
                          <a:xfrm>
                            <a:off x="0" y="0"/>
                            <a:ext cx="816964" cy="700277"/>
                          </a:xfrm>
                          <a:prstGeom prst="rect">
                            <a:avLst/>
                          </a:prstGeom>
                          <a:noFill/>
                          <a:ln>
                            <a:noFill/>
                          </a:ln>
                          <a:extLst>
                            <a:ext uri="{53640926-AAD7-44D8-BBD7-CCE9431645EC}">
                              <a14:shadowObscured xmlns:a14="http://schemas.microsoft.com/office/drawing/2010/main"/>
                            </a:ext>
                          </a:extLst>
                        </pic:spPr>
                      </pic:pic>
                    </a:graphicData>
                  </a:graphic>
                </wp:inline>
              </w:drawing>
            </w:r>
          </w:p>
          <w:p w14:paraId="5261C03A" w14:textId="77777777" w:rsidR="00FF56E3" w:rsidRDefault="00FF56E3" w:rsidP="008D5D74">
            <w:pPr>
              <w:pStyle w:val="Textedutableau"/>
            </w:pPr>
            <w:r>
              <w:t xml:space="preserve">Direction territoriale SNCF Réseau </w:t>
            </w:r>
            <w:r w:rsidR="00014A23">
              <w:t>Hauts-de-France</w:t>
            </w:r>
          </w:p>
          <w:p w14:paraId="0B18430C" w14:textId="77777777" w:rsidR="00C05F04" w:rsidRPr="001226E0" w:rsidRDefault="00C05F04" w:rsidP="008D5D74">
            <w:pPr>
              <w:pStyle w:val="Textedutableau"/>
            </w:pPr>
          </w:p>
        </w:tc>
      </w:tr>
      <w:tr w:rsidR="00FF56E3" w:rsidRPr="002A5521" w14:paraId="1999D8C9" w14:textId="77777777" w:rsidTr="00DF40BC">
        <w:trPr>
          <w:cnfStyle w:val="000000100000" w:firstRow="0" w:lastRow="0" w:firstColumn="0" w:lastColumn="0" w:oddVBand="0" w:evenVBand="0" w:oddHBand="1" w:evenHBand="0" w:firstRowFirstColumn="0" w:firstRowLastColumn="0" w:lastRowFirstColumn="0" w:lastRowLastColumn="0"/>
          <w:trHeight w:val="256"/>
        </w:trPr>
        <w:tc>
          <w:tcPr>
            <w:tcW w:w="2657"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312AF44C" w14:textId="77777777" w:rsidR="00FF56E3" w:rsidRPr="00015ACF" w:rsidRDefault="00FF56E3" w:rsidP="00645990">
            <w:pPr>
              <w:pStyle w:val="Textedutableau"/>
              <w:rPr>
                <w:b/>
                <w:lang w:val="en-US"/>
              </w:rPr>
            </w:pPr>
            <w:r>
              <w:rPr>
                <w:b/>
                <w:lang w:val="en-US"/>
              </w:rPr>
              <w:t>Destinataire</w:t>
            </w:r>
          </w:p>
        </w:tc>
        <w:tc>
          <w:tcPr>
            <w:tcW w:w="4681"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57EAD4DC" w14:textId="77777777" w:rsidR="00FF56E3" w:rsidRDefault="00FF56E3" w:rsidP="00645990">
            <w:pPr>
              <w:pStyle w:val="Textedutableau"/>
            </w:pPr>
          </w:p>
          <w:p w14:paraId="66F4E02D" w14:textId="32F2A181" w:rsidR="00FF56E3" w:rsidRDefault="00FF56E3" w:rsidP="00645990">
            <w:pPr>
              <w:pStyle w:val="Textedutableau"/>
            </w:pPr>
            <w:r>
              <w:t xml:space="preserve">Préfecture </w:t>
            </w:r>
            <w:r w:rsidR="000D3758">
              <w:t>de l’Oise</w:t>
            </w:r>
          </w:p>
          <w:p w14:paraId="5B48F989" w14:textId="77777777" w:rsidR="00FF56E3" w:rsidRPr="000225F4" w:rsidRDefault="00FF56E3" w:rsidP="00645990">
            <w:pPr>
              <w:pStyle w:val="Textedutableau"/>
            </w:pPr>
          </w:p>
        </w:tc>
      </w:tr>
    </w:tbl>
    <w:p w14:paraId="3E1E4C98" w14:textId="77777777" w:rsidR="00A063CD" w:rsidRPr="00A063CD" w:rsidRDefault="00A063CD" w:rsidP="00A063CD">
      <w:pPr>
        <w:pStyle w:val="Colonnegauchedutableau"/>
      </w:pPr>
    </w:p>
    <w:sectPr w:rsidR="00A063CD" w:rsidRPr="00A063CD" w:rsidSect="00DF51FF">
      <w:footerReference w:type="first" r:id="rId32"/>
      <w:pgSz w:w="23814" w:h="16839" w:orient="landscape" w:code="8"/>
      <w:pgMar w:top="1134" w:right="1134" w:bottom="567" w:left="1134" w:header="567" w:footer="221" w:gutter="0"/>
      <w:cols w:num="3" w:space="851"/>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154F3B9F" w14:textId="77777777" w:rsidR="00826D43" w:rsidRDefault="00826D43" w:rsidP="00B41656">
      <w:pPr>
        <w:spacing w:line="240" w:lineRule="auto"/>
      </w:pPr>
      <w:r>
        <w:separator/>
      </w:r>
    </w:p>
  </w:endnote>
  <w:endnote w:type="continuationSeparator" w:id="0">
    <w:p w14:paraId="2293AF0D" w14:textId="77777777" w:rsidR="00826D43" w:rsidRDefault="00826D43" w:rsidP="00B41656">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Gras">
    <w:panose1 w:val="00000000000000000000"/>
    <w:charset w:val="00"/>
    <w:family w:val="roman"/>
    <w:notTrueType/>
    <w:pitch w:val="default"/>
  </w:font>
  <w:font w:name="Verdana">
    <w:panose1 w:val="020B0604030504040204"/>
    <w:charset w:val="00"/>
    <w:family w:val="swiss"/>
    <w:pitch w:val="variable"/>
    <w:sig w:usb0="A10006FF" w:usb1="4000205B" w:usb2="00000010" w:usb3="00000000" w:csb0="0000019F" w:csb1="00000000"/>
  </w:font>
  <w:font w:name="Tahoma">
    <w:panose1 w:val="020B0604030504040204"/>
    <w:charset w:val="00"/>
    <w:family w:val="swiss"/>
    <w:pitch w:val="variable"/>
    <w:sig w:usb0="21002A87" w:usb1="80000000" w:usb2="00000008" w:usb3="00000000" w:csb0="0001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BB69C16" w14:textId="77777777" w:rsidR="00DF51FF" w:rsidRDefault="00DF51FF" w:rsidP="00B01982">
    <w:pPr>
      <w:pStyle w:val="Pieddepage"/>
    </w:pPr>
  </w:p>
  <w:p w14:paraId="178EB955" w14:textId="55F3AF6E" w:rsidR="00DF51FF" w:rsidRPr="00E83CEE" w:rsidRDefault="00DF51FF" w:rsidP="004F3E6E">
    <w:pPr>
      <w:pStyle w:val="Pieddepage"/>
      <w:rPr>
        <w:u w:val="single" w:color="D9D9D9" w:themeColor="background1" w:themeShade="D9"/>
      </w:rPr>
    </w:pPr>
    <w:r>
      <w:rPr>
        <w:noProof/>
        <w:lang w:eastAsia="fr-FR"/>
      </w:rPr>
      <w:drawing>
        <wp:anchor distT="0" distB="0" distL="114300" distR="114300" simplePos="0" relativeHeight="251664384" behindDoc="1" locked="0" layoutInCell="1" allowOverlap="1" wp14:anchorId="4AC8B09E" wp14:editId="7EB1F6EE">
          <wp:simplePos x="0" y="0"/>
          <wp:positionH relativeFrom="column">
            <wp:posOffset>12356465</wp:posOffset>
          </wp:positionH>
          <wp:positionV relativeFrom="paragraph">
            <wp:posOffset>38735</wp:posOffset>
          </wp:positionV>
          <wp:extent cx="1485900" cy="572135"/>
          <wp:effectExtent l="0" t="0" r="0" b="0"/>
          <wp:wrapTight wrapText="bothSides">
            <wp:wrapPolygon edited="0">
              <wp:start x="0" y="0"/>
              <wp:lineTo x="0" y="20857"/>
              <wp:lineTo x="21323" y="20857"/>
              <wp:lineTo x="21323" y="0"/>
              <wp:lineTo x="0" y="0"/>
            </wp:wrapPolygon>
          </wp:wrapTight>
          <wp:docPr id="16"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
                    <a:extLst>
                      <a:ext uri="{28A0092B-C50C-407E-A947-70E740481C1C}">
                        <a14:useLocalDpi xmlns:a14="http://schemas.microsoft.com/office/drawing/2010/main" val="0"/>
                      </a:ext>
                    </a:extLst>
                  </a:blip>
                  <a:stretch>
                    <a:fillRect/>
                  </a:stretch>
                </pic:blipFill>
                <pic:spPr>
                  <a:xfrm>
                    <a:off x="0" y="0"/>
                    <a:ext cx="1485900" cy="572135"/>
                  </a:xfrm>
                  <a:prstGeom prst="rect">
                    <a:avLst/>
                  </a:prstGeom>
                </pic:spPr>
              </pic:pic>
            </a:graphicData>
          </a:graphic>
          <wp14:sizeRelH relativeFrom="page">
            <wp14:pctWidth>0</wp14:pctWidth>
          </wp14:sizeRelH>
          <wp14:sizeRelV relativeFrom="page">
            <wp14:pctHeight>0</wp14:pctHeight>
          </wp14:sizeRelV>
        </wp:anchor>
      </w:drawing>
    </w:r>
    <w:r w:rsidRPr="00E83CEE">
      <w:rPr>
        <w:u w:val="single" w:color="D9D9D9" w:themeColor="background1" w:themeShade="D9"/>
      </w:rPr>
      <w:tab/>
    </w:r>
    <w:r w:rsidRPr="00E83CEE">
      <w:rPr>
        <w:u w:val="single" w:color="D9D9D9" w:themeColor="background1" w:themeShade="D9"/>
      </w:rPr>
      <w:tab/>
    </w:r>
    <w:r w:rsidRPr="00E83CEE">
      <w:rPr>
        <w:u w:val="single" w:color="D9D9D9" w:themeColor="background1" w:themeShade="D9"/>
      </w:rPr>
      <w:tab/>
    </w:r>
    <w:r w:rsidRPr="00E83CEE">
      <w:rPr>
        <w:u w:val="single" w:color="D9D9D9" w:themeColor="background1" w:themeShade="D9"/>
      </w:rPr>
      <w:tab/>
    </w:r>
    <w:r w:rsidRPr="00E83CEE">
      <w:rPr>
        <w:u w:val="single" w:color="D9D9D9" w:themeColor="background1" w:themeShade="D9"/>
      </w:rPr>
      <w:tab/>
    </w:r>
    <w:r w:rsidRPr="00E83CEE">
      <w:rPr>
        <w:u w:val="single" w:color="D9D9D9" w:themeColor="background1" w:themeShade="D9"/>
      </w:rPr>
      <w:tab/>
    </w:r>
    <w:r w:rsidRPr="00E83CEE">
      <w:rPr>
        <w:u w:val="single" w:color="D9D9D9" w:themeColor="background1" w:themeShade="D9"/>
      </w:rPr>
      <w:tab/>
    </w:r>
    <w:r w:rsidRPr="00E83CEE">
      <w:rPr>
        <w:u w:val="single" w:color="D9D9D9" w:themeColor="background1" w:themeShade="D9"/>
      </w:rPr>
      <w:tab/>
    </w:r>
    <w:r w:rsidRPr="00E83CEE">
      <w:rPr>
        <w:u w:val="single" w:color="D9D9D9" w:themeColor="background1" w:themeShade="D9"/>
      </w:rPr>
      <w:tab/>
    </w:r>
    <w:r w:rsidRPr="00E83CEE">
      <w:rPr>
        <w:u w:val="single" w:color="D9D9D9" w:themeColor="background1" w:themeShade="D9"/>
      </w:rPr>
      <w:tab/>
    </w:r>
    <w:r w:rsidRPr="00E83CEE">
      <w:rPr>
        <w:u w:val="single" w:color="D9D9D9" w:themeColor="background1" w:themeShade="D9"/>
      </w:rPr>
      <w:tab/>
    </w:r>
    <w:r w:rsidRPr="00E83CEE">
      <w:rPr>
        <w:u w:val="single" w:color="D9D9D9" w:themeColor="background1" w:themeShade="D9"/>
      </w:rPr>
      <w:tab/>
    </w:r>
    <w:r w:rsidRPr="00E83CEE">
      <w:rPr>
        <w:u w:val="single" w:color="D9D9D9" w:themeColor="background1" w:themeShade="D9"/>
      </w:rPr>
      <w:tab/>
    </w:r>
    <w:r w:rsidRPr="00E83CEE">
      <w:rPr>
        <w:u w:val="single" w:color="D9D9D9" w:themeColor="background1" w:themeShade="D9"/>
      </w:rPr>
      <w:tab/>
    </w:r>
    <w:r w:rsidRPr="00E83CEE">
      <w:rPr>
        <w:u w:val="single" w:color="D9D9D9" w:themeColor="background1" w:themeShade="D9"/>
      </w:rPr>
      <w:tab/>
    </w:r>
    <w:r w:rsidRPr="00E83CEE">
      <w:rPr>
        <w:u w:val="single" w:color="D9D9D9" w:themeColor="background1" w:themeShade="D9"/>
      </w:rPr>
      <w:tab/>
    </w:r>
    <w:r w:rsidRPr="00E83CEE">
      <w:rPr>
        <w:u w:val="single" w:color="D9D9D9" w:themeColor="background1" w:themeShade="D9"/>
      </w:rPr>
      <w:tab/>
    </w:r>
    <w:r w:rsidRPr="00E83CEE">
      <w:rPr>
        <w:u w:val="single" w:color="D9D9D9" w:themeColor="background1" w:themeShade="D9"/>
      </w:rPr>
      <w:tab/>
    </w:r>
    <w:r w:rsidRPr="00E83CEE">
      <w:rPr>
        <w:u w:val="single" w:color="D9D9D9" w:themeColor="background1" w:themeShade="D9"/>
      </w:rPr>
      <w:tab/>
    </w:r>
    <w:r w:rsidRPr="00E83CEE">
      <w:rPr>
        <w:u w:val="single" w:color="D9D9D9" w:themeColor="background1" w:themeShade="D9"/>
      </w:rPr>
      <w:tab/>
    </w:r>
    <w:r w:rsidRPr="00E83CEE">
      <w:rPr>
        <w:u w:val="single" w:color="D9D9D9" w:themeColor="background1" w:themeShade="D9"/>
      </w:rPr>
      <w:tab/>
    </w:r>
    <w:r w:rsidRPr="00E83CEE">
      <w:rPr>
        <w:u w:val="single" w:color="D9D9D9" w:themeColor="background1" w:themeShade="D9"/>
      </w:rPr>
      <w:tab/>
    </w:r>
    <w:r w:rsidRPr="00E83CEE">
      <w:rPr>
        <w:u w:val="single" w:color="D9D9D9" w:themeColor="background1" w:themeShade="D9"/>
      </w:rPr>
      <w:tab/>
    </w:r>
    <w:r w:rsidRPr="00E83CEE">
      <w:rPr>
        <w:u w:val="single" w:color="D9D9D9" w:themeColor="background1" w:themeShade="D9"/>
      </w:rPr>
      <w:tab/>
    </w:r>
    <w:r w:rsidRPr="00E83CEE">
      <w:rPr>
        <w:u w:val="single" w:color="D9D9D9" w:themeColor="background1" w:themeShade="D9"/>
      </w:rPr>
      <w:tab/>
    </w:r>
    <w:r w:rsidRPr="00E83CEE">
      <w:rPr>
        <w:u w:val="single" w:color="D9D9D9" w:themeColor="background1" w:themeShade="D9"/>
      </w:rPr>
      <w:tab/>
    </w:r>
    <w:r w:rsidRPr="00E83CEE">
      <w:rPr>
        <w:u w:val="single" w:color="D9D9D9" w:themeColor="background1" w:themeShade="D9"/>
      </w:rPr>
      <w:tab/>
    </w:r>
    <w:r w:rsidRPr="00E83CEE">
      <w:rPr>
        <w:u w:val="single" w:color="D9D9D9" w:themeColor="background1" w:themeShade="D9"/>
      </w:rPr>
      <w:tab/>
    </w:r>
    <w:r w:rsidRPr="00E83CEE">
      <w:rPr>
        <w:u w:val="single" w:color="D9D9D9" w:themeColor="background1" w:themeShade="D9"/>
      </w:rPr>
      <w:tab/>
    </w:r>
    <w:r w:rsidRPr="00E83CEE">
      <w:rPr>
        <w:u w:val="single" w:color="D9D9D9" w:themeColor="background1" w:themeShade="D9"/>
      </w:rPr>
      <w:tab/>
    </w:r>
  </w:p>
  <w:p w14:paraId="5968B457" w14:textId="77777777" w:rsidR="00DF51FF" w:rsidRPr="00833979" w:rsidRDefault="00DF51FF" w:rsidP="004F3E6E">
    <w:pPr>
      <w:pStyle w:val="Pieddepage"/>
      <w:rPr>
        <w:smallCaps/>
      </w:rPr>
    </w:pPr>
    <w:r>
      <w:rPr>
        <w:smallCaps/>
      </w:rPr>
      <w:t xml:space="preserve">REVISION DU CLASSEMENT SONORE </w:t>
    </w:r>
    <w:r>
      <w:rPr>
        <w:smallCaps/>
        <w:noProof/>
      </w:rPr>
      <w:t>2016 DU RESEAU FERRE EN REGION HAUTS-DE-FRANCE</w:t>
    </w:r>
    <w:r w:rsidRPr="00833979">
      <w:rPr>
        <w:smallCaps/>
        <w:noProof/>
      </w:rPr>
      <w:tab/>
    </w:r>
    <w:r w:rsidRPr="00833979">
      <w:rPr>
        <w:smallCaps/>
        <w:noProof/>
      </w:rPr>
      <w:tab/>
    </w:r>
    <w:r w:rsidRPr="00833979">
      <w:rPr>
        <w:smallCaps/>
        <w:noProof/>
      </w:rPr>
      <w:tab/>
    </w:r>
    <w:r w:rsidRPr="00833979">
      <w:rPr>
        <w:smallCaps/>
        <w:noProof/>
      </w:rPr>
      <w:tab/>
    </w:r>
    <w:r w:rsidRPr="00833979">
      <w:rPr>
        <w:smallCaps/>
        <w:noProof/>
      </w:rPr>
      <w:tab/>
    </w:r>
    <w:r w:rsidRPr="00833979">
      <w:rPr>
        <w:smallCaps/>
        <w:noProof/>
      </w:rPr>
      <w:tab/>
    </w:r>
    <w:r w:rsidRPr="00833979">
      <w:rPr>
        <w:smallCaps/>
        <w:noProof/>
      </w:rPr>
      <w:tab/>
    </w:r>
    <w:r w:rsidRPr="00833979">
      <w:rPr>
        <w:smallCaps/>
        <w:noProof/>
      </w:rPr>
      <w:tab/>
    </w:r>
    <w:r w:rsidRPr="00833979">
      <w:rPr>
        <w:smallCaps/>
        <w:noProof/>
      </w:rPr>
      <w:tab/>
    </w:r>
    <w:r w:rsidRPr="00833979">
      <w:rPr>
        <w:smallCaps/>
        <w:noProof/>
      </w:rPr>
      <w:tab/>
    </w:r>
    <w:r w:rsidRPr="00833979">
      <w:rPr>
        <w:smallCaps/>
        <w:noProof/>
      </w:rPr>
      <w:tab/>
    </w:r>
    <w:r w:rsidRPr="00833979">
      <w:rPr>
        <w:smallCaps/>
        <w:noProof/>
      </w:rPr>
      <w:tab/>
    </w:r>
    <w:r w:rsidRPr="00833979">
      <w:rPr>
        <w:smallCaps/>
        <w:noProof/>
      </w:rPr>
      <w:tab/>
    </w:r>
    <w:r w:rsidRPr="00833979">
      <w:rPr>
        <w:smallCaps/>
        <w:noProof/>
      </w:rPr>
      <w:tab/>
    </w:r>
    <w:r w:rsidRPr="00833979">
      <w:rPr>
        <w:smallCaps/>
        <w:noProof/>
      </w:rPr>
      <w:tab/>
    </w:r>
    <w:r w:rsidRPr="00833979">
      <w:rPr>
        <w:smallCaps/>
        <w:noProof/>
      </w:rPr>
      <w:tab/>
    </w:r>
    <w:r w:rsidRPr="00833979">
      <w:rPr>
        <w:smallCaps/>
        <w:noProof/>
      </w:rPr>
      <w:tab/>
    </w:r>
    <w:r w:rsidRPr="00833979">
      <w:rPr>
        <w:smallCaps/>
        <w:noProof/>
      </w:rPr>
      <w:tab/>
    </w:r>
    <w:r w:rsidRPr="00833979">
      <w:rPr>
        <w:smallCaps/>
        <w:noProof/>
      </w:rPr>
      <w:tab/>
    </w:r>
    <w:r w:rsidRPr="00833979">
      <w:rPr>
        <w:smallCaps/>
      </w:rPr>
      <w:t xml:space="preserve">Page </w:t>
    </w:r>
    <w:r w:rsidRPr="00833979">
      <w:rPr>
        <w:smallCaps/>
      </w:rPr>
      <w:fldChar w:fldCharType="begin"/>
    </w:r>
    <w:r w:rsidRPr="00833979">
      <w:rPr>
        <w:smallCaps/>
      </w:rPr>
      <w:instrText>PAGE   \* MERGEFORMAT</w:instrText>
    </w:r>
    <w:r w:rsidRPr="00833979">
      <w:rPr>
        <w:smallCaps/>
      </w:rPr>
      <w:fldChar w:fldCharType="separate"/>
    </w:r>
    <w:r>
      <w:rPr>
        <w:smallCaps/>
        <w:noProof/>
      </w:rPr>
      <w:t>4</w:t>
    </w:r>
    <w:r w:rsidRPr="00833979">
      <w:rPr>
        <w:smallCaps/>
      </w:rPr>
      <w:fldChar w:fldCharType="end"/>
    </w:r>
  </w:p>
  <w:p w14:paraId="20DB4BDE" w14:textId="4CB1A42A" w:rsidR="00DF51FF" w:rsidRDefault="00DF51FF">
    <w:r w:rsidRPr="009F607B">
      <w:rPr>
        <w:smallCaps/>
        <w:color w:val="auto"/>
        <w:sz w:val="18"/>
        <w:szCs w:val="18"/>
      </w:rPr>
      <w:t xml:space="preserve">Département </w:t>
    </w:r>
    <w:r>
      <w:rPr>
        <w:smallCaps/>
        <w:color w:val="auto"/>
        <w:sz w:val="18"/>
        <w:szCs w:val="18"/>
      </w:rPr>
      <w:t>de l’Oise</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80736ED" w14:textId="2AF663E0" w:rsidR="00DF51FF" w:rsidRDefault="00DF51FF" w:rsidP="00C657A9">
    <w:pPr>
      <w:pStyle w:val="Pieddepage"/>
      <w:rPr>
        <w:smallCaps/>
      </w:rPr>
    </w:pPr>
  </w:p>
  <w:p w14:paraId="47D32CCA" w14:textId="43CAC4A7" w:rsidR="00DF51FF" w:rsidRPr="00833979" w:rsidRDefault="00DF51FF" w:rsidP="00C657A9">
    <w:pPr>
      <w:pStyle w:val="Pieddepage"/>
      <w:rPr>
        <w:smallCaps/>
      </w:rPr>
    </w:pPr>
    <w:r>
      <w:rPr>
        <w:noProof/>
        <w:lang w:eastAsia="fr-FR"/>
      </w:rPr>
      <w:drawing>
        <wp:anchor distT="0" distB="0" distL="114300" distR="114300" simplePos="0" relativeHeight="251662336" behindDoc="1" locked="0" layoutInCell="1" allowOverlap="1" wp14:anchorId="3528C733" wp14:editId="5EAC4629">
          <wp:simplePos x="0" y="0"/>
          <wp:positionH relativeFrom="column">
            <wp:posOffset>12382500</wp:posOffset>
          </wp:positionH>
          <wp:positionV relativeFrom="paragraph">
            <wp:posOffset>8890</wp:posOffset>
          </wp:positionV>
          <wp:extent cx="1485900" cy="572135"/>
          <wp:effectExtent l="0" t="0" r="0" b="0"/>
          <wp:wrapTight wrapText="bothSides">
            <wp:wrapPolygon edited="0">
              <wp:start x="0" y="0"/>
              <wp:lineTo x="0" y="20857"/>
              <wp:lineTo x="21323" y="20857"/>
              <wp:lineTo x="21323" y="0"/>
              <wp:lineTo x="0" y="0"/>
            </wp:wrapPolygon>
          </wp:wrapTight>
          <wp:docPr id="12"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
                    <a:extLst>
                      <a:ext uri="{28A0092B-C50C-407E-A947-70E740481C1C}">
                        <a14:useLocalDpi xmlns:a14="http://schemas.microsoft.com/office/drawing/2010/main" val="0"/>
                      </a:ext>
                    </a:extLst>
                  </a:blip>
                  <a:stretch>
                    <a:fillRect/>
                  </a:stretch>
                </pic:blipFill>
                <pic:spPr>
                  <a:xfrm>
                    <a:off x="0" y="0"/>
                    <a:ext cx="1485900" cy="572135"/>
                  </a:xfrm>
                  <a:prstGeom prst="rect">
                    <a:avLst/>
                  </a:prstGeom>
                </pic:spPr>
              </pic:pic>
            </a:graphicData>
          </a:graphic>
          <wp14:sizeRelH relativeFrom="page">
            <wp14:pctWidth>0</wp14:pctWidth>
          </wp14:sizeRelH>
          <wp14:sizeRelV relativeFrom="page">
            <wp14:pctHeight>0</wp14:pctHeight>
          </wp14:sizeRelV>
        </wp:anchor>
      </w:drawing>
    </w:r>
    <w:r>
      <w:rPr>
        <w:smallCaps/>
      </w:rPr>
      <w:t xml:space="preserve">REVISION DU CLASSEMENT SONORE </w:t>
    </w:r>
    <w:r w:rsidR="007E6F47">
      <w:rPr>
        <w:smallCaps/>
        <w:noProof/>
      </w:rPr>
      <w:t>2017</w:t>
    </w:r>
    <w:r>
      <w:rPr>
        <w:smallCaps/>
        <w:noProof/>
      </w:rPr>
      <w:t xml:space="preserve"> DU RESEAU FERRE EN REGION HAUTS-DE-FRANCE</w:t>
    </w:r>
    <w:r w:rsidRPr="00833979">
      <w:rPr>
        <w:smallCaps/>
        <w:noProof/>
      </w:rPr>
      <w:tab/>
    </w:r>
    <w:r w:rsidRPr="00833979">
      <w:rPr>
        <w:smallCaps/>
        <w:noProof/>
      </w:rPr>
      <w:tab/>
    </w:r>
    <w:r w:rsidRPr="00833979">
      <w:rPr>
        <w:smallCaps/>
        <w:noProof/>
      </w:rPr>
      <w:tab/>
    </w:r>
    <w:r w:rsidRPr="00833979">
      <w:rPr>
        <w:smallCaps/>
        <w:noProof/>
      </w:rPr>
      <w:tab/>
    </w:r>
    <w:r w:rsidRPr="00833979">
      <w:rPr>
        <w:smallCaps/>
        <w:noProof/>
      </w:rPr>
      <w:tab/>
    </w:r>
    <w:r w:rsidRPr="00833979">
      <w:rPr>
        <w:smallCaps/>
        <w:noProof/>
      </w:rPr>
      <w:tab/>
    </w:r>
    <w:r w:rsidRPr="00833979">
      <w:rPr>
        <w:smallCaps/>
        <w:noProof/>
      </w:rPr>
      <w:tab/>
    </w:r>
    <w:r w:rsidRPr="00833979">
      <w:rPr>
        <w:smallCaps/>
        <w:noProof/>
      </w:rPr>
      <w:tab/>
    </w:r>
    <w:r w:rsidRPr="00833979">
      <w:rPr>
        <w:smallCaps/>
        <w:noProof/>
      </w:rPr>
      <w:tab/>
    </w:r>
    <w:r w:rsidRPr="00833979">
      <w:rPr>
        <w:smallCaps/>
        <w:noProof/>
      </w:rPr>
      <w:tab/>
    </w:r>
    <w:r w:rsidRPr="00833979">
      <w:rPr>
        <w:smallCaps/>
        <w:noProof/>
      </w:rPr>
      <w:tab/>
    </w:r>
    <w:r w:rsidRPr="00833979">
      <w:rPr>
        <w:smallCaps/>
        <w:noProof/>
      </w:rPr>
      <w:tab/>
    </w:r>
    <w:r w:rsidRPr="00833979">
      <w:rPr>
        <w:smallCaps/>
        <w:noProof/>
      </w:rPr>
      <w:tab/>
    </w:r>
    <w:r w:rsidRPr="00833979">
      <w:rPr>
        <w:smallCaps/>
        <w:noProof/>
      </w:rPr>
      <w:tab/>
    </w:r>
    <w:r w:rsidRPr="00833979">
      <w:rPr>
        <w:smallCaps/>
        <w:noProof/>
      </w:rPr>
      <w:tab/>
    </w:r>
    <w:r w:rsidRPr="00833979">
      <w:rPr>
        <w:smallCaps/>
        <w:noProof/>
      </w:rPr>
      <w:tab/>
    </w:r>
    <w:r w:rsidRPr="00833979">
      <w:rPr>
        <w:smallCaps/>
        <w:noProof/>
      </w:rPr>
      <w:tab/>
    </w:r>
    <w:r w:rsidRPr="00833979">
      <w:rPr>
        <w:smallCaps/>
        <w:noProof/>
      </w:rPr>
      <w:tab/>
    </w:r>
    <w:r w:rsidRPr="00833979">
      <w:rPr>
        <w:smallCaps/>
        <w:noProof/>
      </w:rPr>
      <w:tab/>
    </w:r>
    <w:r w:rsidRPr="00833979">
      <w:rPr>
        <w:smallCaps/>
      </w:rPr>
      <w:t xml:space="preserve">Page </w:t>
    </w:r>
    <w:r w:rsidRPr="00833979">
      <w:rPr>
        <w:smallCaps/>
      </w:rPr>
      <w:fldChar w:fldCharType="begin"/>
    </w:r>
    <w:r w:rsidRPr="00833979">
      <w:rPr>
        <w:smallCaps/>
      </w:rPr>
      <w:instrText>PAGE   \* MERGEFORMAT</w:instrText>
    </w:r>
    <w:r w:rsidRPr="00833979">
      <w:rPr>
        <w:smallCaps/>
      </w:rPr>
      <w:fldChar w:fldCharType="separate"/>
    </w:r>
    <w:r w:rsidR="00CC3D8B">
      <w:rPr>
        <w:smallCaps/>
        <w:noProof/>
      </w:rPr>
      <w:t>11</w:t>
    </w:r>
    <w:r w:rsidRPr="00833979">
      <w:rPr>
        <w:smallCaps/>
      </w:rPr>
      <w:fldChar w:fldCharType="end"/>
    </w:r>
  </w:p>
  <w:p w14:paraId="0B6A239E" w14:textId="35C8A382" w:rsidR="00DF51FF" w:rsidRDefault="00DF51FF" w:rsidP="00B05A30">
    <w:pPr>
      <w:tabs>
        <w:tab w:val="left" w:pos="20019"/>
      </w:tabs>
    </w:pPr>
    <w:r w:rsidRPr="009F607B">
      <w:rPr>
        <w:smallCaps/>
        <w:color w:val="auto"/>
        <w:sz w:val="18"/>
        <w:szCs w:val="18"/>
      </w:rPr>
      <w:t xml:space="preserve">Département </w:t>
    </w:r>
    <w:r>
      <w:rPr>
        <w:smallCaps/>
        <w:color w:val="auto"/>
        <w:sz w:val="18"/>
        <w:szCs w:val="18"/>
      </w:rPr>
      <w:t>de l’Oise</w:t>
    </w:r>
    <w:r>
      <w:rPr>
        <w:smallCaps/>
        <w:color w:val="auto"/>
        <w:sz w:val="18"/>
        <w:szCs w:val="18"/>
      </w:rPr>
      <w:tab/>
    </w:r>
  </w:p>
  <w:p w14:paraId="01E51CE6" w14:textId="77777777" w:rsidR="00DF51FF" w:rsidRPr="00C657A9" w:rsidRDefault="00DF51FF" w:rsidP="00C657A9">
    <w:pPr>
      <w:pStyle w:val="Pieddepage"/>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A86C758" w14:textId="77777777" w:rsidR="00DF51FF" w:rsidRDefault="00DF51FF">
    <w:pPr>
      <w:pStyle w:val="Pieddepage"/>
    </w:pPr>
  </w:p>
  <w:p w14:paraId="7F9A5747" w14:textId="77777777" w:rsidR="00DF51FF" w:rsidRDefault="00DF51FF">
    <w:pPr>
      <w:pStyle w:val="Pieddepage"/>
    </w:pPr>
  </w:p>
  <w:p w14:paraId="5F13369A" w14:textId="77777777" w:rsidR="00DF51FF" w:rsidRDefault="00DF51FF">
    <w:pPr>
      <w:pStyle w:val="Pieddepage"/>
    </w:pPr>
  </w:p>
  <w:p w14:paraId="7F229CDD" w14:textId="77777777" w:rsidR="00DF51FF" w:rsidRDefault="00DF51FF">
    <w:pPr>
      <w:pStyle w:val="Pieddepage"/>
    </w:pPr>
  </w:p>
  <w:p w14:paraId="6DE8D234" w14:textId="77777777" w:rsidR="00DF51FF" w:rsidRDefault="00DF51FF">
    <w:pPr>
      <w:pStyle w:val="Pieddepage"/>
    </w:pPr>
    <w:r w:rsidRPr="005971CD">
      <w:rPr>
        <w:noProof/>
        <w:lang w:eastAsia="fr-FR"/>
      </w:rPr>
      <w:drawing>
        <wp:anchor distT="0" distB="0" distL="114300" distR="114300" simplePos="0" relativeHeight="251659264" behindDoc="1" locked="0" layoutInCell="1" allowOverlap="1" wp14:anchorId="32955527" wp14:editId="25F09961">
          <wp:simplePos x="0" y="0"/>
          <wp:positionH relativeFrom="page">
            <wp:posOffset>13074650</wp:posOffset>
          </wp:positionH>
          <wp:positionV relativeFrom="page">
            <wp:posOffset>9189720</wp:posOffset>
          </wp:positionV>
          <wp:extent cx="1115695" cy="1129030"/>
          <wp:effectExtent l="0" t="0" r="8255" b="0"/>
          <wp:wrapNone/>
          <wp:docPr id="2" name="Image 3" descr="logo_sncf_resea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_sncf_reseau.png"/>
                  <pic:cNvPicPr/>
                </pic:nvPicPr>
                <pic:blipFill>
                  <a:blip r:embed="rId1"/>
                  <a:stretch>
                    <a:fillRect/>
                  </a:stretch>
                </pic:blipFill>
                <pic:spPr>
                  <a:xfrm>
                    <a:off x="0" y="0"/>
                    <a:ext cx="1115695" cy="1129030"/>
                  </a:xfrm>
                  <a:prstGeom prst="rect">
                    <a:avLst/>
                  </a:prstGeom>
                </pic:spPr>
              </pic:pic>
            </a:graphicData>
          </a:graphic>
          <wp14:sizeRelH relativeFrom="margin">
            <wp14:pctWidth>0</wp14:pctWidth>
          </wp14:sizeRelH>
          <wp14:sizeRelV relativeFrom="margin">
            <wp14:pctHeight>0</wp14:pctHeight>
          </wp14:sizeRelV>
        </wp:anchor>
      </w:drawing>
    </w:r>
  </w:p>
  <w:p w14:paraId="17D501EA" w14:textId="77777777" w:rsidR="00DF51FF" w:rsidRDefault="00DF51FF">
    <w:pPr>
      <w:pStyle w:val="Pieddepage"/>
    </w:pPr>
  </w:p>
  <w:p w14:paraId="61B72C92" w14:textId="77777777" w:rsidR="00DF51FF" w:rsidRDefault="00DF51FF">
    <w:pPr>
      <w:pStyle w:val="Pieddepage"/>
    </w:pPr>
  </w:p>
  <w:p w14:paraId="4B35D094" w14:textId="77777777" w:rsidR="00DF51FF" w:rsidRDefault="00DF51FF">
    <w:pPr>
      <w:pStyle w:val="Pieddepage"/>
    </w:pPr>
    <w:r>
      <w:rPr>
        <w:noProof/>
        <w:lang w:eastAsia="fr-FR"/>
      </w:rPr>
      <w:drawing>
        <wp:anchor distT="0" distB="0" distL="114300" distR="114300" simplePos="0" relativeHeight="251660288" behindDoc="1" locked="0" layoutInCell="1" allowOverlap="1" wp14:anchorId="1A38DA69" wp14:editId="121F9C27">
          <wp:simplePos x="0" y="0"/>
          <wp:positionH relativeFrom="column">
            <wp:posOffset>3810</wp:posOffset>
          </wp:positionH>
          <wp:positionV relativeFrom="paragraph">
            <wp:posOffset>0</wp:posOffset>
          </wp:positionV>
          <wp:extent cx="1757045" cy="676910"/>
          <wp:effectExtent l="0" t="0" r="0" b="8890"/>
          <wp:wrapTight wrapText="bothSides">
            <wp:wrapPolygon edited="0">
              <wp:start x="0" y="0"/>
              <wp:lineTo x="0" y="21276"/>
              <wp:lineTo x="21311" y="21276"/>
              <wp:lineTo x="21311" y="0"/>
              <wp:lineTo x="0" y="0"/>
            </wp:wrapPolygon>
          </wp:wrapTight>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
                    <a:extLst>
                      <a:ext uri="{28A0092B-C50C-407E-A947-70E740481C1C}">
                        <a14:useLocalDpi xmlns:a14="http://schemas.microsoft.com/office/drawing/2010/main" val="0"/>
                      </a:ext>
                    </a:extLst>
                  </a:blip>
                  <a:stretch>
                    <a:fillRect/>
                  </a:stretch>
                </pic:blipFill>
                <pic:spPr>
                  <a:xfrm>
                    <a:off x="0" y="0"/>
                    <a:ext cx="1757045" cy="676910"/>
                  </a:xfrm>
                  <a:prstGeom prst="rect">
                    <a:avLst/>
                  </a:prstGeom>
                </pic:spPr>
              </pic:pic>
            </a:graphicData>
          </a:graphic>
          <wp14:sizeRelH relativeFrom="page">
            <wp14:pctWidth>0</wp14:pctWidth>
          </wp14:sizeRelH>
          <wp14:sizeRelV relativeFrom="page">
            <wp14:pctHeight>0</wp14:pctHeight>
          </wp14:sizeRelV>
        </wp:anchor>
      </w:drawing>
    </w:r>
  </w:p>
  <w:p w14:paraId="6A8F9B0D" w14:textId="77777777" w:rsidR="00DF51FF" w:rsidRDefault="00DF51FF">
    <w:pPr>
      <w:pStyle w:val="Pieddepage"/>
    </w:pPr>
  </w:p>
  <w:p w14:paraId="223C2109" w14:textId="77777777" w:rsidR="00DF51FF" w:rsidRDefault="00DF51FF">
    <w:pPr>
      <w:pStyle w:val="Pieddepage"/>
    </w:pPr>
  </w:p>
  <w:p w14:paraId="77CC0B8A" w14:textId="77777777" w:rsidR="00DF51FF" w:rsidRDefault="00DF51FF">
    <w:pPr>
      <w:pStyle w:val="Pieddepage"/>
    </w:pPr>
  </w:p>
  <w:p w14:paraId="69E3B2F4" w14:textId="77777777" w:rsidR="00DF51FF" w:rsidRDefault="00DF51FF">
    <w:pPr>
      <w:pStyle w:val="Pieddepage"/>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060E8F0" w14:textId="77777777" w:rsidR="00DF51FF" w:rsidRDefault="00DF51FF">
    <w:pPr>
      <w:pStyle w:val="Pieddepage"/>
    </w:pPr>
  </w:p>
  <w:p w14:paraId="00D52146" w14:textId="77777777" w:rsidR="00DF51FF" w:rsidRDefault="00DF51FF">
    <w:pPr>
      <w:pStyle w:val="Pieddepage"/>
    </w:pPr>
  </w:p>
  <w:p w14:paraId="0B6A24FE" w14:textId="77777777" w:rsidR="00DF51FF" w:rsidRDefault="00DF51FF">
    <w:pPr>
      <w:pStyle w:val="Pieddepage"/>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6F05333F" w14:textId="77777777" w:rsidR="00826D43" w:rsidRDefault="00826D43" w:rsidP="00B41656">
      <w:pPr>
        <w:spacing w:line="240" w:lineRule="auto"/>
      </w:pPr>
      <w:r>
        <w:separator/>
      </w:r>
    </w:p>
  </w:footnote>
  <w:footnote w:type="continuationSeparator" w:id="0">
    <w:p w14:paraId="5609D87B" w14:textId="77777777" w:rsidR="00826D43" w:rsidRDefault="00826D43" w:rsidP="00B41656">
      <w:pPr>
        <w:spacing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C11585E" w14:textId="77777777" w:rsidR="00DF51FF" w:rsidRDefault="00DF51FF">
    <w:pPr>
      <w:pStyle w:val="En-tte"/>
    </w:pPr>
  </w:p>
  <w:p w14:paraId="2077ED16" w14:textId="77777777" w:rsidR="00DF51FF" w:rsidRDefault="00DF51FF">
    <w:pPr>
      <w:pStyle w:val="En-tte"/>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1E2626E" w14:textId="77777777" w:rsidR="00DF51FF" w:rsidRDefault="00DF51FF">
    <w:pPr>
      <w:pStyle w:val="En-tte"/>
    </w:pPr>
  </w:p>
  <w:p w14:paraId="64E6C790" w14:textId="77777777" w:rsidR="00DF51FF" w:rsidRDefault="00DF51FF">
    <w:pPr>
      <w:pStyle w:val="En-tte"/>
    </w:pPr>
  </w:p>
  <w:p w14:paraId="0482C299" w14:textId="77777777" w:rsidR="00DF51FF" w:rsidRDefault="00DF51FF">
    <w:pPr>
      <w:pStyle w:val="En-tte"/>
    </w:pPr>
  </w:p>
  <w:p w14:paraId="2770258D" w14:textId="77777777" w:rsidR="00DF51FF" w:rsidRDefault="00DF51FF" w:rsidP="007A12AF">
    <w:pPr>
      <w:pStyle w:val="En-tte"/>
      <w:spacing w:line="420" w:lineRule="exact"/>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244099"/>
    <w:multiLevelType w:val="hybridMultilevel"/>
    <w:tmpl w:val="94D41FB4"/>
    <w:lvl w:ilvl="0" w:tplc="B56679E4">
      <w:start w:val="1"/>
      <w:numFmt w:val="bullet"/>
      <w:lvlText w:val="+"/>
      <w:lvlJc w:val="left"/>
      <w:pPr>
        <w:ind w:left="502" w:hanging="360"/>
      </w:pPr>
      <w:rPr>
        <w:rFonts w:ascii="Arial" w:hAnsi="Arial" w:hint="default"/>
        <w:b/>
        <w:i w:val="0"/>
        <w:color w:val="009AA6" w:themeColor="accent1"/>
        <w:sz w:val="22"/>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
    <w:nsid w:val="1213178C"/>
    <w:multiLevelType w:val="hybridMultilevel"/>
    <w:tmpl w:val="BEFE887A"/>
    <w:lvl w:ilvl="0" w:tplc="5008DB34">
      <w:start w:val="1"/>
      <w:numFmt w:val="bullet"/>
      <w:pStyle w:val="Textepuce1bloscouleur"/>
      <w:lvlText w:val="+"/>
      <w:lvlJc w:val="left"/>
      <w:pPr>
        <w:ind w:left="720" w:hanging="360"/>
      </w:pPr>
      <w:rPr>
        <w:rFonts w:ascii="Arial Gras" w:hAnsi="Arial Gras" w:hint="default"/>
        <w:b/>
        <w:i w:val="0"/>
        <w:sz w:val="22"/>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
    <w:nsid w:val="20DC5CD3"/>
    <w:multiLevelType w:val="hybridMultilevel"/>
    <w:tmpl w:val="13B68CA6"/>
    <w:lvl w:ilvl="0" w:tplc="5ED80502">
      <w:start w:val="1"/>
      <w:numFmt w:val="bullet"/>
      <w:pStyle w:val="Textepuce2"/>
      <w:lvlText w:val=""/>
      <w:lvlJc w:val="left"/>
      <w:pPr>
        <w:ind w:left="644" w:hanging="360"/>
      </w:pPr>
      <w:rPr>
        <w:rFonts w:ascii="Wingdings" w:hAnsi="Wingdings" w:hint="default"/>
        <w:b/>
        <w:i w:val="0"/>
        <w:color w:val="3C3732" w:themeColor="text1"/>
        <w:sz w:val="20"/>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
    <w:nsid w:val="31A42134"/>
    <w:multiLevelType w:val="hybridMultilevel"/>
    <w:tmpl w:val="5770B470"/>
    <w:lvl w:ilvl="0" w:tplc="C4A47D86">
      <w:start w:val="1"/>
      <w:numFmt w:val="bullet"/>
      <w:pStyle w:val="Titreniveau4"/>
      <w:lvlText w:val="+"/>
      <w:lvlJc w:val="left"/>
      <w:pPr>
        <w:ind w:left="1353" w:hanging="360"/>
      </w:pPr>
      <w:rPr>
        <w:rFonts w:ascii="Verdana" w:hAnsi="Verdana" w:hint="default"/>
        <w:b/>
        <w:i w:val="0"/>
      </w:rPr>
    </w:lvl>
    <w:lvl w:ilvl="1" w:tplc="040C0003" w:tentative="1">
      <w:start w:val="1"/>
      <w:numFmt w:val="bullet"/>
      <w:lvlText w:val="o"/>
      <w:lvlJc w:val="left"/>
      <w:pPr>
        <w:ind w:left="2073" w:hanging="360"/>
      </w:pPr>
      <w:rPr>
        <w:rFonts w:ascii="Courier New" w:hAnsi="Courier New" w:cs="Courier New" w:hint="default"/>
      </w:rPr>
    </w:lvl>
    <w:lvl w:ilvl="2" w:tplc="040C0005" w:tentative="1">
      <w:start w:val="1"/>
      <w:numFmt w:val="bullet"/>
      <w:lvlText w:val=""/>
      <w:lvlJc w:val="left"/>
      <w:pPr>
        <w:ind w:left="2793" w:hanging="360"/>
      </w:pPr>
      <w:rPr>
        <w:rFonts w:ascii="Wingdings" w:hAnsi="Wingdings" w:hint="default"/>
      </w:rPr>
    </w:lvl>
    <w:lvl w:ilvl="3" w:tplc="040C0001" w:tentative="1">
      <w:start w:val="1"/>
      <w:numFmt w:val="bullet"/>
      <w:lvlText w:val=""/>
      <w:lvlJc w:val="left"/>
      <w:pPr>
        <w:ind w:left="3513" w:hanging="360"/>
      </w:pPr>
      <w:rPr>
        <w:rFonts w:ascii="Symbol" w:hAnsi="Symbol" w:hint="default"/>
      </w:rPr>
    </w:lvl>
    <w:lvl w:ilvl="4" w:tplc="040C0003" w:tentative="1">
      <w:start w:val="1"/>
      <w:numFmt w:val="bullet"/>
      <w:lvlText w:val="o"/>
      <w:lvlJc w:val="left"/>
      <w:pPr>
        <w:ind w:left="4233" w:hanging="360"/>
      </w:pPr>
      <w:rPr>
        <w:rFonts w:ascii="Courier New" w:hAnsi="Courier New" w:cs="Courier New" w:hint="default"/>
      </w:rPr>
    </w:lvl>
    <w:lvl w:ilvl="5" w:tplc="040C0005" w:tentative="1">
      <w:start w:val="1"/>
      <w:numFmt w:val="bullet"/>
      <w:lvlText w:val=""/>
      <w:lvlJc w:val="left"/>
      <w:pPr>
        <w:ind w:left="4953" w:hanging="360"/>
      </w:pPr>
      <w:rPr>
        <w:rFonts w:ascii="Wingdings" w:hAnsi="Wingdings" w:hint="default"/>
      </w:rPr>
    </w:lvl>
    <w:lvl w:ilvl="6" w:tplc="040C0001" w:tentative="1">
      <w:start w:val="1"/>
      <w:numFmt w:val="bullet"/>
      <w:lvlText w:val=""/>
      <w:lvlJc w:val="left"/>
      <w:pPr>
        <w:ind w:left="5673" w:hanging="360"/>
      </w:pPr>
      <w:rPr>
        <w:rFonts w:ascii="Symbol" w:hAnsi="Symbol" w:hint="default"/>
      </w:rPr>
    </w:lvl>
    <w:lvl w:ilvl="7" w:tplc="040C0003" w:tentative="1">
      <w:start w:val="1"/>
      <w:numFmt w:val="bullet"/>
      <w:lvlText w:val="o"/>
      <w:lvlJc w:val="left"/>
      <w:pPr>
        <w:ind w:left="6393" w:hanging="360"/>
      </w:pPr>
      <w:rPr>
        <w:rFonts w:ascii="Courier New" w:hAnsi="Courier New" w:cs="Courier New" w:hint="default"/>
      </w:rPr>
    </w:lvl>
    <w:lvl w:ilvl="8" w:tplc="040C0005" w:tentative="1">
      <w:start w:val="1"/>
      <w:numFmt w:val="bullet"/>
      <w:lvlText w:val=""/>
      <w:lvlJc w:val="left"/>
      <w:pPr>
        <w:ind w:left="7113" w:hanging="360"/>
      </w:pPr>
      <w:rPr>
        <w:rFonts w:ascii="Wingdings" w:hAnsi="Wingdings" w:hint="default"/>
      </w:rPr>
    </w:lvl>
  </w:abstractNum>
  <w:abstractNum w:abstractNumId="4">
    <w:nsid w:val="3BC528E2"/>
    <w:multiLevelType w:val="multilevel"/>
    <w:tmpl w:val="A30A59D6"/>
    <w:lvl w:ilvl="0">
      <w:start w:val="1"/>
      <w:numFmt w:val="decimal"/>
      <w:pStyle w:val="Titre1"/>
      <w:lvlText w:val="%1"/>
      <w:lvlJc w:val="left"/>
      <w:pPr>
        <w:ind w:left="574" w:hanging="432"/>
      </w:pPr>
      <w:rPr>
        <w:rFonts w:hint="default"/>
      </w:rPr>
    </w:lvl>
    <w:lvl w:ilvl="1">
      <w:start w:val="1"/>
      <w:numFmt w:val="decimal"/>
      <w:pStyle w:val="Titre2"/>
      <w:lvlText w:val="%1.%2"/>
      <w:lvlJc w:val="left"/>
      <w:pPr>
        <w:ind w:left="576" w:hanging="576"/>
      </w:pPr>
      <w:rPr>
        <w:rFonts w:hint="default"/>
      </w:rPr>
    </w:lvl>
    <w:lvl w:ilvl="2">
      <w:start w:val="1"/>
      <w:numFmt w:val="decimal"/>
      <w:pStyle w:val="Titre3"/>
      <w:lvlText w:val="%1.%2.%3"/>
      <w:lvlJc w:val="left"/>
      <w:pPr>
        <w:ind w:left="720" w:hanging="720"/>
      </w:pPr>
      <w:rPr>
        <w:rFonts w:hint="default"/>
      </w:rPr>
    </w:lvl>
    <w:lvl w:ilvl="3">
      <w:start w:val="1"/>
      <w:numFmt w:val="decimal"/>
      <w:pStyle w:val="Titre4"/>
      <w:lvlText w:val="%1.%2.%3.%4"/>
      <w:lvlJc w:val="left"/>
      <w:pPr>
        <w:ind w:left="864" w:hanging="864"/>
      </w:pPr>
      <w:rPr>
        <w:rFonts w:hint="default"/>
      </w:rPr>
    </w:lvl>
    <w:lvl w:ilvl="4">
      <w:start w:val="1"/>
      <w:numFmt w:val="decimal"/>
      <w:pStyle w:val="Titre5"/>
      <w:lvlText w:val="%1.%2.%3.%4.%5"/>
      <w:lvlJc w:val="left"/>
      <w:pPr>
        <w:ind w:left="1008" w:hanging="1008"/>
      </w:pPr>
      <w:rPr>
        <w:rFonts w:hint="default"/>
      </w:rPr>
    </w:lvl>
    <w:lvl w:ilvl="5">
      <w:start w:val="1"/>
      <w:numFmt w:val="decimal"/>
      <w:pStyle w:val="Titre6"/>
      <w:lvlText w:val="%1.%2.%3.%4.%5.%6"/>
      <w:lvlJc w:val="left"/>
      <w:pPr>
        <w:ind w:left="1152" w:hanging="1152"/>
      </w:pPr>
      <w:rPr>
        <w:rFonts w:hint="default"/>
      </w:rPr>
    </w:lvl>
    <w:lvl w:ilvl="6">
      <w:start w:val="1"/>
      <w:numFmt w:val="decimal"/>
      <w:pStyle w:val="Titre7"/>
      <w:lvlText w:val="%1.%2.%3.%4.%5.%6.%7"/>
      <w:lvlJc w:val="left"/>
      <w:pPr>
        <w:ind w:left="1296" w:hanging="1296"/>
      </w:pPr>
      <w:rPr>
        <w:rFonts w:hint="default"/>
      </w:rPr>
    </w:lvl>
    <w:lvl w:ilvl="7">
      <w:start w:val="1"/>
      <w:numFmt w:val="decimal"/>
      <w:pStyle w:val="Titre8"/>
      <w:lvlText w:val="%1.%2.%3.%4.%5.%6.%7.%8"/>
      <w:lvlJc w:val="left"/>
      <w:pPr>
        <w:ind w:left="1440" w:hanging="1440"/>
      </w:pPr>
      <w:rPr>
        <w:rFonts w:hint="default"/>
      </w:rPr>
    </w:lvl>
    <w:lvl w:ilvl="8">
      <w:start w:val="1"/>
      <w:numFmt w:val="decimal"/>
      <w:pStyle w:val="Titre9"/>
      <w:lvlText w:val="%1.%2.%3.%4.%5.%6.%7.%8.%9"/>
      <w:lvlJc w:val="left"/>
      <w:pPr>
        <w:ind w:left="1584" w:hanging="1584"/>
      </w:pPr>
      <w:rPr>
        <w:rFonts w:hint="default"/>
      </w:rPr>
    </w:lvl>
  </w:abstractNum>
  <w:abstractNum w:abstractNumId="5">
    <w:nsid w:val="49545F10"/>
    <w:multiLevelType w:val="hybridMultilevel"/>
    <w:tmpl w:val="5490A404"/>
    <w:lvl w:ilvl="0" w:tplc="A93E2D76">
      <w:start w:val="1"/>
      <w:numFmt w:val="bullet"/>
      <w:pStyle w:val="Titreniveau5"/>
      <w:lvlText w:val=""/>
      <w:lvlJc w:val="left"/>
      <w:pPr>
        <w:ind w:left="2072" w:hanging="360"/>
      </w:pPr>
      <w:rPr>
        <w:rFonts w:ascii="Wingdings" w:hAnsi="Wingdings" w:hint="default"/>
      </w:rPr>
    </w:lvl>
    <w:lvl w:ilvl="1" w:tplc="040C0003" w:tentative="1">
      <w:start w:val="1"/>
      <w:numFmt w:val="bullet"/>
      <w:lvlText w:val="o"/>
      <w:lvlJc w:val="left"/>
      <w:pPr>
        <w:ind w:left="2792" w:hanging="360"/>
      </w:pPr>
      <w:rPr>
        <w:rFonts w:ascii="Courier New" w:hAnsi="Courier New" w:cs="Courier New" w:hint="default"/>
      </w:rPr>
    </w:lvl>
    <w:lvl w:ilvl="2" w:tplc="040C0005" w:tentative="1">
      <w:start w:val="1"/>
      <w:numFmt w:val="bullet"/>
      <w:lvlText w:val=""/>
      <w:lvlJc w:val="left"/>
      <w:pPr>
        <w:ind w:left="3512" w:hanging="360"/>
      </w:pPr>
      <w:rPr>
        <w:rFonts w:ascii="Wingdings" w:hAnsi="Wingdings" w:hint="default"/>
      </w:rPr>
    </w:lvl>
    <w:lvl w:ilvl="3" w:tplc="040C0001" w:tentative="1">
      <w:start w:val="1"/>
      <w:numFmt w:val="bullet"/>
      <w:lvlText w:val=""/>
      <w:lvlJc w:val="left"/>
      <w:pPr>
        <w:ind w:left="4232" w:hanging="360"/>
      </w:pPr>
      <w:rPr>
        <w:rFonts w:ascii="Symbol" w:hAnsi="Symbol" w:hint="default"/>
      </w:rPr>
    </w:lvl>
    <w:lvl w:ilvl="4" w:tplc="040C0003" w:tentative="1">
      <w:start w:val="1"/>
      <w:numFmt w:val="bullet"/>
      <w:lvlText w:val="o"/>
      <w:lvlJc w:val="left"/>
      <w:pPr>
        <w:ind w:left="4952" w:hanging="360"/>
      </w:pPr>
      <w:rPr>
        <w:rFonts w:ascii="Courier New" w:hAnsi="Courier New" w:cs="Courier New" w:hint="default"/>
      </w:rPr>
    </w:lvl>
    <w:lvl w:ilvl="5" w:tplc="040C0005" w:tentative="1">
      <w:start w:val="1"/>
      <w:numFmt w:val="bullet"/>
      <w:lvlText w:val=""/>
      <w:lvlJc w:val="left"/>
      <w:pPr>
        <w:ind w:left="5672" w:hanging="360"/>
      </w:pPr>
      <w:rPr>
        <w:rFonts w:ascii="Wingdings" w:hAnsi="Wingdings" w:hint="default"/>
      </w:rPr>
    </w:lvl>
    <w:lvl w:ilvl="6" w:tplc="040C0001" w:tentative="1">
      <w:start w:val="1"/>
      <w:numFmt w:val="bullet"/>
      <w:lvlText w:val=""/>
      <w:lvlJc w:val="left"/>
      <w:pPr>
        <w:ind w:left="6392" w:hanging="360"/>
      </w:pPr>
      <w:rPr>
        <w:rFonts w:ascii="Symbol" w:hAnsi="Symbol" w:hint="default"/>
      </w:rPr>
    </w:lvl>
    <w:lvl w:ilvl="7" w:tplc="040C0003" w:tentative="1">
      <w:start w:val="1"/>
      <w:numFmt w:val="bullet"/>
      <w:lvlText w:val="o"/>
      <w:lvlJc w:val="left"/>
      <w:pPr>
        <w:ind w:left="7112" w:hanging="360"/>
      </w:pPr>
      <w:rPr>
        <w:rFonts w:ascii="Courier New" w:hAnsi="Courier New" w:cs="Courier New" w:hint="default"/>
      </w:rPr>
    </w:lvl>
    <w:lvl w:ilvl="8" w:tplc="040C0005" w:tentative="1">
      <w:start w:val="1"/>
      <w:numFmt w:val="bullet"/>
      <w:lvlText w:val=""/>
      <w:lvlJc w:val="left"/>
      <w:pPr>
        <w:ind w:left="7832" w:hanging="360"/>
      </w:pPr>
      <w:rPr>
        <w:rFonts w:ascii="Wingdings" w:hAnsi="Wingdings" w:hint="default"/>
      </w:rPr>
    </w:lvl>
  </w:abstractNum>
  <w:abstractNum w:abstractNumId="6">
    <w:nsid w:val="50FC2500"/>
    <w:multiLevelType w:val="hybridMultilevel"/>
    <w:tmpl w:val="7BBC82F2"/>
    <w:lvl w:ilvl="0" w:tplc="ED128514">
      <w:start w:val="1"/>
      <w:numFmt w:val="bullet"/>
      <w:pStyle w:val="TM2"/>
      <w:lvlText w:val="+"/>
      <w:lvlJc w:val="left"/>
      <w:pPr>
        <w:ind w:left="786" w:hanging="360"/>
      </w:pPr>
      <w:rPr>
        <w:rFonts w:ascii="Arial" w:hAnsi="Arial" w:hint="default"/>
        <w:b w:val="0"/>
        <w:i w:val="0"/>
        <w:color w:val="3C3732" w:themeColor="text1"/>
        <w:sz w:val="34"/>
      </w:rPr>
    </w:lvl>
    <w:lvl w:ilvl="1" w:tplc="040C0003">
      <w:start w:val="1"/>
      <w:numFmt w:val="bullet"/>
      <w:lvlText w:val="o"/>
      <w:lvlJc w:val="left"/>
      <w:pPr>
        <w:ind w:left="1866" w:hanging="360"/>
      </w:pPr>
      <w:rPr>
        <w:rFonts w:ascii="Courier New" w:hAnsi="Courier New" w:cs="Courier New" w:hint="default"/>
      </w:rPr>
    </w:lvl>
    <w:lvl w:ilvl="2" w:tplc="040C0005" w:tentative="1">
      <w:start w:val="1"/>
      <w:numFmt w:val="bullet"/>
      <w:lvlText w:val=""/>
      <w:lvlJc w:val="left"/>
      <w:pPr>
        <w:ind w:left="2586" w:hanging="360"/>
      </w:pPr>
      <w:rPr>
        <w:rFonts w:ascii="Wingdings" w:hAnsi="Wingdings" w:hint="default"/>
      </w:rPr>
    </w:lvl>
    <w:lvl w:ilvl="3" w:tplc="040C0001" w:tentative="1">
      <w:start w:val="1"/>
      <w:numFmt w:val="bullet"/>
      <w:lvlText w:val=""/>
      <w:lvlJc w:val="left"/>
      <w:pPr>
        <w:ind w:left="3306" w:hanging="360"/>
      </w:pPr>
      <w:rPr>
        <w:rFonts w:ascii="Symbol" w:hAnsi="Symbol" w:hint="default"/>
      </w:rPr>
    </w:lvl>
    <w:lvl w:ilvl="4" w:tplc="040C0003" w:tentative="1">
      <w:start w:val="1"/>
      <w:numFmt w:val="bullet"/>
      <w:lvlText w:val="o"/>
      <w:lvlJc w:val="left"/>
      <w:pPr>
        <w:ind w:left="4026" w:hanging="360"/>
      </w:pPr>
      <w:rPr>
        <w:rFonts w:ascii="Courier New" w:hAnsi="Courier New" w:cs="Courier New" w:hint="default"/>
      </w:rPr>
    </w:lvl>
    <w:lvl w:ilvl="5" w:tplc="040C0005" w:tentative="1">
      <w:start w:val="1"/>
      <w:numFmt w:val="bullet"/>
      <w:lvlText w:val=""/>
      <w:lvlJc w:val="left"/>
      <w:pPr>
        <w:ind w:left="4746" w:hanging="360"/>
      </w:pPr>
      <w:rPr>
        <w:rFonts w:ascii="Wingdings" w:hAnsi="Wingdings" w:hint="default"/>
      </w:rPr>
    </w:lvl>
    <w:lvl w:ilvl="6" w:tplc="040C0001" w:tentative="1">
      <w:start w:val="1"/>
      <w:numFmt w:val="bullet"/>
      <w:lvlText w:val=""/>
      <w:lvlJc w:val="left"/>
      <w:pPr>
        <w:ind w:left="5466" w:hanging="360"/>
      </w:pPr>
      <w:rPr>
        <w:rFonts w:ascii="Symbol" w:hAnsi="Symbol" w:hint="default"/>
      </w:rPr>
    </w:lvl>
    <w:lvl w:ilvl="7" w:tplc="040C0003" w:tentative="1">
      <w:start w:val="1"/>
      <w:numFmt w:val="bullet"/>
      <w:lvlText w:val="o"/>
      <w:lvlJc w:val="left"/>
      <w:pPr>
        <w:ind w:left="6186" w:hanging="360"/>
      </w:pPr>
      <w:rPr>
        <w:rFonts w:ascii="Courier New" w:hAnsi="Courier New" w:cs="Courier New" w:hint="default"/>
      </w:rPr>
    </w:lvl>
    <w:lvl w:ilvl="8" w:tplc="040C0005" w:tentative="1">
      <w:start w:val="1"/>
      <w:numFmt w:val="bullet"/>
      <w:lvlText w:val=""/>
      <w:lvlJc w:val="left"/>
      <w:pPr>
        <w:ind w:left="6906" w:hanging="360"/>
      </w:pPr>
      <w:rPr>
        <w:rFonts w:ascii="Wingdings" w:hAnsi="Wingdings" w:hint="default"/>
      </w:rPr>
    </w:lvl>
  </w:abstractNum>
  <w:abstractNum w:abstractNumId="7">
    <w:nsid w:val="5B7E394D"/>
    <w:multiLevelType w:val="hybridMultilevel"/>
    <w:tmpl w:val="40207E1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
    <w:nsid w:val="77025243"/>
    <w:multiLevelType w:val="hybridMultilevel"/>
    <w:tmpl w:val="12905DE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abstractNumId w:val="2"/>
  </w:num>
  <w:num w:numId="2">
    <w:abstractNumId w:val="0"/>
  </w:num>
  <w:num w:numId="3">
    <w:abstractNumId w:val="4"/>
  </w:num>
  <w:num w:numId="4">
    <w:abstractNumId w:val="6"/>
  </w:num>
  <w:num w:numId="5">
    <w:abstractNumId w:val="1"/>
  </w:num>
  <w:num w:numId="6">
    <w:abstractNumId w:val="3"/>
  </w:num>
  <w:num w:numId="7">
    <w:abstractNumId w:val="5"/>
  </w:num>
  <w:num w:numId="8">
    <w:abstractNumId w:val="4"/>
  </w:num>
  <w:num w:numId="9">
    <w:abstractNumId w:val="4"/>
  </w:num>
  <w:num w:numId="10">
    <w:abstractNumId w:val="4"/>
  </w:num>
  <w:num w:numId="11">
    <w:abstractNumId w:val="4"/>
  </w:num>
  <w:num w:numId="12">
    <w:abstractNumId w:val="4"/>
  </w:num>
  <w:num w:numId="13">
    <w:abstractNumId w:val="4"/>
  </w:num>
  <w:num w:numId="14">
    <w:abstractNumId w:val="0"/>
  </w:num>
  <w:num w:numId="15">
    <w:abstractNumId w:val="0"/>
  </w:num>
  <w:num w:numId="16">
    <w:abstractNumId w:val="4"/>
  </w:num>
  <w:num w:numId="17">
    <w:abstractNumId w:val="4"/>
  </w:num>
  <w:num w:numId="18">
    <w:abstractNumId w:val="0"/>
  </w:num>
  <w:num w:numId="19">
    <w:abstractNumId w:val="0"/>
  </w:num>
  <w:num w:numId="20">
    <w:abstractNumId w:val="4"/>
  </w:num>
  <w:num w:numId="21">
    <w:abstractNumId w:val="4"/>
  </w:num>
  <w:num w:numId="22">
    <w:abstractNumId w:val="4"/>
  </w:num>
  <w:num w:numId="23">
    <w:abstractNumId w:val="4"/>
  </w:num>
  <w:num w:numId="24">
    <w:abstractNumId w:val="4"/>
  </w:num>
  <w:num w:numId="25">
    <w:abstractNumId w:val="4"/>
  </w:num>
  <w:num w:numId="26">
    <w:abstractNumId w:val="4"/>
  </w:num>
  <w:num w:numId="27">
    <w:abstractNumId w:val="4"/>
  </w:num>
  <w:num w:numId="28">
    <w:abstractNumId w:val="7"/>
  </w:num>
  <w:num w:numId="29">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4"/>
  </w:num>
  <w:num w:numId="31">
    <w:abstractNumId w:val="4"/>
  </w:num>
  <w:num w:numId="32">
    <w:abstractNumId w:val="4"/>
  </w:num>
  <w:num w:numId="33">
    <w:abstractNumId w:val="8"/>
  </w:num>
  <w:num w:numId="34">
    <w:abstractNumId w:val="4"/>
  </w:num>
  <w:numIdMacAtCleanup w:val="7"/>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GROSPART Pauline">
    <w15:presenceInfo w15:providerId="AD" w15:userId="S-1-5-21-1708212083-421163041-1730022147-68538"/>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50"/>
  <w:proofState w:spelling="clean" w:grammar="clean"/>
  <w:attachedTemplate r:id="rId1"/>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defaultTabStop w:val="708"/>
  <w:hyphenationZone w:val="425"/>
  <w:doNotShadeFormData/>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320CD"/>
    <w:rsid w:val="00000195"/>
    <w:rsid w:val="00001605"/>
    <w:rsid w:val="000132D5"/>
    <w:rsid w:val="00014A23"/>
    <w:rsid w:val="00015ACF"/>
    <w:rsid w:val="000320CD"/>
    <w:rsid w:val="0003288C"/>
    <w:rsid w:val="00060F3B"/>
    <w:rsid w:val="00064873"/>
    <w:rsid w:val="00066348"/>
    <w:rsid w:val="00082D7C"/>
    <w:rsid w:val="000B7B1B"/>
    <w:rsid w:val="000D0BDC"/>
    <w:rsid w:val="000D3758"/>
    <w:rsid w:val="000D5B8B"/>
    <w:rsid w:val="000E2747"/>
    <w:rsid w:val="000E3B70"/>
    <w:rsid w:val="000E495F"/>
    <w:rsid w:val="000E5498"/>
    <w:rsid w:val="000E6677"/>
    <w:rsid w:val="000F3F34"/>
    <w:rsid w:val="000F53CA"/>
    <w:rsid w:val="00100654"/>
    <w:rsid w:val="00103477"/>
    <w:rsid w:val="00107A2D"/>
    <w:rsid w:val="00116E2C"/>
    <w:rsid w:val="001226E0"/>
    <w:rsid w:val="00125446"/>
    <w:rsid w:val="0012611C"/>
    <w:rsid w:val="00127487"/>
    <w:rsid w:val="0012777F"/>
    <w:rsid w:val="0013609B"/>
    <w:rsid w:val="00144C9E"/>
    <w:rsid w:val="00155E71"/>
    <w:rsid w:val="00155F82"/>
    <w:rsid w:val="0016195C"/>
    <w:rsid w:val="0019424A"/>
    <w:rsid w:val="001B0AA3"/>
    <w:rsid w:val="001B683C"/>
    <w:rsid w:val="001C154D"/>
    <w:rsid w:val="001C71E5"/>
    <w:rsid w:val="001D0063"/>
    <w:rsid w:val="001D4C41"/>
    <w:rsid w:val="001F29F8"/>
    <w:rsid w:val="001F3DCC"/>
    <w:rsid w:val="00200227"/>
    <w:rsid w:val="002005AE"/>
    <w:rsid w:val="00204FFF"/>
    <w:rsid w:val="0021231B"/>
    <w:rsid w:val="00230A57"/>
    <w:rsid w:val="00233094"/>
    <w:rsid w:val="00234338"/>
    <w:rsid w:val="002427B2"/>
    <w:rsid w:val="00243611"/>
    <w:rsid w:val="0024682E"/>
    <w:rsid w:val="00266BE8"/>
    <w:rsid w:val="00271231"/>
    <w:rsid w:val="00272811"/>
    <w:rsid w:val="00284CD6"/>
    <w:rsid w:val="00295488"/>
    <w:rsid w:val="002A09D5"/>
    <w:rsid w:val="002A2B49"/>
    <w:rsid w:val="002A5521"/>
    <w:rsid w:val="002B62BA"/>
    <w:rsid w:val="002C5F9A"/>
    <w:rsid w:val="002C5FB0"/>
    <w:rsid w:val="002C7B72"/>
    <w:rsid w:val="002E2D99"/>
    <w:rsid w:val="002F4681"/>
    <w:rsid w:val="003134CF"/>
    <w:rsid w:val="0032012D"/>
    <w:rsid w:val="00320B1F"/>
    <w:rsid w:val="00323DB7"/>
    <w:rsid w:val="00324A03"/>
    <w:rsid w:val="003258B1"/>
    <w:rsid w:val="00336F45"/>
    <w:rsid w:val="003414CE"/>
    <w:rsid w:val="00341D24"/>
    <w:rsid w:val="003467AE"/>
    <w:rsid w:val="00350996"/>
    <w:rsid w:val="003547C6"/>
    <w:rsid w:val="00355460"/>
    <w:rsid w:val="0035797C"/>
    <w:rsid w:val="00361791"/>
    <w:rsid w:val="0036722E"/>
    <w:rsid w:val="00370C6C"/>
    <w:rsid w:val="00381BDE"/>
    <w:rsid w:val="00381E7D"/>
    <w:rsid w:val="003901A7"/>
    <w:rsid w:val="003A2233"/>
    <w:rsid w:val="003B317D"/>
    <w:rsid w:val="003B5C3C"/>
    <w:rsid w:val="003E3E0C"/>
    <w:rsid w:val="003E5BAA"/>
    <w:rsid w:val="004021E3"/>
    <w:rsid w:val="004037D4"/>
    <w:rsid w:val="00416C8C"/>
    <w:rsid w:val="00432ABC"/>
    <w:rsid w:val="00436C01"/>
    <w:rsid w:val="0044239D"/>
    <w:rsid w:val="004462C5"/>
    <w:rsid w:val="00451460"/>
    <w:rsid w:val="00456D0C"/>
    <w:rsid w:val="0046129F"/>
    <w:rsid w:val="00463334"/>
    <w:rsid w:val="00471CFF"/>
    <w:rsid w:val="00471F59"/>
    <w:rsid w:val="004776AC"/>
    <w:rsid w:val="0047786A"/>
    <w:rsid w:val="004864EF"/>
    <w:rsid w:val="00492476"/>
    <w:rsid w:val="004A1894"/>
    <w:rsid w:val="004A49F1"/>
    <w:rsid w:val="004A54A1"/>
    <w:rsid w:val="004B0E49"/>
    <w:rsid w:val="004B2010"/>
    <w:rsid w:val="004B5407"/>
    <w:rsid w:val="004B5656"/>
    <w:rsid w:val="004B7FDE"/>
    <w:rsid w:val="004C112F"/>
    <w:rsid w:val="004D1B24"/>
    <w:rsid w:val="004D1C55"/>
    <w:rsid w:val="004E1682"/>
    <w:rsid w:val="004F3E6E"/>
    <w:rsid w:val="004F54D5"/>
    <w:rsid w:val="004F5EC3"/>
    <w:rsid w:val="00506F27"/>
    <w:rsid w:val="00510AAB"/>
    <w:rsid w:val="00511E20"/>
    <w:rsid w:val="00513CDB"/>
    <w:rsid w:val="00522300"/>
    <w:rsid w:val="005225F9"/>
    <w:rsid w:val="00536039"/>
    <w:rsid w:val="0053604F"/>
    <w:rsid w:val="00536093"/>
    <w:rsid w:val="0055058F"/>
    <w:rsid w:val="00557A4D"/>
    <w:rsid w:val="00560FFE"/>
    <w:rsid w:val="00564496"/>
    <w:rsid w:val="00565B2B"/>
    <w:rsid w:val="005664E0"/>
    <w:rsid w:val="00566A6B"/>
    <w:rsid w:val="00573405"/>
    <w:rsid w:val="0057712D"/>
    <w:rsid w:val="00592FEA"/>
    <w:rsid w:val="00593E9E"/>
    <w:rsid w:val="005971CD"/>
    <w:rsid w:val="005A7DD3"/>
    <w:rsid w:val="005B6052"/>
    <w:rsid w:val="005C54CD"/>
    <w:rsid w:val="005C6B4B"/>
    <w:rsid w:val="005D49AC"/>
    <w:rsid w:val="005E6797"/>
    <w:rsid w:val="005E6F74"/>
    <w:rsid w:val="00610D1E"/>
    <w:rsid w:val="00611335"/>
    <w:rsid w:val="00611814"/>
    <w:rsid w:val="00612517"/>
    <w:rsid w:val="00613252"/>
    <w:rsid w:val="00626229"/>
    <w:rsid w:val="00626D3E"/>
    <w:rsid w:val="00634C01"/>
    <w:rsid w:val="00640492"/>
    <w:rsid w:val="00645990"/>
    <w:rsid w:val="00647146"/>
    <w:rsid w:val="00647DFA"/>
    <w:rsid w:val="00660D69"/>
    <w:rsid w:val="006639EA"/>
    <w:rsid w:val="00666C4D"/>
    <w:rsid w:val="00670D71"/>
    <w:rsid w:val="00671326"/>
    <w:rsid w:val="00672412"/>
    <w:rsid w:val="0068034E"/>
    <w:rsid w:val="00686789"/>
    <w:rsid w:val="006B3C75"/>
    <w:rsid w:val="006B77C9"/>
    <w:rsid w:val="006C087D"/>
    <w:rsid w:val="006C135E"/>
    <w:rsid w:val="006C4362"/>
    <w:rsid w:val="006E170E"/>
    <w:rsid w:val="006E43F5"/>
    <w:rsid w:val="006E79A9"/>
    <w:rsid w:val="00710988"/>
    <w:rsid w:val="00716B41"/>
    <w:rsid w:val="00722EAB"/>
    <w:rsid w:val="00724DC3"/>
    <w:rsid w:val="007261EF"/>
    <w:rsid w:val="00732BAF"/>
    <w:rsid w:val="007336F9"/>
    <w:rsid w:val="007340C0"/>
    <w:rsid w:val="007410AD"/>
    <w:rsid w:val="0074198C"/>
    <w:rsid w:val="007448E2"/>
    <w:rsid w:val="00756916"/>
    <w:rsid w:val="00777D8B"/>
    <w:rsid w:val="0078561D"/>
    <w:rsid w:val="00787A9D"/>
    <w:rsid w:val="00795F91"/>
    <w:rsid w:val="007A12AF"/>
    <w:rsid w:val="007A4463"/>
    <w:rsid w:val="007C4C1A"/>
    <w:rsid w:val="007D01C6"/>
    <w:rsid w:val="007E6F47"/>
    <w:rsid w:val="007F45C1"/>
    <w:rsid w:val="007F6B66"/>
    <w:rsid w:val="00801FE9"/>
    <w:rsid w:val="00805786"/>
    <w:rsid w:val="00814D51"/>
    <w:rsid w:val="00826D43"/>
    <w:rsid w:val="00831F31"/>
    <w:rsid w:val="008333BA"/>
    <w:rsid w:val="00833979"/>
    <w:rsid w:val="008343E4"/>
    <w:rsid w:val="008350EC"/>
    <w:rsid w:val="008409A2"/>
    <w:rsid w:val="008443FD"/>
    <w:rsid w:val="0084518E"/>
    <w:rsid w:val="00851233"/>
    <w:rsid w:val="0088496F"/>
    <w:rsid w:val="0089018F"/>
    <w:rsid w:val="0089790B"/>
    <w:rsid w:val="008A0753"/>
    <w:rsid w:val="008A348C"/>
    <w:rsid w:val="008B391F"/>
    <w:rsid w:val="008B7105"/>
    <w:rsid w:val="008B76F1"/>
    <w:rsid w:val="008C1D39"/>
    <w:rsid w:val="008D5D74"/>
    <w:rsid w:val="008E3B21"/>
    <w:rsid w:val="008E5A68"/>
    <w:rsid w:val="0090142B"/>
    <w:rsid w:val="00902CB9"/>
    <w:rsid w:val="00910103"/>
    <w:rsid w:val="00913AB8"/>
    <w:rsid w:val="0092521E"/>
    <w:rsid w:val="00932CAC"/>
    <w:rsid w:val="00941896"/>
    <w:rsid w:val="0094245C"/>
    <w:rsid w:val="00945B6E"/>
    <w:rsid w:val="009516A9"/>
    <w:rsid w:val="00960958"/>
    <w:rsid w:val="00962674"/>
    <w:rsid w:val="009628B6"/>
    <w:rsid w:val="009766EE"/>
    <w:rsid w:val="0098486A"/>
    <w:rsid w:val="00996A0C"/>
    <w:rsid w:val="009A6EF7"/>
    <w:rsid w:val="009C14A2"/>
    <w:rsid w:val="009C68A2"/>
    <w:rsid w:val="009D6CCD"/>
    <w:rsid w:val="009F0792"/>
    <w:rsid w:val="009F3946"/>
    <w:rsid w:val="009F607B"/>
    <w:rsid w:val="00A063CD"/>
    <w:rsid w:val="00A314C5"/>
    <w:rsid w:val="00A32395"/>
    <w:rsid w:val="00A341D7"/>
    <w:rsid w:val="00A36D98"/>
    <w:rsid w:val="00A47083"/>
    <w:rsid w:val="00A52B72"/>
    <w:rsid w:val="00A52BD4"/>
    <w:rsid w:val="00A545E7"/>
    <w:rsid w:val="00A55347"/>
    <w:rsid w:val="00A602E4"/>
    <w:rsid w:val="00A60C57"/>
    <w:rsid w:val="00A62E9E"/>
    <w:rsid w:val="00A6357A"/>
    <w:rsid w:val="00A67A68"/>
    <w:rsid w:val="00A742A8"/>
    <w:rsid w:val="00A8029F"/>
    <w:rsid w:val="00A85D74"/>
    <w:rsid w:val="00A93088"/>
    <w:rsid w:val="00AC2E24"/>
    <w:rsid w:val="00AC732C"/>
    <w:rsid w:val="00AD12E5"/>
    <w:rsid w:val="00AD2712"/>
    <w:rsid w:val="00AE5066"/>
    <w:rsid w:val="00AE52F7"/>
    <w:rsid w:val="00AE602A"/>
    <w:rsid w:val="00AF0230"/>
    <w:rsid w:val="00AF2DD8"/>
    <w:rsid w:val="00AF6593"/>
    <w:rsid w:val="00B00938"/>
    <w:rsid w:val="00B01982"/>
    <w:rsid w:val="00B02BA2"/>
    <w:rsid w:val="00B05A30"/>
    <w:rsid w:val="00B21569"/>
    <w:rsid w:val="00B35E08"/>
    <w:rsid w:val="00B41656"/>
    <w:rsid w:val="00B445A4"/>
    <w:rsid w:val="00B4647F"/>
    <w:rsid w:val="00B46EBC"/>
    <w:rsid w:val="00B47FC5"/>
    <w:rsid w:val="00B574AD"/>
    <w:rsid w:val="00B6046B"/>
    <w:rsid w:val="00B6194E"/>
    <w:rsid w:val="00B64857"/>
    <w:rsid w:val="00B70AEE"/>
    <w:rsid w:val="00B72D80"/>
    <w:rsid w:val="00B74680"/>
    <w:rsid w:val="00B82E8C"/>
    <w:rsid w:val="00B84DA2"/>
    <w:rsid w:val="00B9140E"/>
    <w:rsid w:val="00B92E51"/>
    <w:rsid w:val="00B95753"/>
    <w:rsid w:val="00BC1731"/>
    <w:rsid w:val="00BC40FF"/>
    <w:rsid w:val="00BD08A5"/>
    <w:rsid w:val="00BD3716"/>
    <w:rsid w:val="00BD3E31"/>
    <w:rsid w:val="00BD51D2"/>
    <w:rsid w:val="00BF457A"/>
    <w:rsid w:val="00BF7260"/>
    <w:rsid w:val="00C05F04"/>
    <w:rsid w:val="00C102C9"/>
    <w:rsid w:val="00C22C37"/>
    <w:rsid w:val="00C263D5"/>
    <w:rsid w:val="00C403AC"/>
    <w:rsid w:val="00C40663"/>
    <w:rsid w:val="00C45D91"/>
    <w:rsid w:val="00C560B8"/>
    <w:rsid w:val="00C57C45"/>
    <w:rsid w:val="00C6330D"/>
    <w:rsid w:val="00C63A3D"/>
    <w:rsid w:val="00C64E62"/>
    <w:rsid w:val="00C657A9"/>
    <w:rsid w:val="00C74F2C"/>
    <w:rsid w:val="00C763E1"/>
    <w:rsid w:val="00C76E1E"/>
    <w:rsid w:val="00C87AE9"/>
    <w:rsid w:val="00C925AF"/>
    <w:rsid w:val="00C92BEB"/>
    <w:rsid w:val="00CA0788"/>
    <w:rsid w:val="00CA1DDB"/>
    <w:rsid w:val="00CA4E9C"/>
    <w:rsid w:val="00CB77AA"/>
    <w:rsid w:val="00CC3D8B"/>
    <w:rsid w:val="00CD6116"/>
    <w:rsid w:val="00CF21E1"/>
    <w:rsid w:val="00D16803"/>
    <w:rsid w:val="00D27EB3"/>
    <w:rsid w:val="00D3308E"/>
    <w:rsid w:val="00D371FB"/>
    <w:rsid w:val="00D4358C"/>
    <w:rsid w:val="00D500EF"/>
    <w:rsid w:val="00D644AE"/>
    <w:rsid w:val="00D723FF"/>
    <w:rsid w:val="00D7752A"/>
    <w:rsid w:val="00D800C5"/>
    <w:rsid w:val="00D92875"/>
    <w:rsid w:val="00D95531"/>
    <w:rsid w:val="00D95EF9"/>
    <w:rsid w:val="00DA16B1"/>
    <w:rsid w:val="00DB76D1"/>
    <w:rsid w:val="00DC6068"/>
    <w:rsid w:val="00DD1E17"/>
    <w:rsid w:val="00DD2498"/>
    <w:rsid w:val="00DD2622"/>
    <w:rsid w:val="00DD4310"/>
    <w:rsid w:val="00DD4D92"/>
    <w:rsid w:val="00DD5B6C"/>
    <w:rsid w:val="00DD62DE"/>
    <w:rsid w:val="00DE23C7"/>
    <w:rsid w:val="00DF40BC"/>
    <w:rsid w:val="00DF51FF"/>
    <w:rsid w:val="00E2512F"/>
    <w:rsid w:val="00E3658D"/>
    <w:rsid w:val="00E37658"/>
    <w:rsid w:val="00E503A1"/>
    <w:rsid w:val="00E503CA"/>
    <w:rsid w:val="00E56A18"/>
    <w:rsid w:val="00E56DEE"/>
    <w:rsid w:val="00E83CEE"/>
    <w:rsid w:val="00E87C5E"/>
    <w:rsid w:val="00E942B0"/>
    <w:rsid w:val="00EB3B3F"/>
    <w:rsid w:val="00EC5932"/>
    <w:rsid w:val="00EC6253"/>
    <w:rsid w:val="00ED3C7C"/>
    <w:rsid w:val="00ED4E37"/>
    <w:rsid w:val="00ED6832"/>
    <w:rsid w:val="00EE1315"/>
    <w:rsid w:val="00EE39EE"/>
    <w:rsid w:val="00F07F57"/>
    <w:rsid w:val="00F17755"/>
    <w:rsid w:val="00F17BB2"/>
    <w:rsid w:val="00F2362C"/>
    <w:rsid w:val="00F26473"/>
    <w:rsid w:val="00F32FB8"/>
    <w:rsid w:val="00F34F39"/>
    <w:rsid w:val="00F35480"/>
    <w:rsid w:val="00F456EE"/>
    <w:rsid w:val="00F47E13"/>
    <w:rsid w:val="00F503E5"/>
    <w:rsid w:val="00F522DD"/>
    <w:rsid w:val="00F553CE"/>
    <w:rsid w:val="00F72DF7"/>
    <w:rsid w:val="00F76F9C"/>
    <w:rsid w:val="00F809B0"/>
    <w:rsid w:val="00F846BE"/>
    <w:rsid w:val="00FA03CB"/>
    <w:rsid w:val="00FB4D3C"/>
    <w:rsid w:val="00FC41AC"/>
    <w:rsid w:val="00FD3038"/>
    <w:rsid w:val="00FD666A"/>
    <w:rsid w:val="00FE5EAC"/>
    <w:rsid w:val="00FF56E3"/>
    <w:rsid w:val="00FF68EE"/>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7999BC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fr-F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uiPriority="9" w:unhideWhenUsed="0" w:qFormat="1"/>
    <w:lsdException w:name="heading 5" w:uiPriority="9" w:unhideWhenUsed="0" w:qFormat="1"/>
    <w:lsdException w:name="heading 6" w:uiPriority="9" w:unhideWhenUsed="0"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header" w:semiHidden="0"/>
    <w:lsdException w:name="footer" w:semiHidden="0"/>
    <w:lsdException w:name="caption" w:uiPriority="35" w:qFormat="1"/>
    <w:lsdException w:name="List Number" w:unhideWhenUsed="0"/>
    <w:lsdException w:name="List 4" w:unhideWhenUsed="0"/>
    <w:lsdException w:name="List 5" w:unhideWhenUsed="0"/>
    <w:lsdException w:name="Title" w:semiHidden="0" w:uiPriority="10" w:unhideWhenUsed="0" w:qFormat="1"/>
    <w:lsdException w:name="Default Paragraph Font" w:uiPriority="1"/>
    <w:lsdException w:name="Subtitle" w:uiPriority="11" w:unhideWhenUsed="0" w:qFormat="1"/>
    <w:lsdException w:name="Salutation" w:unhideWhenUsed="0"/>
    <w:lsdException w:name="Date" w:unhideWhenUsed="0"/>
    <w:lsdException w:name="Body Text First Indent" w:unhideWhenUsed="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semiHidden/>
    <w:qFormat/>
    <w:rsid w:val="00851233"/>
    <w:pPr>
      <w:spacing w:after="0" w:line="240" w:lineRule="atLeast"/>
    </w:pPr>
    <w:rPr>
      <w:color w:val="3C3732"/>
    </w:rPr>
  </w:style>
  <w:style w:type="paragraph" w:styleId="Titre1">
    <w:name w:val="heading 1"/>
    <w:basedOn w:val="Normal"/>
    <w:next w:val="Normal"/>
    <w:link w:val="Titre1Car"/>
    <w:uiPriority w:val="9"/>
    <w:qFormat/>
    <w:rsid w:val="00DD5B6C"/>
    <w:pPr>
      <w:keepNext/>
      <w:keepLines/>
      <w:numPr>
        <w:numId w:val="3"/>
      </w:numPr>
      <w:spacing w:before="700" w:after="520" w:line="500" w:lineRule="atLeast"/>
      <w:ind w:left="432"/>
      <w:outlineLvl w:val="0"/>
    </w:pPr>
    <w:rPr>
      <w:rFonts w:asciiTheme="majorHAnsi" w:eastAsiaTheme="majorEastAsia" w:hAnsiTheme="majorHAnsi" w:cstheme="majorBidi"/>
      <w:bCs/>
      <w:caps/>
      <w:color w:val="009AA6" w:themeColor="accent1"/>
      <w:sz w:val="48"/>
      <w:szCs w:val="48"/>
    </w:rPr>
  </w:style>
  <w:style w:type="paragraph" w:styleId="Titre2">
    <w:name w:val="heading 2"/>
    <w:basedOn w:val="Normal"/>
    <w:next w:val="Normal"/>
    <w:link w:val="Titre2Car"/>
    <w:uiPriority w:val="9"/>
    <w:qFormat/>
    <w:rsid w:val="00D7752A"/>
    <w:pPr>
      <w:keepNext/>
      <w:keepLines/>
      <w:numPr>
        <w:ilvl w:val="1"/>
        <w:numId w:val="3"/>
      </w:numPr>
      <w:spacing w:before="280" w:after="40" w:line="300" w:lineRule="atLeast"/>
      <w:outlineLvl w:val="1"/>
    </w:pPr>
    <w:rPr>
      <w:rFonts w:asciiTheme="majorHAnsi" w:eastAsiaTheme="majorEastAsia" w:hAnsiTheme="majorHAnsi" w:cstheme="majorBidi"/>
      <w:b/>
      <w:bCs/>
      <w:caps/>
      <w:color w:val="009AA6" w:themeColor="accent1"/>
      <w:sz w:val="26"/>
      <w:szCs w:val="26"/>
    </w:rPr>
  </w:style>
  <w:style w:type="paragraph" w:styleId="Titre3">
    <w:name w:val="heading 3"/>
    <w:basedOn w:val="Normal"/>
    <w:next w:val="Normal"/>
    <w:link w:val="Titre3Car"/>
    <w:autoRedefine/>
    <w:uiPriority w:val="9"/>
    <w:qFormat/>
    <w:rsid w:val="004037D4"/>
    <w:pPr>
      <w:keepNext/>
      <w:keepLines/>
      <w:numPr>
        <w:ilvl w:val="2"/>
        <w:numId w:val="3"/>
      </w:numPr>
      <w:tabs>
        <w:tab w:val="left" w:pos="1134"/>
      </w:tabs>
      <w:spacing w:before="240" w:after="120" w:line="300" w:lineRule="atLeast"/>
      <w:outlineLvl w:val="2"/>
    </w:pPr>
    <w:rPr>
      <w:rFonts w:asciiTheme="majorHAnsi" w:eastAsiaTheme="majorEastAsia" w:hAnsiTheme="majorHAnsi" w:cstheme="majorBidi"/>
      <w:b/>
      <w:bCs/>
      <w:color w:val="009AA6" w:themeColor="accent1"/>
      <w:sz w:val="26"/>
      <w:szCs w:val="26"/>
    </w:rPr>
  </w:style>
  <w:style w:type="paragraph" w:styleId="Titre4">
    <w:name w:val="heading 4"/>
    <w:basedOn w:val="Normal"/>
    <w:next w:val="Normal"/>
    <w:link w:val="Titre4Car"/>
    <w:uiPriority w:val="9"/>
    <w:semiHidden/>
    <w:qFormat/>
    <w:rsid w:val="0053604F"/>
    <w:pPr>
      <w:keepNext/>
      <w:keepLines/>
      <w:numPr>
        <w:ilvl w:val="3"/>
        <w:numId w:val="3"/>
      </w:numPr>
      <w:spacing w:before="200"/>
      <w:outlineLvl w:val="3"/>
    </w:pPr>
    <w:rPr>
      <w:rFonts w:asciiTheme="majorHAnsi" w:eastAsiaTheme="majorEastAsia" w:hAnsiTheme="majorHAnsi" w:cstheme="majorBidi"/>
      <w:b/>
      <w:bCs/>
      <w:i/>
      <w:iCs/>
      <w:color w:val="009AA6" w:themeColor="accent1"/>
    </w:rPr>
  </w:style>
  <w:style w:type="paragraph" w:styleId="Titre5">
    <w:name w:val="heading 5"/>
    <w:basedOn w:val="Normal"/>
    <w:next w:val="Normal"/>
    <w:link w:val="Titre5Car"/>
    <w:uiPriority w:val="9"/>
    <w:semiHidden/>
    <w:qFormat/>
    <w:rsid w:val="0053604F"/>
    <w:pPr>
      <w:keepNext/>
      <w:keepLines/>
      <w:numPr>
        <w:ilvl w:val="4"/>
        <w:numId w:val="3"/>
      </w:numPr>
      <w:spacing w:before="200"/>
      <w:outlineLvl w:val="4"/>
    </w:pPr>
    <w:rPr>
      <w:rFonts w:asciiTheme="majorHAnsi" w:eastAsiaTheme="majorEastAsia" w:hAnsiTheme="majorHAnsi" w:cstheme="majorBidi"/>
      <w:color w:val="004C52" w:themeColor="accent1" w:themeShade="7F"/>
    </w:rPr>
  </w:style>
  <w:style w:type="paragraph" w:styleId="Titre6">
    <w:name w:val="heading 6"/>
    <w:basedOn w:val="Normal"/>
    <w:next w:val="Normal"/>
    <w:link w:val="Titre6Car"/>
    <w:uiPriority w:val="9"/>
    <w:semiHidden/>
    <w:qFormat/>
    <w:rsid w:val="0053604F"/>
    <w:pPr>
      <w:keepNext/>
      <w:keepLines/>
      <w:numPr>
        <w:ilvl w:val="5"/>
        <w:numId w:val="3"/>
      </w:numPr>
      <w:spacing w:before="200"/>
      <w:outlineLvl w:val="5"/>
    </w:pPr>
    <w:rPr>
      <w:rFonts w:asciiTheme="majorHAnsi" w:eastAsiaTheme="majorEastAsia" w:hAnsiTheme="majorHAnsi" w:cstheme="majorBidi"/>
      <w:i/>
      <w:iCs/>
      <w:color w:val="004C52" w:themeColor="accent1" w:themeShade="7F"/>
    </w:rPr>
  </w:style>
  <w:style w:type="paragraph" w:styleId="Titre7">
    <w:name w:val="heading 7"/>
    <w:basedOn w:val="Normal"/>
    <w:next w:val="Normal"/>
    <w:link w:val="Titre7Car"/>
    <w:uiPriority w:val="9"/>
    <w:semiHidden/>
    <w:qFormat/>
    <w:rsid w:val="0053604F"/>
    <w:pPr>
      <w:keepNext/>
      <w:keepLines/>
      <w:numPr>
        <w:ilvl w:val="6"/>
        <w:numId w:val="3"/>
      </w:numPr>
      <w:spacing w:before="200"/>
      <w:outlineLvl w:val="6"/>
    </w:pPr>
    <w:rPr>
      <w:rFonts w:asciiTheme="majorHAnsi" w:eastAsiaTheme="majorEastAsia" w:hAnsiTheme="majorHAnsi" w:cstheme="majorBidi"/>
      <w:i/>
      <w:iCs/>
      <w:color w:val="72695F" w:themeColor="text1" w:themeTint="BF"/>
    </w:rPr>
  </w:style>
  <w:style w:type="paragraph" w:styleId="Titre8">
    <w:name w:val="heading 8"/>
    <w:basedOn w:val="Normal"/>
    <w:next w:val="Normal"/>
    <w:link w:val="Titre8Car"/>
    <w:uiPriority w:val="9"/>
    <w:semiHidden/>
    <w:qFormat/>
    <w:rsid w:val="0053604F"/>
    <w:pPr>
      <w:keepNext/>
      <w:keepLines/>
      <w:numPr>
        <w:ilvl w:val="7"/>
        <w:numId w:val="3"/>
      </w:numPr>
      <w:spacing w:before="200"/>
      <w:outlineLvl w:val="7"/>
    </w:pPr>
    <w:rPr>
      <w:rFonts w:asciiTheme="majorHAnsi" w:eastAsiaTheme="majorEastAsia" w:hAnsiTheme="majorHAnsi" w:cstheme="majorBidi"/>
      <w:color w:val="72695F" w:themeColor="text1" w:themeTint="BF"/>
      <w:szCs w:val="20"/>
    </w:rPr>
  </w:style>
  <w:style w:type="paragraph" w:styleId="Titre9">
    <w:name w:val="heading 9"/>
    <w:basedOn w:val="Normal"/>
    <w:next w:val="Normal"/>
    <w:link w:val="Titre9Car"/>
    <w:uiPriority w:val="9"/>
    <w:semiHidden/>
    <w:qFormat/>
    <w:rsid w:val="0053604F"/>
    <w:pPr>
      <w:keepNext/>
      <w:keepLines/>
      <w:numPr>
        <w:ilvl w:val="8"/>
        <w:numId w:val="3"/>
      </w:numPr>
      <w:spacing w:before="200"/>
      <w:outlineLvl w:val="8"/>
    </w:pPr>
    <w:rPr>
      <w:rFonts w:asciiTheme="majorHAnsi" w:eastAsiaTheme="majorEastAsia" w:hAnsiTheme="majorHAnsi" w:cstheme="majorBidi"/>
      <w:i/>
      <w:iCs/>
      <w:color w:val="72695F" w:themeColor="text1" w:themeTint="BF"/>
      <w:szCs w:val="20"/>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En-tte">
    <w:name w:val="header"/>
    <w:link w:val="En-tteCar"/>
    <w:uiPriority w:val="99"/>
    <w:rsid w:val="00D500EF"/>
    <w:pPr>
      <w:spacing w:after="0" w:line="240" w:lineRule="exact"/>
    </w:pPr>
    <w:rPr>
      <w:sz w:val="20"/>
    </w:rPr>
  </w:style>
  <w:style w:type="character" w:customStyle="1" w:styleId="En-tteCar">
    <w:name w:val="En-tête Car"/>
    <w:basedOn w:val="Policepardfaut"/>
    <w:link w:val="En-tte"/>
    <w:uiPriority w:val="99"/>
    <w:rsid w:val="00D500EF"/>
    <w:rPr>
      <w:sz w:val="20"/>
    </w:rPr>
  </w:style>
  <w:style w:type="paragraph" w:styleId="Pieddepage">
    <w:name w:val="footer"/>
    <w:link w:val="PieddepageCar"/>
    <w:uiPriority w:val="99"/>
    <w:rsid w:val="00D500EF"/>
    <w:pPr>
      <w:spacing w:after="0" w:line="240" w:lineRule="exact"/>
    </w:pPr>
    <w:rPr>
      <w:sz w:val="20"/>
    </w:rPr>
  </w:style>
  <w:style w:type="character" w:customStyle="1" w:styleId="PieddepageCar">
    <w:name w:val="Pied de page Car"/>
    <w:basedOn w:val="Policepardfaut"/>
    <w:link w:val="Pieddepage"/>
    <w:uiPriority w:val="99"/>
    <w:rsid w:val="00D500EF"/>
    <w:rPr>
      <w:sz w:val="20"/>
    </w:rPr>
  </w:style>
  <w:style w:type="paragraph" w:styleId="Textedebulles">
    <w:name w:val="Balloon Text"/>
    <w:basedOn w:val="Normal"/>
    <w:link w:val="TextedebullesCar"/>
    <w:uiPriority w:val="99"/>
    <w:semiHidden/>
    <w:rsid w:val="00CA4E9C"/>
    <w:pPr>
      <w:spacing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CA4E9C"/>
    <w:rPr>
      <w:rFonts w:ascii="Tahoma" w:hAnsi="Tahoma" w:cs="Tahoma"/>
      <w:sz w:val="16"/>
      <w:szCs w:val="16"/>
    </w:rPr>
  </w:style>
  <w:style w:type="table" w:styleId="Grilledutableau">
    <w:name w:val="Table Grid"/>
    <w:basedOn w:val="TableauNormal"/>
    <w:uiPriority w:val="59"/>
    <w:rsid w:val="00795F91"/>
    <w:pPr>
      <w:spacing w:after="0" w:line="240" w:lineRule="auto"/>
    </w:pPr>
    <w:rPr>
      <w:sz w:val="18"/>
    </w:rPr>
    <w:tblPr>
      <w:tblStyleRowBandSize w:val="1"/>
      <w:tblStyleColBandSize w:val="1"/>
      <w:tblBorders>
        <w:left w:val="single" w:sz="4" w:space="0" w:color="B9B9B9"/>
        <w:bottom w:val="single" w:sz="4" w:space="0" w:color="B9B9B9"/>
        <w:right w:val="single" w:sz="4" w:space="0" w:color="B9B9B9"/>
        <w:insideH w:val="single" w:sz="4" w:space="0" w:color="B9B9B9"/>
        <w:insideV w:val="single" w:sz="4" w:space="0" w:color="B9B9B9"/>
      </w:tblBorders>
      <w:tblCellMar>
        <w:top w:w="28" w:type="dxa"/>
        <w:bottom w:w="28" w:type="dxa"/>
      </w:tblCellMar>
    </w:tblPr>
    <w:tcPr>
      <w:vAlign w:val="center"/>
    </w:tcPr>
    <w:tblStylePr w:type="firstRow">
      <w:rPr>
        <w:color w:val="FFFFFF" w:themeColor="background1"/>
      </w:rPr>
      <w:tblPr/>
      <w:tcPr>
        <w:tcBorders>
          <w:top w:val="nil"/>
          <w:left w:val="single" w:sz="4" w:space="0" w:color="C6C6C6" w:themeColor="accent3" w:themeTint="99"/>
          <w:bottom w:val="single" w:sz="4" w:space="0" w:color="C6C6C6" w:themeColor="accent3" w:themeTint="99"/>
          <w:right w:val="single" w:sz="4" w:space="0" w:color="C6C6C6" w:themeColor="accent3" w:themeTint="99"/>
          <w:insideH w:val="single" w:sz="4" w:space="0" w:color="C6C6C6" w:themeColor="accent3" w:themeTint="99"/>
          <w:insideV w:val="single" w:sz="4" w:space="0" w:color="C6C6C6" w:themeColor="accent3" w:themeTint="99"/>
          <w:tl2br w:val="nil"/>
          <w:tr2bl w:val="nil"/>
        </w:tcBorders>
        <w:shd w:val="clear" w:color="auto" w:fill="009AA6" w:themeFill="accent1"/>
      </w:tcPr>
    </w:tblStylePr>
    <w:tblStylePr w:type="lastRow">
      <w:tblPr/>
      <w:tcPr>
        <w:tcBorders>
          <w:top w:val="single" w:sz="4" w:space="0" w:color="C6C6C6" w:themeColor="accent3" w:themeTint="99"/>
          <w:left w:val="single" w:sz="4" w:space="0" w:color="C6C6C6" w:themeColor="accent3" w:themeTint="99"/>
          <w:bottom w:val="single" w:sz="4" w:space="0" w:color="C6C6C6" w:themeColor="accent3" w:themeTint="99"/>
          <w:right w:val="single" w:sz="4" w:space="0" w:color="C6C6C6" w:themeColor="accent3" w:themeTint="99"/>
          <w:insideH w:val="nil"/>
          <w:insideV w:val="single" w:sz="4" w:space="0" w:color="C6C6C6" w:themeColor="accent3" w:themeTint="99"/>
          <w:tl2br w:val="nil"/>
          <w:tr2bl w:val="nil"/>
        </w:tcBorders>
      </w:tcPr>
    </w:tblStylePr>
    <w:tblStylePr w:type="firstCol">
      <w:rPr>
        <w:b/>
        <w:i w:val="0"/>
      </w:rPr>
      <w:tblPr/>
      <w:tcPr>
        <w:tcBorders>
          <w:top w:val="single" w:sz="4" w:space="0" w:color="C6C6C6" w:themeColor="accent3" w:themeTint="99"/>
          <w:left w:val="single" w:sz="4" w:space="0" w:color="C6C6C6" w:themeColor="accent3" w:themeTint="99"/>
          <w:bottom w:val="single" w:sz="4" w:space="0" w:color="C6C6C6" w:themeColor="accent3" w:themeTint="99"/>
          <w:right w:val="single" w:sz="4" w:space="0" w:color="C6C6C6" w:themeColor="accent3" w:themeTint="99"/>
          <w:insideH w:val="nil"/>
          <w:insideV w:val="nil"/>
          <w:tl2br w:val="nil"/>
          <w:tr2bl w:val="nil"/>
        </w:tcBorders>
      </w:tcPr>
    </w:tblStylePr>
    <w:tblStylePr w:type="lastCol">
      <w:tblPr/>
      <w:tcPr>
        <w:tcBorders>
          <w:top w:val="single" w:sz="4" w:space="0" w:color="C6C6C6" w:themeColor="accent3" w:themeTint="99"/>
          <w:left w:val="single" w:sz="4" w:space="0" w:color="C6C6C6" w:themeColor="accent3" w:themeTint="99"/>
          <w:bottom w:val="single" w:sz="4" w:space="0" w:color="C6C6C6" w:themeColor="accent3" w:themeTint="99"/>
          <w:right w:val="single" w:sz="4" w:space="0" w:color="C6C6C6" w:themeColor="accent3" w:themeTint="99"/>
          <w:insideH w:val="nil"/>
          <w:insideV w:val="nil"/>
          <w:tl2br w:val="nil"/>
          <w:tr2bl w:val="nil"/>
        </w:tcBorders>
      </w:tcPr>
    </w:tblStylePr>
    <w:tblStylePr w:type="band1Vert">
      <w:tblPr/>
      <w:tcPr>
        <w:tcBorders>
          <w:top w:val="single" w:sz="4" w:space="0" w:color="C6C6C6" w:themeColor="accent3" w:themeTint="99"/>
          <w:left w:val="single" w:sz="4" w:space="0" w:color="C6C6C6" w:themeColor="accent3" w:themeTint="99"/>
          <w:bottom w:val="single" w:sz="4" w:space="0" w:color="C6C6C6" w:themeColor="accent3" w:themeTint="99"/>
          <w:right w:val="single" w:sz="4" w:space="0" w:color="C6C6C6" w:themeColor="accent3" w:themeTint="99"/>
          <w:insideH w:val="nil"/>
          <w:insideV w:val="nil"/>
          <w:tl2br w:val="nil"/>
          <w:tr2bl w:val="nil"/>
        </w:tcBorders>
      </w:tcPr>
    </w:tblStylePr>
    <w:tblStylePr w:type="band2Vert">
      <w:tblPr/>
      <w:tcPr>
        <w:tcBorders>
          <w:top w:val="single" w:sz="4" w:space="0" w:color="C6C6C6" w:themeColor="accent3" w:themeTint="99"/>
          <w:left w:val="single" w:sz="4" w:space="0" w:color="C6C6C6" w:themeColor="accent3" w:themeTint="99"/>
          <w:bottom w:val="single" w:sz="4" w:space="0" w:color="C6C6C6" w:themeColor="accent3" w:themeTint="99"/>
          <w:right w:val="single" w:sz="4" w:space="0" w:color="C6C6C6" w:themeColor="accent3" w:themeTint="99"/>
          <w:insideH w:val="nil"/>
          <w:insideV w:val="nil"/>
          <w:tl2br w:val="nil"/>
          <w:tr2bl w:val="nil"/>
        </w:tcBorders>
      </w:tcPr>
    </w:tblStylePr>
    <w:tblStylePr w:type="band1Horz">
      <w:tblPr/>
      <w:tcPr>
        <w:tcBorders>
          <w:top w:val="single" w:sz="4" w:space="0" w:color="C6C6C6" w:themeColor="accent3" w:themeTint="99"/>
          <w:left w:val="single" w:sz="4" w:space="0" w:color="C6C6C6" w:themeColor="accent3" w:themeTint="99"/>
          <w:bottom w:val="single" w:sz="4" w:space="0" w:color="C6C6C6" w:themeColor="accent3" w:themeTint="99"/>
          <w:right w:val="single" w:sz="4" w:space="0" w:color="C6C6C6" w:themeColor="accent3" w:themeTint="99"/>
          <w:insideH w:val="single" w:sz="4" w:space="0" w:color="C6C6C6" w:themeColor="accent3" w:themeTint="99"/>
          <w:insideV w:val="single" w:sz="4" w:space="0" w:color="C6C6C6" w:themeColor="accent3" w:themeTint="99"/>
          <w:tl2br w:val="nil"/>
          <w:tr2bl w:val="nil"/>
        </w:tcBorders>
      </w:tcPr>
    </w:tblStylePr>
    <w:tblStylePr w:type="band2Horz">
      <w:tblPr/>
      <w:tcPr>
        <w:tcBorders>
          <w:top w:val="single" w:sz="4" w:space="0" w:color="C6C6C6" w:themeColor="accent3" w:themeTint="99"/>
          <w:left w:val="single" w:sz="4" w:space="0" w:color="C6C6C6" w:themeColor="accent3" w:themeTint="99"/>
          <w:bottom w:val="single" w:sz="4" w:space="0" w:color="C6C6C6" w:themeColor="accent3" w:themeTint="99"/>
          <w:right w:val="single" w:sz="4" w:space="0" w:color="C6C6C6" w:themeColor="accent3" w:themeTint="99"/>
          <w:insideH w:val="single" w:sz="4" w:space="0" w:color="C6C6C6" w:themeColor="accent3" w:themeTint="99"/>
          <w:insideV w:val="single" w:sz="4" w:space="0" w:color="C6C6C6" w:themeColor="accent3" w:themeTint="99"/>
          <w:tl2br w:val="nil"/>
          <w:tr2bl w:val="nil"/>
        </w:tcBorders>
        <w:shd w:val="clear" w:color="auto" w:fill="E1E1E1"/>
      </w:tcPr>
    </w:tblStylePr>
  </w:style>
  <w:style w:type="paragraph" w:customStyle="1" w:styleId="Directionoubranche">
    <w:name w:val="Direction ou branche"/>
    <w:basedOn w:val="Normal"/>
    <w:qFormat/>
    <w:rsid w:val="006C4362"/>
    <w:pPr>
      <w:framePr w:wrap="around" w:vAnchor="page" w:hAnchor="page" w:x="852" w:yAlign="bottom"/>
      <w:spacing w:line="160" w:lineRule="atLeast"/>
      <w:suppressOverlap/>
    </w:pPr>
    <w:rPr>
      <w:b/>
      <w:color w:val="3C3732" w:themeColor="text1"/>
      <w:sz w:val="14"/>
      <w:szCs w:val="14"/>
    </w:rPr>
  </w:style>
  <w:style w:type="paragraph" w:customStyle="1" w:styleId="Versionetreference">
    <w:name w:val="Version et reference"/>
    <w:basedOn w:val="Normal"/>
    <w:qFormat/>
    <w:rsid w:val="006C4362"/>
    <w:pPr>
      <w:framePr w:wrap="around" w:vAnchor="page" w:hAnchor="page" w:x="852" w:yAlign="bottom"/>
      <w:spacing w:line="160" w:lineRule="atLeast"/>
      <w:suppressOverlap/>
    </w:pPr>
    <w:rPr>
      <w:color w:val="3C3732" w:themeColor="text1"/>
      <w:sz w:val="14"/>
      <w:szCs w:val="14"/>
    </w:rPr>
  </w:style>
  <w:style w:type="character" w:customStyle="1" w:styleId="Textebold">
    <w:name w:val="Texte bold"/>
    <w:basedOn w:val="Policepardfaut"/>
    <w:uiPriority w:val="1"/>
    <w:qFormat/>
    <w:rsid w:val="00CA4E9C"/>
    <w:rPr>
      <w:b/>
    </w:rPr>
  </w:style>
  <w:style w:type="paragraph" w:customStyle="1" w:styleId="Titrediffusionlimitee">
    <w:name w:val="Titre diffusion limitee"/>
    <w:basedOn w:val="Normal"/>
    <w:qFormat/>
    <w:rsid w:val="006C4362"/>
    <w:pPr>
      <w:framePr w:wrap="around" w:vAnchor="page" w:hAnchor="page" w:x="852" w:yAlign="bottom"/>
      <w:spacing w:before="70" w:line="200" w:lineRule="atLeast"/>
      <w:ind w:left="113" w:right="113"/>
      <w:suppressOverlap/>
    </w:pPr>
    <w:rPr>
      <w:b/>
      <w:caps/>
      <w:color w:val="FFFFFF" w:themeColor="background1"/>
      <w:sz w:val="16"/>
      <w:szCs w:val="16"/>
    </w:rPr>
  </w:style>
  <w:style w:type="paragraph" w:customStyle="1" w:styleId="Textediffusionlimitee">
    <w:name w:val="Texte diffusion limitee"/>
    <w:basedOn w:val="Normal"/>
    <w:qFormat/>
    <w:rsid w:val="006C4362"/>
    <w:pPr>
      <w:framePr w:wrap="around" w:vAnchor="page" w:hAnchor="page" w:x="852" w:yAlign="bottom"/>
      <w:spacing w:after="70" w:line="200" w:lineRule="atLeast"/>
      <w:ind w:left="113" w:right="113"/>
      <w:suppressOverlap/>
    </w:pPr>
    <w:rPr>
      <w:b/>
      <w:color w:val="FFFFFF" w:themeColor="background1"/>
      <w:sz w:val="16"/>
      <w:szCs w:val="16"/>
    </w:rPr>
  </w:style>
  <w:style w:type="paragraph" w:customStyle="1" w:styleId="Titredudocument">
    <w:name w:val="Titre du document"/>
    <w:basedOn w:val="Normal"/>
    <w:qFormat/>
    <w:rsid w:val="007340C0"/>
    <w:pPr>
      <w:spacing w:line="700" w:lineRule="exact"/>
    </w:pPr>
    <w:rPr>
      <w:caps/>
      <w:color w:val="009AA6" w:themeColor="accent1"/>
      <w:sz w:val="66"/>
      <w:szCs w:val="66"/>
    </w:rPr>
  </w:style>
  <w:style w:type="paragraph" w:customStyle="1" w:styleId="Sous-titredudocument">
    <w:name w:val="Sous-titre du document"/>
    <w:basedOn w:val="Normal"/>
    <w:qFormat/>
    <w:rsid w:val="007340C0"/>
    <w:pPr>
      <w:spacing w:line="400" w:lineRule="atLeast"/>
    </w:pPr>
    <w:rPr>
      <w:b/>
      <w:caps/>
      <w:color w:val="009AA6" w:themeColor="accent1"/>
      <w:sz w:val="36"/>
      <w:szCs w:val="36"/>
    </w:rPr>
  </w:style>
  <w:style w:type="paragraph" w:customStyle="1" w:styleId="Textedesaisie">
    <w:name w:val="Texte de saisie"/>
    <w:basedOn w:val="Normal"/>
    <w:qFormat/>
    <w:rsid w:val="00851233"/>
    <w:pPr>
      <w:spacing w:after="120" w:line="300" w:lineRule="atLeast"/>
      <w:jc w:val="both"/>
    </w:pPr>
    <w:rPr>
      <w:color w:val="3C3732" w:themeColor="text1"/>
    </w:rPr>
  </w:style>
  <w:style w:type="character" w:customStyle="1" w:styleId="Titre1Car">
    <w:name w:val="Titre 1 Car"/>
    <w:basedOn w:val="Policepardfaut"/>
    <w:link w:val="Titre1"/>
    <w:uiPriority w:val="9"/>
    <w:rsid w:val="00DD5B6C"/>
    <w:rPr>
      <w:rFonts w:asciiTheme="majorHAnsi" w:eastAsiaTheme="majorEastAsia" w:hAnsiTheme="majorHAnsi" w:cstheme="majorBidi"/>
      <w:bCs/>
      <w:caps/>
      <w:color w:val="009AA6" w:themeColor="accent1"/>
      <w:sz w:val="48"/>
      <w:szCs w:val="48"/>
    </w:rPr>
  </w:style>
  <w:style w:type="character" w:customStyle="1" w:styleId="Titre2Car">
    <w:name w:val="Titre 2 Car"/>
    <w:basedOn w:val="Policepardfaut"/>
    <w:link w:val="Titre2"/>
    <w:uiPriority w:val="9"/>
    <w:rsid w:val="00D7752A"/>
    <w:rPr>
      <w:rFonts w:asciiTheme="majorHAnsi" w:eastAsiaTheme="majorEastAsia" w:hAnsiTheme="majorHAnsi" w:cstheme="majorBidi"/>
      <w:b/>
      <w:bCs/>
      <w:caps/>
      <w:color w:val="009AA6" w:themeColor="accent1"/>
      <w:sz w:val="26"/>
      <w:szCs w:val="26"/>
    </w:rPr>
  </w:style>
  <w:style w:type="character" w:customStyle="1" w:styleId="Titre3Car">
    <w:name w:val="Titre 3 Car"/>
    <w:basedOn w:val="Policepardfaut"/>
    <w:link w:val="Titre3"/>
    <w:uiPriority w:val="9"/>
    <w:rsid w:val="004037D4"/>
    <w:rPr>
      <w:rFonts w:asciiTheme="majorHAnsi" w:eastAsiaTheme="majorEastAsia" w:hAnsiTheme="majorHAnsi" w:cstheme="majorBidi"/>
      <w:b/>
      <w:bCs/>
      <w:color w:val="009AA6" w:themeColor="accent1"/>
      <w:sz w:val="26"/>
      <w:szCs w:val="26"/>
    </w:rPr>
  </w:style>
  <w:style w:type="paragraph" w:customStyle="1" w:styleId="Textepuce1">
    <w:name w:val="Texte puce 1"/>
    <w:basedOn w:val="Textedesaisie"/>
    <w:qFormat/>
    <w:rsid w:val="006C4362"/>
  </w:style>
  <w:style w:type="paragraph" w:customStyle="1" w:styleId="Textepuce2">
    <w:name w:val="Texte puce 2"/>
    <w:basedOn w:val="Normal"/>
    <w:rsid w:val="006C4362"/>
    <w:pPr>
      <w:numPr>
        <w:numId w:val="1"/>
      </w:numPr>
      <w:spacing w:line="300" w:lineRule="atLeast"/>
      <w:ind w:left="476" w:hanging="192"/>
    </w:pPr>
  </w:style>
  <w:style w:type="paragraph" w:customStyle="1" w:styleId="Conclusionexergue">
    <w:name w:val="Conclusion exergue"/>
    <w:basedOn w:val="Textedesaisie"/>
    <w:qFormat/>
    <w:rsid w:val="006C4362"/>
    <w:pPr>
      <w:spacing w:after="40" w:line="340" w:lineRule="atLeast"/>
    </w:pPr>
    <w:rPr>
      <w:b/>
      <w:caps/>
      <w:color w:val="FFFFFF" w:themeColor="background1"/>
      <w:sz w:val="30"/>
      <w:szCs w:val="30"/>
      <w:shd w:val="clear" w:color="auto" w:fill="009AA6" w:themeFill="accent1"/>
    </w:rPr>
  </w:style>
  <w:style w:type="character" w:customStyle="1" w:styleId="Titre4Car">
    <w:name w:val="Titre 4 Car"/>
    <w:basedOn w:val="Policepardfaut"/>
    <w:link w:val="Titre4"/>
    <w:uiPriority w:val="9"/>
    <w:semiHidden/>
    <w:rsid w:val="0053604F"/>
    <w:rPr>
      <w:rFonts w:asciiTheme="majorHAnsi" w:eastAsiaTheme="majorEastAsia" w:hAnsiTheme="majorHAnsi" w:cstheme="majorBidi"/>
      <w:b/>
      <w:bCs/>
      <w:i/>
      <w:iCs/>
      <w:color w:val="009AA6" w:themeColor="accent1"/>
    </w:rPr>
  </w:style>
  <w:style w:type="character" w:customStyle="1" w:styleId="Titre5Car">
    <w:name w:val="Titre 5 Car"/>
    <w:basedOn w:val="Policepardfaut"/>
    <w:link w:val="Titre5"/>
    <w:uiPriority w:val="9"/>
    <w:semiHidden/>
    <w:rsid w:val="0053604F"/>
    <w:rPr>
      <w:rFonts w:asciiTheme="majorHAnsi" w:eastAsiaTheme="majorEastAsia" w:hAnsiTheme="majorHAnsi" w:cstheme="majorBidi"/>
      <w:color w:val="004C52" w:themeColor="accent1" w:themeShade="7F"/>
    </w:rPr>
  </w:style>
  <w:style w:type="character" w:customStyle="1" w:styleId="Titre6Car">
    <w:name w:val="Titre 6 Car"/>
    <w:basedOn w:val="Policepardfaut"/>
    <w:link w:val="Titre6"/>
    <w:uiPriority w:val="9"/>
    <w:semiHidden/>
    <w:rsid w:val="0053604F"/>
    <w:rPr>
      <w:rFonts w:asciiTheme="majorHAnsi" w:eastAsiaTheme="majorEastAsia" w:hAnsiTheme="majorHAnsi" w:cstheme="majorBidi"/>
      <w:i/>
      <w:iCs/>
      <w:color w:val="004C52" w:themeColor="accent1" w:themeShade="7F"/>
    </w:rPr>
  </w:style>
  <w:style w:type="character" w:customStyle="1" w:styleId="Titre7Car">
    <w:name w:val="Titre 7 Car"/>
    <w:basedOn w:val="Policepardfaut"/>
    <w:link w:val="Titre7"/>
    <w:uiPriority w:val="9"/>
    <w:semiHidden/>
    <w:rsid w:val="0053604F"/>
    <w:rPr>
      <w:rFonts w:asciiTheme="majorHAnsi" w:eastAsiaTheme="majorEastAsia" w:hAnsiTheme="majorHAnsi" w:cstheme="majorBidi"/>
      <w:i/>
      <w:iCs/>
      <w:color w:val="72695F" w:themeColor="text1" w:themeTint="BF"/>
    </w:rPr>
  </w:style>
  <w:style w:type="character" w:customStyle="1" w:styleId="Titre8Car">
    <w:name w:val="Titre 8 Car"/>
    <w:basedOn w:val="Policepardfaut"/>
    <w:link w:val="Titre8"/>
    <w:uiPriority w:val="9"/>
    <w:semiHidden/>
    <w:rsid w:val="0053604F"/>
    <w:rPr>
      <w:rFonts w:asciiTheme="majorHAnsi" w:eastAsiaTheme="majorEastAsia" w:hAnsiTheme="majorHAnsi" w:cstheme="majorBidi"/>
      <w:color w:val="72695F" w:themeColor="text1" w:themeTint="BF"/>
      <w:szCs w:val="20"/>
    </w:rPr>
  </w:style>
  <w:style w:type="character" w:customStyle="1" w:styleId="Titre9Car">
    <w:name w:val="Titre 9 Car"/>
    <w:basedOn w:val="Policepardfaut"/>
    <w:link w:val="Titre9"/>
    <w:uiPriority w:val="9"/>
    <w:semiHidden/>
    <w:rsid w:val="0053604F"/>
    <w:rPr>
      <w:rFonts w:asciiTheme="majorHAnsi" w:eastAsiaTheme="majorEastAsia" w:hAnsiTheme="majorHAnsi" w:cstheme="majorBidi"/>
      <w:i/>
      <w:iCs/>
      <w:color w:val="72695F" w:themeColor="text1" w:themeTint="BF"/>
      <w:szCs w:val="20"/>
    </w:rPr>
  </w:style>
  <w:style w:type="paragraph" w:customStyle="1" w:styleId="Titresommaire">
    <w:name w:val="Titre sommaire"/>
    <w:basedOn w:val="Normal"/>
    <w:qFormat/>
    <w:rsid w:val="00A67A68"/>
    <w:pPr>
      <w:spacing w:after="1080" w:line="600" w:lineRule="atLeast"/>
    </w:pPr>
    <w:rPr>
      <w:caps/>
      <w:color w:val="009AA6" w:themeColor="accent1"/>
      <w:sz w:val="60"/>
      <w:szCs w:val="60"/>
    </w:rPr>
  </w:style>
  <w:style w:type="paragraph" w:styleId="TM2">
    <w:name w:val="toc 2"/>
    <w:basedOn w:val="Normal"/>
    <w:next w:val="Normal"/>
    <w:autoRedefine/>
    <w:uiPriority w:val="39"/>
    <w:qFormat/>
    <w:rsid w:val="00000195"/>
    <w:pPr>
      <w:numPr>
        <w:numId w:val="4"/>
      </w:numPr>
      <w:tabs>
        <w:tab w:val="left" w:pos="567"/>
        <w:tab w:val="right" w:pos="6804"/>
      </w:tabs>
      <w:spacing w:after="20" w:line="320" w:lineRule="atLeast"/>
      <w:ind w:left="1134" w:hanging="1134"/>
      <w:contextualSpacing/>
    </w:pPr>
    <w:rPr>
      <w:rFonts w:eastAsiaTheme="minorEastAsia"/>
      <w:noProof/>
      <w:color w:val="auto"/>
      <w:sz w:val="24"/>
      <w:lang w:eastAsia="fr-FR"/>
    </w:rPr>
  </w:style>
  <w:style w:type="paragraph" w:styleId="TM1">
    <w:name w:val="toc 1"/>
    <w:basedOn w:val="Normal"/>
    <w:next w:val="Normal"/>
    <w:autoRedefine/>
    <w:uiPriority w:val="39"/>
    <w:qFormat/>
    <w:rsid w:val="00000195"/>
    <w:pPr>
      <w:tabs>
        <w:tab w:val="left" w:pos="284"/>
        <w:tab w:val="left" w:pos="709"/>
        <w:tab w:val="left" w:pos="6663"/>
      </w:tabs>
      <w:spacing w:before="520" w:after="240" w:line="320" w:lineRule="atLeast"/>
    </w:pPr>
    <w:rPr>
      <w:b/>
      <w:caps/>
      <w:noProof/>
      <w:color w:val="FFFFFF" w:themeColor="background1"/>
      <w:sz w:val="30"/>
      <w:shd w:val="clear" w:color="auto" w:fill="009AA6" w:themeFill="accent1"/>
    </w:rPr>
  </w:style>
  <w:style w:type="paragraph" w:styleId="TM3">
    <w:name w:val="toc 3"/>
    <w:basedOn w:val="Normal"/>
    <w:next w:val="Normal"/>
    <w:autoRedefine/>
    <w:uiPriority w:val="39"/>
    <w:qFormat/>
    <w:rsid w:val="00000195"/>
    <w:pPr>
      <w:tabs>
        <w:tab w:val="left" w:pos="1540"/>
        <w:tab w:val="right" w:pos="6804"/>
      </w:tabs>
      <w:spacing w:after="20" w:line="320" w:lineRule="atLeast"/>
      <w:ind w:left="709"/>
      <w:contextualSpacing/>
    </w:pPr>
    <w:rPr>
      <w:noProof/>
      <w:color w:val="3C3732" w:themeColor="text1"/>
    </w:rPr>
  </w:style>
  <w:style w:type="character" w:styleId="Lienhypertexte">
    <w:name w:val="Hyperlink"/>
    <w:basedOn w:val="Policepardfaut"/>
    <w:uiPriority w:val="99"/>
    <w:unhideWhenUsed/>
    <w:rsid w:val="0053604F"/>
    <w:rPr>
      <w:color w:val="E05206" w:themeColor="hyperlink"/>
      <w:u w:val="single"/>
    </w:rPr>
  </w:style>
  <w:style w:type="paragraph" w:customStyle="1" w:styleId="Directionoubranchepieddepage">
    <w:name w:val="Direction ou branche pied de page"/>
    <w:basedOn w:val="Pieddepage"/>
    <w:qFormat/>
    <w:rsid w:val="006C4362"/>
    <w:pPr>
      <w:framePr w:wrap="around" w:hAnchor="page" w:x="852" w:yAlign="bottom"/>
      <w:spacing w:line="160" w:lineRule="atLeast"/>
      <w:suppressOverlap/>
    </w:pPr>
    <w:rPr>
      <w:b/>
      <w:caps/>
      <w:color w:val="3C3732" w:themeColor="text1"/>
      <w:sz w:val="14"/>
      <w:szCs w:val="14"/>
    </w:rPr>
  </w:style>
  <w:style w:type="paragraph" w:customStyle="1" w:styleId="Titredudocumentpieddepage">
    <w:name w:val="Titre du document pied de page"/>
    <w:basedOn w:val="Pieddepage"/>
    <w:qFormat/>
    <w:rsid w:val="00613252"/>
    <w:pPr>
      <w:framePr w:wrap="around" w:hAnchor="page" w:x="852" w:yAlign="bottom"/>
      <w:spacing w:line="160" w:lineRule="atLeast"/>
      <w:suppressOverlap/>
    </w:pPr>
    <w:rPr>
      <w:caps/>
      <w:color w:val="3C3732" w:themeColor="text1"/>
      <w:sz w:val="14"/>
      <w:szCs w:val="14"/>
    </w:rPr>
  </w:style>
  <w:style w:type="paragraph" w:customStyle="1" w:styleId="Titrediffusionlimiteepieddepage">
    <w:name w:val="Titre diffusion limitee pied de page"/>
    <w:basedOn w:val="Pieddepage"/>
    <w:qFormat/>
    <w:rsid w:val="006C4362"/>
    <w:pPr>
      <w:framePr w:wrap="around" w:hAnchor="page" w:x="852" w:yAlign="bottom"/>
      <w:spacing w:line="180" w:lineRule="atLeast"/>
      <w:suppressOverlap/>
    </w:pPr>
    <w:rPr>
      <w:b/>
      <w:caps/>
      <w:color w:val="FFFFFF" w:themeColor="background1"/>
      <w:sz w:val="14"/>
      <w:szCs w:val="14"/>
      <w:shd w:val="clear" w:color="auto" w:fill="E05206" w:themeFill="accent4"/>
    </w:rPr>
  </w:style>
  <w:style w:type="paragraph" w:customStyle="1" w:styleId="Numerotationdepage">
    <w:name w:val="Numerotation de page"/>
    <w:basedOn w:val="Normal"/>
    <w:qFormat/>
    <w:rsid w:val="006C4362"/>
    <w:pPr>
      <w:spacing w:line="160" w:lineRule="atLeast"/>
      <w:jc w:val="right"/>
    </w:pPr>
    <w:rPr>
      <w:color w:val="A0A0A0" w:themeColor="accent3"/>
      <w:sz w:val="16"/>
      <w:szCs w:val="16"/>
    </w:rPr>
  </w:style>
  <w:style w:type="paragraph" w:customStyle="1" w:styleId="Datedudocument">
    <w:name w:val="Date du document"/>
    <w:basedOn w:val="Normal"/>
    <w:qFormat/>
    <w:rsid w:val="007340C0"/>
    <w:rPr>
      <w:caps/>
      <w:color w:val="3C3732" w:themeColor="text1"/>
      <w:sz w:val="24"/>
      <w:szCs w:val="24"/>
    </w:rPr>
  </w:style>
  <w:style w:type="table" w:customStyle="1" w:styleId="Ombrageclair1">
    <w:name w:val="Ombrage clair1"/>
    <w:basedOn w:val="TableauNormal"/>
    <w:uiPriority w:val="60"/>
    <w:rsid w:val="00066348"/>
    <w:pPr>
      <w:spacing w:after="0" w:line="240" w:lineRule="auto"/>
    </w:pPr>
    <w:rPr>
      <w:color w:val="2C2925" w:themeColor="text1" w:themeShade="BF"/>
    </w:rPr>
    <w:tblPr>
      <w:tblStyleRowBandSize w:val="1"/>
      <w:tblStyleColBandSize w:val="1"/>
    </w:tblPr>
    <w:tblStylePr w:type="firstRow">
      <w:pPr>
        <w:spacing w:before="0" w:after="0" w:line="240" w:lineRule="auto"/>
      </w:pPr>
      <w:rPr>
        <w:b w:val="0"/>
        <w:bCs/>
      </w:rPr>
      <w:tblPr/>
      <w:tcPr>
        <w:tcBorders>
          <w:top w:val="nil"/>
          <w:left w:val="nil"/>
          <w:bottom w:val="nil"/>
          <w:right w:val="nil"/>
          <w:insideH w:val="nil"/>
          <w:insideV w:val="nil"/>
          <w:tl2br w:val="nil"/>
          <w:tr2bl w:val="nil"/>
        </w:tcBorders>
      </w:tcPr>
    </w:tblStylePr>
    <w:tblStylePr w:type="lastRow">
      <w:pPr>
        <w:spacing w:before="0" w:after="0" w:line="240" w:lineRule="auto"/>
      </w:pPr>
      <w:rPr>
        <w:b/>
        <w:bCs/>
      </w:rPr>
      <w:tblPr/>
      <w:tcPr>
        <w:tcBorders>
          <w:top w:val="single" w:sz="8" w:space="0" w:color="3C3732" w:themeColor="text1"/>
          <w:left w:val="nil"/>
          <w:bottom w:val="single" w:sz="8" w:space="0" w:color="3C3732" w:themeColor="text1"/>
          <w:right w:val="nil"/>
          <w:insideH w:val="nil"/>
          <w:insideV w:val="nil"/>
        </w:tcBorders>
      </w:tcPr>
    </w:tblStylePr>
    <w:tblStylePr w:type="firstCol">
      <w:rPr>
        <w:b w:val="0"/>
        <w:bCs/>
      </w:rPr>
      <w:tblPr/>
      <w:tcPr>
        <w:tcBorders>
          <w:top w:val="nil"/>
          <w:left w:val="nil"/>
          <w:bottom w:val="nil"/>
          <w:right w:val="nil"/>
          <w:insideH w:val="nil"/>
          <w:insideV w:val="nil"/>
          <w:tl2br w:val="nil"/>
          <w:tr2bl w:val="nil"/>
        </w:tcBorders>
      </w:tcPr>
    </w:tblStylePr>
    <w:tblStylePr w:type="lastCol">
      <w:rPr>
        <w:b w:val="0"/>
        <w:bCs/>
      </w:rPr>
    </w:tblStylePr>
    <w:tblStylePr w:type="band1Vert">
      <w:tblPr/>
      <w:tcPr>
        <w:tcBorders>
          <w:top w:val="nil"/>
          <w:left w:val="nil"/>
          <w:bottom w:val="nil"/>
          <w:right w:val="nil"/>
          <w:insideH w:val="nil"/>
          <w:insideV w:val="nil"/>
          <w:tl2br w:val="nil"/>
          <w:tr2bl w:val="nil"/>
        </w:tcBorders>
      </w:tcPr>
    </w:tblStylePr>
    <w:tblStylePr w:type="band1Horz">
      <w:rPr>
        <w:b w:val="0"/>
      </w:rPr>
      <w:tblPr/>
      <w:tcPr>
        <w:tcBorders>
          <w:top w:val="nil"/>
          <w:left w:val="nil"/>
          <w:bottom w:val="nil"/>
          <w:right w:val="nil"/>
          <w:insideH w:val="nil"/>
          <w:insideV w:val="nil"/>
          <w:tl2br w:val="nil"/>
          <w:tr2bl w:val="nil"/>
        </w:tcBorders>
      </w:tcPr>
    </w:tblStylePr>
  </w:style>
  <w:style w:type="table" w:customStyle="1" w:styleId="Tableausncf1">
    <w:name w:val="Tableau sncf 1"/>
    <w:basedOn w:val="TableauNormal"/>
    <w:uiPriority w:val="99"/>
    <w:qFormat/>
    <w:rsid w:val="002A2B49"/>
    <w:pPr>
      <w:spacing w:after="0" w:line="240" w:lineRule="auto"/>
    </w:pPr>
    <w:rPr>
      <w:sz w:val="18"/>
    </w:rPr>
    <w:tblPr/>
  </w:style>
  <w:style w:type="table" w:customStyle="1" w:styleId="Style1">
    <w:name w:val="Style1"/>
    <w:basedOn w:val="TableauNormal"/>
    <w:uiPriority w:val="99"/>
    <w:qFormat/>
    <w:rsid w:val="002A2B49"/>
    <w:pPr>
      <w:spacing w:after="0" w:line="240" w:lineRule="auto"/>
    </w:pPr>
    <w:tblPr/>
  </w:style>
  <w:style w:type="table" w:styleId="Trameclaire-Accent3">
    <w:name w:val="Light Shading Accent 3"/>
    <w:basedOn w:val="TableauNormal"/>
    <w:uiPriority w:val="60"/>
    <w:rsid w:val="002A2B49"/>
    <w:pPr>
      <w:spacing w:after="0" w:line="240" w:lineRule="auto"/>
    </w:pPr>
    <w:rPr>
      <w:color w:val="777777" w:themeColor="accent3" w:themeShade="BF"/>
    </w:rPr>
    <w:tblPr>
      <w:tblStyleRowBandSize w:val="1"/>
      <w:tblStyleColBandSize w:val="1"/>
      <w:tblBorders>
        <w:top w:val="single" w:sz="8" w:space="0" w:color="A0A0A0" w:themeColor="accent3"/>
        <w:bottom w:val="single" w:sz="8" w:space="0" w:color="A0A0A0" w:themeColor="accent3"/>
      </w:tblBorders>
    </w:tblPr>
    <w:tblStylePr w:type="firstRow">
      <w:pPr>
        <w:spacing w:before="0" w:after="0" w:line="240" w:lineRule="auto"/>
      </w:pPr>
      <w:rPr>
        <w:b/>
        <w:bCs/>
      </w:rPr>
      <w:tblPr/>
      <w:tcPr>
        <w:tcBorders>
          <w:top w:val="single" w:sz="8" w:space="0" w:color="A0A0A0" w:themeColor="accent3"/>
          <w:left w:val="nil"/>
          <w:bottom w:val="single" w:sz="8" w:space="0" w:color="A0A0A0" w:themeColor="accent3"/>
          <w:right w:val="nil"/>
          <w:insideH w:val="nil"/>
          <w:insideV w:val="nil"/>
        </w:tcBorders>
      </w:tcPr>
    </w:tblStylePr>
    <w:tblStylePr w:type="lastRow">
      <w:pPr>
        <w:spacing w:before="0" w:after="0" w:line="240" w:lineRule="auto"/>
      </w:pPr>
      <w:rPr>
        <w:b/>
        <w:bCs/>
      </w:rPr>
      <w:tblPr/>
      <w:tcPr>
        <w:tcBorders>
          <w:top w:val="single" w:sz="8" w:space="0" w:color="A0A0A0" w:themeColor="accent3"/>
          <w:left w:val="nil"/>
          <w:bottom w:val="single" w:sz="8" w:space="0" w:color="A0A0A0"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7E7E7" w:themeFill="accent3" w:themeFillTint="3F"/>
      </w:tcPr>
    </w:tblStylePr>
    <w:tblStylePr w:type="band1Horz">
      <w:tblPr/>
      <w:tcPr>
        <w:tcBorders>
          <w:left w:val="nil"/>
          <w:right w:val="nil"/>
          <w:insideH w:val="nil"/>
          <w:insideV w:val="nil"/>
        </w:tcBorders>
        <w:shd w:val="clear" w:color="auto" w:fill="E7E7E7" w:themeFill="accent3" w:themeFillTint="3F"/>
      </w:tcPr>
    </w:tblStylePr>
  </w:style>
  <w:style w:type="paragraph" w:customStyle="1" w:styleId="Textedutableau">
    <w:name w:val="Texte du tableau"/>
    <w:basedOn w:val="Normal"/>
    <w:qFormat/>
    <w:rsid w:val="00A67A68"/>
    <w:rPr>
      <w:sz w:val="18"/>
      <w:szCs w:val="18"/>
    </w:rPr>
  </w:style>
  <w:style w:type="paragraph" w:customStyle="1" w:styleId="Titredutableau">
    <w:name w:val="Titre du tableau"/>
    <w:basedOn w:val="Textedutableau"/>
    <w:qFormat/>
    <w:rsid w:val="007A4463"/>
    <w:pPr>
      <w:jc w:val="center"/>
    </w:pPr>
    <w:rPr>
      <w:b/>
      <w:caps/>
      <w:color w:val="FFFFFF" w:themeColor="background1"/>
    </w:rPr>
  </w:style>
  <w:style w:type="paragraph" w:customStyle="1" w:styleId="Colonnegauchedutableau">
    <w:name w:val="Colonne gauche du tableau"/>
    <w:basedOn w:val="Textedutableau"/>
    <w:qFormat/>
    <w:rsid w:val="007A4463"/>
    <w:rPr>
      <w:b/>
      <w:caps/>
    </w:rPr>
  </w:style>
  <w:style w:type="paragraph" w:customStyle="1" w:styleId="Rondstableau">
    <w:name w:val="Ronds tableau"/>
    <w:basedOn w:val="Textedutableau"/>
    <w:qFormat/>
    <w:rsid w:val="007A4463"/>
    <w:pPr>
      <w:spacing w:line="400" w:lineRule="exact"/>
    </w:pPr>
    <w:rPr>
      <w:rFonts w:cstheme="minorHAnsi"/>
      <w:sz w:val="50"/>
      <w:szCs w:val="50"/>
    </w:rPr>
  </w:style>
  <w:style w:type="character" w:customStyle="1" w:styleId="Couleurbleu">
    <w:name w:val="Couleur bleu"/>
    <w:basedOn w:val="Policepardfaut"/>
    <w:uiPriority w:val="1"/>
    <w:qFormat/>
    <w:rsid w:val="007A4463"/>
    <w:rPr>
      <w:color w:val="009AA6" w:themeColor="accent1"/>
    </w:rPr>
  </w:style>
  <w:style w:type="character" w:customStyle="1" w:styleId="Couleurrouge">
    <w:name w:val="Couleur rouge"/>
    <w:basedOn w:val="Policepardfaut"/>
    <w:uiPriority w:val="1"/>
    <w:qFormat/>
    <w:rsid w:val="007A4463"/>
    <w:rPr>
      <w:color w:val="CD0037" w:themeColor="accent2"/>
    </w:rPr>
  </w:style>
  <w:style w:type="character" w:customStyle="1" w:styleId="Couleurorange">
    <w:name w:val="Couleur orange"/>
    <w:basedOn w:val="Policepardfaut"/>
    <w:uiPriority w:val="1"/>
    <w:qFormat/>
    <w:rsid w:val="003B5C3C"/>
    <w:rPr>
      <w:color w:val="E05206" w:themeColor="accent4"/>
    </w:rPr>
  </w:style>
  <w:style w:type="character" w:customStyle="1" w:styleId="Couleurjaune">
    <w:name w:val="Couleur jaune"/>
    <w:basedOn w:val="Policepardfaut"/>
    <w:uiPriority w:val="1"/>
    <w:qFormat/>
    <w:rsid w:val="003B5C3C"/>
    <w:rPr>
      <w:color w:val="FFB612" w:themeColor="accent5"/>
    </w:rPr>
  </w:style>
  <w:style w:type="character" w:customStyle="1" w:styleId="Couleurvert">
    <w:name w:val="Couleur vert"/>
    <w:basedOn w:val="Policepardfaut"/>
    <w:uiPriority w:val="1"/>
    <w:qFormat/>
    <w:rsid w:val="003B5C3C"/>
    <w:rPr>
      <w:color w:val="D2E100" w:themeColor="background2"/>
    </w:rPr>
  </w:style>
  <w:style w:type="paragraph" w:customStyle="1" w:styleId="Lgendesdutableau">
    <w:name w:val="Légendes du tableau"/>
    <w:basedOn w:val="Textedesaisie"/>
    <w:qFormat/>
    <w:rsid w:val="006E79A9"/>
  </w:style>
  <w:style w:type="paragraph" w:customStyle="1" w:styleId="Textedutableaudcal">
    <w:name w:val="Texte du tableau décalé"/>
    <w:basedOn w:val="Textedutableau"/>
    <w:qFormat/>
    <w:rsid w:val="00A67A68"/>
    <w:pPr>
      <w:ind w:left="170"/>
    </w:pPr>
    <w:rPr>
      <w:color w:val="3C3732" w:themeColor="text1"/>
    </w:rPr>
  </w:style>
  <w:style w:type="paragraph" w:customStyle="1" w:styleId="Texteexergueblanc">
    <w:name w:val="Texte exergue blanc"/>
    <w:basedOn w:val="Textedesaisie"/>
    <w:qFormat/>
    <w:rsid w:val="00416C8C"/>
    <w:pPr>
      <w:spacing w:before="120" w:line="360" w:lineRule="exact"/>
      <w:ind w:left="340" w:right="340"/>
    </w:pPr>
    <w:rPr>
      <w:b/>
      <w:caps/>
      <w:noProof/>
      <w:color w:val="FFFFFF" w:themeColor="background1"/>
      <w:sz w:val="36"/>
      <w:lang w:eastAsia="fr-FR"/>
    </w:rPr>
  </w:style>
  <w:style w:type="paragraph" w:customStyle="1" w:styleId="Texteexergue">
    <w:name w:val="Texte exergue"/>
    <w:basedOn w:val="Textedesaisie"/>
    <w:qFormat/>
    <w:rsid w:val="00B92E51"/>
    <w:pPr>
      <w:spacing w:before="120" w:line="360" w:lineRule="exact"/>
    </w:pPr>
    <w:rPr>
      <w:b/>
      <w:caps/>
      <w:color w:val="009AA6" w:themeColor="accent1"/>
      <w:sz w:val="36"/>
    </w:rPr>
  </w:style>
  <w:style w:type="paragraph" w:customStyle="1" w:styleId="Titreblocscouleur">
    <w:name w:val="Titre blocs couleur"/>
    <w:basedOn w:val="Textedesaisie"/>
    <w:qFormat/>
    <w:rsid w:val="0089790B"/>
    <w:pPr>
      <w:spacing w:before="120"/>
      <w:ind w:left="227" w:right="227"/>
    </w:pPr>
    <w:rPr>
      <w:b/>
      <w:caps/>
      <w:sz w:val="26"/>
      <w:szCs w:val="26"/>
    </w:rPr>
  </w:style>
  <w:style w:type="paragraph" w:customStyle="1" w:styleId="Texteblocscouleur">
    <w:name w:val="Texte blocs couleur"/>
    <w:basedOn w:val="Textedesaisie"/>
    <w:qFormat/>
    <w:rsid w:val="008E3B21"/>
    <w:pPr>
      <w:spacing w:before="120"/>
      <w:ind w:left="227" w:right="227"/>
    </w:pPr>
    <w:rPr>
      <w:b/>
    </w:rPr>
  </w:style>
  <w:style w:type="character" w:customStyle="1" w:styleId="Couleurblanc">
    <w:name w:val="Couleur blanc"/>
    <w:basedOn w:val="Couleurbleu"/>
    <w:uiPriority w:val="1"/>
    <w:qFormat/>
    <w:rsid w:val="008E3B21"/>
    <w:rPr>
      <w:color w:val="FFFFFF" w:themeColor="background1"/>
    </w:rPr>
  </w:style>
  <w:style w:type="paragraph" w:customStyle="1" w:styleId="Textepuce1bloscouleur">
    <w:name w:val="Texte puce 1 blos couleur"/>
    <w:basedOn w:val="Texteblocscouleur"/>
    <w:qFormat/>
    <w:rsid w:val="0089790B"/>
    <w:pPr>
      <w:numPr>
        <w:numId w:val="5"/>
      </w:numPr>
      <w:ind w:left="397" w:hanging="170"/>
    </w:pPr>
  </w:style>
  <w:style w:type="paragraph" w:customStyle="1" w:styleId="Titredeparagraphe">
    <w:name w:val="Titre de paragraphe"/>
    <w:basedOn w:val="Textedesaisie"/>
    <w:qFormat/>
    <w:rsid w:val="002A5521"/>
    <w:pPr>
      <w:spacing w:before="700" w:after="520" w:line="500" w:lineRule="atLeast"/>
    </w:pPr>
    <w:rPr>
      <w:caps/>
      <w:color w:val="009AA6" w:themeColor="accent1"/>
      <w:sz w:val="48"/>
      <w:szCs w:val="48"/>
    </w:rPr>
  </w:style>
  <w:style w:type="paragraph" w:customStyle="1" w:styleId="Formebloc">
    <w:name w:val="Forme bloc"/>
    <w:basedOn w:val="Texteexergue"/>
    <w:qFormat/>
    <w:rsid w:val="00B92E51"/>
    <w:pPr>
      <w:spacing w:line="600" w:lineRule="exact"/>
      <w:ind w:left="-340"/>
    </w:pPr>
    <w:rPr>
      <w:sz w:val="60"/>
      <w:szCs w:val="60"/>
    </w:rPr>
  </w:style>
  <w:style w:type="paragraph" w:customStyle="1" w:styleId="PaysVilles">
    <w:name w:val="Pays &amp; Villes"/>
    <w:basedOn w:val="Normal"/>
    <w:qFormat/>
    <w:rsid w:val="007261EF"/>
    <w:pPr>
      <w:spacing w:line="300" w:lineRule="atLeast"/>
    </w:pPr>
    <w:rPr>
      <w:caps/>
      <w:color w:val="3C3732" w:themeColor="text1"/>
      <w:sz w:val="26"/>
      <w:szCs w:val="26"/>
    </w:rPr>
  </w:style>
  <w:style w:type="paragraph" w:customStyle="1" w:styleId="Titreniveau4">
    <w:name w:val="Titre niveau 4"/>
    <w:basedOn w:val="Textedesaisie"/>
    <w:next w:val="Textedesaisie"/>
    <w:autoRedefine/>
    <w:qFormat/>
    <w:rsid w:val="00492476"/>
    <w:pPr>
      <w:numPr>
        <w:numId w:val="6"/>
      </w:numPr>
    </w:pPr>
    <w:rPr>
      <w:b/>
      <w:color w:val="auto"/>
      <w:sz w:val="24"/>
      <w:u w:val="single" w:color="D9D9D9" w:themeColor="background1" w:themeShade="D9"/>
      <w:lang w:val="pt-BR"/>
    </w:rPr>
  </w:style>
  <w:style w:type="paragraph" w:customStyle="1" w:styleId="lgende">
    <w:name w:val="légende"/>
    <w:basedOn w:val="Lgendesdutableau"/>
    <w:autoRedefine/>
    <w:qFormat/>
    <w:rsid w:val="00560FFE"/>
    <w:pPr>
      <w:jc w:val="center"/>
    </w:pPr>
    <w:rPr>
      <w:b/>
      <w:sz w:val="20"/>
      <w:lang w:val="pt-BR"/>
    </w:rPr>
  </w:style>
  <w:style w:type="paragraph" w:customStyle="1" w:styleId="Titreniveau5">
    <w:name w:val="Titre niveau 5"/>
    <w:basedOn w:val="Titreniveau4"/>
    <w:autoRedefine/>
    <w:qFormat/>
    <w:rsid w:val="00492476"/>
    <w:pPr>
      <w:numPr>
        <w:numId w:val="7"/>
      </w:numPr>
    </w:pPr>
    <w:rPr>
      <w:smallCaps/>
      <w:sz w:val="22"/>
      <w:u w:val="none"/>
    </w:rPr>
  </w:style>
  <w:style w:type="paragraph" w:styleId="En-ttedetabledesmatires">
    <w:name w:val="TOC Heading"/>
    <w:basedOn w:val="Titre1"/>
    <w:next w:val="Normal"/>
    <w:uiPriority w:val="39"/>
    <w:unhideWhenUsed/>
    <w:qFormat/>
    <w:rsid w:val="00103477"/>
    <w:pPr>
      <w:numPr>
        <w:numId w:val="0"/>
      </w:numPr>
      <w:spacing w:before="480" w:after="0" w:line="276" w:lineRule="auto"/>
      <w:outlineLvl w:val="9"/>
    </w:pPr>
    <w:rPr>
      <w:b/>
      <w:caps w:val="0"/>
      <w:color w:val="00737C" w:themeColor="accent1" w:themeShade="BF"/>
      <w:sz w:val="28"/>
      <w:szCs w:val="28"/>
      <w:lang w:eastAsia="fr-FR"/>
    </w:rPr>
  </w:style>
  <w:style w:type="paragraph" w:styleId="Paragraphedeliste">
    <w:name w:val="List Paragraph"/>
    <w:basedOn w:val="Normal"/>
    <w:link w:val="ParagraphedelisteCar"/>
    <w:uiPriority w:val="34"/>
    <w:qFormat/>
    <w:rsid w:val="00F809B0"/>
    <w:pPr>
      <w:ind w:left="720"/>
      <w:contextualSpacing/>
    </w:pPr>
  </w:style>
  <w:style w:type="character" w:customStyle="1" w:styleId="ParagraphedelisteCar">
    <w:name w:val="Paragraphe de liste Car"/>
    <w:basedOn w:val="Policepardfaut"/>
    <w:link w:val="Paragraphedeliste"/>
    <w:uiPriority w:val="34"/>
    <w:rsid w:val="004776AC"/>
    <w:rPr>
      <w:color w:val="3C3732"/>
    </w:rPr>
  </w:style>
  <w:style w:type="paragraph" w:customStyle="1" w:styleId="Sous-titretableau">
    <w:name w:val="Sous-titre tableau"/>
    <w:basedOn w:val="Textedesaisie"/>
    <w:qFormat/>
    <w:rsid w:val="007336F9"/>
    <w:pPr>
      <w:spacing w:before="200" w:after="60" w:line="216" w:lineRule="atLeast"/>
      <w:jc w:val="left"/>
    </w:pPr>
    <w:rPr>
      <w:b/>
      <w:caps/>
      <w:sz w:val="18"/>
      <w:szCs w:val="18"/>
    </w:rPr>
  </w:style>
  <w:style w:type="paragraph" w:styleId="Rvision">
    <w:name w:val="Revision"/>
    <w:hidden/>
    <w:uiPriority w:val="99"/>
    <w:semiHidden/>
    <w:rsid w:val="00C102C9"/>
    <w:pPr>
      <w:spacing w:after="0" w:line="240" w:lineRule="auto"/>
    </w:pPr>
    <w:rPr>
      <w:color w:val="3C3732"/>
    </w:rPr>
  </w:style>
  <w:style w:type="paragraph" w:styleId="Lgende0">
    <w:name w:val="caption"/>
    <w:basedOn w:val="Normal"/>
    <w:next w:val="Normal"/>
    <w:uiPriority w:val="35"/>
    <w:unhideWhenUsed/>
    <w:qFormat/>
    <w:rsid w:val="006B77C9"/>
    <w:pPr>
      <w:spacing w:after="200" w:line="240" w:lineRule="auto"/>
    </w:pPr>
    <w:rPr>
      <w:b/>
      <w:bCs/>
      <w:color w:val="009AA6" w:themeColor="accent1"/>
      <w:sz w:val="18"/>
      <w:szCs w:val="18"/>
    </w:rPr>
  </w:style>
  <w:style w:type="character" w:styleId="Accentuation">
    <w:name w:val="Emphasis"/>
    <w:basedOn w:val="Policepardfaut"/>
    <w:uiPriority w:val="20"/>
    <w:qFormat/>
    <w:rsid w:val="001D0063"/>
    <w:rPr>
      <w:i/>
      <w:iCs/>
    </w:rPr>
  </w:style>
  <w:style w:type="character" w:styleId="Marquedecommentaire">
    <w:name w:val="annotation reference"/>
    <w:basedOn w:val="Policepardfaut"/>
    <w:uiPriority w:val="99"/>
    <w:semiHidden/>
    <w:unhideWhenUsed/>
    <w:rsid w:val="00777D8B"/>
    <w:rPr>
      <w:sz w:val="16"/>
      <w:szCs w:val="16"/>
    </w:rPr>
  </w:style>
  <w:style w:type="paragraph" w:styleId="Commentaire">
    <w:name w:val="annotation text"/>
    <w:basedOn w:val="Normal"/>
    <w:link w:val="CommentaireCar"/>
    <w:uiPriority w:val="99"/>
    <w:semiHidden/>
    <w:unhideWhenUsed/>
    <w:rsid w:val="00777D8B"/>
    <w:pPr>
      <w:spacing w:line="240" w:lineRule="auto"/>
    </w:pPr>
    <w:rPr>
      <w:sz w:val="20"/>
      <w:szCs w:val="20"/>
    </w:rPr>
  </w:style>
  <w:style w:type="character" w:customStyle="1" w:styleId="CommentaireCar">
    <w:name w:val="Commentaire Car"/>
    <w:basedOn w:val="Policepardfaut"/>
    <w:link w:val="Commentaire"/>
    <w:uiPriority w:val="99"/>
    <w:semiHidden/>
    <w:rsid w:val="00777D8B"/>
    <w:rPr>
      <w:color w:val="3C3732"/>
      <w:sz w:val="20"/>
      <w:szCs w:val="20"/>
    </w:rPr>
  </w:style>
  <w:style w:type="paragraph" w:styleId="Objetducommentaire">
    <w:name w:val="annotation subject"/>
    <w:basedOn w:val="Commentaire"/>
    <w:next w:val="Commentaire"/>
    <w:link w:val="ObjetducommentaireCar"/>
    <w:uiPriority w:val="99"/>
    <w:semiHidden/>
    <w:unhideWhenUsed/>
    <w:rsid w:val="00777D8B"/>
    <w:rPr>
      <w:b/>
      <w:bCs/>
    </w:rPr>
  </w:style>
  <w:style w:type="character" w:customStyle="1" w:styleId="ObjetducommentaireCar">
    <w:name w:val="Objet du commentaire Car"/>
    <w:basedOn w:val="CommentaireCar"/>
    <w:link w:val="Objetducommentaire"/>
    <w:uiPriority w:val="99"/>
    <w:semiHidden/>
    <w:rsid w:val="00777D8B"/>
    <w:rPr>
      <w:b/>
      <w:bCs/>
      <w:color w:val="3C3732"/>
      <w:sz w:val="20"/>
      <w:szCs w:val="2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fr-F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uiPriority="9" w:unhideWhenUsed="0" w:qFormat="1"/>
    <w:lsdException w:name="heading 5" w:uiPriority="9" w:unhideWhenUsed="0" w:qFormat="1"/>
    <w:lsdException w:name="heading 6" w:uiPriority="9" w:unhideWhenUsed="0"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header" w:semiHidden="0"/>
    <w:lsdException w:name="footer" w:semiHidden="0"/>
    <w:lsdException w:name="caption" w:uiPriority="35" w:qFormat="1"/>
    <w:lsdException w:name="List Number" w:unhideWhenUsed="0"/>
    <w:lsdException w:name="List 4" w:unhideWhenUsed="0"/>
    <w:lsdException w:name="List 5" w:unhideWhenUsed="0"/>
    <w:lsdException w:name="Title" w:semiHidden="0" w:uiPriority="10" w:unhideWhenUsed="0" w:qFormat="1"/>
    <w:lsdException w:name="Default Paragraph Font" w:uiPriority="1"/>
    <w:lsdException w:name="Subtitle" w:uiPriority="11" w:unhideWhenUsed="0" w:qFormat="1"/>
    <w:lsdException w:name="Salutation" w:unhideWhenUsed="0"/>
    <w:lsdException w:name="Date" w:unhideWhenUsed="0"/>
    <w:lsdException w:name="Body Text First Indent" w:unhideWhenUsed="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semiHidden/>
    <w:qFormat/>
    <w:rsid w:val="00851233"/>
    <w:pPr>
      <w:spacing w:after="0" w:line="240" w:lineRule="atLeast"/>
    </w:pPr>
    <w:rPr>
      <w:color w:val="3C3732"/>
    </w:rPr>
  </w:style>
  <w:style w:type="paragraph" w:styleId="Titre1">
    <w:name w:val="heading 1"/>
    <w:basedOn w:val="Normal"/>
    <w:next w:val="Normal"/>
    <w:link w:val="Titre1Car"/>
    <w:uiPriority w:val="9"/>
    <w:qFormat/>
    <w:rsid w:val="00DD5B6C"/>
    <w:pPr>
      <w:keepNext/>
      <w:keepLines/>
      <w:numPr>
        <w:numId w:val="3"/>
      </w:numPr>
      <w:spacing w:before="700" w:after="520" w:line="500" w:lineRule="atLeast"/>
      <w:ind w:left="432"/>
      <w:outlineLvl w:val="0"/>
    </w:pPr>
    <w:rPr>
      <w:rFonts w:asciiTheme="majorHAnsi" w:eastAsiaTheme="majorEastAsia" w:hAnsiTheme="majorHAnsi" w:cstheme="majorBidi"/>
      <w:bCs/>
      <w:caps/>
      <w:color w:val="009AA6" w:themeColor="accent1"/>
      <w:sz w:val="48"/>
      <w:szCs w:val="48"/>
    </w:rPr>
  </w:style>
  <w:style w:type="paragraph" w:styleId="Titre2">
    <w:name w:val="heading 2"/>
    <w:basedOn w:val="Normal"/>
    <w:next w:val="Normal"/>
    <w:link w:val="Titre2Car"/>
    <w:uiPriority w:val="9"/>
    <w:qFormat/>
    <w:rsid w:val="00D7752A"/>
    <w:pPr>
      <w:keepNext/>
      <w:keepLines/>
      <w:numPr>
        <w:ilvl w:val="1"/>
        <w:numId w:val="3"/>
      </w:numPr>
      <w:spacing w:before="280" w:after="40" w:line="300" w:lineRule="atLeast"/>
      <w:outlineLvl w:val="1"/>
    </w:pPr>
    <w:rPr>
      <w:rFonts w:asciiTheme="majorHAnsi" w:eastAsiaTheme="majorEastAsia" w:hAnsiTheme="majorHAnsi" w:cstheme="majorBidi"/>
      <w:b/>
      <w:bCs/>
      <w:caps/>
      <w:color w:val="009AA6" w:themeColor="accent1"/>
      <w:sz w:val="26"/>
      <w:szCs w:val="26"/>
    </w:rPr>
  </w:style>
  <w:style w:type="paragraph" w:styleId="Titre3">
    <w:name w:val="heading 3"/>
    <w:basedOn w:val="Normal"/>
    <w:next w:val="Normal"/>
    <w:link w:val="Titre3Car"/>
    <w:autoRedefine/>
    <w:uiPriority w:val="9"/>
    <w:qFormat/>
    <w:rsid w:val="004037D4"/>
    <w:pPr>
      <w:keepNext/>
      <w:keepLines/>
      <w:numPr>
        <w:ilvl w:val="2"/>
        <w:numId w:val="3"/>
      </w:numPr>
      <w:tabs>
        <w:tab w:val="left" w:pos="1134"/>
      </w:tabs>
      <w:spacing w:before="240" w:after="120" w:line="300" w:lineRule="atLeast"/>
      <w:outlineLvl w:val="2"/>
    </w:pPr>
    <w:rPr>
      <w:rFonts w:asciiTheme="majorHAnsi" w:eastAsiaTheme="majorEastAsia" w:hAnsiTheme="majorHAnsi" w:cstheme="majorBidi"/>
      <w:b/>
      <w:bCs/>
      <w:color w:val="009AA6" w:themeColor="accent1"/>
      <w:sz w:val="26"/>
      <w:szCs w:val="26"/>
    </w:rPr>
  </w:style>
  <w:style w:type="paragraph" w:styleId="Titre4">
    <w:name w:val="heading 4"/>
    <w:basedOn w:val="Normal"/>
    <w:next w:val="Normal"/>
    <w:link w:val="Titre4Car"/>
    <w:uiPriority w:val="9"/>
    <w:semiHidden/>
    <w:qFormat/>
    <w:rsid w:val="0053604F"/>
    <w:pPr>
      <w:keepNext/>
      <w:keepLines/>
      <w:numPr>
        <w:ilvl w:val="3"/>
        <w:numId w:val="3"/>
      </w:numPr>
      <w:spacing w:before="200"/>
      <w:outlineLvl w:val="3"/>
    </w:pPr>
    <w:rPr>
      <w:rFonts w:asciiTheme="majorHAnsi" w:eastAsiaTheme="majorEastAsia" w:hAnsiTheme="majorHAnsi" w:cstheme="majorBidi"/>
      <w:b/>
      <w:bCs/>
      <w:i/>
      <w:iCs/>
      <w:color w:val="009AA6" w:themeColor="accent1"/>
    </w:rPr>
  </w:style>
  <w:style w:type="paragraph" w:styleId="Titre5">
    <w:name w:val="heading 5"/>
    <w:basedOn w:val="Normal"/>
    <w:next w:val="Normal"/>
    <w:link w:val="Titre5Car"/>
    <w:uiPriority w:val="9"/>
    <w:semiHidden/>
    <w:qFormat/>
    <w:rsid w:val="0053604F"/>
    <w:pPr>
      <w:keepNext/>
      <w:keepLines/>
      <w:numPr>
        <w:ilvl w:val="4"/>
        <w:numId w:val="3"/>
      </w:numPr>
      <w:spacing w:before="200"/>
      <w:outlineLvl w:val="4"/>
    </w:pPr>
    <w:rPr>
      <w:rFonts w:asciiTheme="majorHAnsi" w:eastAsiaTheme="majorEastAsia" w:hAnsiTheme="majorHAnsi" w:cstheme="majorBidi"/>
      <w:color w:val="004C52" w:themeColor="accent1" w:themeShade="7F"/>
    </w:rPr>
  </w:style>
  <w:style w:type="paragraph" w:styleId="Titre6">
    <w:name w:val="heading 6"/>
    <w:basedOn w:val="Normal"/>
    <w:next w:val="Normal"/>
    <w:link w:val="Titre6Car"/>
    <w:uiPriority w:val="9"/>
    <w:semiHidden/>
    <w:qFormat/>
    <w:rsid w:val="0053604F"/>
    <w:pPr>
      <w:keepNext/>
      <w:keepLines/>
      <w:numPr>
        <w:ilvl w:val="5"/>
        <w:numId w:val="3"/>
      </w:numPr>
      <w:spacing w:before="200"/>
      <w:outlineLvl w:val="5"/>
    </w:pPr>
    <w:rPr>
      <w:rFonts w:asciiTheme="majorHAnsi" w:eastAsiaTheme="majorEastAsia" w:hAnsiTheme="majorHAnsi" w:cstheme="majorBidi"/>
      <w:i/>
      <w:iCs/>
      <w:color w:val="004C52" w:themeColor="accent1" w:themeShade="7F"/>
    </w:rPr>
  </w:style>
  <w:style w:type="paragraph" w:styleId="Titre7">
    <w:name w:val="heading 7"/>
    <w:basedOn w:val="Normal"/>
    <w:next w:val="Normal"/>
    <w:link w:val="Titre7Car"/>
    <w:uiPriority w:val="9"/>
    <w:semiHidden/>
    <w:qFormat/>
    <w:rsid w:val="0053604F"/>
    <w:pPr>
      <w:keepNext/>
      <w:keepLines/>
      <w:numPr>
        <w:ilvl w:val="6"/>
        <w:numId w:val="3"/>
      </w:numPr>
      <w:spacing w:before="200"/>
      <w:outlineLvl w:val="6"/>
    </w:pPr>
    <w:rPr>
      <w:rFonts w:asciiTheme="majorHAnsi" w:eastAsiaTheme="majorEastAsia" w:hAnsiTheme="majorHAnsi" w:cstheme="majorBidi"/>
      <w:i/>
      <w:iCs/>
      <w:color w:val="72695F" w:themeColor="text1" w:themeTint="BF"/>
    </w:rPr>
  </w:style>
  <w:style w:type="paragraph" w:styleId="Titre8">
    <w:name w:val="heading 8"/>
    <w:basedOn w:val="Normal"/>
    <w:next w:val="Normal"/>
    <w:link w:val="Titre8Car"/>
    <w:uiPriority w:val="9"/>
    <w:semiHidden/>
    <w:qFormat/>
    <w:rsid w:val="0053604F"/>
    <w:pPr>
      <w:keepNext/>
      <w:keepLines/>
      <w:numPr>
        <w:ilvl w:val="7"/>
        <w:numId w:val="3"/>
      </w:numPr>
      <w:spacing w:before="200"/>
      <w:outlineLvl w:val="7"/>
    </w:pPr>
    <w:rPr>
      <w:rFonts w:asciiTheme="majorHAnsi" w:eastAsiaTheme="majorEastAsia" w:hAnsiTheme="majorHAnsi" w:cstheme="majorBidi"/>
      <w:color w:val="72695F" w:themeColor="text1" w:themeTint="BF"/>
      <w:szCs w:val="20"/>
    </w:rPr>
  </w:style>
  <w:style w:type="paragraph" w:styleId="Titre9">
    <w:name w:val="heading 9"/>
    <w:basedOn w:val="Normal"/>
    <w:next w:val="Normal"/>
    <w:link w:val="Titre9Car"/>
    <w:uiPriority w:val="9"/>
    <w:semiHidden/>
    <w:qFormat/>
    <w:rsid w:val="0053604F"/>
    <w:pPr>
      <w:keepNext/>
      <w:keepLines/>
      <w:numPr>
        <w:ilvl w:val="8"/>
        <w:numId w:val="3"/>
      </w:numPr>
      <w:spacing w:before="200"/>
      <w:outlineLvl w:val="8"/>
    </w:pPr>
    <w:rPr>
      <w:rFonts w:asciiTheme="majorHAnsi" w:eastAsiaTheme="majorEastAsia" w:hAnsiTheme="majorHAnsi" w:cstheme="majorBidi"/>
      <w:i/>
      <w:iCs/>
      <w:color w:val="72695F" w:themeColor="text1" w:themeTint="BF"/>
      <w:szCs w:val="20"/>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En-tte">
    <w:name w:val="header"/>
    <w:link w:val="En-tteCar"/>
    <w:uiPriority w:val="99"/>
    <w:rsid w:val="00D500EF"/>
    <w:pPr>
      <w:spacing w:after="0" w:line="240" w:lineRule="exact"/>
    </w:pPr>
    <w:rPr>
      <w:sz w:val="20"/>
    </w:rPr>
  </w:style>
  <w:style w:type="character" w:customStyle="1" w:styleId="En-tteCar">
    <w:name w:val="En-tête Car"/>
    <w:basedOn w:val="Policepardfaut"/>
    <w:link w:val="En-tte"/>
    <w:uiPriority w:val="99"/>
    <w:rsid w:val="00D500EF"/>
    <w:rPr>
      <w:sz w:val="20"/>
    </w:rPr>
  </w:style>
  <w:style w:type="paragraph" w:styleId="Pieddepage">
    <w:name w:val="footer"/>
    <w:link w:val="PieddepageCar"/>
    <w:uiPriority w:val="99"/>
    <w:rsid w:val="00D500EF"/>
    <w:pPr>
      <w:spacing w:after="0" w:line="240" w:lineRule="exact"/>
    </w:pPr>
    <w:rPr>
      <w:sz w:val="20"/>
    </w:rPr>
  </w:style>
  <w:style w:type="character" w:customStyle="1" w:styleId="PieddepageCar">
    <w:name w:val="Pied de page Car"/>
    <w:basedOn w:val="Policepardfaut"/>
    <w:link w:val="Pieddepage"/>
    <w:uiPriority w:val="99"/>
    <w:rsid w:val="00D500EF"/>
    <w:rPr>
      <w:sz w:val="20"/>
    </w:rPr>
  </w:style>
  <w:style w:type="paragraph" w:styleId="Textedebulles">
    <w:name w:val="Balloon Text"/>
    <w:basedOn w:val="Normal"/>
    <w:link w:val="TextedebullesCar"/>
    <w:uiPriority w:val="99"/>
    <w:semiHidden/>
    <w:rsid w:val="00CA4E9C"/>
    <w:pPr>
      <w:spacing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CA4E9C"/>
    <w:rPr>
      <w:rFonts w:ascii="Tahoma" w:hAnsi="Tahoma" w:cs="Tahoma"/>
      <w:sz w:val="16"/>
      <w:szCs w:val="16"/>
    </w:rPr>
  </w:style>
  <w:style w:type="table" w:styleId="Grilledutableau">
    <w:name w:val="Table Grid"/>
    <w:basedOn w:val="TableauNormal"/>
    <w:uiPriority w:val="59"/>
    <w:rsid w:val="00795F91"/>
    <w:pPr>
      <w:spacing w:after="0" w:line="240" w:lineRule="auto"/>
    </w:pPr>
    <w:rPr>
      <w:sz w:val="18"/>
    </w:rPr>
    <w:tblPr>
      <w:tblStyleRowBandSize w:val="1"/>
      <w:tblStyleColBandSize w:val="1"/>
      <w:tblBorders>
        <w:left w:val="single" w:sz="4" w:space="0" w:color="B9B9B9"/>
        <w:bottom w:val="single" w:sz="4" w:space="0" w:color="B9B9B9"/>
        <w:right w:val="single" w:sz="4" w:space="0" w:color="B9B9B9"/>
        <w:insideH w:val="single" w:sz="4" w:space="0" w:color="B9B9B9"/>
        <w:insideV w:val="single" w:sz="4" w:space="0" w:color="B9B9B9"/>
      </w:tblBorders>
      <w:tblCellMar>
        <w:top w:w="28" w:type="dxa"/>
        <w:bottom w:w="28" w:type="dxa"/>
      </w:tblCellMar>
    </w:tblPr>
    <w:tcPr>
      <w:vAlign w:val="center"/>
    </w:tcPr>
    <w:tblStylePr w:type="firstRow">
      <w:rPr>
        <w:color w:val="FFFFFF" w:themeColor="background1"/>
      </w:rPr>
      <w:tblPr/>
      <w:tcPr>
        <w:tcBorders>
          <w:top w:val="nil"/>
          <w:left w:val="single" w:sz="4" w:space="0" w:color="C6C6C6" w:themeColor="accent3" w:themeTint="99"/>
          <w:bottom w:val="single" w:sz="4" w:space="0" w:color="C6C6C6" w:themeColor="accent3" w:themeTint="99"/>
          <w:right w:val="single" w:sz="4" w:space="0" w:color="C6C6C6" w:themeColor="accent3" w:themeTint="99"/>
          <w:insideH w:val="single" w:sz="4" w:space="0" w:color="C6C6C6" w:themeColor="accent3" w:themeTint="99"/>
          <w:insideV w:val="single" w:sz="4" w:space="0" w:color="C6C6C6" w:themeColor="accent3" w:themeTint="99"/>
          <w:tl2br w:val="nil"/>
          <w:tr2bl w:val="nil"/>
        </w:tcBorders>
        <w:shd w:val="clear" w:color="auto" w:fill="009AA6" w:themeFill="accent1"/>
      </w:tcPr>
    </w:tblStylePr>
    <w:tblStylePr w:type="lastRow">
      <w:tblPr/>
      <w:tcPr>
        <w:tcBorders>
          <w:top w:val="single" w:sz="4" w:space="0" w:color="C6C6C6" w:themeColor="accent3" w:themeTint="99"/>
          <w:left w:val="single" w:sz="4" w:space="0" w:color="C6C6C6" w:themeColor="accent3" w:themeTint="99"/>
          <w:bottom w:val="single" w:sz="4" w:space="0" w:color="C6C6C6" w:themeColor="accent3" w:themeTint="99"/>
          <w:right w:val="single" w:sz="4" w:space="0" w:color="C6C6C6" w:themeColor="accent3" w:themeTint="99"/>
          <w:insideH w:val="nil"/>
          <w:insideV w:val="single" w:sz="4" w:space="0" w:color="C6C6C6" w:themeColor="accent3" w:themeTint="99"/>
          <w:tl2br w:val="nil"/>
          <w:tr2bl w:val="nil"/>
        </w:tcBorders>
      </w:tcPr>
    </w:tblStylePr>
    <w:tblStylePr w:type="firstCol">
      <w:rPr>
        <w:b/>
        <w:i w:val="0"/>
      </w:rPr>
      <w:tblPr/>
      <w:tcPr>
        <w:tcBorders>
          <w:top w:val="single" w:sz="4" w:space="0" w:color="C6C6C6" w:themeColor="accent3" w:themeTint="99"/>
          <w:left w:val="single" w:sz="4" w:space="0" w:color="C6C6C6" w:themeColor="accent3" w:themeTint="99"/>
          <w:bottom w:val="single" w:sz="4" w:space="0" w:color="C6C6C6" w:themeColor="accent3" w:themeTint="99"/>
          <w:right w:val="single" w:sz="4" w:space="0" w:color="C6C6C6" w:themeColor="accent3" w:themeTint="99"/>
          <w:insideH w:val="nil"/>
          <w:insideV w:val="nil"/>
          <w:tl2br w:val="nil"/>
          <w:tr2bl w:val="nil"/>
        </w:tcBorders>
      </w:tcPr>
    </w:tblStylePr>
    <w:tblStylePr w:type="lastCol">
      <w:tblPr/>
      <w:tcPr>
        <w:tcBorders>
          <w:top w:val="single" w:sz="4" w:space="0" w:color="C6C6C6" w:themeColor="accent3" w:themeTint="99"/>
          <w:left w:val="single" w:sz="4" w:space="0" w:color="C6C6C6" w:themeColor="accent3" w:themeTint="99"/>
          <w:bottom w:val="single" w:sz="4" w:space="0" w:color="C6C6C6" w:themeColor="accent3" w:themeTint="99"/>
          <w:right w:val="single" w:sz="4" w:space="0" w:color="C6C6C6" w:themeColor="accent3" w:themeTint="99"/>
          <w:insideH w:val="nil"/>
          <w:insideV w:val="nil"/>
          <w:tl2br w:val="nil"/>
          <w:tr2bl w:val="nil"/>
        </w:tcBorders>
      </w:tcPr>
    </w:tblStylePr>
    <w:tblStylePr w:type="band1Vert">
      <w:tblPr/>
      <w:tcPr>
        <w:tcBorders>
          <w:top w:val="single" w:sz="4" w:space="0" w:color="C6C6C6" w:themeColor="accent3" w:themeTint="99"/>
          <w:left w:val="single" w:sz="4" w:space="0" w:color="C6C6C6" w:themeColor="accent3" w:themeTint="99"/>
          <w:bottom w:val="single" w:sz="4" w:space="0" w:color="C6C6C6" w:themeColor="accent3" w:themeTint="99"/>
          <w:right w:val="single" w:sz="4" w:space="0" w:color="C6C6C6" w:themeColor="accent3" w:themeTint="99"/>
          <w:insideH w:val="nil"/>
          <w:insideV w:val="nil"/>
          <w:tl2br w:val="nil"/>
          <w:tr2bl w:val="nil"/>
        </w:tcBorders>
      </w:tcPr>
    </w:tblStylePr>
    <w:tblStylePr w:type="band2Vert">
      <w:tblPr/>
      <w:tcPr>
        <w:tcBorders>
          <w:top w:val="single" w:sz="4" w:space="0" w:color="C6C6C6" w:themeColor="accent3" w:themeTint="99"/>
          <w:left w:val="single" w:sz="4" w:space="0" w:color="C6C6C6" w:themeColor="accent3" w:themeTint="99"/>
          <w:bottom w:val="single" w:sz="4" w:space="0" w:color="C6C6C6" w:themeColor="accent3" w:themeTint="99"/>
          <w:right w:val="single" w:sz="4" w:space="0" w:color="C6C6C6" w:themeColor="accent3" w:themeTint="99"/>
          <w:insideH w:val="nil"/>
          <w:insideV w:val="nil"/>
          <w:tl2br w:val="nil"/>
          <w:tr2bl w:val="nil"/>
        </w:tcBorders>
      </w:tcPr>
    </w:tblStylePr>
    <w:tblStylePr w:type="band1Horz">
      <w:tblPr/>
      <w:tcPr>
        <w:tcBorders>
          <w:top w:val="single" w:sz="4" w:space="0" w:color="C6C6C6" w:themeColor="accent3" w:themeTint="99"/>
          <w:left w:val="single" w:sz="4" w:space="0" w:color="C6C6C6" w:themeColor="accent3" w:themeTint="99"/>
          <w:bottom w:val="single" w:sz="4" w:space="0" w:color="C6C6C6" w:themeColor="accent3" w:themeTint="99"/>
          <w:right w:val="single" w:sz="4" w:space="0" w:color="C6C6C6" w:themeColor="accent3" w:themeTint="99"/>
          <w:insideH w:val="single" w:sz="4" w:space="0" w:color="C6C6C6" w:themeColor="accent3" w:themeTint="99"/>
          <w:insideV w:val="single" w:sz="4" w:space="0" w:color="C6C6C6" w:themeColor="accent3" w:themeTint="99"/>
          <w:tl2br w:val="nil"/>
          <w:tr2bl w:val="nil"/>
        </w:tcBorders>
      </w:tcPr>
    </w:tblStylePr>
    <w:tblStylePr w:type="band2Horz">
      <w:tblPr/>
      <w:tcPr>
        <w:tcBorders>
          <w:top w:val="single" w:sz="4" w:space="0" w:color="C6C6C6" w:themeColor="accent3" w:themeTint="99"/>
          <w:left w:val="single" w:sz="4" w:space="0" w:color="C6C6C6" w:themeColor="accent3" w:themeTint="99"/>
          <w:bottom w:val="single" w:sz="4" w:space="0" w:color="C6C6C6" w:themeColor="accent3" w:themeTint="99"/>
          <w:right w:val="single" w:sz="4" w:space="0" w:color="C6C6C6" w:themeColor="accent3" w:themeTint="99"/>
          <w:insideH w:val="single" w:sz="4" w:space="0" w:color="C6C6C6" w:themeColor="accent3" w:themeTint="99"/>
          <w:insideV w:val="single" w:sz="4" w:space="0" w:color="C6C6C6" w:themeColor="accent3" w:themeTint="99"/>
          <w:tl2br w:val="nil"/>
          <w:tr2bl w:val="nil"/>
        </w:tcBorders>
        <w:shd w:val="clear" w:color="auto" w:fill="E1E1E1"/>
      </w:tcPr>
    </w:tblStylePr>
  </w:style>
  <w:style w:type="paragraph" w:customStyle="1" w:styleId="Directionoubranche">
    <w:name w:val="Direction ou branche"/>
    <w:basedOn w:val="Normal"/>
    <w:qFormat/>
    <w:rsid w:val="006C4362"/>
    <w:pPr>
      <w:framePr w:wrap="around" w:vAnchor="page" w:hAnchor="page" w:x="852" w:yAlign="bottom"/>
      <w:spacing w:line="160" w:lineRule="atLeast"/>
      <w:suppressOverlap/>
    </w:pPr>
    <w:rPr>
      <w:b/>
      <w:color w:val="3C3732" w:themeColor="text1"/>
      <w:sz w:val="14"/>
      <w:szCs w:val="14"/>
    </w:rPr>
  </w:style>
  <w:style w:type="paragraph" w:customStyle="1" w:styleId="Versionetreference">
    <w:name w:val="Version et reference"/>
    <w:basedOn w:val="Normal"/>
    <w:qFormat/>
    <w:rsid w:val="006C4362"/>
    <w:pPr>
      <w:framePr w:wrap="around" w:vAnchor="page" w:hAnchor="page" w:x="852" w:yAlign="bottom"/>
      <w:spacing w:line="160" w:lineRule="atLeast"/>
      <w:suppressOverlap/>
    </w:pPr>
    <w:rPr>
      <w:color w:val="3C3732" w:themeColor="text1"/>
      <w:sz w:val="14"/>
      <w:szCs w:val="14"/>
    </w:rPr>
  </w:style>
  <w:style w:type="character" w:customStyle="1" w:styleId="Textebold">
    <w:name w:val="Texte bold"/>
    <w:basedOn w:val="Policepardfaut"/>
    <w:uiPriority w:val="1"/>
    <w:qFormat/>
    <w:rsid w:val="00CA4E9C"/>
    <w:rPr>
      <w:b/>
    </w:rPr>
  </w:style>
  <w:style w:type="paragraph" w:customStyle="1" w:styleId="Titrediffusionlimitee">
    <w:name w:val="Titre diffusion limitee"/>
    <w:basedOn w:val="Normal"/>
    <w:qFormat/>
    <w:rsid w:val="006C4362"/>
    <w:pPr>
      <w:framePr w:wrap="around" w:vAnchor="page" w:hAnchor="page" w:x="852" w:yAlign="bottom"/>
      <w:spacing w:before="70" w:line="200" w:lineRule="atLeast"/>
      <w:ind w:left="113" w:right="113"/>
      <w:suppressOverlap/>
    </w:pPr>
    <w:rPr>
      <w:b/>
      <w:caps/>
      <w:color w:val="FFFFFF" w:themeColor="background1"/>
      <w:sz w:val="16"/>
      <w:szCs w:val="16"/>
    </w:rPr>
  </w:style>
  <w:style w:type="paragraph" w:customStyle="1" w:styleId="Textediffusionlimitee">
    <w:name w:val="Texte diffusion limitee"/>
    <w:basedOn w:val="Normal"/>
    <w:qFormat/>
    <w:rsid w:val="006C4362"/>
    <w:pPr>
      <w:framePr w:wrap="around" w:vAnchor="page" w:hAnchor="page" w:x="852" w:yAlign="bottom"/>
      <w:spacing w:after="70" w:line="200" w:lineRule="atLeast"/>
      <w:ind w:left="113" w:right="113"/>
      <w:suppressOverlap/>
    </w:pPr>
    <w:rPr>
      <w:b/>
      <w:color w:val="FFFFFF" w:themeColor="background1"/>
      <w:sz w:val="16"/>
      <w:szCs w:val="16"/>
    </w:rPr>
  </w:style>
  <w:style w:type="paragraph" w:customStyle="1" w:styleId="Titredudocument">
    <w:name w:val="Titre du document"/>
    <w:basedOn w:val="Normal"/>
    <w:qFormat/>
    <w:rsid w:val="007340C0"/>
    <w:pPr>
      <w:spacing w:line="700" w:lineRule="exact"/>
    </w:pPr>
    <w:rPr>
      <w:caps/>
      <w:color w:val="009AA6" w:themeColor="accent1"/>
      <w:sz w:val="66"/>
      <w:szCs w:val="66"/>
    </w:rPr>
  </w:style>
  <w:style w:type="paragraph" w:customStyle="1" w:styleId="Sous-titredudocument">
    <w:name w:val="Sous-titre du document"/>
    <w:basedOn w:val="Normal"/>
    <w:qFormat/>
    <w:rsid w:val="007340C0"/>
    <w:pPr>
      <w:spacing w:line="400" w:lineRule="atLeast"/>
    </w:pPr>
    <w:rPr>
      <w:b/>
      <w:caps/>
      <w:color w:val="009AA6" w:themeColor="accent1"/>
      <w:sz w:val="36"/>
      <w:szCs w:val="36"/>
    </w:rPr>
  </w:style>
  <w:style w:type="paragraph" w:customStyle="1" w:styleId="Textedesaisie">
    <w:name w:val="Texte de saisie"/>
    <w:basedOn w:val="Normal"/>
    <w:qFormat/>
    <w:rsid w:val="00851233"/>
    <w:pPr>
      <w:spacing w:after="120" w:line="300" w:lineRule="atLeast"/>
      <w:jc w:val="both"/>
    </w:pPr>
    <w:rPr>
      <w:color w:val="3C3732" w:themeColor="text1"/>
    </w:rPr>
  </w:style>
  <w:style w:type="character" w:customStyle="1" w:styleId="Titre1Car">
    <w:name w:val="Titre 1 Car"/>
    <w:basedOn w:val="Policepardfaut"/>
    <w:link w:val="Titre1"/>
    <w:uiPriority w:val="9"/>
    <w:rsid w:val="00DD5B6C"/>
    <w:rPr>
      <w:rFonts w:asciiTheme="majorHAnsi" w:eastAsiaTheme="majorEastAsia" w:hAnsiTheme="majorHAnsi" w:cstheme="majorBidi"/>
      <w:bCs/>
      <w:caps/>
      <w:color w:val="009AA6" w:themeColor="accent1"/>
      <w:sz w:val="48"/>
      <w:szCs w:val="48"/>
    </w:rPr>
  </w:style>
  <w:style w:type="character" w:customStyle="1" w:styleId="Titre2Car">
    <w:name w:val="Titre 2 Car"/>
    <w:basedOn w:val="Policepardfaut"/>
    <w:link w:val="Titre2"/>
    <w:uiPriority w:val="9"/>
    <w:rsid w:val="00D7752A"/>
    <w:rPr>
      <w:rFonts w:asciiTheme="majorHAnsi" w:eastAsiaTheme="majorEastAsia" w:hAnsiTheme="majorHAnsi" w:cstheme="majorBidi"/>
      <w:b/>
      <w:bCs/>
      <w:caps/>
      <w:color w:val="009AA6" w:themeColor="accent1"/>
      <w:sz w:val="26"/>
      <w:szCs w:val="26"/>
    </w:rPr>
  </w:style>
  <w:style w:type="character" w:customStyle="1" w:styleId="Titre3Car">
    <w:name w:val="Titre 3 Car"/>
    <w:basedOn w:val="Policepardfaut"/>
    <w:link w:val="Titre3"/>
    <w:uiPriority w:val="9"/>
    <w:rsid w:val="004037D4"/>
    <w:rPr>
      <w:rFonts w:asciiTheme="majorHAnsi" w:eastAsiaTheme="majorEastAsia" w:hAnsiTheme="majorHAnsi" w:cstheme="majorBidi"/>
      <w:b/>
      <w:bCs/>
      <w:color w:val="009AA6" w:themeColor="accent1"/>
      <w:sz w:val="26"/>
      <w:szCs w:val="26"/>
    </w:rPr>
  </w:style>
  <w:style w:type="paragraph" w:customStyle="1" w:styleId="Textepuce1">
    <w:name w:val="Texte puce 1"/>
    <w:basedOn w:val="Textedesaisie"/>
    <w:qFormat/>
    <w:rsid w:val="006C4362"/>
  </w:style>
  <w:style w:type="paragraph" w:customStyle="1" w:styleId="Textepuce2">
    <w:name w:val="Texte puce 2"/>
    <w:basedOn w:val="Normal"/>
    <w:rsid w:val="006C4362"/>
    <w:pPr>
      <w:numPr>
        <w:numId w:val="1"/>
      </w:numPr>
      <w:spacing w:line="300" w:lineRule="atLeast"/>
      <w:ind w:left="476" w:hanging="192"/>
    </w:pPr>
  </w:style>
  <w:style w:type="paragraph" w:customStyle="1" w:styleId="Conclusionexergue">
    <w:name w:val="Conclusion exergue"/>
    <w:basedOn w:val="Textedesaisie"/>
    <w:qFormat/>
    <w:rsid w:val="006C4362"/>
    <w:pPr>
      <w:spacing w:after="40" w:line="340" w:lineRule="atLeast"/>
    </w:pPr>
    <w:rPr>
      <w:b/>
      <w:caps/>
      <w:color w:val="FFFFFF" w:themeColor="background1"/>
      <w:sz w:val="30"/>
      <w:szCs w:val="30"/>
      <w:shd w:val="clear" w:color="auto" w:fill="009AA6" w:themeFill="accent1"/>
    </w:rPr>
  </w:style>
  <w:style w:type="character" w:customStyle="1" w:styleId="Titre4Car">
    <w:name w:val="Titre 4 Car"/>
    <w:basedOn w:val="Policepardfaut"/>
    <w:link w:val="Titre4"/>
    <w:uiPriority w:val="9"/>
    <w:semiHidden/>
    <w:rsid w:val="0053604F"/>
    <w:rPr>
      <w:rFonts w:asciiTheme="majorHAnsi" w:eastAsiaTheme="majorEastAsia" w:hAnsiTheme="majorHAnsi" w:cstheme="majorBidi"/>
      <w:b/>
      <w:bCs/>
      <w:i/>
      <w:iCs/>
      <w:color w:val="009AA6" w:themeColor="accent1"/>
    </w:rPr>
  </w:style>
  <w:style w:type="character" w:customStyle="1" w:styleId="Titre5Car">
    <w:name w:val="Titre 5 Car"/>
    <w:basedOn w:val="Policepardfaut"/>
    <w:link w:val="Titre5"/>
    <w:uiPriority w:val="9"/>
    <w:semiHidden/>
    <w:rsid w:val="0053604F"/>
    <w:rPr>
      <w:rFonts w:asciiTheme="majorHAnsi" w:eastAsiaTheme="majorEastAsia" w:hAnsiTheme="majorHAnsi" w:cstheme="majorBidi"/>
      <w:color w:val="004C52" w:themeColor="accent1" w:themeShade="7F"/>
    </w:rPr>
  </w:style>
  <w:style w:type="character" w:customStyle="1" w:styleId="Titre6Car">
    <w:name w:val="Titre 6 Car"/>
    <w:basedOn w:val="Policepardfaut"/>
    <w:link w:val="Titre6"/>
    <w:uiPriority w:val="9"/>
    <w:semiHidden/>
    <w:rsid w:val="0053604F"/>
    <w:rPr>
      <w:rFonts w:asciiTheme="majorHAnsi" w:eastAsiaTheme="majorEastAsia" w:hAnsiTheme="majorHAnsi" w:cstheme="majorBidi"/>
      <w:i/>
      <w:iCs/>
      <w:color w:val="004C52" w:themeColor="accent1" w:themeShade="7F"/>
    </w:rPr>
  </w:style>
  <w:style w:type="character" w:customStyle="1" w:styleId="Titre7Car">
    <w:name w:val="Titre 7 Car"/>
    <w:basedOn w:val="Policepardfaut"/>
    <w:link w:val="Titre7"/>
    <w:uiPriority w:val="9"/>
    <w:semiHidden/>
    <w:rsid w:val="0053604F"/>
    <w:rPr>
      <w:rFonts w:asciiTheme="majorHAnsi" w:eastAsiaTheme="majorEastAsia" w:hAnsiTheme="majorHAnsi" w:cstheme="majorBidi"/>
      <w:i/>
      <w:iCs/>
      <w:color w:val="72695F" w:themeColor="text1" w:themeTint="BF"/>
    </w:rPr>
  </w:style>
  <w:style w:type="character" w:customStyle="1" w:styleId="Titre8Car">
    <w:name w:val="Titre 8 Car"/>
    <w:basedOn w:val="Policepardfaut"/>
    <w:link w:val="Titre8"/>
    <w:uiPriority w:val="9"/>
    <w:semiHidden/>
    <w:rsid w:val="0053604F"/>
    <w:rPr>
      <w:rFonts w:asciiTheme="majorHAnsi" w:eastAsiaTheme="majorEastAsia" w:hAnsiTheme="majorHAnsi" w:cstheme="majorBidi"/>
      <w:color w:val="72695F" w:themeColor="text1" w:themeTint="BF"/>
      <w:szCs w:val="20"/>
    </w:rPr>
  </w:style>
  <w:style w:type="character" w:customStyle="1" w:styleId="Titre9Car">
    <w:name w:val="Titre 9 Car"/>
    <w:basedOn w:val="Policepardfaut"/>
    <w:link w:val="Titre9"/>
    <w:uiPriority w:val="9"/>
    <w:semiHidden/>
    <w:rsid w:val="0053604F"/>
    <w:rPr>
      <w:rFonts w:asciiTheme="majorHAnsi" w:eastAsiaTheme="majorEastAsia" w:hAnsiTheme="majorHAnsi" w:cstheme="majorBidi"/>
      <w:i/>
      <w:iCs/>
      <w:color w:val="72695F" w:themeColor="text1" w:themeTint="BF"/>
      <w:szCs w:val="20"/>
    </w:rPr>
  </w:style>
  <w:style w:type="paragraph" w:customStyle="1" w:styleId="Titresommaire">
    <w:name w:val="Titre sommaire"/>
    <w:basedOn w:val="Normal"/>
    <w:qFormat/>
    <w:rsid w:val="00A67A68"/>
    <w:pPr>
      <w:spacing w:after="1080" w:line="600" w:lineRule="atLeast"/>
    </w:pPr>
    <w:rPr>
      <w:caps/>
      <w:color w:val="009AA6" w:themeColor="accent1"/>
      <w:sz w:val="60"/>
      <w:szCs w:val="60"/>
    </w:rPr>
  </w:style>
  <w:style w:type="paragraph" w:styleId="TM2">
    <w:name w:val="toc 2"/>
    <w:basedOn w:val="Normal"/>
    <w:next w:val="Normal"/>
    <w:autoRedefine/>
    <w:uiPriority w:val="39"/>
    <w:qFormat/>
    <w:rsid w:val="00000195"/>
    <w:pPr>
      <w:numPr>
        <w:numId w:val="4"/>
      </w:numPr>
      <w:tabs>
        <w:tab w:val="left" w:pos="567"/>
        <w:tab w:val="right" w:pos="6804"/>
      </w:tabs>
      <w:spacing w:after="20" w:line="320" w:lineRule="atLeast"/>
      <w:ind w:left="1134" w:hanging="1134"/>
      <w:contextualSpacing/>
    </w:pPr>
    <w:rPr>
      <w:rFonts w:eastAsiaTheme="minorEastAsia"/>
      <w:noProof/>
      <w:color w:val="auto"/>
      <w:sz w:val="24"/>
      <w:lang w:eastAsia="fr-FR"/>
    </w:rPr>
  </w:style>
  <w:style w:type="paragraph" w:styleId="TM1">
    <w:name w:val="toc 1"/>
    <w:basedOn w:val="Normal"/>
    <w:next w:val="Normal"/>
    <w:autoRedefine/>
    <w:uiPriority w:val="39"/>
    <w:qFormat/>
    <w:rsid w:val="00000195"/>
    <w:pPr>
      <w:tabs>
        <w:tab w:val="left" w:pos="284"/>
        <w:tab w:val="left" w:pos="709"/>
        <w:tab w:val="left" w:pos="6663"/>
      </w:tabs>
      <w:spacing w:before="520" w:after="240" w:line="320" w:lineRule="atLeast"/>
    </w:pPr>
    <w:rPr>
      <w:b/>
      <w:caps/>
      <w:noProof/>
      <w:color w:val="FFFFFF" w:themeColor="background1"/>
      <w:sz w:val="30"/>
      <w:shd w:val="clear" w:color="auto" w:fill="009AA6" w:themeFill="accent1"/>
    </w:rPr>
  </w:style>
  <w:style w:type="paragraph" w:styleId="TM3">
    <w:name w:val="toc 3"/>
    <w:basedOn w:val="Normal"/>
    <w:next w:val="Normal"/>
    <w:autoRedefine/>
    <w:uiPriority w:val="39"/>
    <w:qFormat/>
    <w:rsid w:val="00000195"/>
    <w:pPr>
      <w:tabs>
        <w:tab w:val="left" w:pos="1540"/>
        <w:tab w:val="right" w:pos="6804"/>
      </w:tabs>
      <w:spacing w:after="20" w:line="320" w:lineRule="atLeast"/>
      <w:ind w:left="709"/>
      <w:contextualSpacing/>
    </w:pPr>
    <w:rPr>
      <w:noProof/>
      <w:color w:val="3C3732" w:themeColor="text1"/>
    </w:rPr>
  </w:style>
  <w:style w:type="character" w:styleId="Lienhypertexte">
    <w:name w:val="Hyperlink"/>
    <w:basedOn w:val="Policepardfaut"/>
    <w:uiPriority w:val="99"/>
    <w:unhideWhenUsed/>
    <w:rsid w:val="0053604F"/>
    <w:rPr>
      <w:color w:val="E05206" w:themeColor="hyperlink"/>
      <w:u w:val="single"/>
    </w:rPr>
  </w:style>
  <w:style w:type="paragraph" w:customStyle="1" w:styleId="Directionoubranchepieddepage">
    <w:name w:val="Direction ou branche pied de page"/>
    <w:basedOn w:val="Pieddepage"/>
    <w:qFormat/>
    <w:rsid w:val="006C4362"/>
    <w:pPr>
      <w:framePr w:wrap="around" w:hAnchor="page" w:x="852" w:yAlign="bottom"/>
      <w:spacing w:line="160" w:lineRule="atLeast"/>
      <w:suppressOverlap/>
    </w:pPr>
    <w:rPr>
      <w:b/>
      <w:caps/>
      <w:color w:val="3C3732" w:themeColor="text1"/>
      <w:sz w:val="14"/>
      <w:szCs w:val="14"/>
    </w:rPr>
  </w:style>
  <w:style w:type="paragraph" w:customStyle="1" w:styleId="Titredudocumentpieddepage">
    <w:name w:val="Titre du document pied de page"/>
    <w:basedOn w:val="Pieddepage"/>
    <w:qFormat/>
    <w:rsid w:val="00613252"/>
    <w:pPr>
      <w:framePr w:wrap="around" w:hAnchor="page" w:x="852" w:yAlign="bottom"/>
      <w:spacing w:line="160" w:lineRule="atLeast"/>
      <w:suppressOverlap/>
    </w:pPr>
    <w:rPr>
      <w:caps/>
      <w:color w:val="3C3732" w:themeColor="text1"/>
      <w:sz w:val="14"/>
      <w:szCs w:val="14"/>
    </w:rPr>
  </w:style>
  <w:style w:type="paragraph" w:customStyle="1" w:styleId="Titrediffusionlimiteepieddepage">
    <w:name w:val="Titre diffusion limitee pied de page"/>
    <w:basedOn w:val="Pieddepage"/>
    <w:qFormat/>
    <w:rsid w:val="006C4362"/>
    <w:pPr>
      <w:framePr w:wrap="around" w:hAnchor="page" w:x="852" w:yAlign="bottom"/>
      <w:spacing w:line="180" w:lineRule="atLeast"/>
      <w:suppressOverlap/>
    </w:pPr>
    <w:rPr>
      <w:b/>
      <w:caps/>
      <w:color w:val="FFFFFF" w:themeColor="background1"/>
      <w:sz w:val="14"/>
      <w:szCs w:val="14"/>
      <w:shd w:val="clear" w:color="auto" w:fill="E05206" w:themeFill="accent4"/>
    </w:rPr>
  </w:style>
  <w:style w:type="paragraph" w:customStyle="1" w:styleId="Numerotationdepage">
    <w:name w:val="Numerotation de page"/>
    <w:basedOn w:val="Normal"/>
    <w:qFormat/>
    <w:rsid w:val="006C4362"/>
    <w:pPr>
      <w:spacing w:line="160" w:lineRule="atLeast"/>
      <w:jc w:val="right"/>
    </w:pPr>
    <w:rPr>
      <w:color w:val="A0A0A0" w:themeColor="accent3"/>
      <w:sz w:val="16"/>
      <w:szCs w:val="16"/>
    </w:rPr>
  </w:style>
  <w:style w:type="paragraph" w:customStyle="1" w:styleId="Datedudocument">
    <w:name w:val="Date du document"/>
    <w:basedOn w:val="Normal"/>
    <w:qFormat/>
    <w:rsid w:val="007340C0"/>
    <w:rPr>
      <w:caps/>
      <w:color w:val="3C3732" w:themeColor="text1"/>
      <w:sz w:val="24"/>
      <w:szCs w:val="24"/>
    </w:rPr>
  </w:style>
  <w:style w:type="table" w:customStyle="1" w:styleId="Ombrageclair1">
    <w:name w:val="Ombrage clair1"/>
    <w:basedOn w:val="TableauNormal"/>
    <w:uiPriority w:val="60"/>
    <w:rsid w:val="00066348"/>
    <w:pPr>
      <w:spacing w:after="0" w:line="240" w:lineRule="auto"/>
    </w:pPr>
    <w:rPr>
      <w:color w:val="2C2925" w:themeColor="text1" w:themeShade="BF"/>
    </w:rPr>
    <w:tblPr>
      <w:tblStyleRowBandSize w:val="1"/>
      <w:tblStyleColBandSize w:val="1"/>
    </w:tblPr>
    <w:tblStylePr w:type="firstRow">
      <w:pPr>
        <w:spacing w:before="0" w:after="0" w:line="240" w:lineRule="auto"/>
      </w:pPr>
      <w:rPr>
        <w:b w:val="0"/>
        <w:bCs/>
      </w:rPr>
      <w:tblPr/>
      <w:tcPr>
        <w:tcBorders>
          <w:top w:val="nil"/>
          <w:left w:val="nil"/>
          <w:bottom w:val="nil"/>
          <w:right w:val="nil"/>
          <w:insideH w:val="nil"/>
          <w:insideV w:val="nil"/>
          <w:tl2br w:val="nil"/>
          <w:tr2bl w:val="nil"/>
        </w:tcBorders>
      </w:tcPr>
    </w:tblStylePr>
    <w:tblStylePr w:type="lastRow">
      <w:pPr>
        <w:spacing w:before="0" w:after="0" w:line="240" w:lineRule="auto"/>
      </w:pPr>
      <w:rPr>
        <w:b/>
        <w:bCs/>
      </w:rPr>
      <w:tblPr/>
      <w:tcPr>
        <w:tcBorders>
          <w:top w:val="single" w:sz="8" w:space="0" w:color="3C3732" w:themeColor="text1"/>
          <w:left w:val="nil"/>
          <w:bottom w:val="single" w:sz="8" w:space="0" w:color="3C3732" w:themeColor="text1"/>
          <w:right w:val="nil"/>
          <w:insideH w:val="nil"/>
          <w:insideV w:val="nil"/>
        </w:tcBorders>
      </w:tcPr>
    </w:tblStylePr>
    <w:tblStylePr w:type="firstCol">
      <w:rPr>
        <w:b w:val="0"/>
        <w:bCs/>
      </w:rPr>
      <w:tblPr/>
      <w:tcPr>
        <w:tcBorders>
          <w:top w:val="nil"/>
          <w:left w:val="nil"/>
          <w:bottom w:val="nil"/>
          <w:right w:val="nil"/>
          <w:insideH w:val="nil"/>
          <w:insideV w:val="nil"/>
          <w:tl2br w:val="nil"/>
          <w:tr2bl w:val="nil"/>
        </w:tcBorders>
      </w:tcPr>
    </w:tblStylePr>
    <w:tblStylePr w:type="lastCol">
      <w:rPr>
        <w:b w:val="0"/>
        <w:bCs/>
      </w:rPr>
    </w:tblStylePr>
    <w:tblStylePr w:type="band1Vert">
      <w:tblPr/>
      <w:tcPr>
        <w:tcBorders>
          <w:top w:val="nil"/>
          <w:left w:val="nil"/>
          <w:bottom w:val="nil"/>
          <w:right w:val="nil"/>
          <w:insideH w:val="nil"/>
          <w:insideV w:val="nil"/>
          <w:tl2br w:val="nil"/>
          <w:tr2bl w:val="nil"/>
        </w:tcBorders>
      </w:tcPr>
    </w:tblStylePr>
    <w:tblStylePr w:type="band1Horz">
      <w:rPr>
        <w:b w:val="0"/>
      </w:rPr>
      <w:tblPr/>
      <w:tcPr>
        <w:tcBorders>
          <w:top w:val="nil"/>
          <w:left w:val="nil"/>
          <w:bottom w:val="nil"/>
          <w:right w:val="nil"/>
          <w:insideH w:val="nil"/>
          <w:insideV w:val="nil"/>
          <w:tl2br w:val="nil"/>
          <w:tr2bl w:val="nil"/>
        </w:tcBorders>
      </w:tcPr>
    </w:tblStylePr>
  </w:style>
  <w:style w:type="table" w:customStyle="1" w:styleId="Tableausncf1">
    <w:name w:val="Tableau sncf 1"/>
    <w:basedOn w:val="TableauNormal"/>
    <w:uiPriority w:val="99"/>
    <w:qFormat/>
    <w:rsid w:val="002A2B49"/>
    <w:pPr>
      <w:spacing w:after="0" w:line="240" w:lineRule="auto"/>
    </w:pPr>
    <w:rPr>
      <w:sz w:val="18"/>
    </w:rPr>
    <w:tblPr/>
  </w:style>
  <w:style w:type="table" w:customStyle="1" w:styleId="Style1">
    <w:name w:val="Style1"/>
    <w:basedOn w:val="TableauNormal"/>
    <w:uiPriority w:val="99"/>
    <w:qFormat/>
    <w:rsid w:val="002A2B49"/>
    <w:pPr>
      <w:spacing w:after="0" w:line="240" w:lineRule="auto"/>
    </w:pPr>
    <w:tblPr/>
  </w:style>
  <w:style w:type="table" w:styleId="Trameclaire-Accent3">
    <w:name w:val="Light Shading Accent 3"/>
    <w:basedOn w:val="TableauNormal"/>
    <w:uiPriority w:val="60"/>
    <w:rsid w:val="002A2B49"/>
    <w:pPr>
      <w:spacing w:after="0" w:line="240" w:lineRule="auto"/>
    </w:pPr>
    <w:rPr>
      <w:color w:val="777777" w:themeColor="accent3" w:themeShade="BF"/>
    </w:rPr>
    <w:tblPr>
      <w:tblStyleRowBandSize w:val="1"/>
      <w:tblStyleColBandSize w:val="1"/>
      <w:tblBorders>
        <w:top w:val="single" w:sz="8" w:space="0" w:color="A0A0A0" w:themeColor="accent3"/>
        <w:bottom w:val="single" w:sz="8" w:space="0" w:color="A0A0A0" w:themeColor="accent3"/>
      </w:tblBorders>
    </w:tblPr>
    <w:tblStylePr w:type="firstRow">
      <w:pPr>
        <w:spacing w:before="0" w:after="0" w:line="240" w:lineRule="auto"/>
      </w:pPr>
      <w:rPr>
        <w:b/>
        <w:bCs/>
      </w:rPr>
      <w:tblPr/>
      <w:tcPr>
        <w:tcBorders>
          <w:top w:val="single" w:sz="8" w:space="0" w:color="A0A0A0" w:themeColor="accent3"/>
          <w:left w:val="nil"/>
          <w:bottom w:val="single" w:sz="8" w:space="0" w:color="A0A0A0" w:themeColor="accent3"/>
          <w:right w:val="nil"/>
          <w:insideH w:val="nil"/>
          <w:insideV w:val="nil"/>
        </w:tcBorders>
      </w:tcPr>
    </w:tblStylePr>
    <w:tblStylePr w:type="lastRow">
      <w:pPr>
        <w:spacing w:before="0" w:after="0" w:line="240" w:lineRule="auto"/>
      </w:pPr>
      <w:rPr>
        <w:b/>
        <w:bCs/>
      </w:rPr>
      <w:tblPr/>
      <w:tcPr>
        <w:tcBorders>
          <w:top w:val="single" w:sz="8" w:space="0" w:color="A0A0A0" w:themeColor="accent3"/>
          <w:left w:val="nil"/>
          <w:bottom w:val="single" w:sz="8" w:space="0" w:color="A0A0A0"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7E7E7" w:themeFill="accent3" w:themeFillTint="3F"/>
      </w:tcPr>
    </w:tblStylePr>
    <w:tblStylePr w:type="band1Horz">
      <w:tblPr/>
      <w:tcPr>
        <w:tcBorders>
          <w:left w:val="nil"/>
          <w:right w:val="nil"/>
          <w:insideH w:val="nil"/>
          <w:insideV w:val="nil"/>
        </w:tcBorders>
        <w:shd w:val="clear" w:color="auto" w:fill="E7E7E7" w:themeFill="accent3" w:themeFillTint="3F"/>
      </w:tcPr>
    </w:tblStylePr>
  </w:style>
  <w:style w:type="paragraph" w:customStyle="1" w:styleId="Textedutableau">
    <w:name w:val="Texte du tableau"/>
    <w:basedOn w:val="Normal"/>
    <w:qFormat/>
    <w:rsid w:val="00A67A68"/>
    <w:rPr>
      <w:sz w:val="18"/>
      <w:szCs w:val="18"/>
    </w:rPr>
  </w:style>
  <w:style w:type="paragraph" w:customStyle="1" w:styleId="Titredutableau">
    <w:name w:val="Titre du tableau"/>
    <w:basedOn w:val="Textedutableau"/>
    <w:qFormat/>
    <w:rsid w:val="007A4463"/>
    <w:pPr>
      <w:jc w:val="center"/>
    </w:pPr>
    <w:rPr>
      <w:b/>
      <w:caps/>
      <w:color w:val="FFFFFF" w:themeColor="background1"/>
    </w:rPr>
  </w:style>
  <w:style w:type="paragraph" w:customStyle="1" w:styleId="Colonnegauchedutableau">
    <w:name w:val="Colonne gauche du tableau"/>
    <w:basedOn w:val="Textedutableau"/>
    <w:qFormat/>
    <w:rsid w:val="007A4463"/>
    <w:rPr>
      <w:b/>
      <w:caps/>
    </w:rPr>
  </w:style>
  <w:style w:type="paragraph" w:customStyle="1" w:styleId="Rondstableau">
    <w:name w:val="Ronds tableau"/>
    <w:basedOn w:val="Textedutableau"/>
    <w:qFormat/>
    <w:rsid w:val="007A4463"/>
    <w:pPr>
      <w:spacing w:line="400" w:lineRule="exact"/>
    </w:pPr>
    <w:rPr>
      <w:rFonts w:cstheme="minorHAnsi"/>
      <w:sz w:val="50"/>
      <w:szCs w:val="50"/>
    </w:rPr>
  </w:style>
  <w:style w:type="character" w:customStyle="1" w:styleId="Couleurbleu">
    <w:name w:val="Couleur bleu"/>
    <w:basedOn w:val="Policepardfaut"/>
    <w:uiPriority w:val="1"/>
    <w:qFormat/>
    <w:rsid w:val="007A4463"/>
    <w:rPr>
      <w:color w:val="009AA6" w:themeColor="accent1"/>
    </w:rPr>
  </w:style>
  <w:style w:type="character" w:customStyle="1" w:styleId="Couleurrouge">
    <w:name w:val="Couleur rouge"/>
    <w:basedOn w:val="Policepardfaut"/>
    <w:uiPriority w:val="1"/>
    <w:qFormat/>
    <w:rsid w:val="007A4463"/>
    <w:rPr>
      <w:color w:val="CD0037" w:themeColor="accent2"/>
    </w:rPr>
  </w:style>
  <w:style w:type="character" w:customStyle="1" w:styleId="Couleurorange">
    <w:name w:val="Couleur orange"/>
    <w:basedOn w:val="Policepardfaut"/>
    <w:uiPriority w:val="1"/>
    <w:qFormat/>
    <w:rsid w:val="003B5C3C"/>
    <w:rPr>
      <w:color w:val="E05206" w:themeColor="accent4"/>
    </w:rPr>
  </w:style>
  <w:style w:type="character" w:customStyle="1" w:styleId="Couleurjaune">
    <w:name w:val="Couleur jaune"/>
    <w:basedOn w:val="Policepardfaut"/>
    <w:uiPriority w:val="1"/>
    <w:qFormat/>
    <w:rsid w:val="003B5C3C"/>
    <w:rPr>
      <w:color w:val="FFB612" w:themeColor="accent5"/>
    </w:rPr>
  </w:style>
  <w:style w:type="character" w:customStyle="1" w:styleId="Couleurvert">
    <w:name w:val="Couleur vert"/>
    <w:basedOn w:val="Policepardfaut"/>
    <w:uiPriority w:val="1"/>
    <w:qFormat/>
    <w:rsid w:val="003B5C3C"/>
    <w:rPr>
      <w:color w:val="D2E100" w:themeColor="background2"/>
    </w:rPr>
  </w:style>
  <w:style w:type="paragraph" w:customStyle="1" w:styleId="Lgendesdutableau">
    <w:name w:val="Légendes du tableau"/>
    <w:basedOn w:val="Textedesaisie"/>
    <w:qFormat/>
    <w:rsid w:val="006E79A9"/>
  </w:style>
  <w:style w:type="paragraph" w:customStyle="1" w:styleId="Textedutableaudcal">
    <w:name w:val="Texte du tableau décalé"/>
    <w:basedOn w:val="Textedutableau"/>
    <w:qFormat/>
    <w:rsid w:val="00A67A68"/>
    <w:pPr>
      <w:ind w:left="170"/>
    </w:pPr>
    <w:rPr>
      <w:color w:val="3C3732" w:themeColor="text1"/>
    </w:rPr>
  </w:style>
  <w:style w:type="paragraph" w:customStyle="1" w:styleId="Texteexergueblanc">
    <w:name w:val="Texte exergue blanc"/>
    <w:basedOn w:val="Textedesaisie"/>
    <w:qFormat/>
    <w:rsid w:val="00416C8C"/>
    <w:pPr>
      <w:spacing w:before="120" w:line="360" w:lineRule="exact"/>
      <w:ind w:left="340" w:right="340"/>
    </w:pPr>
    <w:rPr>
      <w:b/>
      <w:caps/>
      <w:noProof/>
      <w:color w:val="FFFFFF" w:themeColor="background1"/>
      <w:sz w:val="36"/>
      <w:lang w:eastAsia="fr-FR"/>
    </w:rPr>
  </w:style>
  <w:style w:type="paragraph" w:customStyle="1" w:styleId="Texteexergue">
    <w:name w:val="Texte exergue"/>
    <w:basedOn w:val="Textedesaisie"/>
    <w:qFormat/>
    <w:rsid w:val="00B92E51"/>
    <w:pPr>
      <w:spacing w:before="120" w:line="360" w:lineRule="exact"/>
    </w:pPr>
    <w:rPr>
      <w:b/>
      <w:caps/>
      <w:color w:val="009AA6" w:themeColor="accent1"/>
      <w:sz w:val="36"/>
    </w:rPr>
  </w:style>
  <w:style w:type="paragraph" w:customStyle="1" w:styleId="Titreblocscouleur">
    <w:name w:val="Titre blocs couleur"/>
    <w:basedOn w:val="Textedesaisie"/>
    <w:qFormat/>
    <w:rsid w:val="0089790B"/>
    <w:pPr>
      <w:spacing w:before="120"/>
      <w:ind w:left="227" w:right="227"/>
    </w:pPr>
    <w:rPr>
      <w:b/>
      <w:caps/>
      <w:sz w:val="26"/>
      <w:szCs w:val="26"/>
    </w:rPr>
  </w:style>
  <w:style w:type="paragraph" w:customStyle="1" w:styleId="Texteblocscouleur">
    <w:name w:val="Texte blocs couleur"/>
    <w:basedOn w:val="Textedesaisie"/>
    <w:qFormat/>
    <w:rsid w:val="008E3B21"/>
    <w:pPr>
      <w:spacing w:before="120"/>
      <w:ind w:left="227" w:right="227"/>
    </w:pPr>
    <w:rPr>
      <w:b/>
    </w:rPr>
  </w:style>
  <w:style w:type="character" w:customStyle="1" w:styleId="Couleurblanc">
    <w:name w:val="Couleur blanc"/>
    <w:basedOn w:val="Couleurbleu"/>
    <w:uiPriority w:val="1"/>
    <w:qFormat/>
    <w:rsid w:val="008E3B21"/>
    <w:rPr>
      <w:color w:val="FFFFFF" w:themeColor="background1"/>
    </w:rPr>
  </w:style>
  <w:style w:type="paragraph" w:customStyle="1" w:styleId="Textepuce1bloscouleur">
    <w:name w:val="Texte puce 1 blos couleur"/>
    <w:basedOn w:val="Texteblocscouleur"/>
    <w:qFormat/>
    <w:rsid w:val="0089790B"/>
    <w:pPr>
      <w:numPr>
        <w:numId w:val="5"/>
      </w:numPr>
      <w:ind w:left="397" w:hanging="170"/>
    </w:pPr>
  </w:style>
  <w:style w:type="paragraph" w:customStyle="1" w:styleId="Titredeparagraphe">
    <w:name w:val="Titre de paragraphe"/>
    <w:basedOn w:val="Textedesaisie"/>
    <w:qFormat/>
    <w:rsid w:val="002A5521"/>
    <w:pPr>
      <w:spacing w:before="700" w:after="520" w:line="500" w:lineRule="atLeast"/>
    </w:pPr>
    <w:rPr>
      <w:caps/>
      <w:color w:val="009AA6" w:themeColor="accent1"/>
      <w:sz w:val="48"/>
      <w:szCs w:val="48"/>
    </w:rPr>
  </w:style>
  <w:style w:type="paragraph" w:customStyle="1" w:styleId="Formebloc">
    <w:name w:val="Forme bloc"/>
    <w:basedOn w:val="Texteexergue"/>
    <w:qFormat/>
    <w:rsid w:val="00B92E51"/>
    <w:pPr>
      <w:spacing w:line="600" w:lineRule="exact"/>
      <w:ind w:left="-340"/>
    </w:pPr>
    <w:rPr>
      <w:sz w:val="60"/>
      <w:szCs w:val="60"/>
    </w:rPr>
  </w:style>
  <w:style w:type="paragraph" w:customStyle="1" w:styleId="PaysVilles">
    <w:name w:val="Pays &amp; Villes"/>
    <w:basedOn w:val="Normal"/>
    <w:qFormat/>
    <w:rsid w:val="007261EF"/>
    <w:pPr>
      <w:spacing w:line="300" w:lineRule="atLeast"/>
    </w:pPr>
    <w:rPr>
      <w:caps/>
      <w:color w:val="3C3732" w:themeColor="text1"/>
      <w:sz w:val="26"/>
      <w:szCs w:val="26"/>
    </w:rPr>
  </w:style>
  <w:style w:type="paragraph" w:customStyle="1" w:styleId="Titreniveau4">
    <w:name w:val="Titre niveau 4"/>
    <w:basedOn w:val="Textedesaisie"/>
    <w:next w:val="Textedesaisie"/>
    <w:autoRedefine/>
    <w:qFormat/>
    <w:rsid w:val="00492476"/>
    <w:pPr>
      <w:numPr>
        <w:numId w:val="6"/>
      </w:numPr>
    </w:pPr>
    <w:rPr>
      <w:b/>
      <w:color w:val="auto"/>
      <w:sz w:val="24"/>
      <w:u w:val="single" w:color="D9D9D9" w:themeColor="background1" w:themeShade="D9"/>
      <w:lang w:val="pt-BR"/>
    </w:rPr>
  </w:style>
  <w:style w:type="paragraph" w:customStyle="1" w:styleId="lgende">
    <w:name w:val="légende"/>
    <w:basedOn w:val="Lgendesdutableau"/>
    <w:autoRedefine/>
    <w:qFormat/>
    <w:rsid w:val="00560FFE"/>
    <w:pPr>
      <w:jc w:val="center"/>
    </w:pPr>
    <w:rPr>
      <w:b/>
      <w:sz w:val="20"/>
      <w:lang w:val="pt-BR"/>
    </w:rPr>
  </w:style>
  <w:style w:type="paragraph" w:customStyle="1" w:styleId="Titreniveau5">
    <w:name w:val="Titre niveau 5"/>
    <w:basedOn w:val="Titreniveau4"/>
    <w:autoRedefine/>
    <w:qFormat/>
    <w:rsid w:val="00492476"/>
    <w:pPr>
      <w:numPr>
        <w:numId w:val="7"/>
      </w:numPr>
    </w:pPr>
    <w:rPr>
      <w:smallCaps/>
      <w:sz w:val="22"/>
      <w:u w:val="none"/>
    </w:rPr>
  </w:style>
  <w:style w:type="paragraph" w:styleId="En-ttedetabledesmatires">
    <w:name w:val="TOC Heading"/>
    <w:basedOn w:val="Titre1"/>
    <w:next w:val="Normal"/>
    <w:uiPriority w:val="39"/>
    <w:unhideWhenUsed/>
    <w:qFormat/>
    <w:rsid w:val="00103477"/>
    <w:pPr>
      <w:numPr>
        <w:numId w:val="0"/>
      </w:numPr>
      <w:spacing w:before="480" w:after="0" w:line="276" w:lineRule="auto"/>
      <w:outlineLvl w:val="9"/>
    </w:pPr>
    <w:rPr>
      <w:b/>
      <w:caps w:val="0"/>
      <w:color w:val="00737C" w:themeColor="accent1" w:themeShade="BF"/>
      <w:sz w:val="28"/>
      <w:szCs w:val="28"/>
      <w:lang w:eastAsia="fr-FR"/>
    </w:rPr>
  </w:style>
  <w:style w:type="paragraph" w:styleId="Paragraphedeliste">
    <w:name w:val="List Paragraph"/>
    <w:basedOn w:val="Normal"/>
    <w:link w:val="ParagraphedelisteCar"/>
    <w:uiPriority w:val="34"/>
    <w:qFormat/>
    <w:rsid w:val="00F809B0"/>
    <w:pPr>
      <w:ind w:left="720"/>
      <w:contextualSpacing/>
    </w:pPr>
  </w:style>
  <w:style w:type="character" w:customStyle="1" w:styleId="ParagraphedelisteCar">
    <w:name w:val="Paragraphe de liste Car"/>
    <w:basedOn w:val="Policepardfaut"/>
    <w:link w:val="Paragraphedeliste"/>
    <w:uiPriority w:val="34"/>
    <w:rsid w:val="004776AC"/>
    <w:rPr>
      <w:color w:val="3C3732"/>
    </w:rPr>
  </w:style>
  <w:style w:type="paragraph" w:customStyle="1" w:styleId="Sous-titretableau">
    <w:name w:val="Sous-titre tableau"/>
    <w:basedOn w:val="Textedesaisie"/>
    <w:qFormat/>
    <w:rsid w:val="007336F9"/>
    <w:pPr>
      <w:spacing w:before="200" w:after="60" w:line="216" w:lineRule="atLeast"/>
      <w:jc w:val="left"/>
    </w:pPr>
    <w:rPr>
      <w:b/>
      <w:caps/>
      <w:sz w:val="18"/>
      <w:szCs w:val="18"/>
    </w:rPr>
  </w:style>
  <w:style w:type="paragraph" w:styleId="Rvision">
    <w:name w:val="Revision"/>
    <w:hidden/>
    <w:uiPriority w:val="99"/>
    <w:semiHidden/>
    <w:rsid w:val="00C102C9"/>
    <w:pPr>
      <w:spacing w:after="0" w:line="240" w:lineRule="auto"/>
    </w:pPr>
    <w:rPr>
      <w:color w:val="3C3732"/>
    </w:rPr>
  </w:style>
  <w:style w:type="paragraph" w:styleId="Lgende0">
    <w:name w:val="caption"/>
    <w:basedOn w:val="Normal"/>
    <w:next w:val="Normal"/>
    <w:uiPriority w:val="35"/>
    <w:unhideWhenUsed/>
    <w:qFormat/>
    <w:rsid w:val="006B77C9"/>
    <w:pPr>
      <w:spacing w:after="200" w:line="240" w:lineRule="auto"/>
    </w:pPr>
    <w:rPr>
      <w:b/>
      <w:bCs/>
      <w:color w:val="009AA6" w:themeColor="accent1"/>
      <w:sz w:val="18"/>
      <w:szCs w:val="18"/>
    </w:rPr>
  </w:style>
  <w:style w:type="character" w:styleId="Accentuation">
    <w:name w:val="Emphasis"/>
    <w:basedOn w:val="Policepardfaut"/>
    <w:uiPriority w:val="20"/>
    <w:qFormat/>
    <w:rsid w:val="001D0063"/>
    <w:rPr>
      <w:i/>
      <w:iCs/>
    </w:rPr>
  </w:style>
  <w:style w:type="character" w:styleId="Marquedecommentaire">
    <w:name w:val="annotation reference"/>
    <w:basedOn w:val="Policepardfaut"/>
    <w:uiPriority w:val="99"/>
    <w:semiHidden/>
    <w:unhideWhenUsed/>
    <w:rsid w:val="00777D8B"/>
    <w:rPr>
      <w:sz w:val="16"/>
      <w:szCs w:val="16"/>
    </w:rPr>
  </w:style>
  <w:style w:type="paragraph" w:styleId="Commentaire">
    <w:name w:val="annotation text"/>
    <w:basedOn w:val="Normal"/>
    <w:link w:val="CommentaireCar"/>
    <w:uiPriority w:val="99"/>
    <w:semiHidden/>
    <w:unhideWhenUsed/>
    <w:rsid w:val="00777D8B"/>
    <w:pPr>
      <w:spacing w:line="240" w:lineRule="auto"/>
    </w:pPr>
    <w:rPr>
      <w:sz w:val="20"/>
      <w:szCs w:val="20"/>
    </w:rPr>
  </w:style>
  <w:style w:type="character" w:customStyle="1" w:styleId="CommentaireCar">
    <w:name w:val="Commentaire Car"/>
    <w:basedOn w:val="Policepardfaut"/>
    <w:link w:val="Commentaire"/>
    <w:uiPriority w:val="99"/>
    <w:semiHidden/>
    <w:rsid w:val="00777D8B"/>
    <w:rPr>
      <w:color w:val="3C3732"/>
      <w:sz w:val="20"/>
      <w:szCs w:val="20"/>
    </w:rPr>
  </w:style>
  <w:style w:type="paragraph" w:styleId="Objetducommentaire">
    <w:name w:val="annotation subject"/>
    <w:basedOn w:val="Commentaire"/>
    <w:next w:val="Commentaire"/>
    <w:link w:val="ObjetducommentaireCar"/>
    <w:uiPriority w:val="99"/>
    <w:semiHidden/>
    <w:unhideWhenUsed/>
    <w:rsid w:val="00777D8B"/>
    <w:rPr>
      <w:b/>
      <w:bCs/>
    </w:rPr>
  </w:style>
  <w:style w:type="character" w:customStyle="1" w:styleId="ObjetducommentaireCar">
    <w:name w:val="Objet du commentaire Car"/>
    <w:basedOn w:val="CommentaireCar"/>
    <w:link w:val="Objetducommentaire"/>
    <w:uiPriority w:val="99"/>
    <w:semiHidden/>
    <w:rsid w:val="00777D8B"/>
    <w:rPr>
      <w:b/>
      <w:bCs/>
      <w:color w:val="3C3732"/>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980039704">
      <w:bodyDiv w:val="1"/>
      <w:marLeft w:val="0"/>
      <w:marRight w:val="0"/>
      <w:marTop w:val="0"/>
      <w:marBottom w:val="0"/>
      <w:divBdr>
        <w:top w:val="none" w:sz="0" w:space="0" w:color="auto"/>
        <w:left w:val="none" w:sz="0" w:space="0" w:color="auto"/>
        <w:bottom w:val="none" w:sz="0" w:space="0" w:color="auto"/>
        <w:right w:val="none" w:sz="0" w:space="0" w:color="auto"/>
      </w:divBdr>
    </w:div>
    <w:div w:id="214356880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header" Target="header2.xml"/><Relationship Id="rId18" Type="http://schemas.openxmlformats.org/officeDocument/2006/relationships/image" Target="media/image5.emf"/><Relationship Id="rId26" Type="http://schemas.openxmlformats.org/officeDocument/2006/relationships/image" Target="media/image13.jpg"/><Relationship Id="rId3" Type="http://schemas.openxmlformats.org/officeDocument/2006/relationships/styles" Target="styles.xml"/><Relationship Id="rId21" Type="http://schemas.openxmlformats.org/officeDocument/2006/relationships/image" Target="media/image8.jpeg"/><Relationship Id="rId34" Type="http://schemas.openxmlformats.org/officeDocument/2006/relationships/theme" Target="theme/theme1.xml"/><Relationship Id="rId7" Type="http://schemas.openxmlformats.org/officeDocument/2006/relationships/footnotes" Target="footnotes.xml"/><Relationship Id="rId12" Type="http://schemas.openxmlformats.org/officeDocument/2006/relationships/footer" Target="footer2.xml"/><Relationship Id="rId17" Type="http://schemas.openxmlformats.org/officeDocument/2006/relationships/hyperlink" Target="http://www.legifrance.gouv.fr/affichCode.do?cidTexte=LEGITEXT000006074220" TargetMode="External"/><Relationship Id="rId25" Type="http://schemas.openxmlformats.org/officeDocument/2006/relationships/image" Target="media/image12.jpg"/><Relationship Id="rId33"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hyperlink" Target="http://www.legifrance.gouv.fr/affichTexte.do;jsessionid=3E40E1072544F9A616B895739D1B9288.tpdjo04v_3?cidTexte=LEGITEXT000006080706&amp;dateTexte=20121112" TargetMode="External"/><Relationship Id="rId20" Type="http://schemas.openxmlformats.org/officeDocument/2006/relationships/image" Target="media/image7.jpeg"/><Relationship Id="rId29" Type="http://schemas.openxmlformats.org/officeDocument/2006/relationships/image" Target="media/image16.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footer" Target="footer1.xml"/><Relationship Id="rId24" Type="http://schemas.openxmlformats.org/officeDocument/2006/relationships/image" Target="media/image11.jpg"/><Relationship Id="rId32" Type="http://schemas.openxmlformats.org/officeDocument/2006/relationships/footer" Target="footer4.xml"/><Relationship Id="rId37" Type="http://schemas.microsoft.com/office/2011/relationships/people" Target="people.xml"/><Relationship Id="rId5" Type="http://schemas.openxmlformats.org/officeDocument/2006/relationships/settings" Target="settings.xml"/><Relationship Id="rId15" Type="http://schemas.openxmlformats.org/officeDocument/2006/relationships/image" Target="media/image4.jpeg"/><Relationship Id="rId23" Type="http://schemas.openxmlformats.org/officeDocument/2006/relationships/image" Target="media/image10.jpeg"/><Relationship Id="rId28" Type="http://schemas.openxmlformats.org/officeDocument/2006/relationships/image" Target="media/image15.jpeg"/><Relationship Id="rId10" Type="http://schemas.openxmlformats.org/officeDocument/2006/relationships/header" Target="header1.xml"/><Relationship Id="rId19" Type="http://schemas.openxmlformats.org/officeDocument/2006/relationships/image" Target="media/image6.emf"/><Relationship Id="rId31" Type="http://schemas.openxmlformats.org/officeDocument/2006/relationships/image" Target="media/image17.png"/><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footer" Target="footer3.xml"/><Relationship Id="rId22" Type="http://schemas.openxmlformats.org/officeDocument/2006/relationships/image" Target="media/image9.jpeg"/><Relationship Id="rId27" Type="http://schemas.openxmlformats.org/officeDocument/2006/relationships/image" Target="media/image14.jpg"/><Relationship Id="rId30" Type="http://schemas.openxmlformats.org/officeDocument/2006/relationships/image" Target="media/image2.png"/></Relationships>
</file>

<file path=word/_rels/footer1.xml.rels><?xml version="1.0" encoding="UTF-8" standalone="yes"?>
<Relationships xmlns="http://schemas.openxmlformats.org/package/2006/relationships"><Relationship Id="rId1" Type="http://schemas.openxmlformats.org/officeDocument/2006/relationships/image" Target="media/image2.png"/></Relationships>
</file>

<file path=word/_rels/footer2.xml.rels><?xml version="1.0" encoding="UTF-8" standalone="yes"?>
<Relationships xmlns="http://schemas.openxmlformats.org/package/2006/relationships"><Relationship Id="rId1" Type="http://schemas.openxmlformats.org/officeDocument/2006/relationships/image" Target="media/image2.png"/></Relationships>
</file>

<file path=word/_rels/footer3.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3.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gverdier\AppData\Local\Temp\SNCF_Reseau_Diffusion_Limitee_Arial_Gabarit.dotx" TargetMode="External"/></Relationships>
</file>

<file path=word/theme/theme1.xml><?xml version="1.0" encoding="utf-8"?>
<a:theme xmlns:a="http://schemas.openxmlformats.org/drawingml/2006/main" name="Thème Office">
  <a:themeElements>
    <a:clrScheme name="SNCF WORD">
      <a:dk1>
        <a:srgbClr val="3C3732"/>
      </a:dk1>
      <a:lt1>
        <a:sysClr val="window" lastClr="FFFFFF"/>
      </a:lt1>
      <a:dk2>
        <a:srgbClr val="82BE00"/>
      </a:dk2>
      <a:lt2>
        <a:srgbClr val="D2E100"/>
      </a:lt2>
      <a:accent1>
        <a:srgbClr val="009AA6"/>
      </a:accent1>
      <a:accent2>
        <a:srgbClr val="CD0037"/>
      </a:accent2>
      <a:accent3>
        <a:srgbClr val="A0A0A0"/>
      </a:accent3>
      <a:accent4>
        <a:srgbClr val="E05206"/>
      </a:accent4>
      <a:accent5>
        <a:srgbClr val="FFB612"/>
      </a:accent5>
      <a:accent6>
        <a:srgbClr val="A1006B"/>
      </a:accent6>
      <a:hlink>
        <a:srgbClr val="E05206"/>
      </a:hlink>
      <a:folHlink>
        <a:srgbClr val="FFB612"/>
      </a:folHlink>
    </a:clrScheme>
    <a:fontScheme name="ARIAL - ARIAL">
      <a:majorFont>
        <a:latin typeface="Arial"/>
        <a:ea typeface=""/>
        <a:cs typeface=""/>
      </a:majorFont>
      <a:minorFont>
        <a:latin typeface="Arial"/>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1CB34884-2A07-4F6B-83DC-12657603DA0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SNCF_Reseau_Diffusion_Limitee_Arial_Gabarit</Template>
  <TotalTime>26</TotalTime>
  <Pages>16</Pages>
  <Words>4018</Words>
  <Characters>22103</Characters>
  <Application>Microsoft Office Word</Application>
  <DocSecurity>0</DocSecurity>
  <Lines>184</Lines>
  <Paragraphs>52</Paragraphs>
  <ScaleCrop>false</ScaleCrop>
  <HeadingPairs>
    <vt:vector size="2" baseType="variant">
      <vt:variant>
        <vt:lpstr>Titre</vt:lpstr>
      </vt:variant>
      <vt:variant>
        <vt:i4>1</vt:i4>
      </vt:variant>
    </vt:vector>
  </HeadingPairs>
  <TitlesOfParts>
    <vt:vector size="1" baseType="lpstr">
      <vt:lpstr>SNCF</vt:lpstr>
    </vt:vector>
  </TitlesOfParts>
  <Manager>SNCF</Manager>
  <Company>SNCF</Company>
  <LinksUpToDate>false</LinksUpToDate>
  <CharactersWithSpaces>26069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SNCF</dc:title>
  <dc:subject>SNCF</dc:subject>
  <dc:creator>VERDIER Gladys</dc:creator>
  <cp:lastModifiedBy>Amaury De France</cp:lastModifiedBy>
  <cp:revision>5</cp:revision>
  <cp:lastPrinted>2017-07-19T06:59:00Z</cp:lastPrinted>
  <dcterms:created xsi:type="dcterms:W3CDTF">2018-01-10T08:29:00Z</dcterms:created>
  <dcterms:modified xsi:type="dcterms:W3CDTF">2018-01-12T07:52:00Z</dcterms:modified>
</cp:coreProperties>
</file>